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ADFE4" w14:textId="77777777" w:rsidR="00327D4D" w:rsidRPr="00B26C8D" w:rsidRDefault="00327D4D" w:rsidP="007D1695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</w:rPr>
      </w:pPr>
      <w:r w:rsidRPr="00B26C8D">
        <w:rPr>
          <w:b/>
          <w:spacing w:val="-8"/>
          <w:sz w:val="16"/>
          <w:szCs w:val="16"/>
        </w:rPr>
        <w:t>C.N.C.F. "C.F.R." S.A. -  D I R E C Ţ I A  L I N I I</w:t>
      </w:r>
    </w:p>
    <w:p w14:paraId="2C55FBC3" w14:textId="21C25564" w:rsidR="00327D4D" w:rsidRPr="00B26C8D" w:rsidRDefault="00327D4D" w:rsidP="007D169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</w:rPr>
      </w:pPr>
      <w:r w:rsidRPr="00B26C8D">
        <w:rPr>
          <w:b/>
          <w:sz w:val="16"/>
          <w:szCs w:val="16"/>
        </w:rPr>
        <w:t xml:space="preserve"> (de la pagina 1 la pagina )</w:t>
      </w:r>
    </w:p>
    <w:p w14:paraId="79A82042" w14:textId="77777777" w:rsidR="00327D4D" w:rsidRDefault="00327D4D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</w:rPr>
      </w:pPr>
    </w:p>
    <w:p w14:paraId="41EA7B90" w14:textId="77777777" w:rsidR="00327D4D" w:rsidRDefault="00327D4D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</w:rPr>
      </w:pPr>
    </w:p>
    <w:p w14:paraId="5B931941" w14:textId="77777777" w:rsidR="00327D4D" w:rsidRDefault="00327D4D">
      <w:pPr>
        <w:jc w:val="center"/>
        <w:rPr>
          <w:sz w:val="28"/>
        </w:rPr>
      </w:pPr>
    </w:p>
    <w:p w14:paraId="353CB991" w14:textId="77777777" w:rsidR="00327D4D" w:rsidRDefault="00327D4D">
      <w:pPr>
        <w:jc w:val="center"/>
        <w:rPr>
          <w:sz w:val="28"/>
        </w:rPr>
      </w:pPr>
    </w:p>
    <w:p w14:paraId="75A7B92D" w14:textId="77777777" w:rsidR="00327D4D" w:rsidRDefault="00327D4D">
      <w:pPr>
        <w:jc w:val="center"/>
        <w:rPr>
          <w:sz w:val="28"/>
        </w:rPr>
      </w:pPr>
    </w:p>
    <w:p w14:paraId="1BDE0D5A" w14:textId="77777777" w:rsidR="00327D4D" w:rsidRDefault="00327D4D">
      <w:pPr>
        <w:jc w:val="center"/>
        <w:rPr>
          <w:sz w:val="28"/>
        </w:rPr>
      </w:pPr>
    </w:p>
    <w:p w14:paraId="30B2FEFA" w14:textId="77777777" w:rsidR="00327D4D" w:rsidRDefault="00327D4D">
      <w:pPr>
        <w:jc w:val="center"/>
        <w:rPr>
          <w:b/>
          <w:bCs/>
          <w:spacing w:val="80"/>
          <w:sz w:val="32"/>
          <w:lang w:val="en-US"/>
        </w:rPr>
      </w:pPr>
      <w:r>
        <w:rPr>
          <w:b/>
          <w:bCs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IAȘI</w:t>
      </w:r>
    </w:p>
    <w:p w14:paraId="5DEC8905" w14:textId="77777777" w:rsidR="00327D4D" w:rsidRDefault="00000000">
      <w:pPr>
        <w:rPr>
          <w:b/>
          <w:bCs/>
          <w:spacing w:val="40"/>
        </w:rPr>
      </w:pPr>
      <w:r>
        <w:rPr>
          <w:b/>
          <w:bCs/>
          <w:spacing w:val="80"/>
          <w:sz w:val="32"/>
          <w:lang w:val="en-US"/>
        </w:rPr>
        <w:pict w14:anchorId="4E2D20A9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.5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56517A9A" w14:textId="77777777" w:rsidR="00327D4D" w:rsidRDefault="00327D4D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0ED95478" w14:textId="77777777" w:rsidR="00327D4D" w:rsidRDefault="00327D4D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11-20 septembrie 2026</w:t>
      </w:r>
    </w:p>
    <w:p w14:paraId="428A2FFF" w14:textId="77777777" w:rsidR="00327D4D" w:rsidRDefault="00327D4D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327D4D" w14:paraId="57AF488A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4A603083" w14:textId="77777777" w:rsidR="00327D4D" w:rsidRDefault="00327D4D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6731FA7D" w14:textId="77777777" w:rsidR="00327D4D" w:rsidRDefault="00327D4D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</w:t>
            </w:r>
          </w:p>
          <w:p w14:paraId="036372A4" w14:textId="77777777" w:rsidR="00327D4D" w:rsidRDefault="00327D4D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1931C044" w14:textId="77777777" w:rsidR="00327D4D" w:rsidRDefault="00327D4D" w:rsidP="00FC1F7F">
            <w:pPr>
              <w:spacing w:after="4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LINIA SIMPLĂ</w:t>
            </w:r>
          </w:p>
          <w:p w14:paraId="24A9BD82" w14:textId="77777777" w:rsidR="00327D4D" w:rsidRDefault="00327D4D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1ED7DEAC" w14:textId="77777777" w:rsidR="00327D4D" w:rsidRDefault="00327D4D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5A863A09" w14:textId="77777777" w:rsidR="00327D4D" w:rsidRDefault="00327D4D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STAŢIA</w:t>
            </w:r>
          </w:p>
          <w:p w14:paraId="6A6D4508" w14:textId="77777777" w:rsidR="00327D4D" w:rsidRDefault="00327D4D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7CFE34F8" w14:textId="77777777" w:rsidR="00327D4D" w:rsidRDefault="00327D4D" w:rsidP="00FC1F7F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3F4311F8" w14:textId="77777777" w:rsidR="00327D4D" w:rsidRDefault="00327D4D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APARATE DE CALE ÎN ABATERE</w:t>
            </w:r>
          </w:p>
          <w:p w14:paraId="0B1524F3" w14:textId="77777777" w:rsidR="00327D4D" w:rsidRDefault="00327D4D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şi</w:t>
            </w:r>
          </w:p>
          <w:p w14:paraId="45372730" w14:textId="77777777" w:rsidR="00327D4D" w:rsidRDefault="00327D4D" w:rsidP="00E046C7">
            <w:pPr>
              <w:spacing w:before="8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LINII </w:t>
            </w:r>
          </w:p>
          <w:p w14:paraId="6FE73D04" w14:textId="77777777" w:rsidR="00327D4D" w:rsidRDefault="00327D4D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ABĂTUTE</w:t>
            </w:r>
          </w:p>
          <w:p w14:paraId="151CC7D4" w14:textId="77777777" w:rsidR="00327D4D" w:rsidRDefault="00327D4D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DIN </w:t>
            </w:r>
          </w:p>
          <w:p w14:paraId="0C2ACFC8" w14:textId="77777777" w:rsidR="00327D4D" w:rsidRDefault="00327D4D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6171F53C" w14:textId="77777777" w:rsidR="00327D4D" w:rsidRDefault="00327D4D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II</w:t>
            </w:r>
          </w:p>
          <w:p w14:paraId="6BD9E6DF" w14:textId="77777777" w:rsidR="00327D4D" w:rsidRDefault="00327D4D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217ADE51" w14:textId="77777777" w:rsidR="00327D4D" w:rsidRDefault="00327D4D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01AF9316" w14:textId="77777777" w:rsidR="00327D4D" w:rsidRDefault="00327D4D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47AA554F" w14:textId="77777777" w:rsidR="00327D4D" w:rsidRDefault="00327D4D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6C9798E2" w14:textId="77777777" w:rsidR="00327D4D" w:rsidRDefault="00327D4D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0ED0F723" w14:textId="77777777" w:rsidR="00327D4D" w:rsidRDefault="00327D4D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</w:t>
            </w:r>
          </w:p>
          <w:p w14:paraId="01A5B5E3" w14:textId="77777777" w:rsidR="00327D4D" w:rsidRDefault="00327D4D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staţii aferente </w:t>
            </w:r>
          </w:p>
          <w:p w14:paraId="4D3F7378" w14:textId="77777777" w:rsidR="00327D4D" w:rsidRDefault="00327D4D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63DB0AB" w14:textId="77777777" w:rsidR="00327D4D" w:rsidRDefault="00327D4D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</w:rPr>
            </w:pPr>
            <w:r>
              <w:rPr>
                <w:b/>
                <w:bCs/>
                <w:i/>
                <w:iCs/>
                <w:spacing w:val="40"/>
              </w:rPr>
              <w:t>OBSERVAŢII</w:t>
            </w:r>
          </w:p>
        </w:tc>
      </w:tr>
      <w:tr w:rsidR="00327D4D" w14:paraId="00CF3A92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7A7ECDB7" w14:textId="77777777" w:rsidR="00327D4D" w:rsidRDefault="00327D4D" w:rsidP="00FC1F7F">
            <w:pPr>
              <w:spacing w:line="192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6DA6E1C9" w14:textId="77777777" w:rsidR="00327D4D" w:rsidRDefault="00327D4D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3630C30C" w14:textId="77777777" w:rsidR="00327D4D" w:rsidRDefault="00327D4D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07B773E9" w14:textId="77777777" w:rsidR="00327D4D" w:rsidRDefault="00327D4D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23E66F3D" w14:textId="77777777" w:rsidR="00327D4D" w:rsidRDefault="00327D4D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5A463679" w14:textId="77777777" w:rsidR="00327D4D" w:rsidRDefault="00327D4D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52A4AC74" w14:textId="77777777" w:rsidR="00327D4D" w:rsidRDefault="00327D4D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1278B895" w14:textId="77777777" w:rsidR="00327D4D" w:rsidRDefault="00327D4D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km. la </w:t>
            </w:r>
          </w:p>
          <w:p w14:paraId="3C4DE8D2" w14:textId="77777777" w:rsidR="00327D4D" w:rsidRDefault="00327D4D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13E99F14" w14:textId="77777777" w:rsidR="00327D4D" w:rsidRDefault="00327D4D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04886D21" w14:textId="77777777" w:rsidR="00327D4D" w:rsidRDefault="00327D4D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</w:tr>
    </w:tbl>
    <w:p w14:paraId="2906B3A1" w14:textId="77777777" w:rsidR="00327D4D" w:rsidRDefault="00327D4D">
      <w:pPr>
        <w:spacing w:line="192" w:lineRule="auto"/>
        <w:jc w:val="center"/>
      </w:pPr>
    </w:p>
    <w:p w14:paraId="0125F100" w14:textId="77777777" w:rsidR="00327D4D" w:rsidRDefault="00327D4D">
      <w:pPr>
        <w:spacing w:line="192" w:lineRule="auto"/>
        <w:ind w:left="-57" w:right="-57"/>
        <w:jc w:val="center"/>
        <w:rPr>
          <w:b/>
          <w:bCs/>
        </w:rPr>
      </w:pPr>
      <w:r>
        <w:rPr>
          <w:b/>
          <w:bCs/>
        </w:rPr>
        <w:t>TOATE RESTRICŢIILE ŞI LIMITĂRILE DE VITEZĂ SE VOR RESPECTA CU TOT TRENUL !</w:t>
      </w:r>
    </w:p>
    <w:p w14:paraId="279B2CE2" w14:textId="77777777" w:rsidR="00327D4D" w:rsidRPr="006310EB" w:rsidRDefault="00327D4D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0715ABD1" w14:textId="77777777" w:rsidR="00327D4D" w:rsidRPr="006310EB" w:rsidRDefault="00327D4D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656D1FC1" w14:textId="77777777" w:rsidR="00327D4D" w:rsidRPr="006310EB" w:rsidRDefault="00327D4D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436BC3F5" w14:textId="77777777" w:rsidR="00327D4D" w:rsidRPr="00A8307A" w:rsidRDefault="00327D4D" w:rsidP="00516DD3">
      <w:pPr>
        <w:pStyle w:val="Heading1"/>
        <w:spacing w:line="360" w:lineRule="auto"/>
      </w:pPr>
      <w:r w:rsidRPr="00A8307A">
        <w:t>LINIA 100</w:t>
      </w:r>
    </w:p>
    <w:p w14:paraId="18496C1E" w14:textId="77777777" w:rsidR="00327D4D" w:rsidRPr="00A8307A" w:rsidRDefault="00327D4D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327D4D" w:rsidRPr="00AB76B4" w14:paraId="085FC613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573C5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F7213C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2DE61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D9F214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4D289DA4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47525" w14:textId="77777777" w:rsidR="00327D4D" w:rsidRPr="00AB76B4" w:rsidRDefault="00327D4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97EDABE" w14:textId="77777777" w:rsidR="00327D4D" w:rsidRPr="00AB76B4" w:rsidRDefault="00327D4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A7DBE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6D03F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FBBC8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3B8A7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:rsidRPr="00AB76B4" w14:paraId="0D8603CE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E6D7D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B4328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C1AD7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AE849F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04228B6D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B88E6" w14:textId="77777777" w:rsidR="00327D4D" w:rsidRPr="00AB76B4" w:rsidRDefault="00327D4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8CFB127" w14:textId="77777777" w:rsidR="00327D4D" w:rsidRPr="00AB76B4" w:rsidRDefault="00327D4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BF798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62E34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74C44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5C292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:rsidRPr="00AB76B4" w14:paraId="0E014BAA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CA21E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44026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DD72F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44F6B2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45B8F596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25D0C" w14:textId="77777777" w:rsidR="00327D4D" w:rsidRPr="00AB76B4" w:rsidRDefault="00327D4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</w:t>
            </w:r>
          </w:p>
          <w:p w14:paraId="4CA8823B" w14:textId="77777777" w:rsidR="00327D4D" w:rsidRPr="00AB76B4" w:rsidRDefault="00327D4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8E859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69325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7D32D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D2BEE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25B2758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Acces la liniile 11 şi 12.</w:t>
            </w:r>
          </w:p>
        </w:tc>
      </w:tr>
      <w:tr w:rsidR="00327D4D" w:rsidRPr="00AB76B4" w14:paraId="6C6FB2C5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0736D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8FF0F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D897D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904C3C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6CC9931A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D4F93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26915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62AB0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07688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01C04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:rsidRPr="00AB76B4" w14:paraId="4697585D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A304C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B897C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62486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5417A6" w14:textId="77777777" w:rsidR="00327D4D" w:rsidRPr="00AB76B4" w:rsidRDefault="00327D4D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181C1585" w14:textId="77777777" w:rsidR="00327D4D" w:rsidRPr="00AB76B4" w:rsidRDefault="00327D4D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25D78" w14:textId="77777777" w:rsidR="00327D4D" w:rsidRPr="00AB76B4" w:rsidRDefault="00327D4D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TDJ </w:t>
            </w:r>
          </w:p>
          <w:p w14:paraId="26788961" w14:textId="77777777" w:rsidR="00327D4D" w:rsidRPr="00AB76B4" w:rsidRDefault="00327D4D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38</w:t>
            </w:r>
            <w:r w:rsidRPr="00AB76B4">
              <w:rPr>
                <w:b/>
                <w:bCs/>
                <w:sz w:val="20"/>
              </w:rPr>
              <w:t xml:space="preserve"> și </w:t>
            </w:r>
          </w:p>
          <w:p w14:paraId="793B1E55" w14:textId="77777777" w:rsidR="00327D4D" w:rsidRPr="00AB76B4" w:rsidRDefault="00327D4D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6C07A9BF" w14:textId="77777777" w:rsidR="00327D4D" w:rsidRPr="00AB76B4" w:rsidRDefault="00327D4D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802CA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FE9B5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59500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820F73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:rsidRPr="00AB76B4" w14:paraId="41C1E7C5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5BA5B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B1558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E941B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24A00F" w14:textId="77777777" w:rsidR="00327D4D" w:rsidRPr="00AB76B4" w:rsidRDefault="00327D4D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581D2787" w14:textId="77777777" w:rsidR="00327D4D" w:rsidRPr="00AB76B4" w:rsidRDefault="00327D4D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25C34" w14:textId="77777777" w:rsidR="00327D4D" w:rsidRPr="00AB76B4" w:rsidRDefault="00327D4D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</w:t>
            </w:r>
            <w:r w:rsidRPr="00AB76B4">
              <w:rPr>
                <w:b/>
                <w:bCs/>
                <w:sz w:val="20"/>
              </w:rPr>
              <w:t xml:space="preserve">ntre </w:t>
            </w:r>
            <w:r>
              <w:rPr>
                <w:b/>
                <w:bCs/>
                <w:sz w:val="20"/>
              </w:rPr>
              <w:t>sch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  <w:p w14:paraId="311821E4" w14:textId="77777777" w:rsidR="00327D4D" w:rsidRPr="00AB76B4" w:rsidRDefault="00327D4D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</w:t>
            </w:r>
            <w:r>
              <w:rPr>
                <w:b/>
                <w:bCs/>
                <w:sz w:val="20"/>
              </w:rPr>
              <w:t xml:space="preserve">A </w:t>
            </w:r>
            <w:r w:rsidRPr="00AB76B4">
              <w:rPr>
                <w:b/>
                <w:bCs/>
                <w:sz w:val="20"/>
              </w:rPr>
              <w:t>și</w:t>
            </w:r>
            <w:r>
              <w:rPr>
                <w:b/>
                <w:bCs/>
                <w:sz w:val="20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8E9FE" w14:textId="77777777" w:rsidR="00327D4D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577A8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C65B0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5DBF1" w14:textId="77777777" w:rsidR="00327D4D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837F93" w14:textId="77777777" w:rsidR="00327D4D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</w:rPr>
              <w:t>București Nord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</w:p>
        </w:tc>
      </w:tr>
      <w:tr w:rsidR="00327D4D" w:rsidRPr="00AB76B4" w14:paraId="410EDC79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54157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8791A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AB3C3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6F0718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 Nord -</w:t>
            </w:r>
          </w:p>
          <w:p w14:paraId="617019F4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Post 5 - </w:t>
            </w:r>
          </w:p>
          <w:p w14:paraId="24A097C2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AB974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97806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E52B2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1+650</w:t>
            </w:r>
          </w:p>
          <w:p w14:paraId="331772AC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6FBA4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07D2C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Cap București Nord semnalizată numai cu paleta cu diagonală.</w:t>
            </w:r>
          </w:p>
        </w:tc>
      </w:tr>
      <w:tr w:rsidR="00327D4D" w:rsidRPr="00AB76B4" w14:paraId="7D7BC975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CDF7A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63D23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3EE43E42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53BF2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49A82D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02C5AA75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+ </w:t>
            </w:r>
          </w:p>
          <w:p w14:paraId="7428F164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zonă aparate de cale, Cap X</w:t>
            </w:r>
            <w:r>
              <w:rPr>
                <w:b/>
                <w:bCs/>
                <w:sz w:val="20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16D95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5DF65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7FF9C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5B5F4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2008C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:rsidRPr="00AB76B4" w14:paraId="58E65BD9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C7C1A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1A8D1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63CAE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A2C87C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11F21EC2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1092A690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cale, Cap X </w:t>
            </w:r>
            <w:r>
              <w:rPr>
                <w:b/>
                <w:bCs/>
                <w:sz w:val="20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C8A9F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EEB53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06A8C3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26854A56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8184B4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CE7D3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:rsidRPr="00AB76B4" w14:paraId="036AE1C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E77A4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07FF4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9A861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1D6B14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20A1AFF1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76393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3F2FE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DC606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2C686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6BD5A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:rsidRPr="00AB76B4" w14:paraId="350B853A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4CFC9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42B80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5C130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5139A9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2A1DDF8A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56E20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6C2E95EB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/ 22</w:t>
            </w:r>
          </w:p>
          <w:p w14:paraId="523A3F79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1FA1DC67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910DEC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FDA8C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FEF19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45B70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3B4AADC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spre Chiajna firele I și II.</w:t>
            </w:r>
          </w:p>
        </w:tc>
      </w:tr>
      <w:tr w:rsidR="00327D4D" w:rsidRPr="00AB76B4" w14:paraId="47C624E4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2CA9B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234932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BAF12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383050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0DA240B0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84853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B6E53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41549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14EA9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39721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49942B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327D4D" w:rsidRPr="00AB76B4" w14:paraId="04F5A4DC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20E8E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51B40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6EA352E5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003B8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8B6C4F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08C6CA99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directă + </w:t>
            </w:r>
          </w:p>
          <w:p w14:paraId="4D571664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2C6C2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FBE72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9D735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1E426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A52C2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:rsidRPr="00AB76B4" w14:paraId="49126D3A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2513B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31EF2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713EF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84B8DB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7DB454F0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0A2B81EA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 nr. </w:t>
            </w:r>
            <w:r>
              <w:rPr>
                <w:b/>
                <w:bCs/>
                <w:sz w:val="20"/>
              </w:rPr>
              <w:t xml:space="preserve">15, </w:t>
            </w:r>
            <w:r w:rsidRPr="00AB76B4">
              <w:rPr>
                <w:b/>
                <w:bCs/>
                <w:sz w:val="20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391E6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0FE9E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4D9F9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323B18D9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50C2F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12843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:rsidRPr="00AB76B4" w14:paraId="217AA786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53092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53D75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3AB57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70E991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35BD4C06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A4ED5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E4F1441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5, 9 </w:t>
            </w:r>
          </w:p>
          <w:p w14:paraId="5AC8B10B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</w:t>
            </w:r>
          </w:p>
          <w:p w14:paraId="603CCC02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B60D7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ED21A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EF98C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86259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21DF27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1 - 5.</w:t>
            </w:r>
          </w:p>
        </w:tc>
      </w:tr>
      <w:tr w:rsidR="00327D4D" w:rsidRPr="00AB76B4" w14:paraId="7801F162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976AD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AB120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51F9F037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154C7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9E5E97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Chiajna -</w:t>
            </w:r>
          </w:p>
          <w:p w14:paraId="3E9F89EB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AC5A8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D63DF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D3170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E5DD8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2FE3D" w14:textId="77777777" w:rsidR="00327D4D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7D02AAD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:rsidRPr="00AB76B4" w14:paraId="1305393E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638D4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F2384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2343A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2A7488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00C548C5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56C5C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AC124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05E81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6438B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3A0CAF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3D84C349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1C4AF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33A28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2AB611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97AA74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2272FCC8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859ED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EA7B2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F44642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382FB6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B3BE0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:rsidRPr="00AB76B4" w14:paraId="15A34F38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4A93A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CEA84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D98A1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B527AF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1FC0648E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E585B" w14:textId="77777777" w:rsidR="00327D4D" w:rsidRPr="00AB76B4" w:rsidRDefault="00327D4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05A73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ABAE2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0200F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A9C84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:rsidRPr="00AB76B4" w14:paraId="69AA03CB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2D3F6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A5C30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F4C6B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C37A71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1D3D052A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BD401" w14:textId="77777777" w:rsidR="00327D4D" w:rsidRPr="00AB76B4" w:rsidRDefault="00327D4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1099A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A0740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505D5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D8D13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:rsidRPr="00AB76B4" w14:paraId="1E553656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0602F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6B1F5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5D765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554443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3A28A0DF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05F62" w14:textId="77777777" w:rsidR="00327D4D" w:rsidRPr="00AB76B4" w:rsidRDefault="00327D4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47FA4E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A7C05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5E54A50E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4CF0BC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C56A7" w14:textId="77777777" w:rsidR="00327D4D" w:rsidRPr="00AB76B4" w:rsidRDefault="00327D4D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:rsidRPr="00AB76B4" w14:paraId="2F71D631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249C6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5042D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439E049E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240C2C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F3C79B" w14:textId="77777777" w:rsidR="00327D4D" w:rsidRPr="00AB76B4" w:rsidRDefault="00327D4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203D540F" w14:textId="77777777" w:rsidR="00327D4D" w:rsidRPr="00AB76B4" w:rsidRDefault="00327D4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E999D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817E4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96969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DA40E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B8ECB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048332EF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2E47A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73EB85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F26EE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255B98" w14:textId="77777777" w:rsidR="00327D4D" w:rsidRPr="00AB76B4" w:rsidRDefault="00327D4D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</w:t>
            </w:r>
            <w:r>
              <w:rPr>
                <w:b/>
                <w:bCs/>
                <w:sz w:val="20"/>
              </w:rPr>
              <w:t xml:space="preserve">– </w:t>
            </w:r>
            <w:r w:rsidRPr="00AB76B4">
              <w:rPr>
                <w:b/>
                <w:bCs/>
                <w:sz w:val="20"/>
              </w:rPr>
              <w:t>Grădinar</w:t>
            </w:r>
            <w:r>
              <w:rPr>
                <w:b/>
                <w:bCs/>
                <w:sz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7959B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34EC6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A1D840" w14:textId="77777777" w:rsidR="00327D4D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23+800</w:t>
            </w:r>
          </w:p>
          <w:p w14:paraId="7CF1CC50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81AB0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4B510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419DCD27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5A1B6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9A75F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6C2B4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182909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Grădinari </w:t>
            </w:r>
          </w:p>
          <w:p w14:paraId="68EB4091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18F616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6CA563AF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1FEE2B89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8DD19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16AFA4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D2330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B9E89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:rsidRPr="00AB76B4" w14:paraId="304D7AC3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433C6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30E45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D730A7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724A5C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H. Vadu Lat</w:t>
            </w:r>
          </w:p>
          <w:p w14:paraId="309BA781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</w:t>
            </w:r>
            <w:r>
              <w:rPr>
                <w:b/>
                <w:bCs/>
                <w:sz w:val="20"/>
              </w:rPr>
              <w:t>ile</w:t>
            </w:r>
            <w:r w:rsidRPr="00AB76B4">
              <w:rPr>
                <w:b/>
                <w:bCs/>
                <w:sz w:val="20"/>
              </w:rPr>
              <w:t xml:space="preserve"> 2 </w:t>
            </w:r>
            <w:r>
              <w:rPr>
                <w:b/>
                <w:bCs/>
                <w:sz w:val="20"/>
              </w:rPr>
              <w:t xml:space="preserve">și 5 </w:t>
            </w:r>
            <w:r w:rsidRPr="00AB76B4">
              <w:rPr>
                <w:b/>
                <w:bCs/>
                <w:sz w:val="20"/>
              </w:rPr>
              <w:t>abătut</w:t>
            </w:r>
            <w:r>
              <w:rPr>
                <w:b/>
                <w:bCs/>
                <w:sz w:val="20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5D1E9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902AD83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C75A93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A8707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AF846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38261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:rsidRPr="00AB76B4" w14:paraId="3286CAFF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B552C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F33A7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D701F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A34906" w14:textId="77777777" w:rsidR="00327D4D" w:rsidRPr="00AB76B4" w:rsidRDefault="00327D4D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Vadu Lat</w:t>
            </w:r>
            <w:r>
              <w:rPr>
                <w:b/>
                <w:bCs/>
                <w:sz w:val="20"/>
              </w:rPr>
              <w:t xml:space="preserve"> – </w:t>
            </w:r>
            <w:r w:rsidRPr="00AB76B4">
              <w:rPr>
                <w:b/>
                <w:bCs/>
                <w:sz w:val="20"/>
              </w:rPr>
              <w:t>Zăvestreni</w:t>
            </w:r>
            <w:r>
              <w:rPr>
                <w:b/>
                <w:bCs/>
                <w:sz w:val="20"/>
              </w:rPr>
              <w:br/>
              <w:t xml:space="preserve">+ linia 3 directă </w:t>
            </w:r>
            <w:r>
              <w:rPr>
                <w:b/>
                <w:bCs/>
                <w:sz w:val="20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355D72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EB867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52707" w14:textId="77777777" w:rsidR="00327D4D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2EB708B1" w14:textId="77777777" w:rsidR="00327D4D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53D47" w14:textId="77777777" w:rsidR="00327D4D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C9181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31D0FD62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656E6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E0B395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6490C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3D3D2F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0F62A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7FD064AC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+ </w:t>
            </w:r>
          </w:p>
          <w:p w14:paraId="78B31C42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0A500C70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  <w:p w14:paraId="3BF9CCED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79376853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A3C40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D64614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B5D82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F21CF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:rsidRPr="00AB76B4" w14:paraId="1B479613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563C1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0C412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45+000</w:t>
            </w:r>
          </w:p>
          <w:p w14:paraId="0B0EC208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65810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DD4FA1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Zăvestreni -</w:t>
            </w:r>
          </w:p>
          <w:p w14:paraId="7844A9F4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</w:t>
            </w:r>
            <w:r>
              <w:rPr>
                <w:b/>
                <w:bCs/>
                <w:sz w:val="20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8E701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30AD3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30511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60A6E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B1312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:rsidRPr="00AB76B4" w14:paraId="40CBD348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5062F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B0426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B2629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33AC37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22629219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B93F0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13, 21, 23  și TDJ  </w:t>
            </w:r>
          </w:p>
          <w:p w14:paraId="17B72346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D0FA09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521A8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90392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AD434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43B9266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C6C4625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327D4D" w:rsidRPr="00AB76B4" w14:paraId="2BAD0A88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542D3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19868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09C01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BDC47A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6C276EA9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D2A47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3CDBBA63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A4493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5A8B9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69B92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B0C20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:rsidRPr="00AB76B4" w14:paraId="29F81DF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9D441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09B13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A2376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8F2D80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47D153DA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AAF8E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DC0DE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5CB5CD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7594E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9EB63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:rsidRPr="00AB76B4" w14:paraId="7284B1E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16C76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AB068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E2879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C387A0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6836AB30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234C5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18, 26, 30  și TDJ </w:t>
            </w:r>
          </w:p>
          <w:p w14:paraId="30BF30D3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0DE87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5ACA5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D1A58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88B18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98CEB91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35D6F7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327D4D" w:rsidRPr="00AB76B4" w14:paraId="0725F16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99B3F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59FDE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52+500</w:t>
            </w:r>
          </w:p>
          <w:p w14:paraId="02C2FBA4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3C7CF3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923CDC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</w:p>
          <w:p w14:paraId="5935B8CD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F68CF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64D352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BD006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84AEC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F2A48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2283566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A25A6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34477" w14:textId="77777777" w:rsidR="00327D4D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52+600</w:t>
            </w:r>
          </w:p>
          <w:p w14:paraId="10169068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E8CF8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62DFDB" w14:textId="77777777" w:rsidR="00327D4D" w:rsidRPr="00AB76B4" w:rsidRDefault="00327D4D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2C59F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468A4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BF0311" w14:textId="77777777" w:rsidR="00327D4D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E57274" w14:textId="77777777" w:rsidR="00327D4D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4865C" w14:textId="77777777" w:rsidR="00327D4D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:rsidRPr="00AB76B4" w14:paraId="0404AEC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7A017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55BF0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57+880</w:t>
            </w:r>
          </w:p>
          <w:p w14:paraId="1C04C7E7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75A7DB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B56C95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05133286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</w:t>
            </w:r>
          </w:p>
          <w:p w14:paraId="4C860078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CD87F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A53AF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9285C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E055A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FFC73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:rsidRPr="00AB76B4" w14:paraId="730A836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2E562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16C48E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F6143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C333D6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40A8732E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78EC5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CD3FD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D6222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58+950</w:t>
            </w:r>
          </w:p>
          <w:p w14:paraId="7A1A884B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EB8C32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E4A2E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20B5C2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10.</w:t>
            </w:r>
          </w:p>
          <w:p w14:paraId="38E98E72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:rsidRPr="00AB76B4" w14:paraId="757E4E9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F0384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6D2B7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EA8BF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BC814C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0AB93F9E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A3F60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E41CF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5F6676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59+500</w:t>
            </w:r>
          </w:p>
          <w:p w14:paraId="05EA828E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9F3238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563D66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:rsidRPr="00AB76B4" w14:paraId="2823307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9DD36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818E3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60+600</w:t>
            </w:r>
          </w:p>
          <w:p w14:paraId="0D6FA61E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484E0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AA2CC9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658509B0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189A4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A3736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4FC44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8E9B09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E9C68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:rsidRPr="00AB76B4" w14:paraId="7EE64D1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6907B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19D52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66+025</w:t>
            </w:r>
          </w:p>
          <w:p w14:paraId="595D1613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4B516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43F333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53D595B6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D4B12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95D738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E457A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C33C2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A7C89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6584C31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6FC505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5, Cap X.</w:t>
            </w:r>
          </w:p>
        </w:tc>
      </w:tr>
      <w:tr w:rsidR="00327D4D" w:rsidRPr="00AB76B4" w14:paraId="7395DA7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98549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EB386F" w14:textId="77777777" w:rsidR="00327D4D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67+170</w:t>
            </w:r>
          </w:p>
          <w:p w14:paraId="05E0B7EB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C71B0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A23312" w14:textId="77777777" w:rsidR="00327D4D" w:rsidRPr="00AB76B4" w:rsidRDefault="00327D4D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148E13FB" w14:textId="77777777" w:rsidR="00327D4D" w:rsidRPr="00AB76B4" w:rsidRDefault="00327D4D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A140E1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2B029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CE61E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4E2D6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F390E" w14:textId="77777777" w:rsidR="00327D4D" w:rsidRPr="00AB76B4" w:rsidRDefault="00327D4D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7CBE1A" w14:textId="77777777" w:rsidR="00327D4D" w:rsidRPr="00AB76B4" w:rsidRDefault="00327D4D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</w:rPr>
              <w:t>4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</w:rPr>
              <w:t>Y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327D4D" w:rsidRPr="00AB76B4" w14:paraId="2840899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BCE97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16753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5A748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AF3D9D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08DB7C51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CDF74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25554F8A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2 - 4 </w:t>
            </w:r>
          </w:p>
          <w:p w14:paraId="54D93846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2C50B8C9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DCB51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DA32B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959B4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300E5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661501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327D4D" w:rsidRPr="00AB76B4" w14:paraId="7413264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BA24D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BE3725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651BE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8AD4EA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47170E9E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895BE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AB58BC4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</w:t>
            </w:r>
          </w:p>
          <w:p w14:paraId="11BFADB5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77A185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7C1799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22FD5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1EF39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1 și 2 </w:t>
            </w:r>
          </w:p>
        </w:tc>
      </w:tr>
      <w:tr w:rsidR="00327D4D" w:rsidRPr="00AB76B4" w14:paraId="5B06005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1A547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E62F1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6A2B2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5C7D21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91535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F7143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91477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68+300</w:t>
            </w:r>
          </w:p>
          <w:p w14:paraId="0BF326A0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D7250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724A8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:rsidRPr="00AB76B4" w14:paraId="0B53B787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81C78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8DBAB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0122D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162721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62E814A6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D014A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7CD75DAE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1C854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DF42EA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6E358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CAD18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292A98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1 Cap X. </w:t>
            </w:r>
          </w:p>
        </w:tc>
      </w:tr>
      <w:tr w:rsidR="00327D4D" w:rsidRPr="00AB76B4" w14:paraId="2AE7C7AB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47343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6942E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F5D15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82ED8E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47E05566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90AB7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1B5CCE19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B50B9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4B987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E2E3C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00847F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circulația pe linia 1</w:t>
            </w:r>
          </w:p>
        </w:tc>
      </w:tr>
      <w:tr w:rsidR="00327D4D" w:rsidRPr="00AB76B4" w14:paraId="4C965C6A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3A232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21F0B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DE2C1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F0E666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3CC39A44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1F9EC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D96B1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AFAD7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74+200</w:t>
            </w:r>
          </w:p>
          <w:p w14:paraId="2DA5CB38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1F743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7AFF6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:rsidRPr="00AB76B4" w14:paraId="431CB0C2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42580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F74EA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537E9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AEA5B5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4117F635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4D26D8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81345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81FFF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75+600</w:t>
            </w:r>
          </w:p>
          <w:p w14:paraId="46A062FC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2463A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4CC907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28C906F5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27D4D" w:rsidRPr="00AB76B4" w14:paraId="0EBE3ABB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5CE74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E1905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1AD2CFB4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</w:t>
            </w: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6DBAC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D6208F" w14:textId="77777777" w:rsidR="00327D4D" w:rsidRDefault="00327D4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77AC0E4C" w14:textId="77777777" w:rsidR="00327D4D" w:rsidRDefault="00327D4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</w:t>
            </w:r>
            <w:r>
              <w:rPr>
                <w:b/>
                <w:bCs/>
                <w:sz w:val="20"/>
              </w:rPr>
              <w:t xml:space="preserve">,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1EAD7FA9" w14:textId="77777777" w:rsidR="00327D4D" w:rsidRPr="00AB76B4" w:rsidRDefault="00327D4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4 directă Cap X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7283A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EE488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1F660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56C00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4CF0C9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Semnalizată ca limitare de viteză.</w:t>
            </w:r>
          </w:p>
        </w:tc>
      </w:tr>
      <w:tr w:rsidR="00327D4D" w:rsidRPr="00AB76B4" w14:paraId="0F62FE33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FE2B7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94498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96B50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B6ABB6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3AE6422E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5A91E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5A589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C571B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47C67496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366CD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B84D1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27D4D" w:rsidRPr="00AB76B4" w14:paraId="01E0E029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EADD0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EE2C0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D9F97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103468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0FB73760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Atârnaţi </w:t>
            </w:r>
          </w:p>
          <w:p w14:paraId="02D41D32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</w:p>
          <w:p w14:paraId="1E70A6F0" w14:textId="77777777" w:rsidR="00327D4D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62C0F943" w14:textId="77777777" w:rsidR="00327D4D" w:rsidRPr="00075656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3 directă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277966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913C6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864FA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  <w:p w14:paraId="67B6A0B0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F5FEB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FAE5C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27D4D" w:rsidRPr="00AB76B4" w14:paraId="5200CC77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42531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3874B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A2575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BBD1D9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326E2B3A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D2F27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2886D844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1 - 5 </w:t>
            </w:r>
          </w:p>
          <w:p w14:paraId="58236E29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62460358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B28C0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572929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2FACF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ECCD23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71868DF4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327D4D" w:rsidRPr="00AB76B4" w14:paraId="45A8F51E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0D0C5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5B962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E5B7B2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C5125D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585E4670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1098F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0F9888BF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69C2BA09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10 și 11 </w:t>
            </w:r>
          </w:p>
          <w:p w14:paraId="6E67E361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AE099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717D6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A46CF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B336A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25303689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la linia 1.</w:t>
            </w:r>
          </w:p>
        </w:tc>
      </w:tr>
      <w:tr w:rsidR="00327D4D" w:rsidRPr="00AB76B4" w14:paraId="58FFC4D5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06772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D81AA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43D55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B1D945" w14:textId="77777777" w:rsidR="00327D4D" w:rsidRPr="00AB76B4" w:rsidRDefault="00327D4D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24E8FB6B" w14:textId="77777777" w:rsidR="00327D4D" w:rsidRPr="00AB76B4" w:rsidRDefault="00327D4D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1F910" w14:textId="77777777" w:rsidR="00327D4D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BBC8F55" w14:textId="77777777" w:rsidR="00327D4D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0BD3BCBF" w14:textId="77777777" w:rsidR="00327D4D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– 8</w:t>
            </w:r>
          </w:p>
          <w:p w14:paraId="54FCB172" w14:textId="77777777" w:rsidR="00327D4D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D3035E1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00647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DB047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06F82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28E4B" w14:textId="77777777" w:rsidR="00327D4D" w:rsidRPr="00AB76B4" w:rsidRDefault="00327D4D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1DC99257" w14:textId="77777777" w:rsidR="00327D4D" w:rsidRPr="00AB76B4" w:rsidRDefault="00327D4D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327D4D" w:rsidRPr="00AB76B4" w14:paraId="286E7ECF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F062E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CF4A5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220EE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860CC6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 -</w:t>
            </w:r>
          </w:p>
          <w:p w14:paraId="41A4D841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904A9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4B970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AC2D9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94+800</w:t>
            </w:r>
          </w:p>
          <w:p w14:paraId="5821CB68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5470D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37146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5E1D6311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27D4D" w:rsidRPr="00AB76B4" w14:paraId="54468F4B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399CD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015B4" w14:textId="77777777" w:rsidR="00327D4D" w:rsidRPr="00AB76B4" w:rsidRDefault="00327D4D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D7821" w14:textId="77777777" w:rsidR="00327D4D" w:rsidRPr="00AB76B4" w:rsidRDefault="00327D4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B64662" w14:textId="77777777" w:rsidR="00327D4D" w:rsidRPr="00AB76B4" w:rsidRDefault="00327D4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-</w:t>
            </w:r>
            <w:r w:rsidRPr="00AB76B4">
              <w:rPr>
                <w:b/>
                <w:bCs/>
                <w:sz w:val="20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6E084" w14:textId="77777777" w:rsidR="00327D4D" w:rsidRPr="00AB76B4" w:rsidRDefault="00327D4D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FFA4D" w14:textId="77777777" w:rsidR="00327D4D" w:rsidRPr="00AB76B4" w:rsidRDefault="00327D4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2275A" w14:textId="77777777" w:rsidR="00327D4D" w:rsidRPr="00AB76B4" w:rsidRDefault="00327D4D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330</w:t>
            </w:r>
          </w:p>
          <w:p w14:paraId="766C7731" w14:textId="77777777" w:rsidR="00327D4D" w:rsidRPr="00AB76B4" w:rsidRDefault="00327D4D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5884A" w14:textId="77777777" w:rsidR="00327D4D" w:rsidRPr="00AB76B4" w:rsidRDefault="00327D4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A5187" w14:textId="77777777" w:rsidR="00327D4D" w:rsidRPr="00AB76B4" w:rsidRDefault="00327D4D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327D4D" w:rsidRPr="00AB76B4" w14:paraId="51F394F3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415A0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E6BBF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86950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DCDD55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7323D35A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01CDB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80FCC76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0123889D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15 / 17 </w:t>
            </w:r>
          </w:p>
          <w:p w14:paraId="4B3C95EC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062FD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26A90" w14:textId="77777777" w:rsidR="00327D4D" w:rsidRPr="00AB76B4" w:rsidRDefault="00327D4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EEA76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563AB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ED76CF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 I în fir II și invers.</w:t>
            </w:r>
          </w:p>
        </w:tc>
      </w:tr>
      <w:tr w:rsidR="00327D4D" w:rsidRPr="00AB76B4" w14:paraId="201225C5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61F7F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31038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22051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7E9373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73EB7C50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0D0B97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0B826385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2430999E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213FE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5F00F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741CC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3FA7E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ED5CEA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  <w:tr w:rsidR="00327D4D" w:rsidRPr="00AB76B4" w14:paraId="795767AA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FC936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703DE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C412E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5D39FB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45863BD5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23890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5530D284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4D08E280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12 - 16 </w:t>
            </w:r>
          </w:p>
          <w:p w14:paraId="68E62C74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614443D1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A956D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32AAC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8EB89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0EBEB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02B96E08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0E809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25DBC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2E58B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FCBCB9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26E0B3AA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15594BEA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20A9B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81D916F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120D8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5F048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FF6FD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312EA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11935413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EE646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4DC35" w14:textId="77777777" w:rsidR="00327D4D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106+000</w:t>
            </w:r>
          </w:p>
          <w:p w14:paraId="15D0A064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5EC93" w14:textId="77777777" w:rsidR="00327D4D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71B1D9" w14:textId="77777777" w:rsidR="00327D4D" w:rsidRPr="00AB76B4" w:rsidRDefault="00327D4D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Roșiori Nord – Măldăeni</w:t>
            </w:r>
            <w:r>
              <w:rPr>
                <w:b/>
                <w:bCs/>
                <w:sz w:val="20"/>
              </w:rPr>
              <w:t xml:space="preserve"> și linia 2 directă St. 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 +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linia 3 directă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C0A1C7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B483A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EB982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F5AEF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07133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:rsidRPr="00AB76B4" w14:paraId="5E8B51A8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D0644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6335E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DA718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6006A1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52EB3032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4C29C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02CAA95A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F8A88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025D06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782F3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780F7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firul 1 in firul 2 si invers și intrari- ieșiri la linia 1 primiri - expedieri</w:t>
            </w:r>
          </w:p>
        </w:tc>
      </w:tr>
      <w:tr w:rsidR="00327D4D" w:rsidRPr="00AB76B4" w14:paraId="6635B499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87047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8809E5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04F35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1BAD38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70D13F0B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266C7306" w14:textId="77777777" w:rsidR="00327D4D" w:rsidRPr="00AB76B4" w:rsidRDefault="00327D4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5618E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CFC5D26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E6F77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72165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A8C83B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63D2C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1C09A11F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E35E9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70DCC" w14:textId="77777777" w:rsidR="00327D4D" w:rsidRDefault="00327D4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9495E" w14:textId="77777777" w:rsidR="00327D4D" w:rsidRDefault="00327D4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B0512D" w14:textId="77777777" w:rsidR="00327D4D" w:rsidRPr="00AB76B4" w:rsidRDefault="00327D4D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Măldăeni –</w:t>
            </w:r>
          </w:p>
          <w:p w14:paraId="7926DD66" w14:textId="77777777" w:rsidR="00327D4D" w:rsidRPr="00AB76B4" w:rsidRDefault="00327D4D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Mihăeşti și</w:t>
            </w:r>
          </w:p>
          <w:p w14:paraId="630878C8" w14:textId="77777777" w:rsidR="00327D4D" w:rsidRPr="00AB76B4" w:rsidRDefault="00327D4D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E6BB1" w14:textId="77777777" w:rsidR="00327D4D" w:rsidRPr="00AB76B4" w:rsidRDefault="00327D4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659BD" w14:textId="77777777" w:rsidR="00327D4D" w:rsidRPr="00AB76B4" w:rsidRDefault="00327D4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D8BD7" w14:textId="77777777" w:rsidR="00327D4D" w:rsidRPr="00AB76B4" w:rsidRDefault="00327D4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09</w:t>
            </w:r>
            <w:r w:rsidRPr="00AB76B4">
              <w:rPr>
                <w:b/>
                <w:bCs/>
                <w:sz w:val="20"/>
              </w:rPr>
              <w:t>+200</w:t>
            </w:r>
          </w:p>
          <w:p w14:paraId="3C1A8B53" w14:textId="77777777" w:rsidR="00327D4D" w:rsidRPr="00AB76B4" w:rsidRDefault="00327D4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FCF49" w14:textId="77777777" w:rsidR="00327D4D" w:rsidRPr="00AB76B4" w:rsidRDefault="00327D4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FFF15" w14:textId="77777777" w:rsidR="00327D4D" w:rsidRDefault="00327D4D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:rsidRPr="00AB76B4" w14:paraId="19EE5BE5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6E998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C4310" w14:textId="77777777" w:rsidR="00327D4D" w:rsidRDefault="00327D4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5844C" w14:textId="77777777" w:rsidR="00327D4D" w:rsidRDefault="00327D4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411607" w14:textId="77777777" w:rsidR="00327D4D" w:rsidRPr="00AB76B4" w:rsidRDefault="00327D4D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Mihăeşti</w:t>
            </w:r>
          </w:p>
          <w:p w14:paraId="33F6C9C9" w14:textId="77777777" w:rsidR="00327D4D" w:rsidRDefault="00327D4D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A7E330" w14:textId="77777777" w:rsidR="00327D4D" w:rsidRPr="00AB76B4" w:rsidRDefault="00327D4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CC360A2" w14:textId="77777777" w:rsidR="00327D4D" w:rsidRPr="00AB76B4" w:rsidRDefault="00327D4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5F0987" w14:textId="77777777" w:rsidR="00327D4D" w:rsidRPr="00AB76B4" w:rsidRDefault="00327D4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D88B7" w14:textId="77777777" w:rsidR="00327D4D" w:rsidRPr="00AB76B4" w:rsidRDefault="00327D4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7293F1" w14:textId="77777777" w:rsidR="00327D4D" w:rsidRPr="00AB76B4" w:rsidRDefault="00327D4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27EFB" w14:textId="77777777" w:rsidR="00327D4D" w:rsidRDefault="00327D4D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506295EF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82B91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C4F8A" w14:textId="77777777" w:rsidR="00327D4D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  <w:p w14:paraId="5A443041" w14:textId="77777777" w:rsidR="00327D4D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C26A0" w14:textId="77777777" w:rsidR="00327D4D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628903" w14:textId="77777777" w:rsidR="00327D4D" w:rsidRPr="00AB76B4" w:rsidRDefault="00327D4D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Mihăeşti </w:t>
            </w:r>
            <w:r>
              <w:rPr>
                <w:b/>
                <w:bCs/>
                <w:sz w:val="20"/>
              </w:rPr>
              <w:t xml:space="preserve">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F1D77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A5537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409E7" w14:textId="77777777" w:rsidR="00327D4D" w:rsidRPr="00AB76B4" w:rsidRDefault="00327D4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CC47A" w14:textId="77777777" w:rsidR="00327D4D" w:rsidRPr="00AB76B4" w:rsidRDefault="00327D4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A42D4" w14:textId="77777777" w:rsidR="00327D4D" w:rsidRDefault="00327D4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:rsidRPr="00AB76B4" w14:paraId="1170D12D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EC045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31E16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6181F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B826D7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Radomirești</w:t>
            </w:r>
            <w:r>
              <w:rPr>
                <w:b/>
                <w:bCs/>
                <w:sz w:val="20"/>
              </w:rPr>
              <w:t>, 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B6EE2F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C4017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382FA" w14:textId="77777777" w:rsidR="00327D4D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124+650</w:t>
            </w:r>
          </w:p>
          <w:p w14:paraId="1F149BBF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A7A9A7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45F81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:rsidRPr="00AB76B4" w14:paraId="6F34AAA1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561BF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3B148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4E948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3625A2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094E6D5B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C5E3B3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62BD00E0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769B8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F713D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8103E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407B1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28042A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 și invers.</w:t>
            </w:r>
          </w:p>
        </w:tc>
      </w:tr>
      <w:tr w:rsidR="00327D4D" w:rsidRPr="00AB76B4" w14:paraId="3562F9AE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2C77E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C00EA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C1088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83379B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06F8F514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EA37C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53328DC2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530C7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D3250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FEFBE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D2D35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BC1448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327D4D" w:rsidRPr="00AB76B4" w14:paraId="012E51BB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154CA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E954A" w14:textId="77777777" w:rsidR="00327D4D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129+900</w:t>
            </w:r>
          </w:p>
          <w:p w14:paraId="5BE1EB6F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1D9F8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E3B977" w14:textId="77777777" w:rsidR="00327D4D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Radomirești -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734ED0CF" w14:textId="77777777" w:rsidR="00327D4D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 </w:t>
            </w:r>
          </w:p>
          <w:p w14:paraId="31AD9973" w14:textId="77777777" w:rsidR="00327D4D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6BE49B2E" w14:textId="77777777" w:rsidR="00327D4D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21BB6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DF375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176EA" w14:textId="77777777" w:rsidR="00327D4D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BDDAD" w14:textId="77777777" w:rsidR="00327D4D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741AA1" w14:textId="77777777" w:rsidR="00327D4D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:rsidRPr="00AB76B4" w14:paraId="2B58300C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23219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8D325" w14:textId="77777777" w:rsidR="00327D4D" w:rsidRDefault="00327D4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8E671" w14:textId="77777777" w:rsidR="00327D4D" w:rsidRDefault="00327D4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0D5923" w14:textId="77777777" w:rsidR="00327D4D" w:rsidRDefault="00327D4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 </w:t>
            </w:r>
          </w:p>
          <w:p w14:paraId="4F21769F" w14:textId="77777777" w:rsidR="00327D4D" w:rsidRDefault="00327D4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0829C" w14:textId="77777777" w:rsidR="00327D4D" w:rsidRPr="00AB76B4" w:rsidRDefault="00327D4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F7423" w14:textId="77777777" w:rsidR="00327D4D" w:rsidRPr="00AB76B4" w:rsidRDefault="00327D4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737EA" w14:textId="77777777" w:rsidR="00327D4D" w:rsidRDefault="00327D4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136+746</w:t>
            </w:r>
          </w:p>
          <w:p w14:paraId="1878AD47" w14:textId="77777777" w:rsidR="00327D4D" w:rsidRDefault="00327D4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9C4925" w14:textId="77777777" w:rsidR="00327D4D" w:rsidRDefault="00327D4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F04CE" w14:textId="77777777" w:rsidR="00327D4D" w:rsidRDefault="00327D4D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:rsidRPr="00AB76B4" w14:paraId="683480A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814B2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EF6CA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E5C42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B5FE48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1FE8F3BD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46DB5C7F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84EDF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</w:t>
            </w:r>
          </w:p>
          <w:p w14:paraId="6A76BFF0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  <w:p w14:paraId="68AE4ED9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0213D3EC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5A63A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6E054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8DE85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0D4C4A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3B529BB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89BB3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A06BB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11292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522E52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03C80458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5B5473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69C38742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0D28D3C2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6 - 12, </w:t>
            </w:r>
          </w:p>
          <w:p w14:paraId="725078B7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3EA03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A52D5D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A0C13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DECB9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AF5B69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 directe.</w:t>
            </w:r>
          </w:p>
        </w:tc>
      </w:tr>
      <w:tr w:rsidR="00327D4D" w:rsidRPr="00AB76B4" w14:paraId="4C6083A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BB941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ED84B" w14:textId="77777777" w:rsidR="00327D4D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C7B74" w14:textId="77777777" w:rsidR="00327D4D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C8F28C" w14:textId="77777777" w:rsidR="00327D4D" w:rsidRPr="00AB76B4" w:rsidRDefault="00327D4D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760DC3CA" w14:textId="77777777" w:rsidR="00327D4D" w:rsidRPr="00AB76B4" w:rsidRDefault="00327D4D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D21E9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A8F22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1DAA0" w14:textId="77777777" w:rsidR="00327D4D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146+830</w:t>
            </w:r>
          </w:p>
          <w:p w14:paraId="206D0CB6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147+380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D5AC4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FD0F7" w14:textId="77777777" w:rsidR="00327D4D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:rsidRPr="00AB76B4" w14:paraId="0798A5A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84590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16441" w14:textId="77777777" w:rsidR="00327D4D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FDB45" w14:textId="77777777" w:rsidR="00327D4D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BBAEC0" w14:textId="77777777" w:rsidR="00327D4D" w:rsidRPr="00AB76B4" w:rsidRDefault="00327D4D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5C2BB691" w14:textId="77777777" w:rsidR="00327D4D" w:rsidRPr="00AB76B4" w:rsidRDefault="00327D4D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7C912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97CB4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1AB9B" w14:textId="77777777" w:rsidR="00327D4D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147+380</w:t>
            </w:r>
          </w:p>
          <w:p w14:paraId="71512535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D6288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9D40D" w14:textId="77777777" w:rsidR="00327D4D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:rsidRPr="00AB76B4" w14:paraId="5ABA4D4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6E018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9F9A96" w14:textId="77777777" w:rsidR="00327D4D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A4A3B" w14:textId="77777777" w:rsidR="00327D4D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FE75D3" w14:textId="77777777" w:rsidR="00327D4D" w:rsidRPr="00AB76B4" w:rsidRDefault="00327D4D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63FB08ED" w14:textId="77777777" w:rsidR="00327D4D" w:rsidRPr="00AB76B4" w:rsidRDefault="00327D4D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  <w:r>
              <w:rPr>
                <w:b/>
                <w:bCs/>
                <w:sz w:val="20"/>
              </w:rPr>
              <w:t xml:space="preserve">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24DCE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FAC47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114D6" w14:textId="77777777" w:rsidR="00327D4D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148+200</w:t>
            </w:r>
          </w:p>
          <w:p w14:paraId="4EC8FEBA" w14:textId="77777777" w:rsidR="00327D4D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10D20" w14:textId="77777777" w:rsidR="00327D4D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13926" w14:textId="77777777" w:rsidR="00327D4D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:rsidRPr="00AB76B4" w14:paraId="4A2708D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495C2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206F2" w14:textId="77777777" w:rsidR="00327D4D" w:rsidRDefault="00327D4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  <w:p w14:paraId="4FB15917" w14:textId="77777777" w:rsidR="00327D4D" w:rsidRDefault="00327D4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3A5C3" w14:textId="77777777" w:rsidR="00327D4D" w:rsidRDefault="00327D4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EB24F2" w14:textId="77777777" w:rsidR="00327D4D" w:rsidRPr="00AB76B4" w:rsidRDefault="00327D4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54277" w14:textId="77777777" w:rsidR="00327D4D" w:rsidRPr="00AB76B4" w:rsidRDefault="00327D4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38DF3" w14:textId="77777777" w:rsidR="00327D4D" w:rsidRPr="00AB76B4" w:rsidRDefault="00327D4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95807" w14:textId="77777777" w:rsidR="00327D4D" w:rsidRDefault="00327D4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2D996" w14:textId="77777777" w:rsidR="00327D4D" w:rsidRDefault="00327D4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22F8E" w14:textId="77777777" w:rsidR="00327D4D" w:rsidRDefault="00327D4D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:rsidRPr="00AB76B4" w14:paraId="049158B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A1689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F7318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153+900</w:t>
            </w:r>
          </w:p>
          <w:p w14:paraId="3C3F13B8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E455EE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C16E5F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Fărcașele - </w:t>
            </w:r>
          </w:p>
          <w:p w14:paraId="0BB3DD00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Caracal și </w:t>
            </w:r>
          </w:p>
          <w:p w14:paraId="0E31FC1B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2EA146A4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FC935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6E8F8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44F87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BDB49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8796E" w14:textId="77777777" w:rsidR="00327D4D" w:rsidRPr="00AB76B4" w:rsidRDefault="00327D4D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Fără inductori.</w:t>
            </w:r>
          </w:p>
          <w:p w14:paraId="43F738BE" w14:textId="77777777" w:rsidR="00327D4D" w:rsidRPr="00AB76B4" w:rsidRDefault="00327D4D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7E48AB4F" w14:textId="77777777" w:rsidR="00327D4D" w:rsidRPr="00AB76B4" w:rsidRDefault="00327D4D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peste sch. 7, 11, 17, 23 și 27.</w:t>
            </w:r>
          </w:p>
          <w:p w14:paraId="44E0F12E" w14:textId="77777777" w:rsidR="00327D4D" w:rsidRPr="00AB76B4" w:rsidRDefault="00327D4D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1B1981B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61B22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BC457" w14:textId="77777777" w:rsidR="00327D4D" w:rsidRPr="00AB76B4" w:rsidRDefault="00327D4D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8010B" w14:textId="77777777" w:rsidR="00327D4D" w:rsidRPr="00AB76B4" w:rsidRDefault="00327D4D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0CC8C1" w14:textId="77777777" w:rsidR="00327D4D" w:rsidRPr="00AB76B4" w:rsidRDefault="00327D4D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87E7213" w14:textId="77777777" w:rsidR="00327D4D" w:rsidRPr="00AB76B4" w:rsidRDefault="00327D4D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B1433" w14:textId="77777777" w:rsidR="00327D4D" w:rsidRPr="00AB76B4" w:rsidRDefault="00327D4D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2C571" w14:textId="77777777" w:rsidR="00327D4D" w:rsidRPr="00AB76B4" w:rsidRDefault="00327D4D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0D3C84" w14:textId="77777777" w:rsidR="00327D4D" w:rsidRPr="00AB76B4" w:rsidRDefault="00327D4D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155+330</w:t>
            </w:r>
          </w:p>
          <w:p w14:paraId="22D78433" w14:textId="77777777" w:rsidR="00327D4D" w:rsidRPr="00AB76B4" w:rsidRDefault="00327D4D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74FE6" w14:textId="77777777" w:rsidR="00327D4D" w:rsidRPr="00AB76B4" w:rsidRDefault="00327D4D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10D4F" w14:textId="77777777" w:rsidR="00327D4D" w:rsidRPr="00AB76B4" w:rsidRDefault="00327D4D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B2878FA" w14:textId="77777777" w:rsidR="00327D4D" w:rsidRPr="00AB76B4" w:rsidRDefault="00327D4D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Între călcâi sch. 27 și </w:t>
            </w:r>
          </w:p>
          <w:p w14:paraId="2AB5CA2A" w14:textId="77777777" w:rsidR="00327D4D" w:rsidRPr="00AB76B4" w:rsidRDefault="00327D4D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vf. sch. 22.</w:t>
            </w:r>
          </w:p>
        </w:tc>
      </w:tr>
      <w:tr w:rsidR="00327D4D" w:rsidRPr="00AB76B4" w14:paraId="095E887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1A511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64C60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CD87D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EA168A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 Cap Y</w:t>
            </w:r>
          </w:p>
          <w:p w14:paraId="026F91E4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3C7EB8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616BC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31C7B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85E58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830A3" w14:textId="77777777" w:rsidR="00327D4D" w:rsidRPr="00AB76B4" w:rsidRDefault="00327D4D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327D4D" w:rsidRPr="00AB76B4" w14:paraId="649A488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57634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46BDF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AFD12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EB4AD0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DA1C962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Y,</w:t>
            </w:r>
          </w:p>
          <w:p w14:paraId="52B793E9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22D48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0029E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12A9B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156+150</w:t>
            </w:r>
          </w:p>
          <w:p w14:paraId="04FC79E4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CE3C9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B8C8F" w14:textId="77777777" w:rsidR="00327D4D" w:rsidRPr="00AB76B4" w:rsidRDefault="00327D4D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0EC0B11" w14:textId="77777777" w:rsidR="00327D4D" w:rsidRPr="00AB76B4" w:rsidRDefault="00327D4D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7138BB" w14:textId="77777777" w:rsidR="00327D4D" w:rsidRPr="00AB76B4" w:rsidRDefault="00327D4D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327D4D" w:rsidRPr="00AB76B4" w14:paraId="384B8A2F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E6740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BB8CD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D4CF1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5D836F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C87F08C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3FFAE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7E14815C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B3ADBD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D2DA9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D8BEE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DF3A3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98ADAC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327D4D" w:rsidRPr="00AB76B4" w14:paraId="100DF906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0F9BA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92771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AEFD8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000A7B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139F08CC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1341A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2FD8B9EA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11223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01912C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B1142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420DBC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E15A955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327D4D" w:rsidRPr="00AB76B4" w14:paraId="1F7AC19B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7182D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072448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79EE6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67A5A4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234A2E04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41416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361386E8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3 - 9 </w:t>
            </w:r>
          </w:p>
          <w:p w14:paraId="262B2FF3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61DB438F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BAD53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523F7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19A43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7ECE2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D876D5A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1 - 7.</w:t>
            </w:r>
          </w:p>
        </w:tc>
      </w:tr>
      <w:tr w:rsidR="00327D4D" w:rsidRPr="00AB76B4" w14:paraId="7A9DDBD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21BB8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E3577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5E4FA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8E4759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05541D58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65DC3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3477BC6F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84C9CF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F0216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FD172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2D8E3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0557211C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327D4D" w:rsidRPr="00AB76B4" w14:paraId="47FD40A6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7461F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9C863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94F7D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DB39DE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0B47A9C2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81C1E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31 și 37</w:t>
            </w:r>
          </w:p>
          <w:p w14:paraId="046B7DEC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A841A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3AAA38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0F8D8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7296B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7CDB7D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6 - 9.</w:t>
            </w:r>
          </w:p>
        </w:tc>
      </w:tr>
      <w:tr w:rsidR="00327D4D" w:rsidRPr="00AB76B4" w14:paraId="2C4F66CA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5EBE8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807AF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BADB3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B37FCC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C3A91CB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80D08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8E883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9CC621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99FFA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B184D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250440D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327D4D" w:rsidRPr="00AB76B4" w14:paraId="683BB8D2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71278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C838C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F78BD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D7AD32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C1C3C64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5B161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2A30B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59772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2F979A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7C8B5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327D4D" w:rsidRPr="00AB76B4" w14:paraId="29948F1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E2DCC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FDF53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7426D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CC302D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06133B8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9FFF8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ADBD09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9EA7E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E5D703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7675DE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327D4D" w:rsidRPr="00AB76B4" w14:paraId="4E149D54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1CC68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4B78F6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C64A3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5D90F1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58E2B38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CC9A1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2D6FE780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0F450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98098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737C4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306F1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D9DE987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327D4D" w:rsidRPr="00AB76B4" w14:paraId="0B6161FD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47C8B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A9432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428BD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7BCE0C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79C9813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liniile 5 și 6 </w:t>
            </w:r>
          </w:p>
          <w:p w14:paraId="0D82D218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2973E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10C07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72E9B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39D6A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AAD2AF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3E11B33D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8D54B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B626F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BFB0A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FA89BE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0F83396F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383F1118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FA147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B1FA5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9EAA3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B460F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B74EE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1A9AAB2A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610C3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DEE5F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156+450</w:t>
            </w:r>
          </w:p>
          <w:p w14:paraId="0CFE6AB6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60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08470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F578A2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12219E52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35D7F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E6A356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4D7B0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32C50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7EDCD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:rsidRPr="00AB76B4" w14:paraId="01DBBD3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52DFE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24AE7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073C2" w14:textId="77777777" w:rsidR="00327D4D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45AC6D" w14:textId="77777777" w:rsidR="00327D4D" w:rsidRPr="00AB76B4" w:rsidRDefault="00327D4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487FF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21689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73187" w14:textId="77777777" w:rsidR="00327D4D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157+660</w:t>
            </w:r>
          </w:p>
          <w:p w14:paraId="4533E4E1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161+400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06799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34CF3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:rsidRPr="00AB76B4" w14:paraId="3120471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62CD6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22E962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160+500</w:t>
            </w:r>
          </w:p>
          <w:p w14:paraId="466024B3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CC788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2FAACF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40B8B186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F31EE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B3F8C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1874B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0333F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ABA0D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:rsidRPr="00AB76B4" w14:paraId="63844367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4D477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7A428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1184F2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261FC4" w14:textId="77777777" w:rsidR="00327D4D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Grozăvești</w:t>
            </w:r>
            <w:r>
              <w:rPr>
                <w:b/>
                <w:bCs/>
                <w:sz w:val="20"/>
              </w:rPr>
              <w:t xml:space="preserve"> și linia 2 directă Cap X </w:t>
            </w:r>
          </w:p>
          <w:p w14:paraId="6E9D7299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253F7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BF249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AAC645" w14:textId="77777777" w:rsidR="00327D4D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161+400</w:t>
            </w:r>
          </w:p>
          <w:p w14:paraId="17850056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167+450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AB0B7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A55A3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:rsidRPr="00AB76B4" w14:paraId="0F8AA2A7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AA38D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014FF5" w14:textId="77777777" w:rsidR="00327D4D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162+200</w:t>
            </w:r>
          </w:p>
          <w:p w14:paraId="66654DE2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9B5E2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7396B1" w14:textId="77777777" w:rsidR="00327D4D" w:rsidRPr="00AB76B4" w:rsidRDefault="00327D4D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2668B3E2" w14:textId="77777777" w:rsidR="00327D4D" w:rsidRPr="00AB76B4" w:rsidRDefault="00327D4D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C9A5B1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640CE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0FFF2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7A9FA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0A51A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Interzis circulația locomotivelor cuplate.</w:t>
            </w:r>
          </w:p>
        </w:tc>
      </w:tr>
      <w:tr w:rsidR="00327D4D" w:rsidRPr="00AB76B4" w14:paraId="1EBBE4E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E89BA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69316" w14:textId="77777777" w:rsidR="00327D4D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  <w:p w14:paraId="5D85B01F" w14:textId="77777777" w:rsidR="00327D4D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C27C49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26F35A" w14:textId="77777777" w:rsidR="00327D4D" w:rsidRPr="00AB76B4" w:rsidRDefault="00327D4D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7D52C731" w14:textId="77777777" w:rsidR="00327D4D" w:rsidRPr="00AB76B4" w:rsidRDefault="00327D4D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09A9C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83D98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FD1DA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265BF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62A27" w14:textId="77777777" w:rsidR="00327D4D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:rsidRPr="00AB76B4" w14:paraId="3C7A199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81C86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B0E88" w14:textId="77777777" w:rsidR="00327D4D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  <w:p w14:paraId="61E946AE" w14:textId="77777777" w:rsidR="00327D4D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961CB" w14:textId="77777777" w:rsidR="00327D4D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3987C2" w14:textId="77777777" w:rsidR="00327D4D" w:rsidRPr="00AB76B4" w:rsidRDefault="00327D4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2119DD3E" w14:textId="77777777" w:rsidR="00327D4D" w:rsidRPr="00AB76B4" w:rsidRDefault="00327D4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95D1A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59686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C51B1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6EA4A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6DD71" w14:textId="77777777" w:rsidR="00327D4D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:rsidRPr="00AB76B4" w14:paraId="69E7666D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53C2E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287A1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9F9F1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664CD8" w14:textId="77777777" w:rsidR="00327D4D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</w:t>
            </w:r>
          </w:p>
          <w:p w14:paraId="2D9EE073" w14:textId="77777777" w:rsidR="00327D4D" w:rsidRPr="00AB76B4" w:rsidRDefault="00327D4D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5576C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79431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CD9FE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45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1193B5F9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69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8DCFC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28CFB" w14:textId="77777777" w:rsidR="00327D4D" w:rsidRPr="00AB76B4" w:rsidRDefault="00327D4D" w:rsidP="0005357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:rsidRPr="00AB76B4" w14:paraId="0ECB3F97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15D5B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774C44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170+200</w:t>
            </w:r>
          </w:p>
          <w:p w14:paraId="2CB5AF3C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10652A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05EA53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 -</w:t>
            </w:r>
          </w:p>
          <w:p w14:paraId="66FB6BD5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4C9FB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588D5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F4DBD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616F7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BCA44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:rsidRPr="00AB76B4" w14:paraId="1E55D93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32FC4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C369C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4CA7F8A8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B13C7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32B5D3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15763526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1AFF2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7B925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69F61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D0508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C6F7F9" w14:textId="77777777" w:rsidR="00327D4D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A23CCDF" w14:textId="77777777" w:rsidR="00327D4D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A775072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3, 5, 4 și 6.</w:t>
            </w:r>
          </w:p>
        </w:tc>
      </w:tr>
      <w:tr w:rsidR="00327D4D" w:rsidRPr="00AB76B4" w14:paraId="38DBF6E7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9F3FB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1D375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9D8DE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B17A50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6EAE3BB5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58584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FEF0B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26DE3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2E8E5EBB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4E76E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F22FA" w14:textId="77777777" w:rsidR="00327D4D" w:rsidRDefault="00327D4D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FADBD9E" w14:textId="77777777" w:rsidR="00327D4D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7502659" w14:textId="77777777" w:rsidR="00327D4D" w:rsidRPr="00AB76B4" w:rsidRDefault="00327D4D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1, 7, 11, 2, 8 și 10.</w:t>
            </w:r>
          </w:p>
        </w:tc>
      </w:tr>
      <w:tr w:rsidR="00327D4D" w:rsidRPr="00AB76B4" w14:paraId="08963328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BDC33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B7A07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52ECB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C0E9D5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0ED739D1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71D1CB8F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B157A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4F3ABC8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1F5EA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3FF2D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315423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5A70B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508D887F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53710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E16C2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181+000</w:t>
            </w:r>
          </w:p>
          <w:p w14:paraId="170C084A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A6C35E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A1C7BC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8684A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5B56D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DE891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FF7F1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7964A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:rsidRPr="00AB76B4" w14:paraId="24B3A9CA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A5464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45B84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7B2F7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1989AB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51C33A17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X</w:t>
            </w:r>
            <w:r>
              <w:rPr>
                <w:b/>
                <w:bCs/>
                <w:sz w:val="20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85D72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5B720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F493A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29F900A0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99C9B3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BAE1F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:rsidRPr="00AB76B4" w14:paraId="3C0BE017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56BA6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F7ACC" w14:textId="77777777" w:rsidR="00327D4D" w:rsidRPr="00AB76B4" w:rsidRDefault="00327D4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7D96C67D" w14:textId="77777777" w:rsidR="00327D4D" w:rsidRPr="00AB76B4" w:rsidRDefault="00327D4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99635" w14:textId="77777777" w:rsidR="00327D4D" w:rsidRPr="00AB76B4" w:rsidRDefault="00327D4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143F34" w14:textId="77777777" w:rsidR="00327D4D" w:rsidRPr="00AB76B4" w:rsidRDefault="00327D4D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79C98075" w14:textId="77777777" w:rsidR="00327D4D" w:rsidRPr="00AB76B4" w:rsidRDefault="00327D4D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42520F26" w14:textId="77777777" w:rsidR="00327D4D" w:rsidRDefault="00327D4D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Y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611C0E61" w14:textId="77777777" w:rsidR="00327D4D" w:rsidRPr="0068517F" w:rsidRDefault="00327D4D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68517F">
              <w:rPr>
                <w:b/>
                <w:bCs/>
                <w:sz w:val="20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07675" w14:textId="77777777" w:rsidR="00327D4D" w:rsidRPr="00AB76B4" w:rsidRDefault="00327D4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D2A76" w14:textId="77777777" w:rsidR="00327D4D" w:rsidRPr="00AB76B4" w:rsidRDefault="00327D4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2E767" w14:textId="77777777" w:rsidR="00327D4D" w:rsidRPr="00AB76B4" w:rsidRDefault="00327D4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4420B" w14:textId="77777777" w:rsidR="00327D4D" w:rsidRPr="00AB76B4" w:rsidRDefault="00327D4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681EE" w14:textId="77777777" w:rsidR="00327D4D" w:rsidRDefault="00327D4D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1C34A73" w14:textId="77777777" w:rsidR="00327D4D" w:rsidRPr="00AB76B4" w:rsidRDefault="00327D4D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:rsidRPr="00AB76B4" w14:paraId="3624F23F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0A2AF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DD343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E9A50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A2DB43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50C257E7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X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32C75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56BD61CA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D61B1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99EF1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33CA5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A6F85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327D4D" w:rsidRPr="00AB76B4" w14:paraId="4184ED01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E25D1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D8EFB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2F4AC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813AE2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70BCC61E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95AD2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22EDEFC0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35AD7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0A587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AE117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A2047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327D4D" w:rsidRPr="00AB76B4" w14:paraId="3EC6F849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51575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94F807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C0C2B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6BAF7B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0237BDB5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568D3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643369A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929B86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51488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18FBA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3C91C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2DA6ACA6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FDC70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89F50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196+000</w:t>
            </w:r>
          </w:p>
          <w:p w14:paraId="7E7485D1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3EA740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A313B3" w14:textId="77777777" w:rsidR="00327D4D" w:rsidRPr="00AB76B4" w:rsidRDefault="00327D4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77E84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D422F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0A958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D4525" w14:textId="77777777" w:rsidR="00327D4D" w:rsidRPr="00AB76B4" w:rsidRDefault="00327D4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294C7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6726558" w14:textId="77777777" w:rsidR="00327D4D" w:rsidRPr="00AB76B4" w:rsidRDefault="00327D4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:rsidRPr="00AB76B4" w14:paraId="52C3E8D1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A2150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CDF1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66352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3D19F4" w14:textId="77777777" w:rsidR="00327D4D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</w:t>
            </w:r>
            <w:r w:rsidRPr="00AB76B4">
              <w:rPr>
                <w:b/>
                <w:bCs/>
                <w:sz w:val="20"/>
              </w:rPr>
              <w:t>Banu Mărăcine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26198553" w14:textId="77777777" w:rsidR="00327D4D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directă Cap. X</w:t>
            </w:r>
          </w:p>
          <w:p w14:paraId="3C1C9945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0B6E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640D1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17DE6" w14:textId="77777777" w:rsidR="00327D4D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203+250</w:t>
            </w:r>
          </w:p>
          <w:p w14:paraId="4C57B09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DF74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54780" w14:textId="77777777" w:rsidR="00327D4D" w:rsidRDefault="00327D4D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AB4BD04" w14:textId="77777777" w:rsidR="00327D4D" w:rsidRPr="00AB76B4" w:rsidRDefault="00327D4D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:rsidRPr="00AB76B4" w14:paraId="6C1D4787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773C4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EB0F7E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62225C4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0F9E6F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7D3DADB6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3E117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6230968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11 în abatere</w:t>
            </w:r>
          </w:p>
          <w:p w14:paraId="7D0BE83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4CD8C67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3342DBD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9 - 11</w:t>
            </w:r>
          </w:p>
          <w:p w14:paraId="26F960D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4804CA6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AD4E6D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4A9C79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05B9A5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53CE05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1 - 4 Cap X + Cap Y.</w:t>
            </w:r>
          </w:p>
          <w:p w14:paraId="2B76155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0F75A6EC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DE43A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9396B5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AD80CDA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71C0AB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2FF91FD0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346312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7</w:t>
            </w:r>
          </w:p>
          <w:p w14:paraId="36D9512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- 100 m din călcâi sch. </w:t>
            </w:r>
          </w:p>
          <w:p w14:paraId="4A0C36A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19915C2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E487B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23697CB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36A48B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1BAA480E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175EA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A65651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EE48125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3B3518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5D70AC97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699F2A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AFEA35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5CC5289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A87322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F9AE61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479F2E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69172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X şi CEREALCOM.</w:t>
            </w:r>
          </w:p>
        </w:tc>
      </w:tr>
      <w:tr w:rsidR="00327D4D" w:rsidRPr="00AB76B4" w14:paraId="14A288DA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AF17D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92F2F4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235EC7F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BE89F8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7DBFD405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335B75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EC7FB7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907FE0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2A8D95D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A78C9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C870F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CEREALCOM.</w:t>
            </w:r>
          </w:p>
        </w:tc>
      </w:tr>
      <w:tr w:rsidR="00327D4D" w:rsidRPr="00AB76B4" w14:paraId="1D25DFF1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8D3DC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2946F6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8252AD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AAA0A5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51E1C610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D7831C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71A4A3A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69E6FF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73AD304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6BE0A6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A21C5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Y.</w:t>
            </w:r>
          </w:p>
        </w:tc>
      </w:tr>
      <w:tr w:rsidR="00327D4D" w:rsidRPr="00AB76B4" w14:paraId="27AF2F62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CEC14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7C998B3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249+150</w:t>
            </w:r>
          </w:p>
          <w:p w14:paraId="0BF3F84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98868FA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300699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5A7A1C3C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99FEF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3D81DE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50019A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FE43935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173B2E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Numai pentru trenurile de marfă în tranzit .</w:t>
            </w:r>
          </w:p>
          <w:p w14:paraId="7EA2D2C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77D298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Stație paralelogram.</w:t>
            </w:r>
          </w:p>
        </w:tc>
      </w:tr>
      <w:tr w:rsidR="00327D4D" w:rsidRPr="00AB76B4" w14:paraId="16A212EC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98870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6B3EF4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FEE5DCB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90EBAB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0ADDE6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93AFD9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171FB60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6978735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E2AD37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BFF8CEA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5CDE39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 A la liniile 26 și 27.</w:t>
            </w:r>
          </w:p>
        </w:tc>
      </w:tr>
      <w:tr w:rsidR="00327D4D" w:rsidRPr="00AB76B4" w14:paraId="490F9A95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C9823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255D9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C8452C1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679B58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0BF41A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44696D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03154A3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2CBE0FD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8323A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BFC858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19C6D0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28 A la liniile 1 - 4 B.</w:t>
            </w:r>
          </w:p>
        </w:tc>
      </w:tr>
      <w:tr w:rsidR="00327D4D" w:rsidRPr="00AB76B4" w14:paraId="3DD28BA1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A1553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601112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1FB021F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8D1EBA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01E099A5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072FAC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760B61B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DB1580B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78B637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973419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5A81FA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linia 28A la liniile 1 - 4 B, 26 și 27.</w:t>
            </w:r>
          </w:p>
        </w:tc>
      </w:tr>
      <w:tr w:rsidR="00327D4D" w:rsidRPr="00AB76B4" w14:paraId="57972BCB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36A0B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247F79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DF17222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B450E0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0A8F8901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F87A6E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521BE1C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2B2AAE1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B5223B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9305914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ED6200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liniile 1A, 2A și 28A la liniile 26 și 27.</w:t>
            </w:r>
          </w:p>
        </w:tc>
      </w:tr>
      <w:tr w:rsidR="00327D4D" w:rsidRPr="00AB76B4" w14:paraId="3D9D15AC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7EBA0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7540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EA65F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C15596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08FD5BD9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94D26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1D1A949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23,  33,  35,  </w:t>
            </w:r>
          </w:p>
          <w:p w14:paraId="5358205F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76DEC7F5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43 / 49, </w:t>
            </w:r>
          </w:p>
          <w:p w14:paraId="5BA9EDF9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45 / 51, sch. 55,  57, 59,  </w:t>
            </w:r>
          </w:p>
          <w:p w14:paraId="211B5FEC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B9AE1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181C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C998B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B32B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44E8A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4A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327D4D" w:rsidRPr="00AB76B4" w14:paraId="3A648B3C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52F44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31DF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A26E64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71D95B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3FAC4888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676664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CCFF420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</w:t>
            </w:r>
            <w:r>
              <w:rPr>
                <w:b/>
                <w:bCs/>
                <w:spacing w:val="-10"/>
                <w:sz w:val="20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55BBF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D8C5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E03A2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8E147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B44FC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327D4D" w:rsidRPr="00AB76B4" w14:paraId="6523F250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E5AC2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C95C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AA9D7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D27FF1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6082E411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43DC4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24DA9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A34D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6A2441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D86A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4AF35B93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3CDA4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4D99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CDEA9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56BA95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2140C105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99CF4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9472910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12</w:t>
            </w:r>
          </w:p>
          <w:p w14:paraId="19FF1E49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6B399755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22 / 26</w:t>
            </w:r>
          </w:p>
          <w:p w14:paraId="1B6F764B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  <w:p w14:paraId="1E19C9A1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5E58E9AC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32 / 38</w:t>
            </w:r>
          </w:p>
          <w:p w14:paraId="14095091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sch.: 40</w:t>
            </w:r>
          </w:p>
          <w:p w14:paraId="44647F6D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50, 52, 54, 56, 58, 60, 62, 64, 66</w:t>
            </w:r>
          </w:p>
          <w:p w14:paraId="5E794DA4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A46CA2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87DC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F4AE2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8B463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0D369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327D4D" w:rsidRPr="00AB76B4" w14:paraId="06022C1C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CFCC0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9569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C075F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038E8B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1C804BD5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9DBFC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 peste </w:t>
            </w:r>
          </w:p>
          <w:p w14:paraId="26A90F77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</w:rPr>
              <w:t xml:space="preserve">76, 78, 80, 82, 84 </w:t>
            </w:r>
          </w:p>
          <w:p w14:paraId="3EC3158F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1EDF4F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9BF7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2923D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112AD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A55D8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327D4D" w:rsidRPr="00AB76B4" w14:paraId="0B32EC24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2F1D6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4530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29E9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9AFFA4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454E08ED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93779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212D2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8D16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51B6A22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7997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8631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50F68C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:rsidRPr="00AB76B4" w14:paraId="019121C1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9D8C0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D160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2EE2703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8DDBB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5F154B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5FC0A73A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X+Y, L 12 directă</w:t>
            </w:r>
          </w:p>
          <w:p w14:paraId="7CDC32C2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9442C0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D18669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E28A3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9BB6D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7FFA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5C71583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:rsidRPr="00AB76B4" w14:paraId="65840AC3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89074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A737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D039C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504DEA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1EC9E679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B68FA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F17216D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156A2DF0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23 / 27 </w:t>
            </w:r>
          </w:p>
          <w:p w14:paraId="257113C6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și </w:t>
            </w:r>
          </w:p>
          <w:p w14:paraId="7E10669F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DDDD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4798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692D1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B624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95E52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7 - 11.</w:t>
            </w:r>
          </w:p>
        </w:tc>
      </w:tr>
      <w:tr w:rsidR="00327D4D" w:rsidRPr="00AB76B4" w14:paraId="460CBE32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DCAA3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382F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51175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2B7E69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0C9D51DF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A95AE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02CFA7E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68929C25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D389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1E4E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86F00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74C9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42CF0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14 - 18.</w:t>
            </w:r>
          </w:p>
        </w:tc>
      </w:tr>
      <w:tr w:rsidR="00327D4D" w:rsidRPr="00AB76B4" w14:paraId="659116B6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953A9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3B6FE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003BF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DC9DA4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4A985B98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EA6D7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1537108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3FB19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4DAF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0998F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7FD16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către Triaj Grupa A.</w:t>
            </w:r>
          </w:p>
        </w:tc>
      </w:tr>
      <w:tr w:rsidR="00327D4D" w:rsidRPr="00AB76B4" w14:paraId="410879B7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12A40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5E7C7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9C94F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0C9AA4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28954F3C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D797B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T.D.J. </w:t>
            </w:r>
          </w:p>
          <w:p w14:paraId="36FA1E81" w14:textId="77777777" w:rsidR="00327D4D" w:rsidRPr="00AB76B4" w:rsidRDefault="00327D4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104E5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5A15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BE392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7624D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702CE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7 - 10 .</w:t>
            </w:r>
          </w:p>
          <w:p w14:paraId="7077DA8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27D4D" w:rsidRPr="00AB76B4" w14:paraId="628D936B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22C55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BA45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BF045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7D8B64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7E594CC6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332C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toţi schim-bătorii </w:t>
            </w:r>
          </w:p>
          <w:p w14:paraId="211FD70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9267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5BE4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0BCB3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43E6E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FD4D5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X.</w:t>
            </w:r>
          </w:p>
        </w:tc>
      </w:tr>
      <w:tr w:rsidR="00327D4D" w:rsidRPr="00AB76B4" w14:paraId="19DE4C60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D5758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CC54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812E0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D8E10E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793ED370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26B8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61249713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30, 38 </w:t>
            </w:r>
          </w:p>
          <w:p w14:paraId="53C49D2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CEA90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8528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2FA14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0C6F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7, 8 și 10 Cap Y.</w:t>
            </w:r>
          </w:p>
        </w:tc>
      </w:tr>
      <w:tr w:rsidR="00327D4D" w:rsidRPr="00AB76B4" w14:paraId="15605C0B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4B367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03368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0D202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957895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493FCE82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23E0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5723C2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44, 52, 56, 58, 60 şi </w:t>
            </w:r>
          </w:p>
          <w:p w14:paraId="5A79908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04AB9E3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E226EF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C6F1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DF3FC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5DA8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5C0CB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Y.</w:t>
            </w:r>
          </w:p>
        </w:tc>
      </w:tr>
      <w:tr w:rsidR="00327D4D" w:rsidRPr="00AB76B4" w14:paraId="419A9522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7C5C6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B041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257+900</w:t>
            </w:r>
          </w:p>
          <w:p w14:paraId="0A49957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6DFC6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F392F5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Cernele -</w:t>
            </w:r>
          </w:p>
          <w:p w14:paraId="4B59ADA6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7A1D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82AC5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4D787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46B11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C373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25BF93E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:rsidRPr="00AB76B4" w14:paraId="09F0AD5E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80F5E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2771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AEB2EC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12E938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1E89C8E3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26EC6124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  <w:p w14:paraId="55577027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66C5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7668D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60F5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69D7F19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D396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FF9B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  <w:p w14:paraId="45CAA38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Semnalizată ca limitare de viteză.</w:t>
            </w:r>
          </w:p>
        </w:tc>
      </w:tr>
      <w:tr w:rsidR="00327D4D" w:rsidRPr="00AB76B4" w14:paraId="149FDC66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7A685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C1F1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0DEF7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B67316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4A69E62A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FA48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7C48F0D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toţi </w:t>
            </w:r>
          </w:p>
          <w:p w14:paraId="154C61B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2E4D7BD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</w:t>
            </w:r>
          </w:p>
          <w:p w14:paraId="6D943F6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6B50D53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0F8801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141B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A1E709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2925E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5787971B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6E17C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5473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AA5E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1C9346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304AA8FE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11 </w:t>
            </w:r>
          </w:p>
          <w:p w14:paraId="3B41D378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primiri - expedieri, </w:t>
            </w:r>
          </w:p>
          <w:p w14:paraId="675A6919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EE15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87B3D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C8D73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B811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53DF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737B7025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CC73F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4669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0C397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6C40C3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21FD4891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5A05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51640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37D9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573E03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2DFA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4941F0EB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A3127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C8CC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287+640</w:t>
            </w:r>
          </w:p>
          <w:p w14:paraId="6402299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2DB54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A4EBF4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0BFC993B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F18A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142DB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E9CD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287+640</w:t>
            </w:r>
          </w:p>
          <w:p w14:paraId="17B45A7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F906C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46F7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pentru trenurile care au în componență  două locomotive cuplate.</w:t>
            </w:r>
          </w:p>
          <w:p w14:paraId="0945790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:rsidRPr="00AB76B4" w14:paraId="5C358D82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43141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241D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C48391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F80D78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59298C7C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F4D5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793D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0967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290+550</w:t>
            </w:r>
          </w:p>
          <w:p w14:paraId="649A60B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D8A34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B9D13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AB76B4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327D4D" w:rsidRPr="00AB76B4" w14:paraId="4D9B510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2A97E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D0483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930934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D4F425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Gura Motrului</w:t>
            </w:r>
          </w:p>
          <w:p w14:paraId="0BA70AA2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224F9E81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0706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64DA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DFF1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120F9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AF30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50D2205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F62F0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36747" w14:textId="77777777" w:rsidR="00327D4D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290+000</w:t>
            </w:r>
          </w:p>
          <w:p w14:paraId="719E03A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011D6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B920AC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68274FD5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si St. </w:t>
            </w: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Cap X peste pod Jiu </w:t>
            </w:r>
            <w:r>
              <w:rPr>
                <w:b/>
                <w:bCs/>
                <w:sz w:val="20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E870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FF46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02F3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F5CD7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98F7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:rsidRPr="00AB76B4" w14:paraId="2FD57AF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EE44C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910C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55B9D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986E27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 -</w:t>
            </w:r>
          </w:p>
          <w:p w14:paraId="65C69905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9404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33650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76B1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292+000</w:t>
            </w:r>
          </w:p>
          <w:p w14:paraId="28B4048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EB192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EF18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:rsidRPr="00AB76B4" w14:paraId="45F00BC4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A961E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DCE9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A906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739A44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Butoieşti</w:t>
            </w:r>
          </w:p>
          <w:p w14:paraId="02F1CF11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11A160AC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06616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2AE3D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3388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B2DE9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D325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051C2A1B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03CD7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AC76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302+500</w:t>
            </w:r>
          </w:p>
          <w:p w14:paraId="2530258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BF8CB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24544C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 -</w:t>
            </w:r>
          </w:p>
          <w:p w14:paraId="43C2A533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87B3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B6664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3BE6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C587A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B043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6BED2E7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:rsidRPr="00AB76B4" w14:paraId="2CEF60D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7FAFE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4AA0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CB560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F6F8FF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24BB0F4D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6CD7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</w:t>
            </w:r>
          </w:p>
          <w:p w14:paraId="32446B6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911DB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EC45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0E3563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22E86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3AEEF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327D4D" w:rsidRPr="00AB76B4" w14:paraId="1680D74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3C8E9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F8F8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2E644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D8BB03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348B22C1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1169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</w:t>
            </w:r>
          </w:p>
          <w:p w14:paraId="028C557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8131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2520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17EC7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986E3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B89033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2 - 5  înspre și dinspre st. Jirov.</w:t>
            </w:r>
          </w:p>
        </w:tc>
      </w:tr>
      <w:tr w:rsidR="00327D4D" w:rsidRPr="00AB76B4" w14:paraId="67C01DFC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FCE94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4F36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6ACF59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A158C2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20D6D2A2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B679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09A2FF4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80967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DA09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078BF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14FE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B3549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327D4D" w:rsidRPr="00AB76B4" w14:paraId="6F0F5E4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B282F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1728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3B4FB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62D87A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4F178B3F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5E24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78BD2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BEE0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83ED1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EA673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D4716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327D4D" w:rsidRPr="00AB76B4" w14:paraId="353E117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085D0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A4313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BE076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4EB6F4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Ciochiuţa</w:t>
            </w:r>
          </w:p>
          <w:p w14:paraId="1ACD8F4D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5AFF3C96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4288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</w:t>
            </w:r>
          </w:p>
          <w:p w14:paraId="5C52807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16C6B1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16B5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09A4F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CCC8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4098EC8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08FDF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0C13B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+0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355DF63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AF9BC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0BA120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Ciochiuţa -</w:t>
            </w:r>
          </w:p>
          <w:p w14:paraId="69311DF7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788A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2A5D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213C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CD8B5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292D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:rsidRPr="00AB76B4" w14:paraId="4C8B43DB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77C8B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1C2F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10D80B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3CE9D3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1FE3169A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6C85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din calcâi</w:t>
            </w:r>
          </w:p>
          <w:p w14:paraId="61A0ACD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</w:t>
            </w:r>
          </w:p>
          <w:p w14:paraId="6C146C6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până</w:t>
            </w:r>
          </w:p>
          <w:p w14:paraId="668FAE9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la axa</w:t>
            </w:r>
          </w:p>
          <w:p w14:paraId="312ABF5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B1B36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FBFB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A5B7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3E6D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62F37190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71788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0E704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56221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C250C6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59A18C07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2585C90D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ECFC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55616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4799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84E8D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A246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0F15AE1D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87B9B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AA38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325+100</w:t>
            </w:r>
          </w:p>
          <w:p w14:paraId="5AB0510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245DA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DE85C6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Tâmna </w:t>
            </w:r>
          </w:p>
          <w:p w14:paraId="5DBEE501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43CB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B15A5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A45D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710D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DF4F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41BF1B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2 și 4.</w:t>
            </w:r>
          </w:p>
        </w:tc>
      </w:tr>
      <w:tr w:rsidR="00327D4D" w:rsidRPr="00AB76B4" w14:paraId="2F8BEEC5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548D4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7D2F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329+400</w:t>
            </w:r>
          </w:p>
          <w:p w14:paraId="09B63C4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33601D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FAF6B9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Igiroasa, linia 2 directă Cap X</w:t>
            </w:r>
          </w:p>
          <w:p w14:paraId="16D80E45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8389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FFCA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C7FF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6E747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3448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1. </w:t>
            </w:r>
          </w:p>
          <w:p w14:paraId="2AE85ED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:rsidRPr="00AB76B4" w14:paraId="2E5BE411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3D508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0691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CD213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C4159E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</w:t>
            </w:r>
          </w:p>
          <w:p w14:paraId="257E2BD6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</w:t>
            </w:r>
          </w:p>
          <w:p w14:paraId="7464779F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E088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și peste sch. 3 </w:t>
            </w:r>
          </w:p>
          <w:p w14:paraId="45A9B69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EF515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9CF6E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7DDD1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5911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0C6F00EA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9294F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279F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DD066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C0A077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24D8ACAE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</w:t>
            </w:r>
          </w:p>
          <w:p w14:paraId="27655293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D903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A3189E3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3741A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9CA7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9C400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D0FC6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542950B0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2C529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2798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E1740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1EC3D8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3A4C2E41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179745F6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63B9B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09D9A3E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7D710A9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01580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5B6D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3A914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A115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1F7FA14E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96559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1F96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335+120</w:t>
            </w:r>
          </w:p>
          <w:p w14:paraId="7C489CE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76F1C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2E32F5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Prunișor -</w:t>
            </w:r>
          </w:p>
          <w:p w14:paraId="076593CF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E4258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045C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2F35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DFBB0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D79C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inclusiv pentru trenurile care au în componență două locomotive cuplate.</w:t>
            </w:r>
          </w:p>
          <w:p w14:paraId="5665EE9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:rsidRPr="00AB76B4" w14:paraId="2B768B98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BDD83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DE2E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76D26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F3167C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7BB2580D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E8F61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1B35A48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49BA9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4A87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ECF3D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214F5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EDCA4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 X.</w:t>
            </w:r>
          </w:p>
        </w:tc>
      </w:tr>
      <w:tr w:rsidR="00327D4D" w:rsidRPr="00AB76B4" w14:paraId="2E5FC982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612B8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9082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A2B1D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B4CFCC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5894C443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A218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7725BE3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F3352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0CDF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B7732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87E8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0BA25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CapY.</w:t>
            </w:r>
          </w:p>
        </w:tc>
      </w:tr>
      <w:tr w:rsidR="00327D4D" w:rsidRPr="00AB76B4" w14:paraId="4D4B1FE2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25B44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40DC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342+430</w:t>
            </w:r>
          </w:p>
          <w:p w14:paraId="1A016F7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E492D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EA237B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 -</w:t>
            </w:r>
          </w:p>
          <w:p w14:paraId="2960013F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CA66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79E92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B1DE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62E95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5EEE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:rsidRPr="00AB76B4" w14:paraId="6BC2BB55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306A1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22D0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7080B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BC49EF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016D6205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5C560799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E51B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242F78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F1304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96EE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0545A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108F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737F5C23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99B86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0300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F8044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9896FC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6CE4F2B3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F9CD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15 </w:t>
            </w:r>
          </w:p>
          <w:p w14:paraId="71718A0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9DE4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2183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7296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C3C5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173D35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3.</w:t>
            </w:r>
          </w:p>
        </w:tc>
      </w:tr>
      <w:tr w:rsidR="00327D4D" w:rsidRPr="00AB76B4" w14:paraId="0D72457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E9902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0C9F3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0629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2329AC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27029E20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79082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003B2B9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4351D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76A40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E9600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D5D7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073B1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şi 4.</w:t>
            </w:r>
          </w:p>
        </w:tc>
      </w:tr>
      <w:tr w:rsidR="00327D4D" w:rsidRPr="00AB76B4" w14:paraId="38DF332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06A01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FAA6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9013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C085FA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0C75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 dintre sch. </w:t>
            </w:r>
          </w:p>
          <w:p w14:paraId="3B4C810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17 -</w:t>
            </w:r>
          </w:p>
          <w:p w14:paraId="00FE4E93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371901E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A7347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53BD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67BA7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A2A4F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zonă parcurs </w:t>
            </w:r>
          </w:p>
          <w:p w14:paraId="4A9E5AE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st. Balota liniile 1 - 3 </w:t>
            </w:r>
          </w:p>
          <w:p w14:paraId="381280A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în abatere.</w:t>
            </w:r>
          </w:p>
        </w:tc>
      </w:tr>
      <w:tr w:rsidR="00327D4D" w:rsidRPr="00AB76B4" w14:paraId="202914C7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9615D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9079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5581F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124114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67576F5C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2058071F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5FCE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22946FE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3394E0A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C5A29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BC6C3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50805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1983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632781EB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EE2DE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250E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6FAEC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550860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322F2025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54F0FA0A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5403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până la călcâi macaz 12 </w:t>
            </w:r>
          </w:p>
          <w:p w14:paraId="336DCEC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3979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B652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6384B1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6751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76E03383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010E6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5436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77F6BA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410069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62B97085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7F1E76E1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38A6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EA1643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E60C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49BF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070D4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7558E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35298B94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51F34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2AD60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26120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34EF81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1DD4EA67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31304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5616233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1750F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47AE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B70B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102C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E4CA1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3 - 5.</w:t>
            </w:r>
          </w:p>
        </w:tc>
      </w:tr>
      <w:tr w:rsidR="00327D4D" w:rsidRPr="00AB76B4" w14:paraId="0E13A128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C8196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422A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345+652</w:t>
            </w:r>
          </w:p>
          <w:p w14:paraId="6791F4E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CF70A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4E3285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72F4E3C4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2D30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6CB6D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6CF3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7664B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BF67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trenurilor care au în componență mai mult de două locomotive cuplate.</w:t>
            </w:r>
          </w:p>
          <w:p w14:paraId="56FB9F1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:rsidRPr="00AB76B4" w14:paraId="3D3F468B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A46E9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F282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345+200</w:t>
            </w:r>
          </w:p>
          <w:p w14:paraId="7753E29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27A752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4ADC1D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56EB30E1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</w:t>
            </w:r>
          </w:p>
          <w:p w14:paraId="17BF1A9B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directă </w:t>
            </w:r>
          </w:p>
          <w:p w14:paraId="196C713F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și</w:t>
            </w:r>
          </w:p>
          <w:p w14:paraId="7041358E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-</w:t>
            </w:r>
          </w:p>
          <w:p w14:paraId="10B08738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021E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22583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5F71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43745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921B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:rsidRPr="00AB76B4" w14:paraId="0CE71345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20CE6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5BB8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914EB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546F95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 -</w:t>
            </w:r>
          </w:p>
          <w:p w14:paraId="43499CC4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FEBE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B1CC5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B8F9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354+400</w:t>
            </w:r>
          </w:p>
          <w:p w14:paraId="1EF0DF3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FF369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19BFF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:rsidRPr="00AB76B4" w14:paraId="76EBD53B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B070D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A2E0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588A2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477583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1E73E115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Mărfuri </w:t>
            </w:r>
          </w:p>
          <w:p w14:paraId="5E8EA8D6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FFB2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2BFB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294D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356+930</w:t>
            </w:r>
          </w:p>
          <w:p w14:paraId="031409F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0169D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0477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9C3C86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10, 8 și 6A.</w:t>
            </w:r>
          </w:p>
        </w:tc>
      </w:tr>
      <w:tr w:rsidR="00327D4D" w:rsidRPr="00AB76B4" w14:paraId="5DB26A91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03304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2009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D560F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4B2F93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326D0819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C7DED" w14:textId="77777777" w:rsidR="00327D4D" w:rsidRPr="00AB76B4" w:rsidRDefault="00327D4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74D7B494" w14:textId="77777777" w:rsidR="00327D4D" w:rsidRPr="00AB76B4" w:rsidRDefault="00327D4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1 - 3 </w:t>
            </w:r>
          </w:p>
          <w:p w14:paraId="1237768C" w14:textId="77777777" w:rsidR="00327D4D" w:rsidRPr="00AB76B4" w:rsidRDefault="00327D4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74CB982C" w14:textId="77777777" w:rsidR="00327D4D" w:rsidRPr="00AB76B4" w:rsidRDefault="00327D4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4199BC7B" w14:textId="77777777" w:rsidR="00327D4D" w:rsidRPr="00AB76B4" w:rsidRDefault="00327D4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şi 3 </w:t>
            </w:r>
          </w:p>
          <w:p w14:paraId="41E0951F" w14:textId="77777777" w:rsidR="00327D4D" w:rsidRPr="00AB76B4" w:rsidRDefault="00327D4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5A951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D673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D53D6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6350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9DF45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1 - 3.</w:t>
            </w:r>
          </w:p>
        </w:tc>
      </w:tr>
      <w:tr w:rsidR="00327D4D" w:rsidRPr="00AB76B4" w14:paraId="527D6AA6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F1DC9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66B1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6CDE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E62FFF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C2713" w14:textId="77777777" w:rsidR="00327D4D" w:rsidRPr="00AB76B4" w:rsidRDefault="00327D4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5103CAC9" w14:textId="77777777" w:rsidR="00327D4D" w:rsidRPr="00AB76B4" w:rsidRDefault="00327D4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9 </w:t>
            </w:r>
          </w:p>
          <w:p w14:paraId="1987546B" w14:textId="77777777" w:rsidR="00327D4D" w:rsidRPr="00AB76B4" w:rsidRDefault="00327D4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E46B6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BBD03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EF089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E867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D8929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327D4D" w:rsidRPr="00AB76B4" w14:paraId="5FD769F2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14570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1991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A615D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D62978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01019DAA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A37A8" w14:textId="77777777" w:rsidR="00327D4D" w:rsidRPr="00AB76B4" w:rsidRDefault="00327D4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41060B03" w14:textId="77777777" w:rsidR="00327D4D" w:rsidRPr="00AB76B4" w:rsidRDefault="00327D4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7 </w:t>
            </w:r>
          </w:p>
          <w:p w14:paraId="1FE1555F" w14:textId="77777777" w:rsidR="00327D4D" w:rsidRPr="00AB76B4" w:rsidRDefault="00327D4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  <w:p w14:paraId="2294EAD7" w14:textId="77777777" w:rsidR="00327D4D" w:rsidRPr="00AB76B4" w:rsidRDefault="00327D4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4601FEF7" w14:textId="77777777" w:rsidR="00327D4D" w:rsidRPr="00AB76B4" w:rsidRDefault="00327D4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559F20CC" w14:textId="77777777" w:rsidR="00327D4D" w:rsidRPr="00AB76B4" w:rsidRDefault="00327D4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A0E7F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AF68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165F4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0F63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437B2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şi 2.</w:t>
            </w:r>
          </w:p>
        </w:tc>
      </w:tr>
      <w:tr w:rsidR="00327D4D" w:rsidRPr="00AB76B4" w14:paraId="4E6CED1C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83FD4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59CD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E51AC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F01976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0E0DA5E0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X, liniile 6 - 10 </w:t>
            </w:r>
          </w:p>
          <w:p w14:paraId="3CA14C54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A1713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F53DE3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195AF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85E5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94FD5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E878B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022EEBA1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12E14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19D1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55584C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2931A2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2461B50C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536B52BE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2300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88AF5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77E6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8B4AC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7E52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300FB1F1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22686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CD4E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F58F6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E4A910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6336A087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9537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7DC35F0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0AFB6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1A6D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987A1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4EDF3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A9618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5 - 10, Cap Y.</w:t>
            </w:r>
          </w:p>
        </w:tc>
      </w:tr>
      <w:tr w:rsidR="00327D4D" w:rsidRPr="00AB76B4" w14:paraId="13FF4604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A36FA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BF92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208F6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7E9D43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3563C94A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DED5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 </w:t>
            </w:r>
          </w:p>
          <w:p w14:paraId="0CF69A5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8CBC5F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3798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9206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D07C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 primiri - expedieri.</w:t>
            </w:r>
          </w:p>
        </w:tc>
      </w:tr>
      <w:tr w:rsidR="00327D4D" w:rsidRPr="00AB76B4" w14:paraId="393ABABB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DC532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2DC6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EB2C2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1CBE07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0FB2EEA2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9796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7532E88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FCF99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BF5E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365AAA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1163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FEB38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abatere.</w:t>
            </w:r>
          </w:p>
        </w:tc>
      </w:tr>
      <w:tr w:rsidR="00327D4D" w:rsidRPr="00AB76B4" w14:paraId="30018F7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A6C9B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C5338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684E1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34867A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6917CEE2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8A8C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71F39E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43FE00F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11, 13, 15, 17,  21, 23, </w:t>
            </w:r>
          </w:p>
          <w:p w14:paraId="027771E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9558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3E9A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68313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F7C1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B878D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327D4D" w:rsidRPr="00AB76B4" w14:paraId="24BC1623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90E76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C9CF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F3A67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F04694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7ED06857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FC3E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54A1C0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12, 18,  20, 22,  24, 26,  28, 30,  32, </w:t>
            </w:r>
          </w:p>
          <w:p w14:paraId="17210B9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730D1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8B74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B7069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45BA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1C60D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327D4D" w:rsidRPr="00AB76B4" w14:paraId="44557600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A041F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CF713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380+600</w:t>
            </w:r>
          </w:p>
          <w:p w14:paraId="5E4F5743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38A7F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74E5DA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Vârciorova  </w:t>
            </w:r>
          </w:p>
          <w:p w14:paraId="39A2D37B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Cap Y și </w:t>
            </w:r>
          </w:p>
          <w:p w14:paraId="3697F61E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Vârciorova -</w:t>
            </w:r>
          </w:p>
          <w:p w14:paraId="7EC9ADF8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3F17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32B22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AAD7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C85B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52AA1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:rsidRPr="00AB76B4" w14:paraId="2A3BB3FB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CB8E4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DC2F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D6A27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3E2DA4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4669AD64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DB3B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călcâi </w:t>
            </w:r>
          </w:p>
          <w:p w14:paraId="77552E6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 3 </w:t>
            </w:r>
          </w:p>
          <w:p w14:paraId="19E20FF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sz w:val="20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B5BF6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3AF0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F78E4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D7D4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0CDC9D7C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47DF2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09DF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983B1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8E1185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2A42C44E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1A58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peste </w:t>
            </w:r>
          </w:p>
          <w:p w14:paraId="48E7E09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9,</w:t>
            </w:r>
          </w:p>
          <w:p w14:paraId="029F012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13,</w:t>
            </w:r>
          </w:p>
          <w:p w14:paraId="28FD07C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17,</w:t>
            </w:r>
          </w:p>
          <w:p w14:paraId="0E1FE40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S 19 </w:t>
            </w:r>
          </w:p>
          <w:p w14:paraId="787C2B7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şi</w:t>
            </w:r>
          </w:p>
          <w:p w14:paraId="4E9BB01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06AE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2115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0D06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82BC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33735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 -  7 abătute.</w:t>
            </w:r>
          </w:p>
        </w:tc>
      </w:tr>
      <w:tr w:rsidR="00327D4D" w:rsidRPr="00AB76B4" w14:paraId="5563934C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25F9D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ABB0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64087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366957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3E73F078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CF87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4FB5F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9C34F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7E726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BA8B3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7BDEA5EF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6B442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E262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AD919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C764A2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3D6C5871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9CCB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FE811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6AE9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5AB8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33D5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B58C93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 8 abatere.</w:t>
            </w:r>
          </w:p>
        </w:tc>
      </w:tr>
      <w:tr w:rsidR="00327D4D" w:rsidRPr="00AB76B4" w14:paraId="2315F95B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0CD6B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544A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6CEA0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F18699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Cernei</w:t>
            </w:r>
          </w:p>
          <w:p w14:paraId="0AC57773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41E6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8FA5B7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55C3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E56E9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98E85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6F650465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BEC95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7FBF6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EEA39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CC66D8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Topleţ </w:t>
            </w:r>
          </w:p>
          <w:p w14:paraId="0E925A04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941483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39CE4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068C4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F60A6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B7B4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163302AC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679F9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212D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A4DC1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0591B2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67B3366C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3BC87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4D875BE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D3D07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B116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790C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A25D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6B8DF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3 abătută. </w:t>
            </w:r>
          </w:p>
        </w:tc>
      </w:tr>
      <w:tr w:rsidR="00327D4D" w:rsidRPr="00AB76B4" w14:paraId="62E0DB65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A3935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1787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8277A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7F6BE1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415A7A9E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EDE1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BA26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309A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67EF9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E1E37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2 și 3 abătute, Cap Y. </w:t>
            </w:r>
          </w:p>
        </w:tc>
      </w:tr>
      <w:tr w:rsidR="00327D4D" w:rsidRPr="00AB76B4" w14:paraId="49D24AD9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D993D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CBA6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834A5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588A5D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Crușovăț</w:t>
            </w:r>
          </w:p>
          <w:p w14:paraId="5BC0E541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7D5C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184CB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0347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A89F6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CB613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5DFD7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327D4D" w:rsidRPr="00AB76B4" w14:paraId="6D606366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E47B7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20C0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428+850</w:t>
            </w:r>
          </w:p>
          <w:p w14:paraId="607331A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45205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0B63CE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Crușovăț - </w:t>
            </w:r>
          </w:p>
          <w:p w14:paraId="7600B571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DA79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20E5D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DD17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9873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6142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3C739894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23F96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E16F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3C16C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C00ED9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Domașnea</w:t>
            </w:r>
          </w:p>
          <w:p w14:paraId="3D0660AA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73EB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68ECB31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03CD2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A239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48039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7C3C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1F790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și 4 Cap X.</w:t>
            </w:r>
          </w:p>
        </w:tc>
      </w:tr>
      <w:tr w:rsidR="00327D4D" w:rsidRPr="00AB76B4" w14:paraId="3011D3E0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129BA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A94B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92480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0A166B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Poarta </w:t>
            </w:r>
          </w:p>
          <w:p w14:paraId="440AF17E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F5AD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7DAC014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9FCA6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E4FE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B7A4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BFB6B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D13CB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abătută.</w:t>
            </w:r>
          </w:p>
        </w:tc>
      </w:tr>
      <w:tr w:rsidR="00327D4D" w:rsidRPr="00AB76B4" w14:paraId="5EAF26E9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A0B19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89CF1" w14:textId="77777777" w:rsidR="00327D4D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458+000</w:t>
            </w:r>
          </w:p>
          <w:p w14:paraId="60F9A1B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458+800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EC7D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0590CC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Slatina Timiș - </w:t>
            </w:r>
            <w:r w:rsidRPr="00AB76B4">
              <w:rPr>
                <w:b/>
                <w:bCs/>
                <w:sz w:val="20"/>
              </w:rPr>
              <w:t>Vălișoara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0A81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D6D39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3E8A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0B99C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7D944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:rsidRPr="00AB76B4" w14:paraId="49D0B3CB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4A9CA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2688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FC03A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CE7295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230EA9F4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AB7C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3E8A1C3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98DFF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960E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85684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BC77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48CF0A73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liniile 3 și 4, Cap Y.</w:t>
            </w:r>
          </w:p>
        </w:tc>
      </w:tr>
      <w:tr w:rsidR="00327D4D" w:rsidRPr="00AB76B4" w14:paraId="2336FB30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E60AA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F458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462+050</w:t>
            </w:r>
          </w:p>
          <w:p w14:paraId="6DBA475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4FE0F3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7585FE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2CA25890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C466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4EEAD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52B0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F9C22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3584DD" w14:textId="77777777" w:rsidR="00327D4D" w:rsidRPr="00AB76B4" w:rsidRDefault="00327D4D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5ED8F939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F1F4E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0B60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03D0FC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750DFE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Timișului</w:t>
            </w:r>
          </w:p>
          <w:p w14:paraId="42A696D3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4F66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E3193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0B1E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62BDD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D6633" w14:textId="77777777" w:rsidR="00327D4D" w:rsidRPr="00AB76B4" w:rsidRDefault="00327D4D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136683BF" w14:textId="77777777" w:rsidR="00327D4D" w:rsidRPr="00AB76B4" w:rsidRDefault="00327D4D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linia 3 abătută Cap Y.</w:t>
            </w:r>
          </w:p>
        </w:tc>
      </w:tr>
      <w:tr w:rsidR="00327D4D" w:rsidRPr="00AB76B4" w14:paraId="25DD11CB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DDA72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121FF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1AE7B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6F9DC6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0304566D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44E7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peste</w:t>
            </w:r>
          </w:p>
          <w:p w14:paraId="00F408C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2D016BF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7F35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F4BA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6FFBB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D7CE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459B9B41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05FDB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6A168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DD9FB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D055D7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4079F9EA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75539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inclusiv în aba-terea </w:t>
            </w:r>
          </w:p>
          <w:p w14:paraId="0A136EB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B2D30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1419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4DE557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4303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01453334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FF98E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5C0D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39C26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FA1F84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7697F041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8DDA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B589C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31A7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AE6C6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425D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0BFF1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X.</w:t>
            </w:r>
          </w:p>
        </w:tc>
      </w:tr>
      <w:tr w:rsidR="00327D4D" w:rsidRPr="00AB76B4" w14:paraId="3F9B0385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A0750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7757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1F64D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42B7ED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0296AB4F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6AF9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71FC29E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E043C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961B5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49D6B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7FB8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CB8FBA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3 - 8, Cap X.</w:t>
            </w:r>
          </w:p>
        </w:tc>
      </w:tr>
      <w:tr w:rsidR="00327D4D" w:rsidRPr="00AB76B4" w14:paraId="07257B5F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2D497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2856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5F8B3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E2AACB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6BBEF753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3133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14A57D7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2BCA756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/ 36,</w:t>
            </w:r>
          </w:p>
          <w:p w14:paraId="1106B4F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4959BC6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 / 46</w:t>
            </w:r>
          </w:p>
          <w:p w14:paraId="129C9BC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1D0FC54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01110FC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772A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73CD3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5582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93C78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5A6D7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Y.</w:t>
            </w:r>
          </w:p>
        </w:tc>
      </w:tr>
      <w:tr w:rsidR="00327D4D" w:rsidRPr="00AB76B4" w14:paraId="194DA7D9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A8D9B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173F9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F33E2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A64F93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0A479884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2B8D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94B53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B6C8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EFB17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373D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B04B83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X.</w:t>
            </w:r>
          </w:p>
        </w:tc>
      </w:tr>
      <w:tr w:rsidR="00327D4D" w:rsidRPr="00AB76B4" w14:paraId="5080EF8F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CFFB4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A8E5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41D77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BB20FD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60ED926E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75E0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E1040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2307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9BDBD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0CF3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19EC0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Y.</w:t>
            </w:r>
          </w:p>
        </w:tc>
      </w:tr>
      <w:tr w:rsidR="00327D4D" w:rsidRPr="00AB76B4" w14:paraId="351AE1C9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D731624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55113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41242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5D24F9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Găvojdia</w:t>
            </w:r>
          </w:p>
          <w:p w14:paraId="6E604ABB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FE5E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31C5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31E9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8FFF6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0654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</w:tr>
      <w:tr w:rsidR="00327D4D" w:rsidRPr="00AB76B4" w14:paraId="4CFFE72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354B94E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5C4A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5C995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F31239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Tapia</w:t>
            </w:r>
          </w:p>
          <w:p w14:paraId="480EFE48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DE76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BE211D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  <w:p w14:paraId="4AD30EE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inclusiv </w:t>
            </w:r>
          </w:p>
          <w:p w14:paraId="1DF0257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DAF744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CB0C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6FAF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77B24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51E0C18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05378F8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54859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65809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BC2B1C" w14:textId="77777777" w:rsidR="00327D4D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Tapia - Lugoj și </w:t>
            </w:r>
          </w:p>
          <w:p w14:paraId="75CEA2D7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Lugoj 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A11D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9BF339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EA46D" w14:textId="77777777" w:rsidR="00327D4D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514+400</w:t>
            </w:r>
          </w:p>
          <w:p w14:paraId="3A86D7D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124E2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E321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19E3C3F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327D4D" w:rsidRPr="00AB76B4" w14:paraId="06A110C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66C3A3F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3483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580A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5656DF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F83A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B5573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9C8D6" w14:textId="77777777" w:rsidR="00327D4D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EA8C17" w14:textId="77777777" w:rsidR="00327D4D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D19B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</w:rPr>
              <w:br/>
              <w:t>S 15 și S 40</w:t>
            </w:r>
          </w:p>
        </w:tc>
      </w:tr>
      <w:tr w:rsidR="00327D4D" w:rsidRPr="00AB76B4" w14:paraId="68EA79E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C0E314E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67D4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24930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3EC2A2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D6EA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4A1605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B7723" w14:textId="77777777" w:rsidR="00327D4D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651D4" w14:textId="77777777" w:rsidR="00327D4D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E233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 23,  și S 34</w:t>
            </w:r>
          </w:p>
        </w:tc>
      </w:tr>
      <w:tr w:rsidR="00327D4D" w:rsidRPr="00AB76B4" w14:paraId="23CDBD5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65298DD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F0DE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846867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A5EDF7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6FF8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A70144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E87243" w14:textId="77777777" w:rsidR="00327D4D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41EAD" w14:textId="77777777" w:rsidR="00327D4D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99E6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 25,  și S 34</w:t>
            </w:r>
          </w:p>
        </w:tc>
      </w:tr>
      <w:tr w:rsidR="00327D4D" w:rsidRPr="00AB76B4" w14:paraId="0DD03CE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6E48A65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E007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56CF0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B10F80" w14:textId="77777777" w:rsidR="00327D4D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C72F3" w14:textId="77777777" w:rsidR="00327D4D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298C3" w14:textId="77777777" w:rsidR="00327D4D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B4B6D" w14:textId="77777777" w:rsidR="00327D4D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523+150</w:t>
            </w:r>
          </w:p>
          <w:p w14:paraId="0D398598" w14:textId="77777777" w:rsidR="00327D4D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6C865" w14:textId="77777777" w:rsidR="00327D4D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2C307" w14:textId="77777777" w:rsidR="00327D4D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800B298" w14:textId="77777777" w:rsidR="00327D4D" w:rsidRPr="00344E0A" w:rsidRDefault="00327D4D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327D4D" w:rsidRPr="00AB76B4" w14:paraId="76B25367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8BD0891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FE6151" w14:textId="77777777" w:rsidR="00327D4D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523+200</w:t>
            </w:r>
          </w:p>
          <w:p w14:paraId="77E8349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59E35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0310B8" w14:textId="77777777" w:rsidR="00327D4D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A56F42" w14:textId="77777777" w:rsidR="00327D4D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A201A" w14:textId="77777777" w:rsidR="00327D4D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9E5937" w14:textId="77777777" w:rsidR="00327D4D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16FAA" w14:textId="77777777" w:rsidR="00327D4D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5C10C" w14:textId="77777777" w:rsidR="00327D4D" w:rsidRDefault="00327D4D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DBBBF9B" w14:textId="77777777" w:rsidR="00327D4D" w:rsidRDefault="00327D4D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327D4D" w:rsidRPr="00AB76B4" w14:paraId="1996890B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2369C2B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11D9EF" w14:textId="77777777" w:rsidR="00327D4D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525+050</w:t>
            </w:r>
          </w:p>
          <w:p w14:paraId="6BE2AE7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CFD99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A9D118" w14:textId="77777777" w:rsidR="00327D4D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C73899" w14:textId="77777777" w:rsidR="00327D4D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305DF" w14:textId="77777777" w:rsidR="00327D4D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951002" w14:textId="77777777" w:rsidR="00327D4D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3E7F5" w14:textId="77777777" w:rsidR="00327D4D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66391" w14:textId="77777777" w:rsidR="00327D4D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1717CDF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F143CE5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0E520" w14:textId="77777777" w:rsidR="00327D4D" w:rsidRPr="00AB76B4" w:rsidRDefault="00327D4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2BE7D" w14:textId="77777777" w:rsidR="00327D4D" w:rsidRPr="00AB76B4" w:rsidRDefault="00327D4D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228E49" w14:textId="77777777" w:rsidR="00327D4D" w:rsidRDefault="00327D4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Belinț, </w:t>
            </w: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96E4C" w14:textId="77777777" w:rsidR="00327D4D" w:rsidRPr="00AB76B4" w:rsidRDefault="00327D4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AC9230A" w14:textId="77777777" w:rsidR="00327D4D" w:rsidRDefault="00327D4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210C6" w14:textId="77777777" w:rsidR="00327D4D" w:rsidRDefault="00327D4D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A431C" w14:textId="77777777" w:rsidR="00327D4D" w:rsidRDefault="00327D4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D7870" w14:textId="77777777" w:rsidR="00327D4D" w:rsidRDefault="00327D4D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256C6" w14:textId="77777777" w:rsidR="00327D4D" w:rsidRDefault="00327D4D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</w:rPr>
              <w:t>S12</w:t>
            </w:r>
          </w:p>
        </w:tc>
      </w:tr>
      <w:tr w:rsidR="00327D4D" w:rsidRPr="00AB76B4" w14:paraId="38A2B73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7451CA7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8F4A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F9206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11CFB6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Topolovăț, 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A752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24D879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7F365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1120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C7F8F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690E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S10</w:t>
            </w:r>
          </w:p>
        </w:tc>
      </w:tr>
      <w:tr w:rsidR="00327D4D" w:rsidRPr="00AB76B4" w14:paraId="29DB01C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55C11D2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498C1" w14:textId="77777777" w:rsidR="00327D4D" w:rsidRDefault="00327D4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4FA6E" w14:textId="77777777" w:rsidR="00327D4D" w:rsidRDefault="00327D4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083164" w14:textId="77777777" w:rsidR="00327D4D" w:rsidRPr="00AB76B4" w:rsidRDefault="00327D4D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 xml:space="preserve">Recaș </w:t>
            </w:r>
            <w:r>
              <w:rPr>
                <w:b/>
                <w:bCs/>
                <w:sz w:val="20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5BA496" w14:textId="77777777" w:rsidR="00327D4D" w:rsidRPr="00AB76B4" w:rsidRDefault="00327D4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CC617D7" w14:textId="77777777" w:rsidR="00327D4D" w:rsidRPr="00AB76B4" w:rsidRDefault="00327D4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D44A1" w14:textId="77777777" w:rsidR="00327D4D" w:rsidRDefault="00327D4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ED72A" w14:textId="77777777" w:rsidR="00327D4D" w:rsidRPr="00AB76B4" w:rsidRDefault="00327D4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E137B5" w14:textId="77777777" w:rsidR="00327D4D" w:rsidRPr="00AB76B4" w:rsidRDefault="00327D4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2DF3D" w14:textId="77777777" w:rsidR="00327D4D" w:rsidRDefault="00327D4D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</w:rPr>
              <w:t>S11</w:t>
            </w:r>
          </w:p>
        </w:tc>
      </w:tr>
      <w:tr w:rsidR="00327D4D" w:rsidRPr="00AB76B4" w14:paraId="0C8CD6BE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1DEED61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4578C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762A1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CF898A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C3ECF" w14:textId="77777777" w:rsidR="00327D4D" w:rsidRPr="00AB76B4" w:rsidRDefault="00327D4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3627692" w14:textId="77777777" w:rsidR="00327D4D" w:rsidRPr="00AB76B4" w:rsidRDefault="00327D4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BA41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3EE0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EBE22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0FE6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S20</w:t>
            </w:r>
          </w:p>
        </w:tc>
      </w:tr>
      <w:tr w:rsidR="00327D4D" w:rsidRPr="00AB76B4" w14:paraId="4A03F9A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216ED47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9746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295A6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03F2CA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5D359" w14:textId="77777777" w:rsidR="00327D4D" w:rsidRPr="00AB76B4" w:rsidRDefault="00327D4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D09DE5E" w14:textId="77777777" w:rsidR="00327D4D" w:rsidRPr="00AB76B4" w:rsidRDefault="00327D4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A4783D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5AFE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AE301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350E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S9, S14 și S16</w:t>
            </w:r>
          </w:p>
        </w:tc>
      </w:tr>
      <w:tr w:rsidR="00327D4D" w:rsidRPr="00AB76B4" w14:paraId="0CDCDB0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58D2AA7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9F7DF" w14:textId="77777777" w:rsidR="00327D4D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569+300</w:t>
            </w:r>
          </w:p>
          <w:p w14:paraId="0A97107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0432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FD34C3" w14:textId="77777777" w:rsidR="00327D4D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E17DE" w14:textId="77777777" w:rsidR="00327D4D" w:rsidRPr="00AB76B4" w:rsidRDefault="00327D4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46A998" w14:textId="77777777" w:rsidR="00327D4D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E4EF2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6A6B2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5CF1C" w14:textId="77777777" w:rsidR="00327D4D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B8733D8" w14:textId="77777777" w:rsidR="00327D4D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327D4D" w:rsidRPr="00AB76B4" w14:paraId="73E3998B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B9B99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D005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20A2050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8DDE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569FE5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Est -</w:t>
            </w:r>
          </w:p>
          <w:p w14:paraId="4D40E305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2049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870386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F106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45E3C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00D85" w14:textId="77777777" w:rsidR="00327D4D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28738C8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327D4D" w:rsidRPr="00AB76B4" w14:paraId="778C968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65CA8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9DA04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A9864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54EA93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7B7F6B8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80F1A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8C32A1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1DA4A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03C5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7F8A7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ADBB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AB76B4" w14:paraId="70FAD86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8DA6E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0948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2F3F2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96D73F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6CC4D27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88CA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11, 51, 97 </w:t>
            </w:r>
          </w:p>
          <w:p w14:paraId="70F911C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BC5BA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D408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100E2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BE4B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035CF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7712209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0D78DE7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327D4D" w:rsidRPr="00AB76B4" w14:paraId="3266534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C3C68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B6581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E634A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13EE2B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5AA4AAD5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A849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31FDA58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495B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1887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D3365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96E53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4A4EA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09B92B9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1FCA63E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 Lugoj.</w:t>
            </w:r>
          </w:p>
        </w:tc>
      </w:tr>
      <w:tr w:rsidR="00327D4D" w:rsidRPr="00AB76B4" w14:paraId="62AA025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6A364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06F4D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AC653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C7342B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729438B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0F0E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25F5C93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354F52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0DEC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00210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C045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005AD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5 - 12, Cap X.</w:t>
            </w:r>
          </w:p>
        </w:tc>
      </w:tr>
      <w:tr w:rsidR="00327D4D" w:rsidRPr="00AB76B4" w14:paraId="193C210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977DB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7E91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62412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02A506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F81B2E5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8BB4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49211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46DC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3DF01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F0B4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F1259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5 - 13, Cap X.</w:t>
            </w:r>
          </w:p>
        </w:tc>
      </w:tr>
      <w:tr w:rsidR="00327D4D" w:rsidRPr="00AB76B4" w14:paraId="20EDF85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C8142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8787C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0F672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AB57BE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C51F640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0FA7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5CC4B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2B5F7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9582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8A64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D04CF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4 și 5 Reșița și </w:t>
            </w:r>
          </w:p>
          <w:p w14:paraId="1A25384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8 - 11 Cap Y.</w:t>
            </w:r>
          </w:p>
        </w:tc>
      </w:tr>
      <w:tr w:rsidR="00327D4D" w:rsidRPr="00AB76B4" w14:paraId="5C11A6C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D83BD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3CAD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98A80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A315A8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6982C0F8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1DC8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54F15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782A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C89C6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E5ED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C9969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29A28D4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2 Peron, 1 - 3 Reșița.</w:t>
            </w:r>
          </w:p>
        </w:tc>
      </w:tr>
      <w:tr w:rsidR="00327D4D" w:rsidRPr="00AB76B4" w14:paraId="72B41AC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88BB8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4E0B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EBD21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EA683D" w14:textId="77777777" w:rsidR="00327D4D" w:rsidRPr="00AB76B4" w:rsidRDefault="00327D4D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3ADD06B" w14:textId="77777777" w:rsidR="00327D4D" w:rsidRPr="00AB76B4" w:rsidRDefault="00327D4D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14DB3" w14:textId="77777777" w:rsidR="00327D4D" w:rsidRPr="00AB76B4" w:rsidRDefault="00327D4D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EAE81AD" w14:textId="77777777" w:rsidR="00327D4D" w:rsidRPr="00AB76B4" w:rsidRDefault="00327D4D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77B1A5C8" w14:textId="77777777" w:rsidR="00327D4D" w:rsidRPr="00AB76B4" w:rsidRDefault="00327D4D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134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1E4FC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A972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57387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5E035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12B4E">
              <w:rPr>
                <w:b/>
                <w:bCs/>
                <w:i/>
                <w:iCs/>
                <w:sz w:val="20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912B4E">
              <w:rPr>
                <w:b/>
                <w:bCs/>
                <w:i/>
                <w:iCs/>
                <w:sz w:val="20"/>
              </w:rPr>
              <w:t>Timișoara Nord.</w:t>
            </w:r>
          </w:p>
        </w:tc>
      </w:tr>
      <w:tr w:rsidR="00327D4D" w:rsidRPr="00AB76B4" w14:paraId="30B6E3A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3C772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705C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67BD1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A8D272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9E513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1B9F1AF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41DABAD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3FAC83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A23F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17BE4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A9B2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36 și 44.</w:t>
            </w:r>
          </w:p>
          <w:p w14:paraId="386F831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29049AE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1- 12 Cap. Y Timișoara Nord.</w:t>
            </w:r>
          </w:p>
        </w:tc>
      </w:tr>
      <w:tr w:rsidR="00327D4D" w:rsidRPr="00AB76B4" w14:paraId="6EBEA60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7B0A4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067E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F1183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3FAD74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FEDECF7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8B7E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47356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E9703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32D93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8255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3D324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1 - 13, Cap Y și liniile 1R - 6R.</w:t>
            </w:r>
          </w:p>
        </w:tc>
      </w:tr>
      <w:tr w:rsidR="00327D4D" w:rsidRPr="00AB76B4" w14:paraId="4CCD416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5663E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0157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235D60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C2171A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CF13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01BEFB1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16B2691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717E9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D341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42627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D8912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34 și 40.</w:t>
            </w:r>
          </w:p>
          <w:p w14:paraId="0D45E0C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327D4D" w:rsidRPr="00AB76B4" w14:paraId="48B4B3F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30A12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645D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1C86E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930BD1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911F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0572FDB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AF675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DA37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4FF7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9865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327D4D" w:rsidRPr="00AB76B4" w14:paraId="62C13AC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7FEB0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2937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0C4F4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90945E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897D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1504F33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79F320A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</w:t>
            </w:r>
            <w:r w:rsidRPr="00AB76B4">
              <w:rPr>
                <w:b/>
                <w:bCs/>
                <w:sz w:val="20"/>
              </w:rPr>
              <w:t xml:space="preserve"> - 4</w:t>
            </w:r>
            <w:r>
              <w:rPr>
                <w:b/>
                <w:bCs/>
                <w:sz w:val="20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379B4C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DB88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C1D7B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3D1C0" w14:textId="77777777" w:rsidR="00327D4D" w:rsidRPr="007B5A25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Inclusiv peste sch. 40 și 42.</w:t>
            </w:r>
          </w:p>
          <w:p w14:paraId="74C272F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327D4D" w:rsidRPr="00AB76B4" w14:paraId="2509AB3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7F3D4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1CD3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3A1EC7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BB9ECD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5C7BE2C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74B1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52, 66, 68, 70, 86 </w:t>
            </w:r>
          </w:p>
          <w:p w14:paraId="2068AF89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2F01C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25E1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0F611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CD638" w14:textId="77777777" w:rsidR="00327D4D" w:rsidRPr="00AB76B4" w:rsidRDefault="00327D4D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A31FD8" w14:textId="77777777" w:rsidR="00327D4D" w:rsidRPr="00AB76B4" w:rsidRDefault="00327D4D" w:rsidP="00C7433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327D4D" w:rsidRPr="00AB76B4" w14:paraId="245FDEF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924E1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8C0C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861A4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26B821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D72A4E1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C0BE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07CCB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0719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22217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2B8B3" w14:textId="77777777" w:rsidR="00327D4D" w:rsidRPr="00AB76B4" w:rsidRDefault="00327D4D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F49E0B" w14:textId="77777777" w:rsidR="00327D4D" w:rsidRPr="00AB76B4" w:rsidRDefault="00327D4D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327D4D" w:rsidRPr="00AB76B4" w14:paraId="7EF1251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8A051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AF1F5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11620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0AA676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FA0D8BA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74BE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8ED1D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D2A7B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38C52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B0540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D52B77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327D4D" w:rsidRPr="00AB76B4" w14:paraId="5D5904D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880F5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7E0E4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B52E8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988472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0B1DCE20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96AC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152BD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01AB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CBFDC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9204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ED931D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327D4D" w:rsidRPr="00AB76B4" w14:paraId="01293AD1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B140E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D2B2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582+250</w:t>
            </w:r>
          </w:p>
          <w:p w14:paraId="77CDA812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</w:t>
            </w: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5B520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F24666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 -</w:t>
            </w:r>
          </w:p>
          <w:p w14:paraId="69836C40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CD21A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5289B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39136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6825B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3D0A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:rsidRPr="00AB76B4" w14:paraId="513F275A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21FB8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7ADBD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0ED1D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F52B44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Cărpiniş</w:t>
            </w:r>
          </w:p>
          <w:p w14:paraId="5289BAF6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65D1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2BD05A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EC583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C175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956C1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1E948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5, 9 și 10, până la limita cu LFI.</w:t>
            </w:r>
          </w:p>
        </w:tc>
      </w:tr>
      <w:tr w:rsidR="00327D4D" w:rsidRPr="00AB76B4" w14:paraId="76305D9F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58A5F" w14:textId="77777777" w:rsidR="00327D4D" w:rsidRPr="00AB76B4" w:rsidRDefault="00327D4D" w:rsidP="00327D4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A672E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5358A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A3C334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Jimbolia</w:t>
            </w:r>
          </w:p>
          <w:p w14:paraId="6F847416" w14:textId="77777777" w:rsidR="00327D4D" w:rsidRPr="00AB76B4" w:rsidRDefault="00327D4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653CC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990DA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6C991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0FBFBB" w14:textId="77777777" w:rsidR="00327D4D" w:rsidRPr="00AB76B4" w:rsidRDefault="00327D4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B2CBF" w14:textId="77777777" w:rsidR="00327D4D" w:rsidRPr="00AB76B4" w:rsidRDefault="00327D4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Restul liniei este închisă</w:t>
            </w:r>
          </w:p>
        </w:tc>
      </w:tr>
    </w:tbl>
    <w:p w14:paraId="38848C7B" w14:textId="77777777" w:rsidR="00327D4D" w:rsidRPr="00A8307A" w:rsidRDefault="00327D4D" w:rsidP="008B25EE">
      <w:pPr>
        <w:spacing w:before="40" w:after="40" w:line="192" w:lineRule="auto"/>
        <w:ind w:right="57"/>
        <w:rPr>
          <w:sz w:val="20"/>
        </w:rPr>
      </w:pPr>
    </w:p>
    <w:p w14:paraId="4A527AAC" w14:textId="77777777" w:rsidR="00327D4D" w:rsidRDefault="00327D4D" w:rsidP="0095691E">
      <w:pPr>
        <w:pStyle w:val="Heading1"/>
        <w:spacing w:line="360" w:lineRule="auto"/>
      </w:pPr>
      <w:r>
        <w:t>LINIA 300</w:t>
      </w:r>
    </w:p>
    <w:p w14:paraId="5938E67C" w14:textId="77777777" w:rsidR="00327D4D" w:rsidRDefault="00327D4D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327D4D" w14:paraId="66E00804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F0041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9BC51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A4F43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F7D08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F9C5E84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2DA26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7C8BB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CA17A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B7C3F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A35D5" w14:textId="77777777" w:rsidR="00327D4D" w:rsidRPr="00D344C9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31E17189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060EA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2B439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89F8F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E1B47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AF91CAD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E074C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AAF0B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A414A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79D4E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AA8FA" w14:textId="77777777" w:rsidR="00327D4D" w:rsidRPr="00D344C9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385868A9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D7222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04244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B0239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0FE2D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893EA67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43407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99CDCBD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D2396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B2508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88132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1141C" w14:textId="77777777" w:rsidR="00327D4D" w:rsidRPr="00D344C9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29D51D1" w14:textId="77777777" w:rsidR="00327D4D" w:rsidRPr="00D344C9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Acces la liniile 11 şi 12.</w:t>
            </w:r>
          </w:p>
        </w:tc>
      </w:tr>
      <w:tr w:rsidR="00327D4D" w14:paraId="58177457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3FBE7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3A4F6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C3540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3C7D3" w14:textId="77777777" w:rsidR="00327D4D" w:rsidRDefault="00327D4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055889A" w14:textId="77777777" w:rsidR="00327D4D" w:rsidRDefault="00327D4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6301A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FFE3E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979D5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3D8B7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DB362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296CE544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72139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24599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4D9C4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33694" w14:textId="77777777" w:rsidR="00327D4D" w:rsidRDefault="00327D4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1A7B5" w14:textId="77777777" w:rsidR="00327D4D" w:rsidRPr="00E4222D" w:rsidRDefault="00327D4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36CB795C" w14:textId="77777777" w:rsidR="00327D4D" w:rsidRPr="00E4222D" w:rsidRDefault="00327D4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36FB9783" w14:textId="77777777" w:rsidR="00327D4D" w:rsidRPr="00E4222D" w:rsidRDefault="00327D4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6CF0554D" w14:textId="77777777" w:rsidR="00327D4D" w:rsidRDefault="00327D4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56D92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96AF4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90893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AEC03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20D9B4BB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421B1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D61CA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D37BC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FE75C" w14:textId="77777777" w:rsidR="00327D4D" w:rsidRPr="00E4222D" w:rsidRDefault="00327D4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B99E0" w14:textId="77777777" w:rsidR="00327D4D" w:rsidRPr="00E4222D" w:rsidRDefault="00327D4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AFDF7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DD388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16+200</w:t>
            </w:r>
          </w:p>
          <w:p w14:paraId="1B28EA57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2CE98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C5F87" w14:textId="77777777" w:rsidR="00327D4D" w:rsidRPr="00E4222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bookmarkEnd w:id="2"/>
      <w:tr w:rsidR="00327D4D" w14:paraId="62C17AE6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738FB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1E739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06115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92146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Buftea </w:t>
            </w:r>
          </w:p>
          <w:p w14:paraId="11BE2837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978C8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73B7057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191B8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03110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6F7F9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3D809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5 - 7 Cap X.</w:t>
            </w:r>
          </w:p>
          <w:p w14:paraId="40539D2C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3BDFB30D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4A232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F2D6E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EC9ED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55155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Buftea </w:t>
            </w:r>
          </w:p>
          <w:p w14:paraId="377DE140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73701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8460AA4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2F100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4420D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6B746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1EE5D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4E2623E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6 și 7 Cap X.</w:t>
            </w:r>
          </w:p>
        </w:tc>
      </w:tr>
      <w:tr w:rsidR="00327D4D" w14:paraId="6A0896C1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4BAFD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63767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84CCD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71AE8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0063A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BD801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A7EA6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70E96970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EE44D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92621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27D4D" w14:paraId="7A7244FB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C50FD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BE2D0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49+850</w:t>
            </w:r>
          </w:p>
          <w:p w14:paraId="5309046D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49+950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BB2A6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1571C" w14:textId="77777777" w:rsidR="00327D4D" w:rsidRDefault="00327D4D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Crivina - Brazi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7879E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A85F4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1950B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F91B4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55D8A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27D4D" w14:paraId="46E04B6A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D5253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C030F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E262D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B4A03" w14:textId="77777777" w:rsidR="00327D4D" w:rsidRDefault="00327D4D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Brazi</w:t>
            </w:r>
          </w:p>
          <w:p w14:paraId="6A1341BC" w14:textId="77777777" w:rsidR="00327D4D" w:rsidRDefault="00327D4D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DC8AC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86699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4B5A7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50+500</w:t>
            </w:r>
          </w:p>
          <w:p w14:paraId="0AD998BE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57907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0F0BD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27D4D" w14:paraId="7AA84583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A09A9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15E4D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B9BDE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78312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Brazi</w:t>
            </w:r>
          </w:p>
          <w:p w14:paraId="22EC00D7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8ED87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D4170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44705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562C8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B75EF" w14:textId="77777777" w:rsidR="00327D4D" w:rsidRPr="00D344C9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51AEE196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F9DD0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60BB4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BDBC0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A02AF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Brazi</w:t>
            </w:r>
          </w:p>
          <w:p w14:paraId="57C5B450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33881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4EBB85BA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39, 41 şi TDJ </w:t>
            </w:r>
          </w:p>
          <w:p w14:paraId="0B061ABF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/ 37,</w:t>
            </w:r>
          </w:p>
          <w:p w14:paraId="043CD3A1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56,</w:t>
            </w:r>
          </w:p>
          <w:p w14:paraId="2C8F6A7B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4C3DB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A73DD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BADD0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7FE2D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Afectează intrări - ieşiri </w:t>
            </w:r>
          </w:p>
          <w:p w14:paraId="0F7EB042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9 - 13.</w:t>
            </w:r>
          </w:p>
          <w:p w14:paraId="0A3C9864" w14:textId="77777777" w:rsidR="00327D4D" w:rsidRPr="004870EE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327D4D" w14:paraId="49834EF6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1063E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94EB1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59+000</w:t>
            </w:r>
          </w:p>
          <w:p w14:paraId="38BCB1CB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59+500</w:t>
            </w:r>
          </w:p>
          <w:p w14:paraId="39FD9C40" w14:textId="77777777" w:rsidR="00327D4D" w:rsidRDefault="00327D4D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(ax st. Ploiești Sud)</w:t>
            </w:r>
          </w:p>
          <w:p w14:paraId="5160257B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ABE8A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CB2B1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FDBD7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168AC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976B7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C0800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BA059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2CAE2358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908B6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003B0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A3B0D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81979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5EFD4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E6CAF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C5927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Ploiești Sud -</w:t>
            </w:r>
          </w:p>
          <w:p w14:paraId="0FC51672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ACEC3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ABCEC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88E7869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ieșirile spre ram. Ploiești Triaj.</w:t>
            </w:r>
          </w:p>
        </w:tc>
      </w:tr>
      <w:tr w:rsidR="00327D4D" w14:paraId="7D88D325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EC096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EF743" w14:textId="77777777" w:rsidR="00327D4D" w:rsidRDefault="00327D4D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Ploiești Sud -</w:t>
            </w:r>
          </w:p>
          <w:p w14:paraId="2BE084BB" w14:textId="77777777" w:rsidR="00327D4D" w:rsidRDefault="00327D4D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0C709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07A96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BAFEB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8CBFE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6D8C3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6BD09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EB00E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264BBE3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ieșirile spre  Ploiești Vest.</w:t>
            </w:r>
          </w:p>
        </w:tc>
      </w:tr>
      <w:tr w:rsidR="00327D4D" w14:paraId="6CEF48CE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930ED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69897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89DF1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FEC29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3B0EA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700E9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AC6E1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60+000-</w:t>
            </w:r>
          </w:p>
          <w:p w14:paraId="0CBC9695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99ABC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1F883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50787BD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intrările dinspre Ploiești Vest.</w:t>
            </w:r>
          </w:p>
        </w:tc>
      </w:tr>
      <w:tr w:rsidR="00327D4D" w14:paraId="191F1D23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8FD4C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A2D31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69+920</w:t>
            </w:r>
          </w:p>
          <w:p w14:paraId="12948FD0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DDE53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70618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1AECC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B871F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BA740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C06CE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E14C2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27D4D" w14:paraId="7F4E70E9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D8634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26576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B4147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3F95D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243F3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5689E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B36BD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69+920</w:t>
            </w:r>
          </w:p>
          <w:p w14:paraId="49AFB31F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78A85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9FD7D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27D4D" w14:paraId="4638AD26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E85F0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54C97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7EED5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24123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Predeal</w:t>
            </w:r>
          </w:p>
          <w:p w14:paraId="0469D1CE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28980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881E025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0D3D1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AD3D0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CB911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4873C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804DC44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1D8303E2" w14:textId="77777777" w:rsidR="00327D4D" w:rsidRPr="00D344C9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linia 9 directă.</w:t>
            </w:r>
          </w:p>
        </w:tc>
      </w:tr>
      <w:tr w:rsidR="00327D4D" w14:paraId="1F588D19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75F8D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96868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742DD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CCD0A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Timişu de Sus</w:t>
            </w:r>
          </w:p>
          <w:p w14:paraId="6492A750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9881E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7E1DA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06B2C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C3DF1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120EA" w14:textId="77777777" w:rsidR="00327D4D" w:rsidRPr="00D344C9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39AAFB8F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9B4A0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32EFA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DDFEC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435EE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5B317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46C13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2CBE7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163+500</w:t>
            </w:r>
          </w:p>
          <w:p w14:paraId="41351CD5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FEEE6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CA706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73C0773B" w14:textId="77777777" w:rsidR="00327D4D" w:rsidRPr="00D344C9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Fără inductori. </w:t>
            </w:r>
          </w:p>
        </w:tc>
      </w:tr>
      <w:tr w:rsidR="00327D4D" w14:paraId="3DA188CD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170CB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0FF66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163+360</w:t>
            </w:r>
          </w:p>
          <w:p w14:paraId="13E2DC60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D0D12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B15E0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2FDE8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36FD2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58A27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1E338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6A826" w14:textId="77777777" w:rsidR="00327D4D" w:rsidRDefault="00327D4D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513D743F" w14:textId="77777777" w:rsidR="00327D4D" w:rsidRPr="00D344C9" w:rsidRDefault="00327D4D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Fără inductori. </w:t>
            </w:r>
          </w:p>
        </w:tc>
      </w:tr>
      <w:tr w:rsidR="00327D4D" w14:paraId="2C5FE080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9FA3C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1C0DE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169+400</w:t>
            </w:r>
          </w:p>
          <w:p w14:paraId="1FE0BBDF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42ED6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56C88" w14:textId="77777777" w:rsidR="00327D4D" w:rsidRDefault="00327D4D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6CB17E5C" w14:textId="77777777" w:rsidR="00327D4D" w:rsidRDefault="00327D4D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99145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156FC07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43, 45, 61, 63 T.D.J.</w:t>
            </w:r>
          </w:p>
          <w:p w14:paraId="110F6B0B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 / 51, 55 / 59, 65 / 67,</w:t>
            </w:r>
          </w:p>
          <w:p w14:paraId="178A37F3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57</w:t>
            </w:r>
          </w:p>
          <w:p w14:paraId="2C912C89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86653A4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3AC8B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F34E6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169+400</w:t>
            </w:r>
          </w:p>
          <w:p w14:paraId="4A3D44AE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09AFB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66BDE" w14:textId="77777777" w:rsidR="00327D4D" w:rsidRDefault="00327D4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7A2517EF" w14:textId="77777777" w:rsidR="00327D4D" w:rsidRDefault="00327D4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7C14286D" w14:textId="77777777" w:rsidR="00327D4D" w:rsidRPr="00D344C9" w:rsidRDefault="00327D4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1 - 8 și 21 – 23 Cap X.</w:t>
            </w:r>
          </w:p>
        </w:tc>
      </w:tr>
      <w:tr w:rsidR="00327D4D" w14:paraId="52CEB4CD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44E90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6CFC3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D69F1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6375D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38E6CB72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79408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896B28C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C952C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3C3E7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F45C5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449AB" w14:textId="77777777" w:rsidR="00327D4D" w:rsidRDefault="00327D4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6AAFA51" w14:textId="77777777" w:rsidR="00327D4D" w:rsidRDefault="00327D4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5851BD0E" w14:textId="77777777" w:rsidR="00327D4D" w:rsidRDefault="00327D4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linia 8B, Cap X.</w:t>
            </w:r>
          </w:p>
        </w:tc>
      </w:tr>
      <w:tr w:rsidR="00327D4D" w14:paraId="6C39201C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AF9D5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F46A8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6728C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544B2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4DD9205A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B05AC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2AD55D52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5C5F0A">
              <w:rPr>
                <w:b/>
                <w:bCs/>
                <w:sz w:val="19"/>
                <w:szCs w:val="19"/>
              </w:rPr>
              <w:t>3T, 9T, 11T,</w:t>
            </w:r>
            <w:r>
              <w:rPr>
                <w:b/>
                <w:bCs/>
                <w:sz w:val="19"/>
                <w:szCs w:val="19"/>
              </w:rPr>
              <w:t>1</w:t>
            </w:r>
            <w:r w:rsidRPr="005C5F0A">
              <w:rPr>
                <w:b/>
                <w:bCs/>
                <w:sz w:val="19"/>
                <w:szCs w:val="19"/>
              </w:rPr>
              <w:t xml:space="preserve">3T </w:t>
            </w:r>
            <w:r>
              <w:rPr>
                <w:b/>
                <w:bCs/>
                <w:sz w:val="19"/>
                <w:szCs w:val="19"/>
              </w:rPr>
              <w:t>1</w:t>
            </w:r>
            <w:r w:rsidRPr="005C5F0A">
              <w:rPr>
                <w:b/>
                <w:bCs/>
                <w:sz w:val="19"/>
                <w:szCs w:val="19"/>
              </w:rPr>
              <w:t>7T,19T23T</w:t>
            </w:r>
            <w:r>
              <w:rPr>
                <w:b/>
                <w:bCs/>
                <w:sz w:val="19"/>
                <w:szCs w:val="19"/>
              </w:rPr>
              <w:t>,25T2</w:t>
            </w:r>
            <w:r w:rsidRPr="005C5F0A">
              <w:rPr>
                <w:b/>
                <w:bCs/>
                <w:sz w:val="19"/>
                <w:szCs w:val="19"/>
              </w:rPr>
              <w:t>7T,</w:t>
            </w:r>
            <w:r>
              <w:rPr>
                <w:b/>
                <w:bCs/>
                <w:sz w:val="19"/>
                <w:szCs w:val="19"/>
              </w:rPr>
              <w:t>3</w:t>
            </w:r>
            <w:r w:rsidRPr="005C5F0A">
              <w:rPr>
                <w:b/>
                <w:bCs/>
                <w:sz w:val="19"/>
                <w:szCs w:val="19"/>
              </w:rPr>
              <w:t>5T</w:t>
            </w:r>
            <w:r>
              <w:rPr>
                <w:b/>
                <w:bCs/>
                <w:sz w:val="19"/>
                <w:szCs w:val="19"/>
              </w:rPr>
              <w:t>37T,3</w:t>
            </w:r>
            <w:r w:rsidRPr="005C5F0A">
              <w:rPr>
                <w:b/>
                <w:bCs/>
                <w:sz w:val="19"/>
                <w:szCs w:val="19"/>
              </w:rPr>
              <w:t>9T</w:t>
            </w:r>
            <w:r>
              <w:rPr>
                <w:b/>
                <w:bCs/>
                <w:sz w:val="19"/>
                <w:szCs w:val="19"/>
              </w:rPr>
              <w:t>41T,4</w:t>
            </w:r>
            <w:r w:rsidRPr="005C5F0A">
              <w:rPr>
                <w:b/>
                <w:bCs/>
                <w:sz w:val="19"/>
                <w:szCs w:val="19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9D15A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15D3C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2A415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D98F0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AF10AD3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2-12 Grupa Tehnică.</w:t>
            </w:r>
          </w:p>
        </w:tc>
      </w:tr>
      <w:tr w:rsidR="00327D4D" w14:paraId="2897466B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1BBBE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C65AD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58F24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12422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</w:t>
            </w:r>
            <w:r w:rsidRPr="007575CA">
              <w:rPr>
                <w:b/>
                <w:bCs/>
                <w:sz w:val="20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3EDD7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82180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A27E2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170+290</w:t>
            </w:r>
          </w:p>
          <w:p w14:paraId="4268D0A9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9A8C7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CBBC6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476C80D5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327D4D" w14:paraId="2DD8670E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544F2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2DC19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258F0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ACF53" w14:textId="77777777" w:rsidR="00327D4D" w:rsidRDefault="00327D4D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0585A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A4D2F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FF1C5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AE968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928A0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34AA0602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65143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854A0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35D70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446F7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Brașov</w:t>
            </w:r>
          </w:p>
          <w:p w14:paraId="46332AD3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ECA3A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0EA49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8DCD8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D1AA5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3ED0D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37E5FADD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53EFC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E3598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ADF5D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7AFC7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Brașov</w:t>
            </w:r>
          </w:p>
          <w:p w14:paraId="4C9F3996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11699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C9CA8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2D842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F464C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8C838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1EB5C38C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5C70E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2249A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2EA7C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A55EA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Brașov</w:t>
            </w:r>
          </w:p>
          <w:p w14:paraId="636EC310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E3AA8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D5D082A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 / 40</w:t>
            </w:r>
          </w:p>
          <w:p w14:paraId="450EF186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9547958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012BD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BBA79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D7752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74395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11866D8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502E63C1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linia 8B, Cap Y.</w:t>
            </w:r>
          </w:p>
        </w:tc>
      </w:tr>
      <w:tr w:rsidR="00327D4D" w14:paraId="7A70E468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BA2EF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672D5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01E36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3C660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075E12AA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EC9AB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F8B6AA7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77816" w14:textId="77777777" w:rsidR="00327D4D" w:rsidRPr="00600D25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6C1A8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FFF75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7F28A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FB0531B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13 - 15.</w:t>
            </w:r>
          </w:p>
        </w:tc>
      </w:tr>
      <w:tr w:rsidR="00327D4D" w14:paraId="4B79927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7736C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3EA00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4D5DBD">
              <w:rPr>
                <w:b/>
                <w:bCs/>
                <w:sz w:val="20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4CDD4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910F7" w14:textId="77777777" w:rsidR="00327D4D" w:rsidRDefault="00327D4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Brașov</w:t>
            </w:r>
          </w:p>
          <w:p w14:paraId="20EC8A21" w14:textId="77777777" w:rsidR="00327D4D" w:rsidRDefault="00327D4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BE8E2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1F83A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C7F8B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5D35C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A3E6B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D5DBD">
              <w:rPr>
                <w:i/>
                <w:iCs/>
                <w:sz w:val="20"/>
                <w:szCs w:val="20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327D4D" w14:paraId="34E2456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3F7C2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486DF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8911CF">
              <w:rPr>
                <w:b/>
                <w:bCs/>
                <w:sz w:val="20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6F819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89DD1" w14:textId="77777777" w:rsidR="00327D4D" w:rsidRDefault="00327D4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Brașov</w:t>
            </w:r>
          </w:p>
          <w:p w14:paraId="4DDB2062" w14:textId="77777777" w:rsidR="00327D4D" w:rsidRDefault="00327D4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6380D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12C81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52C47" w14:textId="77777777" w:rsidR="00327D4D" w:rsidRDefault="00327D4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06A59" w14:textId="77777777" w:rsidR="00327D4D" w:rsidRDefault="00327D4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CA7E8" w14:textId="77777777" w:rsidR="00327D4D" w:rsidRDefault="00327D4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327D4D" w14:paraId="321A80E5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C4266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C2AAF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E3711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3698F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Brașov</w:t>
            </w:r>
          </w:p>
          <w:p w14:paraId="6EA55961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2D48D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0F7DE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1E6E7" w14:textId="77777777" w:rsidR="00327D4D" w:rsidRPr="00E731A9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73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350</w:t>
            </w:r>
            <w:r w:rsidRPr="00E731A9">
              <w:rPr>
                <w:b/>
                <w:bCs/>
                <w:sz w:val="16"/>
                <w:szCs w:val="16"/>
              </w:rPr>
              <w:t xml:space="preserve"> Km </w:t>
            </w:r>
            <w:r>
              <w:rPr>
                <w:b/>
                <w:bCs/>
                <w:sz w:val="16"/>
                <w:szCs w:val="16"/>
              </w:rPr>
              <w:t>pr</w:t>
            </w:r>
            <w:r w:rsidRPr="00E731A9">
              <w:rPr>
                <w:b/>
                <w:bCs/>
                <w:sz w:val="16"/>
                <w:szCs w:val="16"/>
              </w:rPr>
              <w:t>.</w:t>
            </w:r>
          </w:p>
          <w:p w14:paraId="2BF3EAEF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-176+450</w:t>
            </w:r>
            <w:r>
              <w:rPr>
                <w:b/>
                <w:bCs/>
                <w:sz w:val="16"/>
                <w:szCs w:val="16"/>
              </w:rPr>
              <w:t xml:space="preserve"> Km ex.</w:t>
            </w:r>
          </w:p>
          <w:p w14:paraId="4788A372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6"/>
                <w:szCs w:val="16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33756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EBFCD" w14:textId="77777777" w:rsidR="00327D4D" w:rsidRDefault="00327D4D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 în capătul dinspre</w:t>
            </w:r>
          </w:p>
          <w:p w14:paraId="3530E1FB" w14:textId="77777777" w:rsidR="00327D4D" w:rsidRDefault="00327D4D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Brașov. Fără inductori.</w:t>
            </w:r>
          </w:p>
          <w:bookmarkEnd w:id="3"/>
          <w:p w14:paraId="2F5A311A" w14:textId="77777777" w:rsidR="00327D4D" w:rsidRPr="001D4392" w:rsidRDefault="00327D4D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 pentru toate trenurile de călători </w:t>
            </w:r>
          </w:p>
        </w:tc>
      </w:tr>
      <w:tr w:rsidR="00327D4D" w14:paraId="366A4E5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FB1D9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6B7CF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66235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25535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Brașov</w:t>
            </w:r>
          </w:p>
          <w:p w14:paraId="24DBB6CF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0F3E6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98A14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32510" w14:textId="77777777" w:rsidR="00327D4D" w:rsidRPr="00E731A9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169+864 Km ex.</w:t>
            </w:r>
          </w:p>
          <w:p w14:paraId="1CC1C423" w14:textId="77777777" w:rsidR="00327D4D" w:rsidRPr="00E731A9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171+041 Km pr.</w:t>
            </w:r>
          </w:p>
          <w:p w14:paraId="508E26CA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-176+450</w:t>
            </w:r>
            <w:r>
              <w:rPr>
                <w:b/>
                <w:bCs/>
                <w:sz w:val="16"/>
                <w:szCs w:val="16"/>
              </w:rPr>
              <w:t xml:space="preserve"> Km ex.</w:t>
            </w:r>
          </w:p>
          <w:p w14:paraId="7872F66F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6"/>
                <w:szCs w:val="16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50578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FC441" w14:textId="77777777" w:rsidR="00327D4D" w:rsidRPr="00616BAF" w:rsidRDefault="00327D4D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168CE99" w14:textId="77777777" w:rsidR="00327D4D" w:rsidRDefault="00327D4D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6CCAAD61" w14:textId="77777777" w:rsidR="00327D4D" w:rsidRPr="003B726B" w:rsidRDefault="00327D4D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 pentru toate trenurile de marfă </w:t>
            </w:r>
          </w:p>
        </w:tc>
      </w:tr>
      <w:tr w:rsidR="00327D4D" w14:paraId="4421B34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CFD75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449C5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EE35B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4FD44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Stupini</w:t>
            </w:r>
          </w:p>
          <w:p w14:paraId="3384E010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48ECC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6D870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A2099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176+030</w:t>
            </w:r>
          </w:p>
          <w:p w14:paraId="3161543E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98D03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398AA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67946CE0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327D4D" w14:paraId="52E4076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785D4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60A74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BE851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C6603" w14:textId="77777777" w:rsidR="00327D4D" w:rsidRDefault="00327D4D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Stupini</w:t>
            </w:r>
          </w:p>
          <w:p w14:paraId="4E023ADC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8E57C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89E89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6DB77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E3B12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D0F63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1AC19C2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BF9D8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C9E19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9FBA0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6FB19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 -</w:t>
            </w:r>
          </w:p>
          <w:p w14:paraId="108BBCFC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DCD49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95D22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6C59B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76+450</w:t>
            </w:r>
          </w:p>
          <w:p w14:paraId="2BA7A67F" w14:textId="77777777" w:rsidR="00327D4D" w:rsidRPr="00E731A9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</w:t>
            </w:r>
            <w:r w:rsidRPr="00E731A9">
              <w:rPr>
                <w:b/>
                <w:bCs/>
                <w:sz w:val="16"/>
                <w:szCs w:val="16"/>
              </w:rPr>
              <w:t>m ex.</w:t>
            </w:r>
          </w:p>
          <w:p w14:paraId="59AB3226" w14:textId="77777777" w:rsidR="00327D4D" w:rsidRPr="00E731A9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17</w:t>
            </w:r>
            <w:r>
              <w:rPr>
                <w:b/>
                <w:bCs/>
                <w:sz w:val="16"/>
                <w:szCs w:val="16"/>
              </w:rPr>
              <w:t>6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478</w:t>
            </w:r>
            <w:r w:rsidRPr="00E731A9">
              <w:rPr>
                <w:b/>
                <w:bCs/>
                <w:sz w:val="16"/>
                <w:szCs w:val="16"/>
              </w:rPr>
              <w:t xml:space="preserve"> Km pr.</w:t>
            </w:r>
          </w:p>
          <w:p w14:paraId="17AFB7BF" w14:textId="77777777" w:rsidR="00327D4D" w:rsidRPr="001D4392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</w:t>
            </w:r>
            <w:r>
              <w:rPr>
                <w:b/>
                <w:bCs/>
                <w:sz w:val="16"/>
                <w:szCs w:val="16"/>
              </w:rPr>
              <w:t>83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8C8FE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3915C" w14:textId="77777777" w:rsidR="00327D4D" w:rsidRDefault="00327D4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1DC7580" w14:textId="77777777" w:rsidR="00327D4D" w:rsidRDefault="00327D4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61948BBC" w14:textId="77777777" w:rsidR="00327D4D" w:rsidRPr="003B726B" w:rsidRDefault="00327D4D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 pentru toate trenurile de călători </w:t>
            </w:r>
          </w:p>
        </w:tc>
      </w:tr>
      <w:tr w:rsidR="00327D4D" w14:paraId="7ED95E1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FD9B0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EE8C9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55B88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55BA1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Stupini - </w:t>
            </w:r>
          </w:p>
          <w:p w14:paraId="73B9068D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D51FA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E95F2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B529C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76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450</w:t>
            </w:r>
          </w:p>
          <w:p w14:paraId="3AAD0184" w14:textId="77777777" w:rsidR="00327D4D" w:rsidRPr="00E731A9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Km ex.</w:t>
            </w:r>
          </w:p>
          <w:p w14:paraId="1A1FEC70" w14:textId="77777777" w:rsidR="00327D4D" w:rsidRPr="00E731A9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17</w:t>
            </w:r>
            <w:r>
              <w:rPr>
                <w:b/>
                <w:bCs/>
                <w:sz w:val="16"/>
                <w:szCs w:val="16"/>
              </w:rPr>
              <w:t>6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478</w:t>
            </w:r>
            <w:r w:rsidRPr="00E731A9">
              <w:rPr>
                <w:b/>
                <w:bCs/>
                <w:sz w:val="16"/>
                <w:szCs w:val="16"/>
              </w:rPr>
              <w:t xml:space="preserve"> Km pr.</w:t>
            </w:r>
          </w:p>
          <w:p w14:paraId="55BE431A" w14:textId="77777777" w:rsidR="00327D4D" w:rsidRPr="001D4392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</w:t>
            </w:r>
            <w:r>
              <w:rPr>
                <w:b/>
                <w:bCs/>
                <w:sz w:val="16"/>
                <w:szCs w:val="16"/>
              </w:rPr>
              <w:t>83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1220B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40BE3" w14:textId="77777777" w:rsidR="00327D4D" w:rsidRPr="00616BAF" w:rsidRDefault="00327D4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2E8E219" w14:textId="77777777" w:rsidR="00327D4D" w:rsidRDefault="00327D4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7B36C2BA" w14:textId="77777777" w:rsidR="00327D4D" w:rsidRPr="003B726B" w:rsidRDefault="00327D4D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>Valabil pentru toate trenurile de mafă</w:t>
            </w:r>
          </w:p>
        </w:tc>
      </w:tr>
      <w:tr w:rsidR="00327D4D" w14:paraId="1E36C1D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C8B2C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414F1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42211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BA8B6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Stupini -</w:t>
            </w:r>
          </w:p>
          <w:p w14:paraId="14743359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2A005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1AC9E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80A34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178+800</w:t>
            </w:r>
          </w:p>
          <w:p w14:paraId="6FDC60CD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A9899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D16CD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28A07BA2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2FB3C26E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Pod provozoriu.</w:t>
            </w:r>
          </w:p>
        </w:tc>
      </w:tr>
      <w:tr w:rsidR="00327D4D" w14:paraId="7652D12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81533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21E2A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C2CE4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2F594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Stupini – Bod și </w:t>
            </w:r>
          </w:p>
          <w:p w14:paraId="46C404EF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Bod </w:t>
            </w:r>
          </w:p>
          <w:p w14:paraId="68FE1A51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478ED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024B2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C793C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182+100</w:t>
            </w:r>
          </w:p>
          <w:p w14:paraId="2FF3D1F5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A71B5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8EE17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Semnalizată ca limitare de viteză. </w:t>
            </w:r>
          </w:p>
        </w:tc>
      </w:tr>
      <w:tr w:rsidR="00327D4D" w14:paraId="68F2F0AD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FB00B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18A35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008E4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1F369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Bod </w:t>
            </w:r>
          </w:p>
          <w:p w14:paraId="7863E227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7D84C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1A544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DEA63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592C9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CF30C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344FEE1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și 6 abătute.</w:t>
            </w:r>
          </w:p>
        </w:tc>
      </w:tr>
      <w:tr w:rsidR="00327D4D" w14:paraId="7638828B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80F1D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8A574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184+000</w:t>
            </w:r>
          </w:p>
          <w:p w14:paraId="0B30056C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CAF24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7C6AE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Bod și linia 2 directă  și</w:t>
            </w:r>
          </w:p>
          <w:p w14:paraId="3ABDC971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5D1CA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DEEC7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E0B34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0AB9A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3E106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580C9838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327D4D" w14:paraId="61BF3AE6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50568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D4AD1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186+900</w:t>
            </w:r>
          </w:p>
          <w:p w14:paraId="7E8BD3EB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DCDB7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9D341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A1C0F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3552C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75E24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346F1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590C5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Semnalizată ca limitare de viteză.  </w:t>
            </w:r>
          </w:p>
          <w:p w14:paraId="2E3FD446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327D4D" w14:paraId="320A3336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36F9C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D7649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F945B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B3403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 - Feldioara</w:t>
            </w:r>
          </w:p>
          <w:p w14:paraId="46071F78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linia 3 directă </w:t>
            </w:r>
          </w:p>
          <w:p w14:paraId="1A4F2A45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54D37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02101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EFE08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186+900</w:t>
            </w:r>
          </w:p>
          <w:p w14:paraId="44A42424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B4B7F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C3FD9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327D4D" w14:paraId="6B06457A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B6E1E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C4405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A6CD4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DC1E7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Feldioara       </w:t>
            </w:r>
          </w:p>
          <w:p w14:paraId="72E4A04B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6543B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A3A465B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9F29D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D5DE9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86434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8C6FB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2D075D59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43F4C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D28B1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EDF3A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66E24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Feldioara </w:t>
            </w:r>
          </w:p>
          <w:p w14:paraId="47AC2C27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69C2D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2332D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23477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192+300</w:t>
            </w:r>
          </w:p>
          <w:p w14:paraId="0093A176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5D262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4BB05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27D4D" w14:paraId="685A1940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4F175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FCBFB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111AF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03494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DDF9E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87FAD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6CA11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194+500</w:t>
            </w:r>
          </w:p>
          <w:p w14:paraId="6842CD2F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66A33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51679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Semnalizată ca limitare de viteză.   </w:t>
            </w:r>
          </w:p>
          <w:p w14:paraId="7A9BE1AA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492D426D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</w:rPr>
              <w:t>și lipsă vizibilitate trecere la nivel km 194+630</w:t>
            </w:r>
          </w:p>
        </w:tc>
      </w:tr>
      <w:tr w:rsidR="00327D4D" w14:paraId="7DA75D6B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79B4B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D6D6D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BDEFD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67B6E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Feldioara –</w:t>
            </w:r>
          </w:p>
          <w:p w14:paraId="331A1DFA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CD2B2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BA617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FBFBD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201+000</w:t>
            </w:r>
          </w:p>
          <w:p w14:paraId="3BBB610B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6C35B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1442A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52A0CB62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327D4D" w14:paraId="3902BBBF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7C484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AAC21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A6653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44D0C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Apaţa</w:t>
            </w:r>
          </w:p>
          <w:p w14:paraId="2EACCFD4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DC545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375A5F5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 </w:t>
            </w:r>
          </w:p>
          <w:p w14:paraId="136C8332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4F1CAD0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E6981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22878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75CB0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B7E4A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din firul I în firul II.</w:t>
            </w:r>
          </w:p>
          <w:p w14:paraId="7798B91E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09C9ED9B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94E00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23801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B6EAD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1EDC3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Apaţa - Augustin și </w:t>
            </w:r>
          </w:p>
          <w:p w14:paraId="042B490E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E5131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D73A1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9D57B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211+600</w:t>
            </w:r>
          </w:p>
          <w:p w14:paraId="292FC267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1A06B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3E8C8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28F63E8A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327D4D" w14:paraId="07CD87C0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D1300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EA99C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229+600</w:t>
            </w:r>
          </w:p>
          <w:p w14:paraId="017DB1DF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D7694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AD8F1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17E4D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72744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A26A1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229+600</w:t>
            </w:r>
          </w:p>
          <w:p w14:paraId="6938E0E7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8E5C5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386F7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27D4D" w14:paraId="3E0B57B6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D984E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8D415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234+050</w:t>
            </w:r>
          </w:p>
          <w:p w14:paraId="4B5D0B43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5D6D1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EE2B8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CA208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0EA0B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F795F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FEF08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1BE41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70EC8DDD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Pod provizoriu.</w:t>
            </w:r>
          </w:p>
        </w:tc>
      </w:tr>
      <w:tr w:rsidR="00327D4D" w14:paraId="72BC6273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0C7D8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F846E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85D6E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52D56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9170E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7246539E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2C4F2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A24CB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27861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10C28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0FB49925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9C2CC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2F10A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5D9D0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1B77D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8EF5C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7A6351B1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1F920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F1AEA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85820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9AAA7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1FC18E68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3D711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E6A9C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CCECB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61FC8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E13EC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532F1D86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C80E2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94AD3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849A2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DA28C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3EF16E9C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0F270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1978A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243+900</w:t>
            </w:r>
          </w:p>
          <w:p w14:paraId="197F75B5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35BDF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85FEA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Racoş -</w:t>
            </w:r>
          </w:p>
          <w:p w14:paraId="41046F0C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4ED6F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59F81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4EC14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243+900</w:t>
            </w:r>
          </w:p>
          <w:p w14:paraId="66D1C1C3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3317B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DF4C7" w14:textId="77777777" w:rsidR="00327D4D" w:rsidRPr="0019324E" w:rsidRDefault="00327D4D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24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19324E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9F45FDE" w14:textId="77777777" w:rsidR="00327D4D" w:rsidRPr="000160B5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160B5">
              <w:rPr>
                <w:b/>
                <w:bCs/>
                <w:i/>
                <w:iCs/>
                <w:sz w:val="20"/>
              </w:rPr>
              <w:t>Pod km 243+941.</w:t>
            </w:r>
          </w:p>
          <w:p w14:paraId="0F0E9EDE" w14:textId="77777777" w:rsidR="00327D4D" w:rsidRPr="006B78FD" w:rsidRDefault="00327D4D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2C19F997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D26D8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813F3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1FED6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A1C01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3591180C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45B5B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15 </w:t>
            </w:r>
          </w:p>
          <w:p w14:paraId="3141611D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77213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002E4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BC350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0AFC6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1A04255C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8 abătute.</w:t>
            </w:r>
          </w:p>
        </w:tc>
      </w:tr>
      <w:tr w:rsidR="00327D4D" w14:paraId="0D1A0116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8CE0C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5AB67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D70CC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D2EE7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60FD4A3A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 și 2 abătute,</w:t>
            </w:r>
          </w:p>
          <w:p w14:paraId="70158C01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8E2A6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BBD84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2482B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783F1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DAB16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4B95278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649D9996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la liniile 1 şi 2 abătute.</w:t>
            </w:r>
          </w:p>
        </w:tc>
      </w:tr>
      <w:tr w:rsidR="00327D4D" w14:paraId="011DA868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86A8E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CA0F5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7828A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7B010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591A3E09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AD282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5FAAD01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2 - 8</w:t>
            </w:r>
          </w:p>
          <w:p w14:paraId="1CCBC8CC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0E2EDE2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CE4A6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C7D36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C5058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2FDA3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9791C80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56471C83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 pe firul I pe firul II.</w:t>
            </w:r>
          </w:p>
        </w:tc>
      </w:tr>
      <w:tr w:rsidR="00327D4D" w14:paraId="6189ECE9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256F3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E98D2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98ED9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9FD83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7CCF6CE4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17305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12 </w:t>
            </w:r>
          </w:p>
          <w:p w14:paraId="32F65AF6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C6888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30916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08F78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CDFD0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5642F3A5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liniile 5 - 8.</w:t>
            </w:r>
          </w:p>
        </w:tc>
      </w:tr>
      <w:tr w:rsidR="00327D4D" w14:paraId="185E733E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29D09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F1573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69294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21247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56B417D1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287AA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B5D53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80774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2BFDC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74924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1AADCB56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327D4D" w14:paraId="0104A8D8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7D28F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5AB43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81828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3A92D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0A5DD361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  <w:p w14:paraId="4C82F446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peste </w:t>
            </w:r>
          </w:p>
          <w:p w14:paraId="56E206F2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1678D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E6CCE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0F9D8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DB999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5EC3C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561E0790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E214A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FDDEA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12AAB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EBD63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0F143B96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  <w:p w14:paraId="163E9AF3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peste </w:t>
            </w:r>
          </w:p>
          <w:p w14:paraId="7ACB0B41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BB88B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3971E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945F2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D2BE8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A38B2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1A2B7FBB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505BD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A091E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245+000</w:t>
            </w:r>
          </w:p>
          <w:p w14:paraId="488C7520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6336D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FBE88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 -</w:t>
            </w:r>
          </w:p>
          <w:p w14:paraId="7F5D2A63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02701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521C3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D0BDB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245+000</w:t>
            </w:r>
          </w:p>
          <w:p w14:paraId="58BCBE7A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43A24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75F87" w14:textId="77777777" w:rsidR="00327D4D" w:rsidRPr="0019324E" w:rsidRDefault="00327D4D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24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19324E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3389FD4" w14:textId="77777777" w:rsidR="00327D4D" w:rsidRPr="000160B5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160B5">
              <w:rPr>
                <w:b/>
                <w:bCs/>
                <w:i/>
                <w:iCs/>
                <w:sz w:val="20"/>
              </w:rPr>
              <w:t>Pod km 245+050.</w:t>
            </w:r>
          </w:p>
          <w:p w14:paraId="7E583D10" w14:textId="77777777" w:rsidR="00327D4D" w:rsidRPr="005C2BB7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0F7FF899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FF896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04930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251+100</w:t>
            </w:r>
          </w:p>
          <w:p w14:paraId="3E84A734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F5DF8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4B209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 -</w:t>
            </w:r>
          </w:p>
          <w:p w14:paraId="3D7ECCED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87FC8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AF3C6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6BDC9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B8D1B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10A6B" w14:textId="77777777" w:rsidR="00327D4D" w:rsidRPr="00DE4F3A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Semnalizată ca limitare de viteză.</w:t>
            </w:r>
          </w:p>
          <w:p w14:paraId="69897AE4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Podeț  provizoriu.</w:t>
            </w:r>
          </w:p>
          <w:p w14:paraId="5A3C7CBB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Protecție muncitori.</w:t>
            </w:r>
          </w:p>
          <w:p w14:paraId="5D89EE18" w14:textId="77777777" w:rsidR="00327D4D" w:rsidRPr="00DE4F3A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Lucrări în firul II.</w:t>
            </w:r>
          </w:p>
        </w:tc>
      </w:tr>
      <w:tr w:rsidR="00327D4D" w14:paraId="58A8DA49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0ABF2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13CC0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252+400</w:t>
            </w:r>
          </w:p>
          <w:p w14:paraId="350489C9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6BD90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2F31D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 -</w:t>
            </w:r>
          </w:p>
          <w:p w14:paraId="2275630C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 și</w:t>
            </w:r>
          </w:p>
          <w:p w14:paraId="0C659017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575D5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63E0C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7521D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5F0D6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51477" w14:textId="77777777" w:rsidR="00327D4D" w:rsidRPr="00DE4F3A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Semnalizată ca limitare de viteză.</w:t>
            </w:r>
          </w:p>
          <w:p w14:paraId="0C0EE117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Podeț  provizoriu.</w:t>
            </w:r>
          </w:p>
          <w:p w14:paraId="31DDEA40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Protecție muncitori.</w:t>
            </w:r>
          </w:p>
          <w:p w14:paraId="29706A40" w14:textId="77777777" w:rsidR="00327D4D" w:rsidRPr="00DE4F3A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Lucrări în firul II.</w:t>
            </w:r>
          </w:p>
        </w:tc>
      </w:tr>
      <w:tr w:rsidR="00327D4D" w14:paraId="4190B944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B15D5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17B1F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D3FEF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A8E58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Cața </w:t>
            </w:r>
          </w:p>
          <w:p w14:paraId="78B36343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4025F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BAD48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39AE5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A00DC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FBE35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34C90491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04084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7E77D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255+400</w:t>
            </w:r>
          </w:p>
          <w:p w14:paraId="1F587097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423F4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40BFA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 -</w:t>
            </w:r>
          </w:p>
          <w:p w14:paraId="1A8C4279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EEED5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D10CF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AAE37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A45BA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1D0EE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0259C7BE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0FACE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2794A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260+650</w:t>
            </w:r>
          </w:p>
          <w:p w14:paraId="18D3FE87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8313A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529AD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 -</w:t>
            </w:r>
          </w:p>
          <w:p w14:paraId="017CC71D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F6147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3AE0C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8CBC1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D6E8C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6DCFB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9B86726" w14:textId="77777777" w:rsidR="00327D4D" w:rsidRPr="00CB2A72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14:paraId="42B3A3AC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07A92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B15E0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2ECE5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6E1B6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Beia</w:t>
            </w:r>
          </w:p>
          <w:p w14:paraId="594DD8C2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17BEC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BC05B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F6908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D290D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CCD0F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4A44A7E2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AD48E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9019C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F9616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DBC2F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Beia</w:t>
            </w:r>
          </w:p>
          <w:p w14:paraId="53B92A05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DDE95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 </w:t>
            </w:r>
          </w:p>
          <w:p w14:paraId="3AA0A8A9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32D84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60941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DD676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92A28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C3330B3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62E019A5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 pe firul I pe firul II și invers.</w:t>
            </w:r>
          </w:p>
        </w:tc>
      </w:tr>
      <w:tr w:rsidR="00327D4D" w14:paraId="233FB9E6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953E1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3C339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50513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0798D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Beia - </w:t>
            </w:r>
          </w:p>
          <w:p w14:paraId="260401AC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0E919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B0DBE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B0B91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273+700</w:t>
            </w:r>
          </w:p>
          <w:p w14:paraId="5EC7867A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ED721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FDA8A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327D4D" w14:paraId="401D96F3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B7742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AFC7D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51543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D7A9E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23C5B99F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EC168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AFE98E8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CEC4D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20EBB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BDDBA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5C81D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08CAFACF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Cu acces de pe firul I </w:t>
            </w:r>
          </w:p>
          <w:p w14:paraId="6E049038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pe firul II şi invers.</w:t>
            </w:r>
          </w:p>
        </w:tc>
      </w:tr>
      <w:tr w:rsidR="00327D4D" w14:paraId="1CE05E04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4C39D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147FB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3623F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CBA3E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16D1AE93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2ECE9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27E76044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4DE53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21D40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8E6E9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F3723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3D2FFEB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00B0E225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 pe firul I pe firul II și invers.</w:t>
            </w:r>
          </w:p>
        </w:tc>
      </w:tr>
      <w:tr w:rsidR="00327D4D" w14:paraId="2F601BD4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3783F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90873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61A2A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696CB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21A3EC46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BFD17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9193604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A2F6B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9C7ED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7C7CE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91B94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323CC44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linia 4 abătută.</w:t>
            </w:r>
          </w:p>
        </w:tc>
      </w:tr>
      <w:tr w:rsidR="00327D4D" w14:paraId="46F97A45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866AA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748A5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AC752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D6569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62085811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765BB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0376A3CF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6ECD3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8566F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8BCDC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22A46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D1C9DEA" w14:textId="77777777" w:rsidR="00327D4D" w:rsidRPr="00D344C9" w:rsidRDefault="00327D4D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 Cu acces de pe firul I </w:t>
            </w:r>
          </w:p>
          <w:p w14:paraId="3DE2F5B8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pe firul II şi invers.</w:t>
            </w:r>
          </w:p>
        </w:tc>
      </w:tr>
      <w:tr w:rsidR="00327D4D" w14:paraId="4B0615DA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48E84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C5BE8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271+650</w:t>
            </w:r>
          </w:p>
          <w:p w14:paraId="5C0EBA28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8796E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75631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Vânători, linia 2 și </w:t>
            </w:r>
          </w:p>
          <w:p w14:paraId="7C22587C" w14:textId="77777777" w:rsidR="00327D4D" w:rsidRDefault="00327D4D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Vânători –</w:t>
            </w:r>
          </w:p>
          <w:p w14:paraId="4CA98036" w14:textId="77777777" w:rsidR="00327D4D" w:rsidRDefault="00327D4D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Albeşti Tîrnava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87880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39B04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EE475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F4DF2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E16E7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6DB17B86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Fără inductori. </w:t>
            </w:r>
          </w:p>
          <w:p w14:paraId="4CDCBB31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Poziții kilometrice noi.</w:t>
            </w:r>
          </w:p>
        </w:tc>
      </w:tr>
      <w:tr w:rsidR="00327D4D" w14:paraId="05AB6799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117DF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DB162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AE19B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DCB74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Albeşti Tîrnava,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2FA4E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96204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23202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275+951</w:t>
            </w:r>
          </w:p>
          <w:p w14:paraId="4935488C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D0A30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C996D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DC690BD" w14:textId="77777777" w:rsidR="00327D4D" w:rsidRPr="00E134F4" w:rsidRDefault="00327D4D" w:rsidP="00FF6B4A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</w:rPr>
              <w:t>Poziții kilometrice noi.</w:t>
            </w:r>
          </w:p>
        </w:tc>
      </w:tr>
      <w:tr w:rsidR="00327D4D" w14:paraId="2F42D234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21042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665E2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F4187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1BB3F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Albeşti Tîrnava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94C9C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99CC5A8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76E5D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19F54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A4689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0DAB3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71574871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6F22D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587A9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213AB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96694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Vânători -</w:t>
            </w:r>
          </w:p>
          <w:p w14:paraId="4751257D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Albeşti Tîrnava și linia 3 directă </w:t>
            </w:r>
          </w:p>
          <w:p w14:paraId="0F181191" w14:textId="77777777" w:rsidR="00327D4D" w:rsidRDefault="00327D4D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Albeşti Tîrnava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6A365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72A9D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AA977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288+300</w:t>
            </w:r>
          </w:p>
          <w:p w14:paraId="6E5431AA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23547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2BBA4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03A523B3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327D4D" w14:paraId="4556EF23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313A6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5948F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0EFD8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DE64A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  <w:p w14:paraId="5968A742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56AEA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367FA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8BAE9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297+700</w:t>
            </w:r>
          </w:p>
          <w:p w14:paraId="3727555C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286A8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4CBE0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0C3E1922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327D4D" w14:paraId="025E1BAE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0FDFD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C9872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11678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7D742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0449B468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A9A74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8240F1C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47D23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18AFE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E25F7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33998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FA52CEC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5EB9361F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1 și 2</w:t>
            </w:r>
          </w:p>
        </w:tc>
      </w:tr>
      <w:tr w:rsidR="00327D4D" w14:paraId="0268C2FF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8A292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1BC5E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44055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4E316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5AA86D2D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13B4E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4FCDEA7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672CD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EFCEA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959B2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306CF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EB93666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Valabil pentru toate trenurile de călători.</w:t>
            </w:r>
          </w:p>
        </w:tc>
      </w:tr>
      <w:tr w:rsidR="00327D4D" w14:paraId="144513AF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D5F3F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BA69F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3C4BE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F974E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627C3598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0F324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51C9919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A38EF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71564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CA518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68F03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2196BB0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Valabil pentru toate trenurile de marfă.</w:t>
            </w:r>
          </w:p>
        </w:tc>
      </w:tr>
      <w:tr w:rsidR="00327D4D" w14:paraId="20C5B66D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0E4C2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4CB8E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1E1B4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C6512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029E439A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4192E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2896AFF7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94E52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E61D8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C4030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72510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510266A7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43562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0DCE0" w14:textId="77777777" w:rsidR="00327D4D" w:rsidRDefault="00327D4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642E9" w14:textId="77777777" w:rsidR="00327D4D" w:rsidRPr="00600D25" w:rsidRDefault="00327D4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1ADB2" w14:textId="77777777" w:rsidR="00327D4D" w:rsidRDefault="00327D4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144189B1" w14:textId="77777777" w:rsidR="00327D4D" w:rsidRDefault="00327D4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C00E0" w14:textId="77777777" w:rsidR="00327D4D" w:rsidRDefault="00327D4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4BCA6658" w14:textId="77777777" w:rsidR="00327D4D" w:rsidRDefault="00327D4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5170F" w14:textId="77777777" w:rsidR="00327D4D" w:rsidRPr="00600D25" w:rsidRDefault="00327D4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2732A" w14:textId="77777777" w:rsidR="00327D4D" w:rsidRDefault="00327D4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8EE7F" w14:textId="77777777" w:rsidR="00327D4D" w:rsidRPr="00600D25" w:rsidRDefault="00327D4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2489D" w14:textId="77777777" w:rsidR="00327D4D" w:rsidRPr="00D344C9" w:rsidRDefault="00327D4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2E89E02" w14:textId="77777777" w:rsidR="00327D4D" w:rsidRPr="00D344C9" w:rsidRDefault="00327D4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liniile 9 şi 10.</w:t>
            </w:r>
          </w:p>
        </w:tc>
      </w:tr>
      <w:tr w:rsidR="00327D4D" w14:paraId="0E6179A2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8E9C9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DAB0D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399+195</w:t>
            </w:r>
          </w:p>
          <w:p w14:paraId="0BB7BBD6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DB75E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05495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Teiuş</w:t>
            </w:r>
          </w:p>
          <w:p w14:paraId="7399C43F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AA948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D2DDC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530C2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C422B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32E3C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327D4D" w14:paraId="15D98B86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3FA6B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AA80B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DB1A5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4E654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Teiuş</w:t>
            </w:r>
          </w:p>
          <w:p w14:paraId="76D4E0C1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F4DD1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92584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10394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399+195</w:t>
            </w:r>
          </w:p>
          <w:p w14:paraId="5BB341AB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B3576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E9868" w14:textId="77777777" w:rsidR="00327D4D" w:rsidRPr="00FF6B4A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327D4D" w14:paraId="5B4B4F43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A60EE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56EB7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53DAC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BA521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AE54A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B1CEE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19028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411+700</w:t>
            </w:r>
          </w:p>
          <w:p w14:paraId="16D42321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45F3C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66E1E" w14:textId="77777777" w:rsidR="00327D4D" w:rsidRPr="00FF6B4A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 Protecție lucrări în linia 4</w:t>
            </w:r>
          </w:p>
        </w:tc>
      </w:tr>
      <w:tr w:rsidR="00327D4D" w14:paraId="2AC264E4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C996D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6CD82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411+750</w:t>
            </w:r>
          </w:p>
          <w:p w14:paraId="4D069EB6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38596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87A53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Teiuș - Aiud, </w:t>
            </w:r>
            <w:r>
              <w:rPr>
                <w:b/>
                <w:bCs/>
                <w:sz w:val="20"/>
              </w:rPr>
              <w:br/>
              <w:t xml:space="preserve">linia 4 directă Aiud </w:t>
            </w:r>
            <w:r>
              <w:rPr>
                <w:b/>
                <w:bCs/>
                <w:sz w:val="20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989C9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7B05F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609DF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59649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36C66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27D4D" w14:paraId="3450EE17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53E84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C36EE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40E60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8180C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Aiud </w:t>
            </w:r>
            <w:r>
              <w:rPr>
                <w:b/>
                <w:bCs/>
                <w:sz w:val="20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F4D6A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9C4AC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ABE84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BCB76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92AEF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163955AF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AA4FA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7BC46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E9EC6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DE780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6DD9D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  <w:r>
              <w:rPr>
                <w:b/>
                <w:bCs/>
                <w:sz w:val="20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087C9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5E2E4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E197F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500B7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6592FF90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8CEF3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818D7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DE4C4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E2C5D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</w:t>
            </w:r>
          </w:p>
          <w:p w14:paraId="17A8BAB0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EAFAE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1767377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85A1F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63274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A41CA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ABE53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0D424C3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Cu acces la linia 2 abătută.</w:t>
            </w:r>
          </w:p>
        </w:tc>
      </w:tr>
      <w:tr w:rsidR="00327D4D" w14:paraId="2DD72C11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33664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A8208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B2F5F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50769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A0DF4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61611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96E82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12D05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8F0B5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</w:rPr>
              <w:br/>
              <w:t>Cu acces de pe fir I pe fir II și invers</w:t>
            </w:r>
          </w:p>
        </w:tc>
      </w:tr>
      <w:tr w:rsidR="00327D4D" w14:paraId="4C1A18E8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259A0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5139C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  <w:p w14:paraId="28FE2243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52EF8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7B6A4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  <w:p w14:paraId="11465D31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1C957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5E359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FB7E1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E17D2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4880B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</w:p>
          <w:p w14:paraId="2D73BCAE" w14:textId="77777777" w:rsidR="00327D4D" w:rsidRPr="00F10273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F10273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327D4D" w14:paraId="4640CC6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A50E1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D7DFC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719DD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83417" w14:textId="77777777" w:rsidR="00327D4D" w:rsidRDefault="00327D4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  <w:p w14:paraId="5403130C" w14:textId="77777777" w:rsidR="00327D4D" w:rsidRDefault="00327D4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E9226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966AB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45DB4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  <w:p w14:paraId="3C2B82FB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CA0B0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D610B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 Valabil numai pentru trenurile cu tracțiune electrică</w:t>
            </w:r>
          </w:p>
        </w:tc>
      </w:tr>
      <w:tr w:rsidR="00327D4D" w14:paraId="40402216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F1484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2D827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417+141</w:t>
            </w:r>
          </w:p>
          <w:p w14:paraId="235B45F5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79028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24BA9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D796C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7F4C8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6809C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0C659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630E8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054EEF54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327D4D" w14:paraId="73F92A6E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88526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8F6DD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38A6C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2411B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8638D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001A6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C0696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425+640</w:t>
            </w:r>
          </w:p>
          <w:p w14:paraId="0CD574B3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AA016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C5A84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 Protecție lucrări în linia 3</w:t>
            </w:r>
          </w:p>
        </w:tc>
      </w:tr>
      <w:tr w:rsidR="00327D4D" w14:paraId="4BE1FC66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DABCE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4E2C4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425+650</w:t>
            </w:r>
          </w:p>
          <w:p w14:paraId="5B4C4661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4D487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9F7FD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B808D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F5A51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8BF00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43A4B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D1A2D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27D4D" w14:paraId="3424EABF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CBCE8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7E0AF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3493B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D23FE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</w:t>
            </w:r>
          </w:p>
          <w:p w14:paraId="303A8CA9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2EA83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95B897E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681D0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ED6A3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D0F65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469FD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E42CFA7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Cu acces la linia 5 abătută.</w:t>
            </w:r>
          </w:p>
        </w:tc>
      </w:tr>
      <w:tr w:rsidR="00327D4D" w14:paraId="78B51EB2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E7A41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4D36C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FBED5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8E118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Unirea</w:t>
            </w:r>
          </w:p>
          <w:p w14:paraId="49104F54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01BCA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6D8CC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7B75E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25FE5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5D0B8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1618FA47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79C9B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FCF95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  <w:p w14:paraId="56FB68D6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1AE31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4361D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  <w:p w14:paraId="538CC5BC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A96E9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C4BC7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3D0AE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996AE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64129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A3ECBB0" w14:textId="77777777" w:rsidR="00327D4D" w:rsidRPr="00056F61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056F61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327D4D" w14:paraId="5CAEBE6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63961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411EF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0D38A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04D8A" w14:textId="77777777" w:rsidR="00327D4D" w:rsidRDefault="00327D4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  <w:p w14:paraId="6F6BA35D" w14:textId="77777777" w:rsidR="00327D4D" w:rsidRDefault="00327D4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706C6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B8143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AF567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  <w:p w14:paraId="1C45593F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D7DC9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F4ED5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58FE771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Valabil numai pentru trenurile cu tracțiune electrică</w:t>
            </w:r>
          </w:p>
        </w:tc>
      </w:tr>
      <w:tr w:rsidR="00327D4D" w14:paraId="4FA832A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A7165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D0796" w14:textId="77777777" w:rsidR="00327D4D" w:rsidRDefault="00327D4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429+550</w:t>
            </w:r>
          </w:p>
          <w:p w14:paraId="64C8BB70" w14:textId="77777777" w:rsidR="00327D4D" w:rsidRDefault="00327D4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BAF80" w14:textId="77777777" w:rsidR="00327D4D" w:rsidRDefault="00327D4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885FC" w14:textId="77777777" w:rsidR="00327D4D" w:rsidRDefault="00327D4D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Unirea -</w:t>
            </w:r>
          </w:p>
          <w:p w14:paraId="1FD8EF23" w14:textId="77777777" w:rsidR="00327D4D" w:rsidRDefault="00327D4D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ADC57" w14:textId="77777777" w:rsidR="00327D4D" w:rsidRDefault="00327D4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3F283" w14:textId="77777777" w:rsidR="00327D4D" w:rsidRDefault="00327D4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B5D90" w14:textId="77777777" w:rsidR="00327D4D" w:rsidRDefault="00327D4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429+550</w:t>
            </w:r>
          </w:p>
          <w:p w14:paraId="70812C36" w14:textId="77777777" w:rsidR="00327D4D" w:rsidRDefault="00327D4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9F7B9" w14:textId="77777777" w:rsidR="00327D4D" w:rsidRDefault="00327D4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14176" w14:textId="77777777" w:rsidR="00327D4D" w:rsidRDefault="00327D4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Nesemnalizată pe teren.</w:t>
            </w:r>
          </w:p>
          <w:p w14:paraId="636909C2" w14:textId="77777777" w:rsidR="00327D4D" w:rsidRDefault="00327D4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Valabil numai pentru trenurile tip automotor (trecere la nivel Unirea hc.)</w:t>
            </w:r>
          </w:p>
        </w:tc>
      </w:tr>
      <w:tr w:rsidR="00327D4D" w14:paraId="6ECA8F5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C7FC6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E8481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E1DD5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B6479" w14:textId="77777777" w:rsidR="00327D4D" w:rsidRDefault="00327D4D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Unirea -</w:t>
            </w:r>
          </w:p>
          <w:p w14:paraId="50FA459B" w14:textId="77777777" w:rsidR="00327D4D" w:rsidRDefault="00327D4D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D285F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28EEB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18F03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431+940</w:t>
            </w:r>
          </w:p>
          <w:p w14:paraId="6CD81E0F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61997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07E50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327D4D" w14:paraId="18C9299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9D2FF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06B1D" w14:textId="77777777" w:rsidR="00327D4D" w:rsidRDefault="00327D4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9EF5C" w14:textId="77777777" w:rsidR="00327D4D" w:rsidRDefault="00327D4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05C44" w14:textId="77777777" w:rsidR="00327D4D" w:rsidRDefault="00327D4D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046E3" w14:textId="77777777" w:rsidR="00327D4D" w:rsidRPr="00DF66C9" w:rsidRDefault="00327D4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</w:rPr>
            </w:pPr>
            <w:r w:rsidRPr="00DF66C9">
              <w:rPr>
                <w:b/>
                <w:bCs/>
                <w:sz w:val="19"/>
                <w:szCs w:val="19"/>
              </w:rPr>
              <w:t>433+160</w:t>
            </w:r>
          </w:p>
          <w:p w14:paraId="395C566B" w14:textId="77777777" w:rsidR="00327D4D" w:rsidRDefault="00327D4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DF66C9">
              <w:rPr>
                <w:b/>
                <w:bCs/>
                <w:sz w:val="19"/>
                <w:szCs w:val="19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C2C8D" w14:textId="77777777" w:rsidR="00327D4D" w:rsidRDefault="00327D4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5E35C" w14:textId="77777777" w:rsidR="00327D4D" w:rsidRDefault="00327D4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FF47F" w14:textId="77777777" w:rsidR="00327D4D" w:rsidRDefault="00327D4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38F32" w14:textId="77777777" w:rsidR="00327D4D" w:rsidRDefault="00327D4D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46E0E73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D30B6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2B26C" w14:textId="77777777" w:rsidR="00327D4D" w:rsidRDefault="00327D4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3C043" w14:textId="77777777" w:rsidR="00327D4D" w:rsidRDefault="00327D4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39AD0" w14:textId="77777777" w:rsidR="00327D4D" w:rsidRDefault="00327D4D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6FA8D" w14:textId="77777777" w:rsidR="00327D4D" w:rsidRDefault="00327D4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6B6A8" w14:textId="77777777" w:rsidR="00327D4D" w:rsidRDefault="00327D4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A3727" w14:textId="77777777" w:rsidR="00327D4D" w:rsidRDefault="00327D4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2B133" w14:textId="77777777" w:rsidR="00327D4D" w:rsidRDefault="00327D4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4F03C" w14:textId="77777777" w:rsidR="00327D4D" w:rsidRDefault="00327D4D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76B18E2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221E3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ADF32" w14:textId="77777777" w:rsidR="00327D4D" w:rsidRDefault="00327D4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18A48" w14:textId="77777777" w:rsidR="00327D4D" w:rsidRDefault="00327D4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2D595" w14:textId="77777777" w:rsidR="00327D4D" w:rsidRDefault="00327D4D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87E68" w14:textId="77777777" w:rsidR="00327D4D" w:rsidRDefault="00327D4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64E58" w14:textId="77777777" w:rsidR="00327D4D" w:rsidRDefault="00327D4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87BC1" w14:textId="77777777" w:rsidR="00327D4D" w:rsidRDefault="00327D4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089A2" w14:textId="77777777" w:rsidR="00327D4D" w:rsidRDefault="00327D4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CE2B2" w14:textId="77777777" w:rsidR="00327D4D" w:rsidRDefault="00327D4D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40684A44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70639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67805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74451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48B7F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</w:t>
            </w:r>
          </w:p>
          <w:p w14:paraId="43C8908E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E7686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2F5AB7A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03505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EF6E8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2DFF2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6338F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594DD53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1AFB93F8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7 și 8.</w:t>
            </w:r>
          </w:p>
        </w:tc>
      </w:tr>
      <w:tr w:rsidR="00327D4D" w14:paraId="5E842502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5DCE1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79D33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671EF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DD7CF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Războieni - </w:t>
            </w:r>
          </w:p>
          <w:p w14:paraId="2A1CEEF3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7B672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F08E8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58FC9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434+050</w:t>
            </w:r>
          </w:p>
          <w:p w14:paraId="0BD9F441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C1A2F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55C3D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67B0377F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6E4DEAD6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Protecție muncitori și terasament - lucrări în </w:t>
            </w:r>
          </w:p>
          <w:p w14:paraId="3E36FC91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firul I.</w:t>
            </w:r>
          </w:p>
        </w:tc>
      </w:tr>
      <w:tr w:rsidR="00327D4D" w14:paraId="334BF8D6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CB1DE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059F4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7CA59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A709B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EAD97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67E68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C1BB2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F532E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6EB8B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</w:t>
            </w:r>
          </w:p>
          <w:p w14:paraId="6967198C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la linia 2 Cap Y. </w:t>
            </w:r>
          </w:p>
        </w:tc>
      </w:tr>
      <w:tr w:rsidR="00327D4D" w14:paraId="7AC99D44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5EF94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4BF56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CED0E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F0F60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Călăraşi Turda – </w:t>
            </w:r>
          </w:p>
          <w:p w14:paraId="059D8ED3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CE9EE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7088F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01928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448+500</w:t>
            </w:r>
          </w:p>
          <w:p w14:paraId="4452111C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7497F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B5D4F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</w:rPr>
              <w:t>50 km/h -  Protectie muncitori intre orele</w:t>
            </w:r>
          </w:p>
          <w:p w14:paraId="6BB7872C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</w:rPr>
              <w:t>7.00-19.00</w:t>
            </w:r>
          </w:p>
        </w:tc>
      </w:tr>
      <w:tr w:rsidR="00327D4D" w14:paraId="45347903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32454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57046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10B63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ECCA0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643CF31C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762F9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AACB036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10BF1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3EE00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E3A7D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681A4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Grupa de linii </w:t>
            </w:r>
          </w:p>
          <w:p w14:paraId="42A814D8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Turda. </w:t>
            </w:r>
          </w:p>
        </w:tc>
      </w:tr>
      <w:tr w:rsidR="00327D4D" w14:paraId="1DA48A70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33A11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746B6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09839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C8FF6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155B8E43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D5529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90846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F1B01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BCA56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DF7F9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Grupa de linii </w:t>
            </w:r>
          </w:p>
          <w:p w14:paraId="105EBDD0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Turda.</w:t>
            </w:r>
          </w:p>
        </w:tc>
      </w:tr>
      <w:tr w:rsidR="00327D4D" w14:paraId="4D01F81E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FB52A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5FB3B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3BA48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E50AB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99B58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95609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673A7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FCC72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31823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5 - 9.</w:t>
            </w:r>
          </w:p>
        </w:tc>
      </w:tr>
      <w:tr w:rsidR="00327D4D" w14:paraId="798B9B59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8650C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96881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B1354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137BD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4064F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3DB2C477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/ 33</w:t>
            </w:r>
          </w:p>
          <w:p w14:paraId="0E27D2D0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28CF3747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30885DBC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0BEF3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A5F52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7AE1F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FB33A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0613D8C4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39918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51FFB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8E088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AC774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52A28555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1DFB3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574FBD5A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0120B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0FC7F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37F6E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CA35C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7 - 10.</w:t>
            </w:r>
          </w:p>
        </w:tc>
      </w:tr>
      <w:tr w:rsidR="00327D4D" w14:paraId="54E210C4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F9099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B1CAA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792DB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9A104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4692FEE7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6 și 7 </w:t>
            </w:r>
          </w:p>
          <w:p w14:paraId="1049C5B4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23F70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89C9B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CB5F6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D5511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53794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27D4D" w14:paraId="15DF8D6C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A0D89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634E9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89719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98CB8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86B99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4B6FB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C9254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65D82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E1885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1DFA5666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11950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4EAEE" w14:textId="77777777" w:rsidR="00327D4D" w:rsidRDefault="00327D4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57046" w14:textId="77777777" w:rsidR="00327D4D" w:rsidRDefault="00327D4D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0EFAA" w14:textId="77777777" w:rsidR="00327D4D" w:rsidRDefault="00327D4D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Câmpia Turzii – </w:t>
            </w:r>
          </w:p>
          <w:p w14:paraId="11473C7B" w14:textId="77777777" w:rsidR="00327D4D" w:rsidRDefault="00327D4D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Valea Florilor (cuprinde linia III </w:t>
            </w:r>
          </w:p>
          <w:p w14:paraId="74E7E77D" w14:textId="77777777" w:rsidR="00327D4D" w:rsidRDefault="00327D4D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  și linia II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89813" w14:textId="77777777" w:rsidR="00327D4D" w:rsidRDefault="00327D4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EFFE0" w14:textId="77777777" w:rsidR="00327D4D" w:rsidRDefault="00327D4D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AE84C" w14:textId="77777777" w:rsidR="00327D4D" w:rsidRDefault="00327D4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450+050</w:t>
            </w:r>
          </w:p>
          <w:p w14:paraId="347EA718" w14:textId="77777777" w:rsidR="00327D4D" w:rsidRDefault="00327D4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465+737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D1B62" w14:textId="77777777" w:rsidR="00327D4D" w:rsidRDefault="00327D4D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06C5F" w14:textId="77777777" w:rsidR="00327D4D" w:rsidRDefault="00327D4D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6DCF79C9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15163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BFDA3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E124F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12E1A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Valea Florilor</w:t>
            </w:r>
          </w:p>
          <w:p w14:paraId="0B526747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0BB5F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12EA2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6F843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EDC1C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EF9BD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27D4D" w14:paraId="0204A0C7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001B7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EA053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957A1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3C6A2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Cojocna</w:t>
            </w:r>
          </w:p>
          <w:p w14:paraId="6277F42A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EDBC1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36A1558D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 13</w:t>
            </w:r>
          </w:p>
          <w:p w14:paraId="665BE547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7B393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105FE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F90DA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4E225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7AA28BEE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8A506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F8989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C19A2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05ABD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</w:t>
            </w:r>
            <w:r w:rsidRPr="003C5F64">
              <w:rPr>
                <w:b/>
                <w:bCs/>
                <w:sz w:val="20"/>
              </w:rPr>
              <w:t>Cojocna</w:t>
            </w:r>
            <w:r>
              <w:rPr>
                <w:b/>
                <w:bCs/>
                <w:sz w:val="20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6090E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65CCB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29137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9D109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508E1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2047C11B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F34C1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79D5E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CDD09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8A3D2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Hm </w:t>
            </w:r>
            <w:r w:rsidRPr="003C5F64">
              <w:rPr>
                <w:b/>
                <w:bCs/>
                <w:sz w:val="20"/>
              </w:rPr>
              <w:t>Cojocna</w:t>
            </w:r>
            <w:r>
              <w:rPr>
                <w:b/>
                <w:bCs/>
                <w:sz w:val="20"/>
              </w:rPr>
              <w:br/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–</w:t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Ax Hm</w:t>
            </w:r>
            <w:r w:rsidRPr="003C5F64">
              <w:rPr>
                <w:b/>
                <w:bCs/>
                <w:sz w:val="20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18B60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CC4C9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5FD82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484+604</w:t>
            </w:r>
          </w:p>
          <w:p w14:paraId="248B1754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AC6B7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5FBC0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27D4D" w14:paraId="653E86C6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7DFCD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1C81D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484+604</w:t>
            </w:r>
          </w:p>
          <w:p w14:paraId="19C6D821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E2A6C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E7987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Hm </w:t>
            </w:r>
            <w:r w:rsidRPr="003C5F64">
              <w:rPr>
                <w:b/>
                <w:bCs/>
                <w:sz w:val="20"/>
              </w:rPr>
              <w:t>Cojocna</w:t>
            </w:r>
            <w:r>
              <w:rPr>
                <w:b/>
                <w:bCs/>
                <w:sz w:val="20"/>
              </w:rPr>
              <w:br/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–</w:t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Ax Hm</w:t>
            </w:r>
            <w:r w:rsidRPr="003C5F64">
              <w:rPr>
                <w:b/>
                <w:bCs/>
                <w:sz w:val="20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91977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2D9DF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D3295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A2730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E4AF6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27D4D" w14:paraId="37C66067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537BE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83762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18FC1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4C158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A2BD5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călcâi</w:t>
            </w:r>
          </w:p>
          <w:p w14:paraId="56903C35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76628F13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24 / 26 și </w:t>
            </w:r>
          </w:p>
          <w:p w14:paraId="3E17B33B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3A47E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A493E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8B6B3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5CF83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circulația la </w:t>
            </w:r>
          </w:p>
          <w:p w14:paraId="0AA6B04E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linia 1.</w:t>
            </w:r>
          </w:p>
        </w:tc>
      </w:tr>
      <w:tr w:rsidR="00327D4D" w14:paraId="65724917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D0E82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268D2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C00BA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4C181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Apahida -</w:t>
            </w:r>
          </w:p>
          <w:p w14:paraId="70004BD9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AC9CE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CB4FB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7F686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490+600</w:t>
            </w:r>
          </w:p>
          <w:p w14:paraId="6CC93763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EC074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A2D23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27D4D" w14:paraId="3E144559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AEC17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02E68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495+307</w:t>
            </w:r>
          </w:p>
          <w:p w14:paraId="053135F5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FBA3D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8A5E1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07BE9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E64F3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386CE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78672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D95B0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1CC2EACF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53AF4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37165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1DF7E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7E0A0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163FF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5E982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BD8BA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499+350</w:t>
            </w:r>
          </w:p>
          <w:p w14:paraId="15D60967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376E1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47401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327D4D" w14:paraId="4D18BC12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6D39F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18575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9955F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43C5F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CE0B3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2852B37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79DF1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312E6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8E510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852AF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2AAF4813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3D6BB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195C1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AF470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05908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Cluj Napoca</w:t>
            </w:r>
          </w:p>
          <w:p w14:paraId="0E447AED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C829A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B4A19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6A089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9807B" w14:textId="77777777" w:rsidR="00327D4D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2F149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247A7A37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CD07A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6AE69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DE708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50587" w14:textId="77777777" w:rsidR="00327D4D" w:rsidRDefault="00327D4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21444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18, 28, 76, diag. </w:t>
            </w:r>
          </w:p>
          <w:p w14:paraId="6C3030DE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18 - 28 și </w:t>
            </w:r>
          </w:p>
          <w:p w14:paraId="0FCFAF62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2D880A76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57060BC2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E08D7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5E125" w14:textId="77777777" w:rsidR="00327D4D" w:rsidRDefault="00327D4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B1565" w14:textId="77777777" w:rsidR="00327D4D" w:rsidRPr="00600D25" w:rsidRDefault="00327D4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08C13" w14:textId="77777777" w:rsidR="00327D4D" w:rsidRPr="00D344C9" w:rsidRDefault="00327D4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327D4D" w14:paraId="054B075B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F4422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59004" w14:textId="77777777" w:rsidR="00327D4D" w:rsidRDefault="00327D4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29DC1" w14:textId="77777777" w:rsidR="00327D4D" w:rsidRPr="00600D25" w:rsidRDefault="00327D4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AC6B6" w14:textId="77777777" w:rsidR="00327D4D" w:rsidRDefault="00327D4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Cluj Napoca, </w:t>
            </w:r>
          </w:p>
          <w:p w14:paraId="69560689" w14:textId="77777777" w:rsidR="00327D4D" w:rsidRDefault="00327D4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5AE7B" w14:textId="77777777" w:rsidR="00327D4D" w:rsidRDefault="00327D4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20437010" w14:textId="77777777" w:rsidR="00327D4D" w:rsidRDefault="00327D4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cuprin-să </w:t>
            </w:r>
          </w:p>
          <w:p w14:paraId="562EE54F" w14:textId="77777777" w:rsidR="00327D4D" w:rsidRDefault="00327D4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601FFD2F" w14:textId="77777777" w:rsidR="00327D4D" w:rsidRDefault="00327D4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4640ED15" w14:textId="77777777" w:rsidR="00327D4D" w:rsidRDefault="00327D4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32/34</w:t>
            </w:r>
          </w:p>
          <w:p w14:paraId="43D425E1" w14:textId="77777777" w:rsidR="00327D4D" w:rsidRDefault="00327D4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CBE0E1E" w14:textId="77777777" w:rsidR="00327D4D" w:rsidRDefault="00327D4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06585" w14:textId="77777777" w:rsidR="00327D4D" w:rsidRDefault="00327D4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38A3C" w14:textId="77777777" w:rsidR="00327D4D" w:rsidRDefault="00327D4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B27B9" w14:textId="77777777" w:rsidR="00327D4D" w:rsidRPr="00600D25" w:rsidRDefault="00327D4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F8481" w14:textId="77777777" w:rsidR="00327D4D" w:rsidRDefault="00327D4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27D4D" w14:paraId="6EF2DB02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5F445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8B61D" w14:textId="77777777" w:rsidR="00327D4D" w:rsidRDefault="00327D4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F2F1A" w14:textId="77777777" w:rsidR="00327D4D" w:rsidRPr="00600D25" w:rsidRDefault="00327D4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EFDF8" w14:textId="77777777" w:rsidR="00327D4D" w:rsidRDefault="00327D4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Aleşd </w:t>
            </w:r>
          </w:p>
          <w:p w14:paraId="01F1E0F3" w14:textId="77777777" w:rsidR="00327D4D" w:rsidRDefault="00327D4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F7330" w14:textId="77777777" w:rsidR="00327D4D" w:rsidRDefault="00327D4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2D905" w14:textId="77777777" w:rsidR="00327D4D" w:rsidRDefault="00327D4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C8AD4" w14:textId="77777777" w:rsidR="00327D4D" w:rsidRDefault="00327D4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6C426" w14:textId="77777777" w:rsidR="00327D4D" w:rsidRPr="00600D25" w:rsidRDefault="00327D4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FDD8B" w14:textId="77777777" w:rsidR="00327D4D" w:rsidRDefault="00327D4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27D4D" w14:paraId="45F9629C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8E0CC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4E2BA" w14:textId="77777777" w:rsidR="00327D4D" w:rsidRDefault="00327D4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AD3B5" w14:textId="77777777" w:rsidR="00327D4D" w:rsidRPr="00600D25" w:rsidRDefault="00327D4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8B44C" w14:textId="77777777" w:rsidR="00327D4D" w:rsidRDefault="00327D4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9B6E0" w14:textId="77777777" w:rsidR="00327D4D" w:rsidRDefault="00327D4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8D9A576" w14:textId="77777777" w:rsidR="00327D4D" w:rsidRDefault="00327D4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 </w:t>
            </w:r>
          </w:p>
          <w:p w14:paraId="10AD83E6" w14:textId="77777777" w:rsidR="00327D4D" w:rsidRDefault="00327D4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9D4D6" w14:textId="77777777" w:rsidR="00327D4D" w:rsidRDefault="00327D4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6FE1D" w14:textId="77777777" w:rsidR="00327D4D" w:rsidRDefault="00327D4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F9FC9" w14:textId="77777777" w:rsidR="00327D4D" w:rsidRPr="00600D25" w:rsidRDefault="00327D4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1C899" w14:textId="77777777" w:rsidR="00327D4D" w:rsidRDefault="00327D4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liinile 5 – 7 Cap Y.</w:t>
            </w:r>
          </w:p>
        </w:tc>
      </w:tr>
      <w:tr w:rsidR="00327D4D" w14:paraId="2EA1294F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8CA06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B095F" w14:textId="77777777" w:rsidR="00327D4D" w:rsidRDefault="00327D4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622+468</w:t>
            </w:r>
          </w:p>
          <w:p w14:paraId="45233609" w14:textId="77777777" w:rsidR="00327D4D" w:rsidRDefault="00327D4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CDDC5" w14:textId="77777777" w:rsidR="00327D4D" w:rsidRPr="00600D25" w:rsidRDefault="00327D4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4D1FE" w14:textId="77777777" w:rsidR="00327D4D" w:rsidRDefault="00327D4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Aleşd-</w:t>
            </w:r>
          </w:p>
          <w:p w14:paraId="6B68C7D3" w14:textId="77777777" w:rsidR="00327D4D" w:rsidRDefault="00327D4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6DF97" w14:textId="77777777" w:rsidR="00327D4D" w:rsidRDefault="00327D4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C7A19" w14:textId="77777777" w:rsidR="00327D4D" w:rsidRDefault="00327D4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4ED8B" w14:textId="77777777" w:rsidR="00327D4D" w:rsidRDefault="00327D4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9CCE1" w14:textId="77777777" w:rsidR="00327D4D" w:rsidRDefault="00327D4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5B658" w14:textId="77777777" w:rsidR="00327D4D" w:rsidRDefault="00327D4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27D4D" w14:paraId="5AC726AD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A7F48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1E737" w14:textId="77777777" w:rsidR="00327D4D" w:rsidRDefault="00327D4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FFEC5" w14:textId="77777777" w:rsidR="00327D4D" w:rsidRDefault="00327D4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DCAF2" w14:textId="77777777" w:rsidR="00327D4D" w:rsidRDefault="00327D4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F77AA" w14:textId="77777777" w:rsidR="00327D4D" w:rsidRDefault="00327D4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E6EC0" w14:textId="77777777" w:rsidR="00327D4D" w:rsidRDefault="00327D4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BAC37" w14:textId="77777777" w:rsidR="00327D4D" w:rsidRDefault="00327D4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AAC8C" w14:textId="77777777" w:rsidR="00327D4D" w:rsidRDefault="00327D4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A4649" w14:textId="77777777" w:rsidR="00327D4D" w:rsidRDefault="00327D4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27D4D" w14:paraId="36568772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3919E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61AE9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633+700</w:t>
            </w:r>
          </w:p>
          <w:p w14:paraId="7993458A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FCABA" w14:textId="77777777" w:rsidR="00327D4D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10455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 -</w:t>
            </w:r>
          </w:p>
          <w:p w14:paraId="07C004A7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F30FD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74E32" w14:textId="77777777" w:rsidR="00327D4D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FD0C4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8F208" w14:textId="77777777" w:rsidR="00327D4D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9D614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27D4D" w14:paraId="0B88AB32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6F383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8ACED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636+190</w:t>
            </w:r>
          </w:p>
          <w:p w14:paraId="29DECCC0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1B49E" w14:textId="77777777" w:rsidR="00327D4D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B0D8E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 -</w:t>
            </w:r>
          </w:p>
          <w:p w14:paraId="5E23D999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FBAB2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9F8A9" w14:textId="77777777" w:rsidR="00327D4D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53580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23BA0" w14:textId="77777777" w:rsidR="00327D4D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657F1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327D4D" w14:paraId="2A45907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C4D32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A3B32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638+000</w:t>
            </w:r>
          </w:p>
          <w:p w14:paraId="5E4DEAAB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0858C" w14:textId="77777777" w:rsidR="00327D4D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04D7C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 -</w:t>
            </w:r>
          </w:p>
          <w:p w14:paraId="1329712E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7B11A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1FF8C" w14:textId="77777777" w:rsidR="00327D4D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5742D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6C5C7" w14:textId="77777777" w:rsidR="00327D4D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E3EA1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327D4D" w14:paraId="12B0C6E3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2EC62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34152" w14:textId="77777777" w:rsidR="00327D4D" w:rsidRDefault="00327D4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DB8D5" w14:textId="77777777" w:rsidR="00327D4D" w:rsidRDefault="00327D4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8BF9C" w14:textId="77777777" w:rsidR="00327D4D" w:rsidRDefault="00327D4D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BA3CE" w14:textId="77777777" w:rsidR="00327D4D" w:rsidRDefault="00327D4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7F166" w14:textId="77777777" w:rsidR="00327D4D" w:rsidRDefault="00327D4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4AE8B" w14:textId="77777777" w:rsidR="00327D4D" w:rsidRDefault="00327D4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644+700</w:t>
            </w:r>
          </w:p>
          <w:p w14:paraId="6DD8F830" w14:textId="77777777" w:rsidR="00327D4D" w:rsidRDefault="00327D4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646A5" w14:textId="77777777" w:rsidR="00327D4D" w:rsidRDefault="00327D4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0EF7F" w14:textId="77777777" w:rsidR="00327D4D" w:rsidRDefault="00327D4D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27D4D" w14:paraId="5E56C28F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AAD96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21308" w14:textId="77777777" w:rsidR="00327D4D" w:rsidRDefault="00327D4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0F4F2" w14:textId="77777777" w:rsidR="00327D4D" w:rsidRDefault="00327D4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1B5FD" w14:textId="77777777" w:rsidR="00327D4D" w:rsidRDefault="00327D4D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F8F18" w14:textId="77777777" w:rsidR="00327D4D" w:rsidRDefault="00327D4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13993" w14:textId="77777777" w:rsidR="00327D4D" w:rsidRDefault="00327D4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A9C8B" w14:textId="77777777" w:rsidR="00327D4D" w:rsidRDefault="00327D4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647+700</w:t>
            </w:r>
          </w:p>
          <w:p w14:paraId="37842656" w14:textId="77777777" w:rsidR="00327D4D" w:rsidRDefault="00327D4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F80AA" w14:textId="77777777" w:rsidR="00327D4D" w:rsidRDefault="00327D4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7E847" w14:textId="77777777" w:rsidR="00327D4D" w:rsidRDefault="00327D4D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27D4D" w14:paraId="03A550B6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2CED3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55D8D" w14:textId="77777777" w:rsidR="00327D4D" w:rsidRDefault="00327D4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2CF73" w14:textId="77777777" w:rsidR="00327D4D" w:rsidRDefault="00327D4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D57E7" w14:textId="77777777" w:rsidR="00327D4D" w:rsidRDefault="00327D4D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20CC3" w14:textId="77777777" w:rsidR="00327D4D" w:rsidRDefault="00327D4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0787E" w14:textId="77777777" w:rsidR="00327D4D" w:rsidRDefault="00327D4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B69F2" w14:textId="77777777" w:rsidR="00327D4D" w:rsidRDefault="00327D4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649+550</w:t>
            </w:r>
          </w:p>
          <w:p w14:paraId="6FBC192A" w14:textId="77777777" w:rsidR="00327D4D" w:rsidRDefault="00327D4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E5F90" w14:textId="77777777" w:rsidR="00327D4D" w:rsidRDefault="00327D4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4E22B" w14:textId="77777777" w:rsidR="00327D4D" w:rsidRDefault="00327D4D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327D4D" w14:paraId="754E20C3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5F55C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2C0CE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652+000</w:t>
            </w:r>
          </w:p>
          <w:p w14:paraId="365B9EBD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594E5" w14:textId="77777777" w:rsidR="00327D4D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E0608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A5006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CDE55" w14:textId="77777777" w:rsidR="00327D4D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A28C9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651+950</w:t>
            </w:r>
          </w:p>
          <w:p w14:paraId="66DB92EA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00A6E" w14:textId="77777777" w:rsidR="00327D4D" w:rsidRPr="00600D25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CD542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27D4D" w14:paraId="309C2101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BC63C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0CD20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A42F5" w14:textId="77777777" w:rsidR="00327D4D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76DEB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32C0C410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E5EAC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2C38E" w14:textId="77777777" w:rsidR="00327D4D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4D49D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D3D16" w14:textId="77777777" w:rsidR="00327D4D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D5BB8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la liniile 3 A, 4 A, 7 A, 1 B, </w:t>
            </w:r>
          </w:p>
          <w:p w14:paraId="7FF47CE1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 B, 3 B,  Cap Y.</w:t>
            </w:r>
          </w:p>
          <w:p w14:paraId="6167B82D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3117AAD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Stație paralelogram.</w:t>
            </w:r>
          </w:p>
        </w:tc>
      </w:tr>
      <w:tr w:rsidR="00327D4D" w14:paraId="6EFF8B65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AFB40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5C8EC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9FD8B" w14:textId="77777777" w:rsidR="00327D4D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0A857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5BF7128E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FC2A7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B5E2E" w14:textId="77777777" w:rsidR="00327D4D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8D890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8DB96" w14:textId="77777777" w:rsidR="00327D4D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CEA12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la liniile 7 A, 1B - 3B, </w:t>
            </w:r>
          </w:p>
          <w:p w14:paraId="312CB9FD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Depou  Cap Y.</w:t>
            </w:r>
          </w:p>
          <w:p w14:paraId="1BE7E5B8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A649046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Stație paralelogram.</w:t>
            </w:r>
          </w:p>
        </w:tc>
      </w:tr>
      <w:tr w:rsidR="00327D4D" w14:paraId="0B79807C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383D9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5F3E0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99C43" w14:textId="77777777" w:rsidR="00327D4D" w:rsidRPr="00600D25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C7F8B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66C5E317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5E343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C6F7D" w14:textId="77777777" w:rsidR="00327D4D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DC257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5325D" w14:textId="77777777" w:rsidR="00327D4D" w:rsidRPr="00600D25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9DA73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la liniile 7A, 1B - 3B și </w:t>
            </w:r>
          </w:p>
          <w:p w14:paraId="2B1E5541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Depou Cap Y.</w:t>
            </w:r>
          </w:p>
          <w:p w14:paraId="45B9729C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66E95E6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Stație paralelogram.</w:t>
            </w:r>
          </w:p>
        </w:tc>
      </w:tr>
      <w:tr w:rsidR="00327D4D" w14:paraId="71F53690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2C620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7927D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BAF95" w14:textId="77777777" w:rsidR="00327D4D" w:rsidRPr="00600D25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BCFBB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D024A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DA40E" w14:textId="77777777" w:rsidR="00327D4D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B7864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65CDC" w14:textId="77777777" w:rsidR="00327D4D" w:rsidRPr="00600D25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5372C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1 A, Cap Y.</w:t>
            </w:r>
          </w:p>
          <w:p w14:paraId="65923EE4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6839B9A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327D4D" w14:paraId="332C7C20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B276C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456D7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45292" w14:textId="77777777" w:rsidR="00327D4D" w:rsidRPr="00600D25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0640F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59CB760E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CD26C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1632E" w14:textId="77777777" w:rsidR="00327D4D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6D5EC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97C07" w14:textId="77777777" w:rsidR="00327D4D" w:rsidRPr="00600D25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7E258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3 A, 4 A, Cap Y.</w:t>
            </w:r>
          </w:p>
          <w:p w14:paraId="400346F3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8C5B137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327D4D" w14:paraId="0F2F2CA9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295BD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763C2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AB2C2" w14:textId="77777777" w:rsidR="00327D4D" w:rsidRPr="00600D25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8BFE8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2476CB79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8B087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9277F" w14:textId="77777777" w:rsidR="00327D4D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D281A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835AD" w14:textId="77777777" w:rsidR="00327D4D" w:rsidRPr="00600D25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00B96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3 A, 4 A și Depoul Oradea.</w:t>
            </w:r>
          </w:p>
          <w:p w14:paraId="7AB935E2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E550861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327D4D" w14:paraId="581DE22D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10472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453F8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620AB" w14:textId="77777777" w:rsidR="00327D4D" w:rsidRPr="00600D25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01636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10A81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bretea Cap X</w:t>
            </w:r>
          </w:p>
          <w:p w14:paraId="52ECDE7D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04357" w14:textId="77777777" w:rsidR="00327D4D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449F4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5FE51" w14:textId="77777777" w:rsidR="00327D4D" w:rsidRPr="00600D25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A39C0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A5649CD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4B5A0926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7 - 17, Cap X.</w:t>
            </w:r>
          </w:p>
        </w:tc>
      </w:tr>
      <w:tr w:rsidR="00327D4D" w14:paraId="487CBE70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ABD5B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EF9D7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3+772</w:t>
            </w:r>
          </w:p>
          <w:p w14:paraId="11838646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2E4BF" w14:textId="77777777" w:rsidR="00327D4D" w:rsidRPr="00600D25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E71DE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31C80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945F3" w14:textId="77777777" w:rsidR="00327D4D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D40E3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F147D" w14:textId="77777777" w:rsidR="00327D4D" w:rsidRPr="00600D25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1D8F2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27D4D" w14:paraId="64B3D44F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2B8B5" w14:textId="77777777" w:rsidR="00327D4D" w:rsidRDefault="00327D4D" w:rsidP="00327D4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4F8C8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4+884</w:t>
            </w:r>
          </w:p>
          <w:p w14:paraId="6B18E267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269C7" w14:textId="77777777" w:rsidR="00327D4D" w:rsidRPr="00600D25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0C18C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DF1EC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6D150" w14:textId="77777777" w:rsidR="00327D4D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8B716" w14:textId="77777777" w:rsidR="00327D4D" w:rsidRDefault="00327D4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4BCB5" w14:textId="77777777" w:rsidR="00327D4D" w:rsidRPr="00600D25" w:rsidRDefault="00327D4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82D04" w14:textId="77777777" w:rsidR="00327D4D" w:rsidRDefault="00327D4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61E4BD14" w14:textId="77777777" w:rsidR="00327D4D" w:rsidRPr="00836022" w:rsidRDefault="00327D4D" w:rsidP="0095691E">
      <w:pPr>
        <w:spacing w:before="40" w:line="192" w:lineRule="auto"/>
        <w:ind w:right="57"/>
        <w:rPr>
          <w:sz w:val="20"/>
          <w:lang w:val="en-US"/>
        </w:rPr>
      </w:pPr>
    </w:p>
    <w:p w14:paraId="09B3998F" w14:textId="77777777" w:rsidR="00327D4D" w:rsidRDefault="00327D4D" w:rsidP="00956F37">
      <w:pPr>
        <w:pStyle w:val="Heading1"/>
        <w:spacing w:line="360" w:lineRule="auto"/>
      </w:pPr>
      <w:r>
        <w:t>LINIA 301 N</w:t>
      </w:r>
    </w:p>
    <w:p w14:paraId="4A16AD5C" w14:textId="77777777" w:rsidR="00327D4D" w:rsidRDefault="00327D4D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327D4D" w14:paraId="50204906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574EB" w14:textId="77777777" w:rsidR="00327D4D" w:rsidRDefault="00327D4D" w:rsidP="00327D4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334A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90B31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F4D0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51B4463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B55F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CDF6E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479D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3291C" w14:textId="77777777" w:rsidR="00327D4D" w:rsidRPr="0022092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D089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19EBAE23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E4ACB" w14:textId="77777777" w:rsidR="00327D4D" w:rsidRDefault="00327D4D" w:rsidP="00327D4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7F88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64862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3A7D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B89AE6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3949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7EDB3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6B02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00CD3" w14:textId="77777777" w:rsidR="00327D4D" w:rsidRPr="0022092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8D9E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742B37B0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431EF" w14:textId="77777777" w:rsidR="00327D4D" w:rsidRDefault="00327D4D" w:rsidP="00327D4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C60A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50E23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C1262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F69FFE3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A697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D4823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51FE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511A4" w14:textId="77777777" w:rsidR="00327D4D" w:rsidRPr="0022092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2BA0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87D60C" w14:textId="77777777" w:rsidR="00327D4D" w:rsidRPr="00474FB0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327D4D" w14:paraId="763398EC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45705" w14:textId="77777777" w:rsidR="00327D4D" w:rsidRDefault="00327D4D" w:rsidP="00327D4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B2CD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4F027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DE84C" w14:textId="77777777" w:rsidR="00327D4D" w:rsidRDefault="00327D4D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785AD89" w14:textId="77777777" w:rsidR="00327D4D" w:rsidRDefault="00327D4D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F396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A4669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C1F1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23D67" w14:textId="77777777" w:rsidR="00327D4D" w:rsidRPr="0022092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A762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373A2B4F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E7F02" w14:textId="77777777" w:rsidR="00327D4D" w:rsidRDefault="00327D4D" w:rsidP="00327D4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B5181" w14:textId="77777777" w:rsidR="00327D4D" w:rsidRDefault="00327D4D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2C3A4" w14:textId="77777777" w:rsidR="00327D4D" w:rsidRDefault="00327D4D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83523" w14:textId="77777777" w:rsidR="00327D4D" w:rsidRDefault="00327D4D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B28ED" w14:textId="77777777" w:rsidR="00327D4D" w:rsidRPr="00E4222D" w:rsidRDefault="00327D4D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422DE231" w14:textId="77777777" w:rsidR="00327D4D" w:rsidRPr="00E4222D" w:rsidRDefault="00327D4D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754B4053" w14:textId="77777777" w:rsidR="00327D4D" w:rsidRPr="00E4222D" w:rsidRDefault="00327D4D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62EF97C7" w14:textId="77777777" w:rsidR="00327D4D" w:rsidRDefault="00327D4D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E8F3A" w14:textId="77777777" w:rsidR="00327D4D" w:rsidRDefault="00327D4D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9670F" w14:textId="77777777" w:rsidR="00327D4D" w:rsidRDefault="00327D4D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36CC2" w14:textId="77777777" w:rsidR="00327D4D" w:rsidRPr="0022092F" w:rsidRDefault="00327D4D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0452A" w14:textId="77777777" w:rsidR="00327D4D" w:rsidRDefault="00327D4D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35D32535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C4160" w14:textId="77777777" w:rsidR="00327D4D" w:rsidRDefault="00327D4D" w:rsidP="00327D4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4EB3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1B4E4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562FA" w14:textId="77777777" w:rsidR="00327D4D" w:rsidRDefault="00327D4D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2C3A0" w14:textId="77777777" w:rsidR="00327D4D" w:rsidRDefault="00327D4D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78A72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70F8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B9F42" w14:textId="77777777" w:rsidR="00327D4D" w:rsidRPr="0022092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9926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6CC6D0BF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73248" w14:textId="77777777" w:rsidR="00327D4D" w:rsidRDefault="00327D4D" w:rsidP="00327D4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0B2C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2+950</w:t>
            </w:r>
          </w:p>
          <w:p w14:paraId="06B8104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4752A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FA72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7E5C1CF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F35F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66500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D9F2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F28BC" w14:textId="77777777" w:rsidR="00327D4D" w:rsidRPr="0022092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A630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3F03E374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3263A" w14:textId="77777777" w:rsidR="00327D4D" w:rsidRDefault="00327D4D" w:rsidP="00327D4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E35D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470D7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9CBFD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51C3615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9CB1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E717A6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10EEB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616E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8707C" w14:textId="77777777" w:rsidR="00327D4D" w:rsidRPr="0022092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0081D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339A559" w14:textId="77777777" w:rsidR="00327D4D" w:rsidRDefault="00327D4D">
      <w:pPr>
        <w:spacing w:before="40" w:after="40" w:line="192" w:lineRule="auto"/>
        <w:ind w:right="57"/>
        <w:rPr>
          <w:sz w:val="20"/>
        </w:rPr>
      </w:pPr>
    </w:p>
    <w:p w14:paraId="46CBF371" w14:textId="77777777" w:rsidR="00327D4D" w:rsidRDefault="00327D4D" w:rsidP="003260D9">
      <w:pPr>
        <w:pStyle w:val="Heading1"/>
        <w:spacing w:line="360" w:lineRule="auto"/>
      </w:pPr>
      <w:r>
        <w:t>LINIA 301 P</w:t>
      </w:r>
    </w:p>
    <w:p w14:paraId="19471CC8" w14:textId="77777777" w:rsidR="00327D4D" w:rsidRDefault="00327D4D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327D4D" w14:paraId="45556DE0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7D941" w14:textId="77777777" w:rsidR="00327D4D" w:rsidRDefault="00327D4D" w:rsidP="00327D4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68016" w14:textId="77777777" w:rsidR="00327D4D" w:rsidRDefault="00327D4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C8DEE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DB74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97E0EF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1F01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405E2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2880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9D8C7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E086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76172E4F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4FA05" w14:textId="77777777" w:rsidR="00327D4D" w:rsidRDefault="00327D4D" w:rsidP="00327D4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8953E" w14:textId="77777777" w:rsidR="00327D4D" w:rsidRDefault="00327D4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23613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16CD6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1F94A3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0552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E9B39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5A81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E0752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B9886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73C2EC79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88089" w14:textId="77777777" w:rsidR="00327D4D" w:rsidRDefault="00327D4D" w:rsidP="00327D4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80114" w14:textId="77777777" w:rsidR="00327D4D" w:rsidRDefault="00327D4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E391B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1764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482B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6EA51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7DE5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AD527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00F8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561CB5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şi 12.</w:t>
            </w:r>
          </w:p>
        </w:tc>
      </w:tr>
      <w:tr w:rsidR="00327D4D" w:rsidRPr="00A8307A" w14:paraId="26BB6C17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6C151" w14:textId="77777777" w:rsidR="00327D4D" w:rsidRPr="00A75A00" w:rsidRDefault="00327D4D" w:rsidP="00327D4D">
            <w:pPr>
              <w:numPr>
                <w:ilvl w:val="0"/>
                <w:numId w:val="7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2EE81" w14:textId="77777777" w:rsidR="00327D4D" w:rsidRPr="00A8307A" w:rsidRDefault="00327D4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4BFE7" w14:textId="77777777" w:rsidR="00327D4D" w:rsidRPr="00A8307A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2D04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Fir III București Nord - </w:t>
            </w:r>
          </w:p>
          <w:p w14:paraId="449CA841" w14:textId="77777777" w:rsidR="00327D4D" w:rsidRPr="00A8307A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FA08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D3501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72D6C" w14:textId="77777777" w:rsidR="00327D4D" w:rsidRPr="00A8307A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65BB5" w14:textId="77777777" w:rsidR="00327D4D" w:rsidRPr="00A8307A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8EF90" w14:textId="77777777" w:rsidR="00327D4D" w:rsidRPr="00A8307A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3DFDA514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E73CF" w14:textId="77777777" w:rsidR="00327D4D" w:rsidRDefault="00327D4D" w:rsidP="00327D4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DDB03" w14:textId="77777777" w:rsidR="00327D4D" w:rsidRDefault="00327D4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7E405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37D2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4F059D1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80CE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1G, 6G și linia cuprin-să între sch. </w:t>
            </w:r>
          </w:p>
          <w:p w14:paraId="23C34DA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632A5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1A1E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D2371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5579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35F7C32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2C1B6" w14:textId="77777777" w:rsidR="00327D4D" w:rsidRDefault="00327D4D" w:rsidP="00327D4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E4DF7" w14:textId="77777777" w:rsidR="00327D4D" w:rsidRDefault="00327D4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1D751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E2F6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A1DF26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99E7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271A39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D6F3B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11E0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AAD9D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3588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4AT - 7AT.</w:t>
            </w:r>
          </w:p>
        </w:tc>
      </w:tr>
      <w:tr w:rsidR="00327D4D" w14:paraId="54408FA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68B07" w14:textId="77777777" w:rsidR="00327D4D" w:rsidRDefault="00327D4D" w:rsidP="00327D4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07FE7" w14:textId="77777777" w:rsidR="00327D4D" w:rsidRDefault="00327D4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7C491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CCE0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649F80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E0C6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BEF752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F5FC5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9DE5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44870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BC27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F4EFCA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- 6AT.</w:t>
            </w:r>
          </w:p>
        </w:tc>
      </w:tr>
      <w:tr w:rsidR="00327D4D" w14:paraId="2A30093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4D256" w14:textId="77777777" w:rsidR="00327D4D" w:rsidRDefault="00327D4D" w:rsidP="00327D4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61C10" w14:textId="77777777" w:rsidR="00327D4D" w:rsidRDefault="00327D4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F5E18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96EC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26A7FC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5192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50931D4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5F48C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35F9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74807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2E70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8867B2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- 3AT, Cap Y.</w:t>
            </w:r>
          </w:p>
        </w:tc>
      </w:tr>
      <w:tr w:rsidR="00327D4D" w14:paraId="3E1C2D8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E9911" w14:textId="77777777" w:rsidR="00327D4D" w:rsidRDefault="00327D4D" w:rsidP="00327D4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2CDFB" w14:textId="77777777" w:rsidR="00327D4D" w:rsidRDefault="00327D4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507DA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AFEB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09AF8D2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83C3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23A34F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DAED0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809F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29C72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8B43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206133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X.</w:t>
            </w:r>
          </w:p>
        </w:tc>
      </w:tr>
      <w:tr w:rsidR="00327D4D" w14:paraId="6D486A1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A5F64" w14:textId="77777777" w:rsidR="00327D4D" w:rsidRDefault="00327D4D" w:rsidP="00327D4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A72A4" w14:textId="77777777" w:rsidR="00327D4D" w:rsidRDefault="00327D4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CEC52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2F17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6861662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5714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EA6F20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EE1F7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F6CC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D53BA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1F85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EAFE4B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E5F72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1D Cap Y, 1F-6F Cap X și intrare Depou.</w:t>
            </w:r>
          </w:p>
        </w:tc>
      </w:tr>
      <w:tr w:rsidR="00327D4D" w14:paraId="1DC51F3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BC28A" w14:textId="77777777" w:rsidR="00327D4D" w:rsidRDefault="00327D4D" w:rsidP="00327D4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2E01A" w14:textId="77777777" w:rsidR="00327D4D" w:rsidRDefault="00327D4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C3996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9F7C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B4431D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7D73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34782E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D/ </w:t>
            </w:r>
          </w:p>
          <w:p w14:paraId="0975239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4467A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0AD9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0F3BE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3911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3F2341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- 6D, Cap Y.</w:t>
            </w:r>
          </w:p>
        </w:tc>
      </w:tr>
      <w:tr w:rsidR="00327D4D" w14:paraId="3608143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A3D32" w14:textId="77777777" w:rsidR="00327D4D" w:rsidRDefault="00327D4D" w:rsidP="00327D4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A68F3" w14:textId="77777777" w:rsidR="00327D4D" w:rsidRDefault="00327D4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91E8D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5CCD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D9FD766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763F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4628A3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E3714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3C9D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31333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45A0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88F8C5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Y.</w:t>
            </w:r>
          </w:p>
        </w:tc>
      </w:tr>
      <w:tr w:rsidR="00327D4D" w14:paraId="748DB26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B57F7" w14:textId="77777777" w:rsidR="00327D4D" w:rsidRDefault="00327D4D" w:rsidP="00327D4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A9977" w14:textId="77777777" w:rsidR="00327D4D" w:rsidRDefault="00327D4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E3217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4574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A34033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D6F4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4953424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34457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1723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7225D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E0BB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6548C0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la liniile 1D - 4D, Cap Y.</w:t>
            </w:r>
          </w:p>
        </w:tc>
      </w:tr>
      <w:tr w:rsidR="00327D4D" w14:paraId="2BA4C37F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0FD0A" w14:textId="77777777" w:rsidR="00327D4D" w:rsidRDefault="00327D4D" w:rsidP="00327D4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865AF" w14:textId="77777777" w:rsidR="00327D4D" w:rsidRDefault="00327D4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1F0EC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45B6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C149906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F640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C58B3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398E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CBF03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8B6AD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17809457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C9EE6" w14:textId="77777777" w:rsidR="00327D4D" w:rsidRDefault="00327D4D" w:rsidP="00327D4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8CD80" w14:textId="77777777" w:rsidR="00327D4D" w:rsidRDefault="00327D4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0695E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6E1A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02BF82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C796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22AB1A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DF47D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93F5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EC571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950AD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5D8C16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 1D - 5D și 1F - 5F.</w:t>
            </w:r>
          </w:p>
        </w:tc>
      </w:tr>
      <w:tr w:rsidR="00327D4D" w14:paraId="66DF95EF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79443" w14:textId="77777777" w:rsidR="00327D4D" w:rsidRDefault="00327D4D" w:rsidP="00327D4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FB332" w14:textId="77777777" w:rsidR="00327D4D" w:rsidRDefault="00327D4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A4B5F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A5CE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81B824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2C97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2D8DAD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02B72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F76E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04DA3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F2D0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0FF229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1F - 2F Cap Y.</w:t>
            </w:r>
          </w:p>
        </w:tc>
      </w:tr>
      <w:tr w:rsidR="00327D4D" w14:paraId="5CFECBC9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7D4CE" w14:textId="77777777" w:rsidR="00327D4D" w:rsidRDefault="00327D4D" w:rsidP="00327D4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BBAA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46E03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D3EA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F099D8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C3BFA" w14:textId="77777777" w:rsidR="00327D4D" w:rsidRDefault="00327D4D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</w:t>
            </w:r>
          </w:p>
          <w:p w14:paraId="17C59EB2" w14:textId="77777777" w:rsidR="00327D4D" w:rsidRDefault="00327D4D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1365C0F9" w14:textId="77777777" w:rsidR="00327D4D" w:rsidRDefault="00327D4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8CDAC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728B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09C50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981A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39913A26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CD71B" w14:textId="77777777" w:rsidR="00327D4D" w:rsidRDefault="00327D4D" w:rsidP="00327D4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4EEA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4D104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3579B" w14:textId="77777777" w:rsidR="00327D4D" w:rsidRDefault="00327D4D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Bucureşti Griviţa</w:t>
            </w:r>
          </w:p>
          <w:p w14:paraId="3D047DE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E, </w:t>
            </w:r>
          </w:p>
          <w:p w14:paraId="705F8B7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55D8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D92822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6DD4A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44DA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3DD7A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47B0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78AE15AF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0A5E4" w14:textId="77777777" w:rsidR="00327D4D" w:rsidRDefault="00327D4D" w:rsidP="00327D4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8C66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FA465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2AE2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6EEF02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F923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418E22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7F4E3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A8DB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AA85A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951A6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55B2A721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2C63F" w14:textId="77777777" w:rsidR="00327D4D" w:rsidRDefault="00327D4D" w:rsidP="00327D4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C397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5C7F3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48BD3" w14:textId="77777777" w:rsidR="00327D4D" w:rsidRDefault="00327D4D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9B4C943" w14:textId="77777777" w:rsidR="00327D4D" w:rsidRDefault="00327D4D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9DE3D" w14:textId="77777777" w:rsidR="00327D4D" w:rsidRDefault="00327D4D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4EFAE43" w14:textId="77777777" w:rsidR="00327D4D" w:rsidRDefault="00327D4D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D33F5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EFBF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53B40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EDE4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4C1C3CA2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28CB5" w14:textId="77777777" w:rsidR="00327D4D" w:rsidRDefault="00327D4D" w:rsidP="00327D4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CCEE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B2567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6A8F3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1DC4586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3F7F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82C100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09658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47CB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17504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2C99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7362486A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EF514" w14:textId="77777777" w:rsidR="00327D4D" w:rsidRDefault="00327D4D" w:rsidP="00327D4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D057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864C1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DF983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D89CF4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2F6C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022B59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C6421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A016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4CE32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71EB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66CA25B8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106F7" w14:textId="77777777" w:rsidR="00327D4D" w:rsidRDefault="00327D4D" w:rsidP="00327D4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5005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A851B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160E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A9F871D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F2D6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24E191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58289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DB34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3D87B" w14:textId="77777777" w:rsidR="00327D4D" w:rsidRPr="001B37B8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49BC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415F5A8" w14:textId="77777777" w:rsidR="00327D4D" w:rsidRDefault="00327D4D">
      <w:pPr>
        <w:spacing w:before="40" w:after="40" w:line="192" w:lineRule="auto"/>
        <w:ind w:right="57"/>
        <w:rPr>
          <w:sz w:val="20"/>
        </w:rPr>
      </w:pPr>
    </w:p>
    <w:p w14:paraId="35065306" w14:textId="77777777" w:rsidR="00327D4D" w:rsidRDefault="00327D4D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304</w:t>
      </w:r>
    </w:p>
    <w:p w14:paraId="4EABD1D0" w14:textId="77777777" w:rsidR="00327D4D" w:rsidRDefault="00327D4D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327D4D" w14:paraId="5A1A9DF7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D0117" w14:textId="77777777" w:rsidR="00327D4D" w:rsidRDefault="00327D4D" w:rsidP="00327D4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F91B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6FD51" w14:textId="77777777" w:rsidR="00327D4D" w:rsidRPr="00594E5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0D75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31828A1D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77F93C0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0829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701E3DD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83 A </w:t>
            </w:r>
          </w:p>
          <w:p w14:paraId="5337EF7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23E9D00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EF17D" w14:textId="77777777" w:rsidR="00327D4D" w:rsidRPr="00594E5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94E5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32AC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D742E" w14:textId="77777777" w:rsidR="00327D4D" w:rsidRPr="00594E5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ED8A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4917ED72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AED03" w14:textId="77777777" w:rsidR="00327D4D" w:rsidRDefault="00327D4D" w:rsidP="00327D4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3759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2F21B" w14:textId="77777777" w:rsidR="00327D4D" w:rsidRPr="00594E5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EBDF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756A837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1243860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90A1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3F403" w14:textId="77777777" w:rsidR="00327D4D" w:rsidRPr="00594E5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4D5A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55B35" w14:textId="77777777" w:rsidR="00327D4D" w:rsidRPr="00594E5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8DD8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1182B485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D00FC" w14:textId="77777777" w:rsidR="00327D4D" w:rsidRDefault="00327D4D" w:rsidP="00327D4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BA3D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8E584" w14:textId="77777777" w:rsidR="00327D4D" w:rsidRPr="00594E5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9C93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3FE897F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591AFB4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 - 5 </w:t>
            </w:r>
          </w:p>
          <w:p w14:paraId="7B25D79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D643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9BAFD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75A3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DF0AA" w14:textId="77777777" w:rsidR="00327D4D" w:rsidRPr="00594E5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6721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62946563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40A96" w14:textId="77777777" w:rsidR="00327D4D" w:rsidRDefault="00327D4D" w:rsidP="00327D4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7062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37143" w14:textId="77777777" w:rsidR="00327D4D" w:rsidRPr="00594E5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CFD8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40578E0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Cap X + </w:t>
            </w:r>
          </w:p>
          <w:p w14:paraId="79F12006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672D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1F4FF12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43419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F7A6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67FCD" w14:textId="77777777" w:rsidR="00327D4D" w:rsidRPr="00594E5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1CDE3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0910EB02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284B1" w14:textId="77777777" w:rsidR="00327D4D" w:rsidRDefault="00327D4D" w:rsidP="00327D4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9728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CC652" w14:textId="77777777" w:rsidR="00327D4D" w:rsidRPr="00594E5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1009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4F319C8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E5C1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liniile 1, 3, 4, 5, 6 și sch. 101, 15, 21, 25, 37/41, 23, 29, 31, 43, 63, 67, 73, 53, 75, 85, 87, 51, 65, 83, 69, 89 </w:t>
            </w:r>
          </w:p>
          <w:p w14:paraId="02303DB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C8161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C2F4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F44E9" w14:textId="77777777" w:rsidR="00327D4D" w:rsidRPr="00594E5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3715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1010F464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4669E" w14:textId="77777777" w:rsidR="00327D4D" w:rsidRDefault="00327D4D" w:rsidP="00327D4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1B2C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3A3E1" w14:textId="77777777" w:rsidR="00327D4D" w:rsidRPr="00594E5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2BBB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0CF73DA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D, Cap X + </w:t>
            </w:r>
          </w:p>
          <w:p w14:paraId="0406280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AA35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1399BBD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80299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852B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B0E7A" w14:textId="77777777" w:rsidR="00327D4D" w:rsidRPr="00594E5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734C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57C4CFC" w14:textId="77777777" w:rsidR="00327D4D" w:rsidRDefault="00327D4D">
      <w:pPr>
        <w:spacing w:before="40" w:after="40" w:line="192" w:lineRule="auto"/>
        <w:ind w:right="57"/>
        <w:rPr>
          <w:sz w:val="20"/>
          <w:lang w:val="en-US"/>
        </w:rPr>
      </w:pPr>
    </w:p>
    <w:p w14:paraId="7E7DF86F" w14:textId="77777777" w:rsidR="00327D4D" w:rsidRDefault="00327D4D" w:rsidP="003A5387">
      <w:pPr>
        <w:pStyle w:val="Heading1"/>
        <w:spacing w:line="360" w:lineRule="auto"/>
      </w:pPr>
      <w:r>
        <w:lastRenderedPageBreak/>
        <w:t>LINIA 316</w:t>
      </w:r>
    </w:p>
    <w:p w14:paraId="41B0A64C" w14:textId="77777777" w:rsidR="00327D4D" w:rsidRDefault="00327D4D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27D4D" w14:paraId="0CF7A714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881B5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4DD4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92B62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2127D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Călători </w:t>
            </w:r>
          </w:p>
          <w:p w14:paraId="307C0E9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988A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B8265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64AD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1CE2E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F9DC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E24472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0C9E8D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3 Cap X, staţia Braşov Călători. </w:t>
            </w:r>
          </w:p>
        </w:tc>
      </w:tr>
      <w:tr w:rsidR="00327D4D" w14:paraId="10F0552C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16BAE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CBBA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75CB8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CC606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5C37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BC</w:t>
            </w:r>
          </w:p>
          <w:p w14:paraId="0677E28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40392C8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57,</w:t>
            </w:r>
          </w:p>
          <w:p w14:paraId="6C6E23B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59,</w:t>
            </w:r>
          </w:p>
          <w:p w14:paraId="585BFF5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67</w:t>
            </w:r>
          </w:p>
          <w:p w14:paraId="5C5E7AF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 69 și T.D.J.</w:t>
            </w:r>
          </w:p>
          <w:p w14:paraId="2F9FA2C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498B8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377F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D8C74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21CA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84101D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3 - 8 Cap X.</w:t>
            </w:r>
          </w:p>
        </w:tc>
      </w:tr>
      <w:tr w:rsidR="00327D4D" w14:paraId="341121FB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03812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4087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6B0A6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3B94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Braşov</w:t>
            </w:r>
          </w:p>
          <w:p w14:paraId="1CC7C4F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D02D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7C2BF4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10A71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A705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5550E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CFFE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F72510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9A789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8B.</w:t>
            </w:r>
          </w:p>
        </w:tc>
      </w:tr>
      <w:tr w:rsidR="00327D4D" w14:paraId="257E69CD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16DF5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4065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39272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5CF4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Sfântu Gheorghe</w:t>
            </w:r>
          </w:p>
          <w:p w14:paraId="335E4CB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19B2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97053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6D52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B1693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DD91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1ED0528E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DAF84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362B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DC23E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1A93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Sfântu Gheorghe</w:t>
            </w:r>
          </w:p>
          <w:p w14:paraId="71F5F4B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9870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E68F7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DBFD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69677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745D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388F86CB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BE38F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5B3D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36+000</w:t>
            </w:r>
          </w:p>
          <w:p w14:paraId="1CE16FF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01771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007F2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Sfântu Gheorghe -</w:t>
            </w:r>
          </w:p>
          <w:p w14:paraId="1E9D83B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3C5A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3336C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88B3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122FB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7CFE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398ABDC8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2E44C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D2D8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92A1A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103E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FBAA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8EE5D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D412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82C36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4E75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5608496A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F73B5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6964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78+250</w:t>
            </w:r>
          </w:p>
          <w:p w14:paraId="4D5F41F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24811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39BE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Tușnad Sat –</w:t>
            </w:r>
          </w:p>
          <w:p w14:paraId="55BFC933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687D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6F70F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0E91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C089B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2DA9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14:paraId="233A8B52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55132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8B9B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83+925</w:t>
            </w:r>
          </w:p>
          <w:p w14:paraId="07387C9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F822C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18E0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Sânsimion – </w:t>
            </w:r>
          </w:p>
          <w:p w14:paraId="11B182CD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Sâncrăieni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39C0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6BE05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4A61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4F696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4826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144D271C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F9897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D9D7D" w14:textId="77777777" w:rsidR="00327D4D" w:rsidRDefault="00327D4D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92+000</w:t>
            </w:r>
          </w:p>
          <w:p w14:paraId="2ADFACF0" w14:textId="77777777" w:rsidR="00327D4D" w:rsidRDefault="00327D4D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A3592" w14:textId="77777777" w:rsidR="00327D4D" w:rsidRDefault="00327D4D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61FB1" w14:textId="77777777" w:rsidR="00327D4D" w:rsidRDefault="00327D4D" w:rsidP="00CC26A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Sâncrăieni -</w:t>
            </w:r>
          </w:p>
          <w:p w14:paraId="555ABA97" w14:textId="77777777" w:rsidR="00327D4D" w:rsidRDefault="00327D4D" w:rsidP="00CC26A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Miercurea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52546" w14:textId="77777777" w:rsidR="00327D4D" w:rsidRDefault="00327D4D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3AFEC" w14:textId="77777777" w:rsidR="00327D4D" w:rsidRDefault="00327D4D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09AC4" w14:textId="77777777" w:rsidR="00327D4D" w:rsidRDefault="00327D4D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E4D96" w14:textId="77777777" w:rsidR="00327D4D" w:rsidRPr="00F6236C" w:rsidRDefault="00327D4D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33B0C" w14:textId="77777777" w:rsidR="00327D4D" w:rsidRDefault="00327D4D" w:rsidP="00CC26A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732BD7F7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21870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0748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331FD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193B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Miercurea Ciuc</w:t>
            </w:r>
          </w:p>
          <w:p w14:paraId="213DE24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D7F6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D5734" w14:textId="77777777" w:rsidR="00327D4D" w:rsidRPr="00514DA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735F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F0B6A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5DFE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05723EED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91544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1B95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FAD72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DD7C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B3C8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46FD644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sch.17</w:t>
            </w:r>
          </w:p>
          <w:p w14:paraId="01FCC6D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5965182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165C2ED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CDD91" w14:textId="77777777" w:rsidR="00327D4D" w:rsidRPr="00514DA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CF51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459E4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9392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15BFD1FD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4BA17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3C11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39411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406D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Siculeni</w:t>
            </w:r>
          </w:p>
          <w:p w14:paraId="78E775D3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0179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73EC0">
              <w:rPr>
                <w:b/>
                <w:bCs/>
                <w:sz w:val="18"/>
                <w:szCs w:val="18"/>
              </w:rPr>
              <w:t xml:space="preserve">Începând </w:t>
            </w:r>
            <w:r>
              <w:rPr>
                <w:b/>
                <w:bCs/>
                <w:sz w:val="20"/>
              </w:rPr>
              <w:t xml:space="preserve"> de la călcâi sch. 40 </w:t>
            </w:r>
          </w:p>
          <w:p w14:paraId="32B6B48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</w:rPr>
              <w:t>Y, grup</w:t>
            </w:r>
            <w:r>
              <w:rPr>
                <w:b/>
                <w:bCs/>
                <w:sz w:val="18"/>
                <w:szCs w:val="18"/>
              </w:rPr>
              <w:t>ele</w:t>
            </w:r>
          </w:p>
          <w:p w14:paraId="26389EB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73EC0">
              <w:rPr>
                <w:b/>
                <w:bCs/>
                <w:sz w:val="18"/>
                <w:szCs w:val="18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DE676" w14:textId="77777777" w:rsidR="00327D4D" w:rsidRPr="00514DA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F331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85E69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AC68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toate aparatele de cale din cap Y şi liniile de legătură, 1D - 4D şi liniile 5B - 11B.</w:t>
            </w:r>
          </w:p>
        </w:tc>
      </w:tr>
      <w:tr w:rsidR="00327D4D" w14:paraId="6CCB85AC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78450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BF41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105+100</w:t>
            </w:r>
          </w:p>
          <w:p w14:paraId="1160CA8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6C6FB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C6386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Siculeni -</w:t>
            </w:r>
          </w:p>
          <w:p w14:paraId="7C92EB6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F06C6" w14:textId="77777777" w:rsidR="00327D4D" w:rsidRPr="00273EC0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3A0BC" w14:textId="77777777" w:rsidR="00327D4D" w:rsidRPr="00514DA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A3F1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31352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9130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14:paraId="7214F81A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4160A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E4F8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DDC57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AB77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Mădăraş Ciuc</w:t>
            </w:r>
          </w:p>
          <w:p w14:paraId="187D437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23A5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617F1" w14:textId="77777777" w:rsidR="00327D4D" w:rsidRPr="00514DA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152B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E177C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7B91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252845F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EFFBF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6176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DB705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30F6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Oltului</w:t>
            </w:r>
          </w:p>
          <w:p w14:paraId="6DB30BC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6D87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9F4C3" w14:textId="77777777" w:rsidR="00327D4D" w:rsidRPr="00514DA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FBFE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192F9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0520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3C28D5CA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FEF38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8E17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DFC21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E416D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Oltului</w:t>
            </w:r>
          </w:p>
          <w:p w14:paraId="3130B85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D590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CE61D" w14:textId="77777777" w:rsidR="00327D4D" w:rsidRPr="00514DA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4C37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ACF3F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D6DC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3A88FE55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E7B35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9450C" w14:textId="77777777" w:rsidR="00327D4D" w:rsidRDefault="00327D4D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  <w:p w14:paraId="2F0A97F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44721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98E83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Izvoru Oltului  -</w:t>
            </w:r>
          </w:p>
          <w:p w14:paraId="243D030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A937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8073C" w14:textId="77777777" w:rsidR="00327D4D" w:rsidRPr="00514DA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A5BD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144A9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3B1C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63D20B43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1DC32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9316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9CC1D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819C6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Mureşului</w:t>
            </w:r>
          </w:p>
          <w:p w14:paraId="3FD1A55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0970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DD522" w14:textId="77777777" w:rsidR="00327D4D" w:rsidRPr="00514DA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6560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F8B8E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9C33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1A7B5B91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6E8E0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0A38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F51AE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D6AE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Mureşului</w:t>
            </w:r>
          </w:p>
          <w:p w14:paraId="7BDB47A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9D2A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30EA2" w14:textId="77777777" w:rsidR="00327D4D" w:rsidRPr="00514DA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53F0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F079D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414B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318CE49E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48E2A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EA3D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131+311</w:t>
            </w:r>
          </w:p>
          <w:p w14:paraId="3060AFE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813F2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1F026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830247">
              <w:rPr>
                <w:b/>
                <w:bCs/>
                <w:sz w:val="19"/>
                <w:szCs w:val="19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6B55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8057B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6F39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C7CCB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C386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53F1774A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B5E63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0BF6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146+300</w:t>
            </w:r>
          </w:p>
          <w:p w14:paraId="424B982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9D461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58BD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FD4385">
              <w:rPr>
                <w:b/>
                <w:bCs/>
                <w:sz w:val="20"/>
                <w:szCs w:val="20"/>
              </w:rPr>
              <w:t>Voșlobeni</w:t>
            </w:r>
            <w:r>
              <w:rPr>
                <w:b/>
                <w:bCs/>
                <w:sz w:val="20"/>
                <w:szCs w:val="20"/>
              </w:rPr>
              <w:t xml:space="preserve"> -</w:t>
            </w:r>
          </w:p>
          <w:p w14:paraId="4D039C70" w14:textId="77777777" w:rsidR="00327D4D" w:rsidRPr="00830247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20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557E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9B28C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3943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96595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AE50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7A008356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A36BC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2B6D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E4422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88BF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Gheorgheni</w:t>
            </w:r>
          </w:p>
          <w:p w14:paraId="54EE64B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B709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C1B96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B408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8531D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95CF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487F2F64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B7401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E044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727A8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933C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Gheorgheni</w:t>
            </w:r>
          </w:p>
          <w:p w14:paraId="29E4566D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4541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B9F12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25AC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0FA40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D5C6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615B9416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9E3D9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6D17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F0066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F233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Lăzarea</w:t>
            </w:r>
          </w:p>
          <w:p w14:paraId="77C5FC5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EAB6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1D2B4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CFFC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D906F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ABC6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70C5BC1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CFED0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83DD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9377F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2ED8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Ditrău</w:t>
            </w:r>
          </w:p>
          <w:p w14:paraId="0F3F77E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8090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E194C" w14:textId="77777777" w:rsidR="00327D4D" w:rsidRPr="00514DA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D395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DE2C5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19EC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5FAD80EE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CCEB6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303B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371F4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786F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Subcetate Mureș</w:t>
            </w:r>
          </w:p>
          <w:p w14:paraId="51128096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BCAD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082FB" w14:textId="77777777" w:rsidR="00327D4D" w:rsidRPr="00514DA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D7C8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DFF82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0033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DD8C294" w14:textId="77777777" w:rsidR="00327D4D" w:rsidRPr="000D7AA7" w:rsidRDefault="00327D4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0D7AA7">
              <w:rPr>
                <w:b/>
                <w:bCs/>
                <w:iCs/>
                <w:sz w:val="20"/>
              </w:rPr>
              <w:t>Se interzice circulația t</w:t>
            </w:r>
            <w:r>
              <w:rPr>
                <w:b/>
                <w:bCs/>
                <w:iCs/>
                <w:sz w:val="20"/>
              </w:rPr>
              <w:t>r</w:t>
            </w:r>
            <w:r w:rsidRPr="000D7AA7">
              <w:rPr>
                <w:b/>
                <w:bCs/>
                <w:iCs/>
                <w:sz w:val="20"/>
              </w:rPr>
              <w:t>enurilor de marfă.</w:t>
            </w:r>
          </w:p>
        </w:tc>
      </w:tr>
      <w:tr w:rsidR="00327D4D" w14:paraId="36804068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80A26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A058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409CE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8E8E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Topliţa</w:t>
            </w:r>
          </w:p>
          <w:p w14:paraId="42EC6B5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EDEF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D8FD0" w14:textId="77777777" w:rsidR="00327D4D" w:rsidRPr="00514DA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2FAB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98C15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FEBA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20500798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3AE58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45AA1" w14:textId="77777777" w:rsidR="00327D4D" w:rsidRDefault="00327D4D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5CBA6" w14:textId="77777777" w:rsidR="00327D4D" w:rsidRPr="00F6236C" w:rsidRDefault="00327D4D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26E21" w14:textId="77777777" w:rsidR="00327D4D" w:rsidRDefault="00327D4D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Topliţa</w:t>
            </w:r>
          </w:p>
          <w:p w14:paraId="0027C521" w14:textId="77777777" w:rsidR="00327D4D" w:rsidRDefault="00327D4D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22E00" w14:textId="77777777" w:rsidR="00327D4D" w:rsidRDefault="00327D4D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B7386" w14:textId="77777777" w:rsidR="00327D4D" w:rsidRDefault="00327D4D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B7C08" w14:textId="77777777" w:rsidR="00327D4D" w:rsidRDefault="00327D4D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20C36" w14:textId="77777777" w:rsidR="00327D4D" w:rsidRPr="00F6236C" w:rsidRDefault="00327D4D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B66B5" w14:textId="77777777" w:rsidR="00327D4D" w:rsidRDefault="00327D4D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185C7EF0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023E4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DBB3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183+950</w:t>
            </w:r>
          </w:p>
          <w:p w14:paraId="5FF4219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8A9CB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69CB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7461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8B4E0" w14:textId="77777777" w:rsidR="00327D4D" w:rsidRPr="00514DA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FCB0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C49E5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BB02E" w14:textId="77777777" w:rsidR="00327D4D" w:rsidRPr="007F77BB" w:rsidRDefault="00327D4D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</w:rPr>
              <w:t xml:space="preserve">Semnalizatăpe teren numai în capătul X. </w:t>
            </w:r>
          </w:p>
          <w:p w14:paraId="72D2B451" w14:textId="77777777" w:rsidR="00327D4D" w:rsidRDefault="00327D4D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</w:rPr>
              <w:t xml:space="preserve">Fără inductori. Linia 3 stația Toplița protecție lucrări și muncitori liniile 1 și 2 </w:t>
            </w:r>
          </w:p>
        </w:tc>
      </w:tr>
      <w:tr w:rsidR="00327D4D" w14:paraId="64B03DE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E8C3D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6CBD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6BC1D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B898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Aluniş Mureş</w:t>
            </w:r>
          </w:p>
          <w:p w14:paraId="2758474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347F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8DC61A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C750E" w14:textId="77777777" w:rsidR="00327D4D" w:rsidRPr="00514DA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3707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EE2B8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C83F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72EEAE33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39B5C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C0D7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245+050</w:t>
            </w:r>
          </w:p>
          <w:p w14:paraId="478D371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660CB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C088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Aluniş Mureş -</w:t>
            </w:r>
          </w:p>
          <w:p w14:paraId="671F6F5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F501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F98DB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7ECF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B812D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757F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Cu inductori de </w:t>
            </w:r>
          </w:p>
          <w:p w14:paraId="00B6768D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2000 Hz. Valabilă doar pentru trenurile tip automotor</w:t>
            </w:r>
          </w:p>
        </w:tc>
      </w:tr>
      <w:tr w:rsidR="00327D4D" w14:paraId="4734C2C2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DD676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93C8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37103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370D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Reghin</w:t>
            </w:r>
          </w:p>
          <w:p w14:paraId="7C2D69A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A512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8352F" w14:textId="77777777" w:rsidR="00327D4D" w:rsidRPr="00514DA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D3B3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4AEF3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88C8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033643D6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05588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E201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107F7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B55C3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Reghin</w:t>
            </w:r>
          </w:p>
          <w:p w14:paraId="2FD5FB2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19EF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BB38F" w14:textId="77777777" w:rsidR="00327D4D" w:rsidRPr="00514DA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4424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F62A6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877B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1BFBA9C4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528BB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86C6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43797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552D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Reghin</w:t>
            </w:r>
          </w:p>
          <w:p w14:paraId="44085B7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A087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3E9CB" w14:textId="77777777" w:rsidR="00327D4D" w:rsidRPr="00514DA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CD06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51B4D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51EC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</w:t>
            </w:r>
          </w:p>
        </w:tc>
      </w:tr>
      <w:tr w:rsidR="00327D4D" w14:paraId="00E35221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C9162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2138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3DAFD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4F78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Dumbrăvioara</w:t>
            </w:r>
          </w:p>
          <w:p w14:paraId="2F899552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22E2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14CF5" w14:textId="77777777" w:rsidR="00327D4D" w:rsidRPr="00514DA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2351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B5DEA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EBA7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327D4D" w14:paraId="2BCEF04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25DA2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ED8A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B85D6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A0CD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BE42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53DA29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32137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E3B2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14BD3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697A6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9.</w:t>
            </w:r>
          </w:p>
          <w:p w14:paraId="1B94856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52E7EEFD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4932F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F3F2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777AB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6983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944B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DAD6A0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8A68C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9F7D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5C8AE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0647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şi 7.</w:t>
            </w:r>
          </w:p>
          <w:p w14:paraId="415AC943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1C2C6AFA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82FB6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B1DC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13747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2612D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</w:t>
            </w:r>
          </w:p>
          <w:p w14:paraId="78D6F90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B664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830174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AA676" w14:textId="77777777" w:rsidR="00327D4D" w:rsidRPr="00514DA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0CD4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F7FB9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3A3C3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E9E5B9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7 .</w:t>
            </w:r>
          </w:p>
        </w:tc>
      </w:tr>
      <w:tr w:rsidR="00327D4D" w14:paraId="49BDF04C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0B86F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05C5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2F2D6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ABA02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 Sud</w:t>
            </w:r>
          </w:p>
          <w:p w14:paraId="038EB666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8081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toate apara-tele </w:t>
            </w:r>
          </w:p>
          <w:p w14:paraId="0A5B84E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6088D" w14:textId="77777777" w:rsidR="00327D4D" w:rsidRPr="00514DA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2EE6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FBB1C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9D9A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CE04D5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02C7F6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2 - 12.</w:t>
            </w:r>
          </w:p>
        </w:tc>
      </w:tr>
      <w:tr w:rsidR="00327D4D" w14:paraId="2B55CDFA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87BD6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38D9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CCE2C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E5DC6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 Mureş Sud</w:t>
            </w:r>
          </w:p>
          <w:p w14:paraId="0970756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5EA9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toate apara-tele de cale </w:t>
            </w:r>
          </w:p>
          <w:p w14:paraId="0D15260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FBFF6" w14:textId="77777777" w:rsidR="00327D4D" w:rsidRPr="00514DA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44B2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3407B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D5C1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EA2BB0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EE62E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2 - 12.</w:t>
            </w:r>
          </w:p>
        </w:tc>
      </w:tr>
      <w:tr w:rsidR="00327D4D" w14:paraId="25019772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BCC49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8C58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433+660</w:t>
            </w:r>
          </w:p>
          <w:p w14:paraId="3C6F21B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E2B00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46296" w14:textId="77777777" w:rsidR="00327D4D" w:rsidRDefault="00327D4D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6E83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64F28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7839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F9AA1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C18D6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7C7012D7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BB1C0" w14:textId="77777777" w:rsidR="00327D4D" w:rsidRDefault="00327D4D" w:rsidP="00327D4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EFB9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614AA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38492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</w:t>
            </w:r>
          </w:p>
          <w:p w14:paraId="07917B1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C78C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C223D1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E0E3F" w14:textId="77777777" w:rsidR="00327D4D" w:rsidRPr="00514DA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5428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6255C" w14:textId="77777777" w:rsidR="00327D4D" w:rsidRPr="00F6236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41EF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9C52D8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și  8.</w:t>
            </w:r>
          </w:p>
        </w:tc>
      </w:tr>
    </w:tbl>
    <w:p w14:paraId="728FC5E7" w14:textId="77777777" w:rsidR="00327D4D" w:rsidRDefault="00327D4D">
      <w:pPr>
        <w:spacing w:before="40" w:after="40" w:line="192" w:lineRule="auto"/>
        <w:ind w:right="57"/>
        <w:rPr>
          <w:sz w:val="20"/>
        </w:rPr>
      </w:pPr>
    </w:p>
    <w:p w14:paraId="33894D44" w14:textId="77777777" w:rsidR="00327D4D" w:rsidRDefault="00327D4D" w:rsidP="00503CFC">
      <w:pPr>
        <w:pStyle w:val="Heading1"/>
        <w:spacing w:line="360" w:lineRule="auto"/>
      </w:pPr>
      <w:r>
        <w:t>LINIA 412</w:t>
      </w:r>
    </w:p>
    <w:p w14:paraId="3565F59B" w14:textId="77777777" w:rsidR="00327D4D" w:rsidRDefault="00327D4D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327D4D" w14:paraId="661167D4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C1539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7045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E9F9A" w14:textId="77777777" w:rsidR="00327D4D" w:rsidRPr="005C35B0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DA58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4B41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călcâi TDJ </w:t>
            </w:r>
          </w:p>
          <w:p w14:paraId="73CDB41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2B91D" w14:textId="77777777" w:rsidR="00327D4D" w:rsidRPr="00396332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4509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4C6DE" w14:textId="77777777" w:rsidR="00327D4D" w:rsidRPr="00396332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DD8A2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circulația la </w:t>
            </w:r>
          </w:p>
          <w:p w14:paraId="4F8CC293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1.</w:t>
            </w:r>
          </w:p>
        </w:tc>
      </w:tr>
      <w:tr w:rsidR="00327D4D" w14:paraId="0A97DA5C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91578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9742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B15E1" w14:textId="77777777" w:rsidR="00327D4D" w:rsidRPr="005C35B0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3144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Apahida R21A, R13A, TDJ 13/19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EDDA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B6B40" w14:textId="77777777" w:rsidR="00327D4D" w:rsidRPr="00396332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E469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0+100</w:t>
            </w:r>
          </w:p>
          <w:p w14:paraId="7B76447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CE1D2" w14:textId="77777777" w:rsidR="00327D4D" w:rsidRPr="00396332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FFA72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Afectează Parcurs 2</w:t>
            </w:r>
          </w:p>
        </w:tc>
      </w:tr>
      <w:tr w:rsidR="00327D4D" w14:paraId="01F709EA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0B809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12F7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6241E" w14:textId="77777777" w:rsidR="00327D4D" w:rsidRPr="005C35B0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48EE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Apahida</w:t>
            </w:r>
          </w:p>
          <w:p w14:paraId="304B257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7F44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349A5" w14:textId="77777777" w:rsidR="00327D4D" w:rsidRPr="00396332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D107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37ED70A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8C01E" w14:textId="77777777" w:rsidR="00327D4D" w:rsidRPr="00396332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F10E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206E7810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413BF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67A0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34D41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7AF1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Jucu</w:t>
            </w:r>
          </w:p>
          <w:p w14:paraId="1CB52EE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5C93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D95D0C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7FF65" w14:textId="77777777" w:rsidR="00327D4D" w:rsidRPr="00396332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DA50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FCCA4" w14:textId="77777777" w:rsidR="00327D4D" w:rsidRPr="00396332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A68A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4AB857E1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0C5AB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C1261" w14:textId="77777777" w:rsidR="00327D4D" w:rsidRDefault="00327D4D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8+480</w:t>
            </w:r>
          </w:p>
          <w:p w14:paraId="0D49E43D" w14:textId="77777777" w:rsidR="00327D4D" w:rsidRDefault="00327D4D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5B932" w14:textId="77777777" w:rsidR="00327D4D" w:rsidRDefault="00327D4D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EA67A" w14:textId="77777777" w:rsidR="00327D4D" w:rsidRDefault="00327D4D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Jucu Cap Y</w:t>
            </w:r>
          </w:p>
          <w:p w14:paraId="2C258511" w14:textId="77777777" w:rsidR="00327D4D" w:rsidRDefault="00327D4D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EA27C" w14:textId="77777777" w:rsidR="00327D4D" w:rsidRDefault="00327D4D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C498F" w14:textId="77777777" w:rsidR="00327D4D" w:rsidRPr="00396332" w:rsidRDefault="00327D4D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EDCF8" w14:textId="77777777" w:rsidR="00327D4D" w:rsidRDefault="00327D4D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8+480</w:t>
            </w:r>
          </w:p>
          <w:p w14:paraId="65F0171E" w14:textId="77777777" w:rsidR="00327D4D" w:rsidRDefault="00327D4D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3D1DC" w14:textId="77777777" w:rsidR="00327D4D" w:rsidRDefault="00327D4D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6B757" w14:textId="77777777" w:rsidR="00327D4D" w:rsidRDefault="00327D4D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A347D50" w14:textId="77777777" w:rsidR="00327D4D" w:rsidRDefault="00327D4D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14:paraId="317C8334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02948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C812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12+880</w:t>
            </w:r>
          </w:p>
          <w:p w14:paraId="4AC29DE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FF192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33B4A" w14:textId="77777777" w:rsidR="00327D4D" w:rsidRDefault="00327D4D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Jucu -</w:t>
            </w:r>
          </w:p>
          <w:p w14:paraId="15166A24" w14:textId="77777777" w:rsidR="00327D4D" w:rsidRDefault="00327D4D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29C0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988AC" w14:textId="77777777" w:rsidR="00327D4D" w:rsidRPr="00396332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D022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9746E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47202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4F68C9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(zona TN km 12+908)</w:t>
            </w:r>
          </w:p>
        </w:tc>
      </w:tr>
      <w:tr w:rsidR="00327D4D" w14:paraId="36AEB80D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22F98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89B8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14+650</w:t>
            </w:r>
          </w:p>
          <w:p w14:paraId="53647F6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8BD67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7059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Jucu -</w:t>
            </w:r>
          </w:p>
          <w:p w14:paraId="486E3E4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8347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25B33" w14:textId="77777777" w:rsidR="00327D4D" w:rsidRPr="00396332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1B1C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E220A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CD869" w14:textId="77777777" w:rsidR="00327D4D" w:rsidRDefault="00327D4D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</w:t>
            </w:r>
          </w:p>
          <w:p w14:paraId="66571ADF" w14:textId="77777777" w:rsidR="00327D4D" w:rsidRDefault="00327D4D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(zonă pod km 14+685)</w:t>
            </w:r>
          </w:p>
        </w:tc>
      </w:tr>
      <w:tr w:rsidR="00327D4D" w14:paraId="2937705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798CC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DAE4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4211B" w14:textId="77777777" w:rsidR="00327D4D" w:rsidRPr="005C35B0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6C29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Bonţida</w:t>
            </w:r>
          </w:p>
          <w:p w14:paraId="73F38353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2060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8AD422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EF02A" w14:textId="77777777" w:rsidR="00327D4D" w:rsidRPr="00396332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03E9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F188C" w14:textId="77777777" w:rsidR="00327D4D" w:rsidRPr="00396332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DBB4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266E47B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D5448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71B1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7C98D" w14:textId="77777777" w:rsidR="00327D4D" w:rsidRPr="005C35B0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C11E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Bonţida</w:t>
            </w:r>
          </w:p>
          <w:p w14:paraId="2D2758C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5BB5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A7195E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  <w:p w14:paraId="7291BFA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5C731F3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4780A8C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82F3E" w14:textId="77777777" w:rsidR="00327D4D" w:rsidRPr="00396332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9198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5AFED" w14:textId="77777777" w:rsidR="00327D4D" w:rsidRPr="00396332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B0D6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47D4A3A2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217E9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C3D1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16+254</w:t>
            </w:r>
          </w:p>
          <w:p w14:paraId="4A6016C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6F3C9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34CE6" w14:textId="77777777" w:rsidR="00327D4D" w:rsidRPr="007239CA" w:rsidRDefault="00327D4D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  <w:r w:rsidRPr="007239CA">
              <w:rPr>
                <w:b/>
                <w:bCs/>
                <w:sz w:val="20"/>
              </w:rPr>
              <w:t>St.</w:t>
            </w:r>
            <w:r>
              <w:rPr>
                <w:b/>
                <w:bCs/>
                <w:sz w:val="20"/>
              </w:rPr>
              <w:t xml:space="preserve"> </w:t>
            </w:r>
            <w:r w:rsidRPr="007239CA">
              <w:rPr>
                <w:b/>
                <w:bCs/>
                <w:sz w:val="20"/>
              </w:rPr>
              <w:t xml:space="preserve">Bonțida </w:t>
            </w:r>
            <w:r>
              <w:rPr>
                <w:b/>
                <w:bCs/>
                <w:sz w:val="20"/>
              </w:rPr>
              <w:t xml:space="preserve">-semnal intrare St. </w:t>
            </w:r>
            <w:r w:rsidRPr="007239CA">
              <w:rPr>
                <w:b/>
                <w:bCs/>
                <w:sz w:val="20"/>
              </w:rPr>
              <w:t>Bonțida</w:t>
            </w:r>
          </w:p>
          <w:p w14:paraId="5A39D617" w14:textId="77777777" w:rsidR="00327D4D" w:rsidRPr="007239CA" w:rsidRDefault="00327D4D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</w:t>
            </w:r>
            <w:r w:rsidRPr="007239CA">
              <w:rPr>
                <w:b/>
                <w:bCs/>
                <w:sz w:val="20"/>
              </w:rPr>
              <w:t>inclusiv linia 2 directă și schimbătoarele</w:t>
            </w:r>
          </w:p>
          <w:p w14:paraId="77D71595" w14:textId="77777777" w:rsidR="00327D4D" w:rsidRDefault="00327D4D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7239CA">
              <w:rPr>
                <w:b/>
                <w:bCs/>
                <w:sz w:val="20"/>
              </w:rPr>
              <w:t>13,</w:t>
            </w:r>
            <w:r>
              <w:rPr>
                <w:b/>
                <w:bCs/>
                <w:sz w:val="20"/>
              </w:rPr>
              <w:t xml:space="preserve"> </w:t>
            </w:r>
            <w:r w:rsidRPr="007239CA">
              <w:rPr>
                <w:b/>
                <w:bCs/>
                <w:sz w:val="20"/>
              </w:rPr>
              <w:t>1 și 3A</w:t>
            </w:r>
            <w:r>
              <w:rPr>
                <w:b/>
                <w:bCs/>
                <w:sz w:val="20"/>
              </w:rPr>
              <w:t>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3DE2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F57AA" w14:textId="77777777" w:rsidR="00327D4D" w:rsidRPr="00396332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2DD2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A7363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9777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DA96D5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14:paraId="6C744640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64F73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2C13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16+450</w:t>
            </w:r>
          </w:p>
          <w:p w14:paraId="656A93D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7C3D4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0727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Bonțida</w:t>
            </w:r>
          </w:p>
          <w:p w14:paraId="3594CA0D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(trecere la nivel)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827B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987C1" w14:textId="77777777" w:rsidR="00327D4D" w:rsidRPr="00396332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9C7E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621F5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1B3A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77707D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14:paraId="16A880DB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7F737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3DD7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3C198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6DA3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Bonțida</w:t>
            </w:r>
          </w:p>
          <w:p w14:paraId="542EE67E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(inclusiv linia 3 directă și sh. 9, 3, 1A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D608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D7623" w14:textId="77777777" w:rsidR="00327D4D" w:rsidRPr="00396332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9D4B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16+254</w:t>
            </w:r>
          </w:p>
          <w:p w14:paraId="70D131B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16+965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D0D41" w14:textId="77777777" w:rsidR="00327D4D" w:rsidRPr="00396332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22D1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03CB6">
              <w:rPr>
                <w:b/>
                <w:bCs/>
                <w:i/>
                <w:iCs/>
                <w:sz w:val="20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</w:rPr>
              <w:t>18,00.</w:t>
            </w:r>
          </w:p>
        </w:tc>
      </w:tr>
      <w:tr w:rsidR="00327D4D" w14:paraId="637694FB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41F8F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B8E2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4929933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244A1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FBA8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Bonțida -</w:t>
            </w:r>
          </w:p>
          <w:p w14:paraId="5374291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9DD0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05FC1" w14:textId="77777777" w:rsidR="00327D4D" w:rsidRPr="00396332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65AA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2F2FEBC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596A6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1383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inductori. (zonă pod km 21+537)</w:t>
            </w:r>
          </w:p>
        </w:tc>
      </w:tr>
      <w:tr w:rsidR="00327D4D" w14:paraId="3372F363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E5CD0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B8C8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22+190</w:t>
            </w:r>
          </w:p>
          <w:p w14:paraId="34CADF4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45E2A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D5404" w14:textId="77777777" w:rsidR="00327D4D" w:rsidRDefault="00327D4D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Bonțida -</w:t>
            </w:r>
          </w:p>
          <w:p w14:paraId="058CE05E" w14:textId="77777777" w:rsidR="00327D4D" w:rsidRDefault="00327D4D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8317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F8337" w14:textId="77777777" w:rsidR="00327D4D" w:rsidRPr="00396332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9CA0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7F12B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BBFE3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</w:t>
            </w:r>
          </w:p>
          <w:p w14:paraId="3B3D22F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(zonă pod km 22+212)</w:t>
            </w:r>
          </w:p>
        </w:tc>
      </w:tr>
      <w:tr w:rsidR="00327D4D" w14:paraId="3B22FF2C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FE365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3900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848EF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2D91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  (inclusiv linia 3 directă Iclod și sch. 2A TDJ 8/10, sch. 3 și 1A St. Iclod.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FCA4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108F4" w14:textId="77777777" w:rsidR="00327D4D" w:rsidRPr="00396332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11A5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21+900</w:t>
            </w:r>
          </w:p>
          <w:p w14:paraId="65ED0B3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46558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0C06D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14:paraId="531D1F7B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41233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B18D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5335F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084A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Iclod linia 4 abătută</w:t>
            </w:r>
          </w:p>
          <w:p w14:paraId="568CC20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D0A9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368D3B7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E5B8E" w14:textId="77777777" w:rsidR="00327D4D" w:rsidRPr="00396332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B39F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AA6D9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F9392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1E3E2E99" w14:textId="77777777" w:rsidTr="00EB7918">
        <w:trPr>
          <w:cantSplit/>
          <w:trHeight w:val="65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D8A8D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90708" w14:textId="77777777" w:rsidR="00327D4D" w:rsidRDefault="00327D4D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22+704</w:t>
            </w:r>
          </w:p>
          <w:p w14:paraId="471FA682" w14:textId="77777777" w:rsidR="00327D4D" w:rsidRDefault="00327D4D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32+659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39295" w14:textId="77777777" w:rsidR="00327D4D" w:rsidRDefault="00327D4D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B314C" w14:textId="77777777" w:rsidR="00327D4D" w:rsidRDefault="00327D4D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Iclod -</w:t>
            </w:r>
          </w:p>
          <w:p w14:paraId="787F2246" w14:textId="77777777" w:rsidR="00327D4D" w:rsidRDefault="00327D4D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Gherla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2C653" w14:textId="77777777" w:rsidR="00327D4D" w:rsidRDefault="00327D4D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F3166" w14:textId="77777777" w:rsidR="00327D4D" w:rsidRPr="00396332" w:rsidRDefault="00327D4D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6E854" w14:textId="77777777" w:rsidR="00327D4D" w:rsidRDefault="00327D4D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BA2ED" w14:textId="77777777" w:rsidR="00327D4D" w:rsidRPr="00396332" w:rsidRDefault="00327D4D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631B7" w14:textId="77777777" w:rsidR="00327D4D" w:rsidRDefault="00327D4D" w:rsidP="00EB79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</w:tc>
      </w:tr>
      <w:tr w:rsidR="00327D4D" w14:paraId="1C9C397E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E5376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4B254" w14:textId="77777777" w:rsidR="00327D4D" w:rsidRDefault="00327D4D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24+820</w:t>
            </w:r>
          </w:p>
          <w:p w14:paraId="4FDA1FE6" w14:textId="77777777" w:rsidR="00327D4D" w:rsidRDefault="00327D4D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69D28" w14:textId="77777777" w:rsidR="00327D4D" w:rsidRDefault="00327D4D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8093B" w14:textId="77777777" w:rsidR="00327D4D" w:rsidRDefault="00327D4D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70675" w14:textId="77777777" w:rsidR="00327D4D" w:rsidRDefault="00327D4D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F912A" w14:textId="77777777" w:rsidR="00327D4D" w:rsidRPr="00396332" w:rsidRDefault="00327D4D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0F038" w14:textId="77777777" w:rsidR="00327D4D" w:rsidRDefault="00327D4D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C66D6" w14:textId="77777777" w:rsidR="00327D4D" w:rsidRDefault="00327D4D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21F6C" w14:textId="77777777" w:rsidR="00327D4D" w:rsidRDefault="00327D4D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</w:rPr>
              <w:br/>
              <w:t>(zonă pod km 24+848)</w:t>
            </w:r>
          </w:p>
        </w:tc>
      </w:tr>
      <w:tr w:rsidR="00327D4D" w14:paraId="77E545A0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666A6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CB9E7" w14:textId="77777777" w:rsidR="00327D4D" w:rsidRDefault="00327D4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4DDAF" w14:textId="77777777" w:rsidR="00327D4D" w:rsidRDefault="00327D4D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96BB3" w14:textId="77777777" w:rsidR="00327D4D" w:rsidRDefault="00327D4D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585CD" w14:textId="77777777" w:rsidR="00327D4D" w:rsidRDefault="00327D4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ABFCB" w14:textId="77777777" w:rsidR="00327D4D" w:rsidRPr="00396332" w:rsidRDefault="00327D4D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CC309" w14:textId="77777777" w:rsidR="00327D4D" w:rsidRDefault="00327D4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25+790</w:t>
            </w:r>
          </w:p>
          <w:p w14:paraId="72230682" w14:textId="77777777" w:rsidR="00327D4D" w:rsidRDefault="00327D4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DAC0D" w14:textId="77777777" w:rsidR="00327D4D" w:rsidRPr="00396332" w:rsidRDefault="00327D4D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E4E42" w14:textId="77777777" w:rsidR="00327D4D" w:rsidRDefault="00327D4D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</w:t>
            </w:r>
          </w:p>
          <w:p w14:paraId="778D0427" w14:textId="77777777" w:rsidR="00327D4D" w:rsidRDefault="00327D4D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(zonă pod km 25+811)</w:t>
            </w:r>
          </w:p>
        </w:tc>
      </w:tr>
      <w:tr w:rsidR="00327D4D" w14:paraId="3FC21FAF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CF5E6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24C40" w14:textId="77777777" w:rsidR="00327D4D" w:rsidRDefault="00327D4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31+770</w:t>
            </w:r>
          </w:p>
          <w:p w14:paraId="7D1408F7" w14:textId="77777777" w:rsidR="00327D4D" w:rsidRDefault="00327D4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8E425" w14:textId="77777777" w:rsidR="00327D4D" w:rsidRDefault="00327D4D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50F05" w14:textId="77777777" w:rsidR="00327D4D" w:rsidRDefault="00327D4D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927337">
              <w:rPr>
                <w:b/>
                <w:bCs/>
                <w:sz w:val="20"/>
              </w:rPr>
              <w:t xml:space="preserve">St. Gherla </w:t>
            </w:r>
          </w:p>
          <w:p w14:paraId="1A5E19C5" w14:textId="77777777" w:rsidR="00327D4D" w:rsidRDefault="00327D4D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927337">
              <w:rPr>
                <w:b/>
                <w:bCs/>
                <w:sz w:val="20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F6413" w14:textId="77777777" w:rsidR="00327D4D" w:rsidRDefault="00327D4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EE7A6" w14:textId="77777777" w:rsidR="00327D4D" w:rsidRPr="00396332" w:rsidRDefault="00327D4D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98E5D" w14:textId="77777777" w:rsidR="00327D4D" w:rsidRDefault="00327D4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7756E" w14:textId="77777777" w:rsidR="00327D4D" w:rsidRDefault="00327D4D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0C92A" w14:textId="77777777" w:rsidR="00327D4D" w:rsidRDefault="00327D4D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14:paraId="1B1A97C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644BC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790B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709E7" w14:textId="77777777" w:rsidR="00327D4D" w:rsidRPr="005C35B0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3CBD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Gherla</w:t>
            </w:r>
          </w:p>
          <w:p w14:paraId="217EF62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61F3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BD8742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C9040" w14:textId="77777777" w:rsidR="00327D4D" w:rsidRPr="00396332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6B4C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2F63C" w14:textId="77777777" w:rsidR="00327D4D" w:rsidRPr="00396332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D4CDD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25EEB3A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E3AF5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8BEA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67A29" w14:textId="77777777" w:rsidR="00327D4D" w:rsidRPr="005C35B0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955FA" w14:textId="77777777" w:rsidR="00327D4D" w:rsidRDefault="00327D4D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Gherla</w:t>
            </w:r>
          </w:p>
          <w:p w14:paraId="231444E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4B0D4" w14:textId="77777777" w:rsidR="00327D4D" w:rsidRDefault="00327D4D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8209D77" w14:textId="77777777" w:rsidR="00327D4D" w:rsidRDefault="00327D4D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7645C002" w14:textId="77777777" w:rsidR="00327D4D" w:rsidRDefault="00327D4D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40E80" w14:textId="77777777" w:rsidR="00327D4D" w:rsidRPr="00396332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D356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71986" w14:textId="77777777" w:rsidR="00327D4D" w:rsidRPr="00396332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AE06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1729BBC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E8294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4461A" w14:textId="77777777" w:rsidR="00327D4D" w:rsidRDefault="00327D4D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22139" w14:textId="77777777" w:rsidR="00327D4D" w:rsidRPr="005C35B0" w:rsidRDefault="00327D4D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15004" w14:textId="77777777" w:rsidR="00327D4D" w:rsidRDefault="00327D4D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3E5B67">
              <w:rPr>
                <w:b/>
                <w:bCs/>
                <w:sz w:val="20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767CB" w14:textId="77777777" w:rsidR="00327D4D" w:rsidRDefault="00327D4D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5B562" w14:textId="77777777" w:rsidR="00327D4D" w:rsidRDefault="00327D4D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C33E2" w14:textId="77777777" w:rsidR="00327D4D" w:rsidRDefault="00327D4D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31+750</w:t>
            </w:r>
          </w:p>
          <w:p w14:paraId="60FF69A6" w14:textId="77777777" w:rsidR="00327D4D" w:rsidRDefault="00327D4D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4EB95" w14:textId="77777777" w:rsidR="00327D4D" w:rsidRPr="00396332" w:rsidRDefault="00327D4D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E8AA6" w14:textId="77777777" w:rsidR="00327D4D" w:rsidRDefault="00327D4D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inductori.</w:t>
            </w:r>
          </w:p>
        </w:tc>
      </w:tr>
      <w:tr w:rsidR="00327D4D" w14:paraId="1B1790B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580FC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20628" w14:textId="77777777" w:rsidR="00327D4D" w:rsidRPr="00003CB6" w:rsidRDefault="00327D4D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32+659   33+540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318BB" w14:textId="77777777" w:rsidR="00327D4D" w:rsidRPr="00003CB6" w:rsidRDefault="00327D4D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03CB6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87C80" w14:textId="77777777" w:rsidR="00327D4D" w:rsidRPr="00003CB6" w:rsidRDefault="00327D4D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St.Gherla                                          (inclusiv  linia 3 directă din ax stație și schimbătoarele 11, 9, 1 pâna la  semnal intrare X a stației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D07AD" w14:textId="77777777" w:rsidR="00327D4D" w:rsidRDefault="00327D4D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C5523" w14:textId="77777777" w:rsidR="00327D4D" w:rsidRDefault="00327D4D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AD8AA" w14:textId="77777777" w:rsidR="00327D4D" w:rsidRDefault="00327D4D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6A708" w14:textId="77777777" w:rsidR="00327D4D" w:rsidRDefault="00327D4D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2BD5E" w14:textId="77777777" w:rsidR="00327D4D" w:rsidRDefault="00327D4D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03CB6">
              <w:rPr>
                <w:b/>
                <w:bCs/>
                <w:i/>
                <w:iCs/>
                <w:sz w:val="20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</w:rPr>
              <w:t>18,00.</w:t>
            </w:r>
          </w:p>
        </w:tc>
      </w:tr>
      <w:tr w:rsidR="00327D4D" w14:paraId="03C09FD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8C1CE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FF48C" w14:textId="77777777" w:rsidR="00327D4D" w:rsidRPr="00003CB6" w:rsidRDefault="00327D4D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40+585   40+700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56A50" w14:textId="77777777" w:rsidR="00327D4D" w:rsidRPr="00003CB6" w:rsidRDefault="00327D4D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03CB6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C5588" w14:textId="77777777" w:rsidR="00327D4D" w:rsidRPr="00003CB6" w:rsidRDefault="00327D4D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A0D69" w14:textId="77777777" w:rsidR="00327D4D" w:rsidRPr="00003CB6" w:rsidRDefault="00327D4D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1482B" w14:textId="77777777" w:rsidR="00327D4D" w:rsidRPr="00003CB6" w:rsidRDefault="00327D4D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A56FD" w14:textId="77777777" w:rsidR="00327D4D" w:rsidRPr="00003CB6" w:rsidRDefault="00327D4D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7F8B0" w14:textId="77777777" w:rsidR="00327D4D" w:rsidRPr="00003CB6" w:rsidRDefault="00327D4D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C2413" w14:textId="77777777" w:rsidR="00327D4D" w:rsidRPr="00003CB6" w:rsidRDefault="00327D4D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003CB6"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327D4D" w14:paraId="14A49EF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15BD2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C30CE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42+300</w:t>
            </w:r>
          </w:p>
          <w:p w14:paraId="0B18F414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8614E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9D675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540A3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D8A0D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5F096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B787F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A56FC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8D7D9E2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</w:t>
            </w:r>
          </w:p>
          <w:p w14:paraId="0BCEB93A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(zonă pod km 42+327)</w:t>
            </w:r>
          </w:p>
        </w:tc>
      </w:tr>
      <w:tr w:rsidR="00327D4D" w14:paraId="7577332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25839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F3FEC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44+985</w:t>
            </w:r>
          </w:p>
          <w:p w14:paraId="613429EF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99090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BBCE1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Dej Călători Cap X </w:t>
            </w:r>
            <w:r w:rsidRPr="00EF5BBB">
              <w:rPr>
                <w:b/>
                <w:bCs/>
                <w:sz w:val="20"/>
              </w:rPr>
              <w:t xml:space="preserve">(zona TN km </w:t>
            </w:r>
            <w:r>
              <w:rPr>
                <w:b/>
                <w:bCs/>
                <w:sz w:val="20"/>
              </w:rPr>
              <w:t>45</w:t>
            </w:r>
            <w:r w:rsidRPr="00EF5BBB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035</w:t>
            </w:r>
            <w:r w:rsidRPr="00EF5BBB">
              <w:rPr>
                <w:b/>
                <w:bCs/>
                <w:sz w:val="20"/>
              </w:rPr>
              <w:t>)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9D209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B9C5B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A16E9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DF045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731D9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2C0472D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14:paraId="4C432E4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26D01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CB9BA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DB983" w14:textId="77777777" w:rsidR="00327D4D" w:rsidRPr="005C35B0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29F1E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F3B83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7FABC7F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</w:t>
            </w:r>
          </w:p>
          <w:p w14:paraId="791E3EE8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04444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7B374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C3F4F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58F32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14:paraId="2545EBA1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44891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0C188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D7CF6" w14:textId="77777777" w:rsidR="00327D4D" w:rsidRPr="005C35B0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FBB31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Călători</w:t>
            </w:r>
          </w:p>
          <w:p w14:paraId="4D6D07C3" w14:textId="77777777" w:rsidR="00327D4D" w:rsidRDefault="00327D4D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FB02F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CA6EDF1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2FB8F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981F3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B41CA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79542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7495EA9E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D53A3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E4705" w14:textId="77777777" w:rsidR="00327D4D" w:rsidRDefault="00327D4D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74423" w14:textId="77777777" w:rsidR="00327D4D" w:rsidRPr="005C35B0" w:rsidRDefault="00327D4D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DCAD4" w14:textId="77777777" w:rsidR="00327D4D" w:rsidRDefault="00327D4D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B183C" w14:textId="77777777" w:rsidR="00327D4D" w:rsidRDefault="00327D4D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AED7AF5" w14:textId="77777777" w:rsidR="00327D4D" w:rsidRDefault="00327D4D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2D594" w14:textId="77777777" w:rsidR="00327D4D" w:rsidRPr="00396332" w:rsidRDefault="00327D4D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88108" w14:textId="77777777" w:rsidR="00327D4D" w:rsidRDefault="00327D4D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AE9E5" w14:textId="77777777" w:rsidR="00327D4D" w:rsidRPr="00396332" w:rsidRDefault="00327D4D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BD5CD" w14:textId="77777777" w:rsidR="00327D4D" w:rsidRDefault="00327D4D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5EA33504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6A4BD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AAB85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47+071</w:t>
            </w:r>
          </w:p>
          <w:p w14:paraId="0F92E463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05FFE" w14:textId="77777777" w:rsidR="00327D4D" w:rsidRPr="005C35B0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F4553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B85537">
              <w:rPr>
                <w:b/>
                <w:bCs/>
                <w:sz w:val="20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367E1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4FDB4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5A97F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45570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E7D89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BF2AE0F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080C659F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(inclusiv zonă pod Km 47 + 488)</w:t>
            </w:r>
          </w:p>
        </w:tc>
      </w:tr>
      <w:tr w:rsidR="00327D4D" w14:paraId="76C63B8F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5B365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FF478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48+800</w:t>
            </w:r>
          </w:p>
          <w:p w14:paraId="5BC28412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196A2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C9480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Dej Călători -</w:t>
            </w:r>
          </w:p>
          <w:p w14:paraId="2EA9CF90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C91B7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F017C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8AA04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F4F99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599A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D934B8D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327D4D" w14:paraId="3A0C59C6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7C6E6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63967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4E1B5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3CCED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Cășeiu – </w:t>
            </w:r>
          </w:p>
          <w:p w14:paraId="1AF9505B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C65A2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3E8FE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E3CC0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52+889</w:t>
            </w:r>
          </w:p>
          <w:p w14:paraId="5D5D81D7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B0B1E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65AF6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6C38479E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CC292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11302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58+500</w:t>
            </w:r>
          </w:p>
          <w:p w14:paraId="35E327DE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D37F4" w14:textId="77777777" w:rsidR="00327D4D" w:rsidRPr="005C35B0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87058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Cășeiu -</w:t>
            </w:r>
          </w:p>
          <w:p w14:paraId="465ABE9A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F03AC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C9C46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40B83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A7183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18F06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BC8AA40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327D4D" w14:paraId="56B662D6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06798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2FAF9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30A9C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AC894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Gâlgău</w:t>
            </w:r>
          </w:p>
          <w:p w14:paraId="60FDC1A9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B5FD1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78C3A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B4280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69+955</w:t>
            </w:r>
          </w:p>
          <w:p w14:paraId="6762E02B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ED040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8000B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4522DD49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A9877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7D637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74+000</w:t>
            </w:r>
          </w:p>
          <w:p w14:paraId="04A1AC50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C329C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E6852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 -</w:t>
            </w:r>
          </w:p>
          <w:p w14:paraId="50C504A7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0660B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772A2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5AB5C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BC1A9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1570C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0E53B5B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14:paraId="78C1E025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02171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FE9C7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77+425</w:t>
            </w:r>
          </w:p>
          <w:p w14:paraId="2B986F8E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C6285" w14:textId="77777777" w:rsidR="00327D4D" w:rsidRPr="005C35B0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C4A2E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 -</w:t>
            </w:r>
          </w:p>
          <w:p w14:paraId="61969396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8C944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E257F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15347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491F9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0ECBA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E366B5F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327D4D" w14:paraId="2A9B4B4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0D3F7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0938E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98CDA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D27A4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Ileanda</w:t>
            </w:r>
          </w:p>
          <w:p w14:paraId="30868B02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F89B1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22D76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6B965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33402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EE746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701A8A6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31339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528ED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91+450</w:t>
            </w:r>
          </w:p>
          <w:p w14:paraId="5DA00747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4204F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857A8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7A386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8F6D7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26190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5816A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2B0E0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E74E8"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3885466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E74E8">
              <w:rPr>
                <w:b/>
                <w:bCs/>
                <w:i/>
                <w:iCs/>
                <w:sz w:val="20"/>
              </w:rPr>
              <w:t>Fără inductori.                              (zona pod km 91+469)</w:t>
            </w:r>
          </w:p>
        </w:tc>
      </w:tr>
      <w:tr w:rsidR="00327D4D" w14:paraId="27B928A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D2202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E795F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93+360</w:t>
            </w:r>
          </w:p>
          <w:p w14:paraId="3E9318C3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9D638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BF2F7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5174D8A7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8603A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05793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C9FAE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6CB06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785EA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14:paraId="2AF92AC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9E69D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0DB3E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95+002</w:t>
            </w:r>
          </w:p>
          <w:p w14:paraId="0717BAEF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B1B65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6D0DB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708E5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D20E4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3B3A7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FEBED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AD06A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E4A7350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93680D5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327D4D" w14:paraId="2809FBF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A94AB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63A70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98+590</w:t>
            </w:r>
          </w:p>
          <w:p w14:paraId="0C0CBE1F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66029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3E7E0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35431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1B124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5AE03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16D34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71BA4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4BC1B74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F75DF72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</w:rPr>
              <w:t>+6</w:t>
            </w:r>
            <w:r>
              <w:rPr>
                <w:b/>
                <w:bCs/>
                <w:i/>
                <w:iCs/>
                <w:sz w:val="20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327D4D" w14:paraId="20F31EB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5287A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E84B3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105+320</w:t>
            </w:r>
          </w:p>
          <w:p w14:paraId="47F5793B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89ABC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4F105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Cuciulat </w:t>
            </w:r>
          </w:p>
          <w:p w14:paraId="51EF14AC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(pod km 105+343</w:t>
            </w:r>
          </w:p>
          <w:p w14:paraId="5BF8EBBD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A905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90C37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68D4B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76510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D0988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B135D68" w14:textId="77777777" w:rsidR="00327D4D" w:rsidRDefault="00327D4D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14:paraId="3EF30F3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D6A2F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F468C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2288D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A6BD6" w14:textId="77777777" w:rsidR="00327D4D" w:rsidRDefault="00327D4D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Cuciulat </w:t>
            </w:r>
          </w:p>
          <w:p w14:paraId="7CF7B692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40A55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FAD2C21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2D23E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86FDC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834E0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122DC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2B727F3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B7ACA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247A4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111+200</w:t>
            </w:r>
          </w:p>
          <w:p w14:paraId="58431127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5F650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7192E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Băbuțeni -</w:t>
            </w:r>
          </w:p>
          <w:p w14:paraId="578DC370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F95B2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ED117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829EA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C9F39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4FD70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0FB8036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14:paraId="6419EF2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84F61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A1E9F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111+700</w:t>
            </w:r>
          </w:p>
          <w:p w14:paraId="76558031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3CE1D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7012D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Băbuțeni – </w:t>
            </w:r>
          </w:p>
          <w:p w14:paraId="0AE528F7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14AE6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311C0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CD56F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4BF57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D5966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D6B945E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327ACB8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327D4D" w14:paraId="04B087D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78820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E03E0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113+820</w:t>
            </w:r>
          </w:p>
          <w:p w14:paraId="20577075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2084D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55CF8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Băbuțeni -</w:t>
            </w:r>
          </w:p>
          <w:p w14:paraId="2F4C7E9F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25C3A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8D4F9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EF4E6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60E58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12A4D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327D4D" w14:paraId="40CB8A2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821F9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BEFEA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FC3DF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A091D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CAC32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6F45F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9C43E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A4F4B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0E91B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și 2 Cap X. Nesemnalizată pe teren.</w:t>
            </w:r>
          </w:p>
        </w:tc>
      </w:tr>
      <w:tr w:rsidR="00327D4D" w14:paraId="33F7034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EB4E1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E11FA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116+200</w:t>
            </w:r>
          </w:p>
          <w:p w14:paraId="16346F6D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366A3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56457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Surduc Sălaj</w:t>
            </w:r>
          </w:p>
          <w:p w14:paraId="53073173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(pod km 116+224 </w:t>
            </w:r>
          </w:p>
          <w:p w14:paraId="5600EC6E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B2820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F509C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42340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91908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20605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9BDDDE8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14:paraId="1DE400C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6314F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E6E1A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0932C373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0CABF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EF587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 -</w:t>
            </w:r>
          </w:p>
          <w:p w14:paraId="684E047F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F6EC8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99EB0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989FA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EEC9A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78CEF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8D6A77C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327D4D" w14:paraId="65A2BB0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EF676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1E5BC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119+700</w:t>
            </w:r>
          </w:p>
          <w:p w14:paraId="4917211B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DF169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31281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 -</w:t>
            </w:r>
          </w:p>
          <w:p w14:paraId="32E98BAC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Jibou </w:t>
            </w:r>
          </w:p>
          <w:p w14:paraId="44A010CA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0DDEA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E2D40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AE8E2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510DF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53511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D51C942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14:paraId="205F87A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DAB0D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7CB57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0BC99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FF3F4" w14:textId="77777777" w:rsidR="00327D4D" w:rsidRDefault="00327D4D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  <w:p w14:paraId="0D9E9E3B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8E599" w14:textId="77777777" w:rsidR="00327D4D" w:rsidRDefault="00327D4D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0FCDFD8" w14:textId="77777777" w:rsidR="00327D4D" w:rsidRDefault="00327D4D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44354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7A988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FB334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AA1D6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1471B87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4D849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A133A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08670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265E2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  <w:p w14:paraId="3BCB57DC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654B7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 </w:t>
            </w:r>
          </w:p>
          <w:p w14:paraId="3F1C9007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45CE2214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E3954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9F9C0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EF0FF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053F5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4480F8B3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DAA1B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3AC98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11471" w14:textId="77777777" w:rsidR="00327D4D" w:rsidRPr="005C35B0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A08FE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  <w:p w14:paraId="5DA7DF39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1 - 4 </w:t>
            </w:r>
          </w:p>
          <w:p w14:paraId="0C2B7DBA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3113F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E39A56E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C5D6E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9112B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447AF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ECCBB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24DE3FDF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1D1E8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E73D1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DFE28" w14:textId="77777777" w:rsidR="00327D4D" w:rsidRPr="005C35B0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C0738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DBC25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7B841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43CCD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D5E3C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514DD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9 şi 10 abătute.</w:t>
            </w:r>
          </w:p>
        </w:tc>
      </w:tr>
      <w:tr w:rsidR="00327D4D" w14:paraId="3FAD31EA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522D4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61088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122+835</w:t>
            </w:r>
          </w:p>
          <w:p w14:paraId="60C51270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13526" w14:textId="77777777" w:rsidR="00327D4D" w:rsidRPr="005C35B0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099D8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Jibou</w:t>
            </w:r>
          </w:p>
          <w:p w14:paraId="205ABF4C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9998E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4B958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76039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36344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40B95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649ED51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260AF3A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22F4061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9C589E6" w14:textId="77777777" w:rsidR="00327D4D" w:rsidRPr="005C35B0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A483364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 Sălaj</w:t>
            </w:r>
          </w:p>
          <w:p w14:paraId="1EE87752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7363F28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721CE7A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6FAFC35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5AA4796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089002A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2D80759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6980BA4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1EBFC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6FC77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169+000</w:t>
            </w:r>
          </w:p>
          <w:p w14:paraId="08301383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9377F" w14:textId="77777777" w:rsidR="00327D4D" w:rsidRPr="005C35B0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2D1BC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Satulung pe Someş -</w:t>
            </w:r>
          </w:p>
          <w:p w14:paraId="67B507E4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C9391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5DE11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51B73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AEC7D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F257E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4AE2174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Cu inductori de 2000 Hz </w:t>
            </w:r>
          </w:p>
          <w:p w14:paraId="17461EFB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paleta de 70 / 375 </w:t>
            </w:r>
          </w:p>
          <w:p w14:paraId="781F53BA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km 16</w:t>
            </w:r>
            <w:r w:rsidRPr="0094672B">
              <w:rPr>
                <w:b/>
                <w:bCs/>
                <w:i/>
                <w:iCs/>
                <w:sz w:val="20"/>
              </w:rPr>
              <w:t xml:space="preserve">8+625 </w:t>
            </w:r>
          </w:p>
          <w:p w14:paraId="64DC10E3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4672B">
              <w:rPr>
                <w:b/>
                <w:bCs/>
                <w:i/>
                <w:iCs/>
                <w:sz w:val="20"/>
              </w:rPr>
              <w:t>dinspre</w:t>
            </w:r>
            <w:r w:rsidRPr="0094672B">
              <w:rPr>
                <w:b/>
                <w:bCs/>
                <w:i/>
                <w:sz w:val="20"/>
              </w:rPr>
              <w:t xml:space="preserve"> Satulung pe Someş.</w:t>
            </w:r>
          </w:p>
        </w:tc>
      </w:tr>
      <w:tr w:rsidR="00327D4D" w14:paraId="46925069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7A352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12CA0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172+530</w:t>
            </w:r>
          </w:p>
          <w:p w14:paraId="4FD9B391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172+680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A996A" w14:textId="77777777" w:rsidR="00327D4D" w:rsidRPr="005C35B0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C6C40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Satulung pe Someş -</w:t>
            </w:r>
          </w:p>
          <w:p w14:paraId="2A8186BA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A5F3E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4A6E9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42D3C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8228D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24734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313443B9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3A0A9" w14:textId="77777777" w:rsidR="00327D4D" w:rsidRDefault="00327D4D" w:rsidP="00327D4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76F66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175+445</w:t>
            </w:r>
          </w:p>
          <w:p w14:paraId="16D98D93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175+495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8FAFF" w14:textId="77777777" w:rsidR="00327D4D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1E41F" w14:textId="77777777" w:rsidR="00327D4D" w:rsidRDefault="00327D4D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Satulung pe Someş -</w:t>
            </w:r>
          </w:p>
          <w:p w14:paraId="26797126" w14:textId="77777777" w:rsidR="00327D4D" w:rsidRDefault="00327D4D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68A43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2DC71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FCC6B" w14:textId="77777777" w:rsidR="00327D4D" w:rsidRDefault="00327D4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1F7E5" w14:textId="77777777" w:rsidR="00327D4D" w:rsidRPr="00396332" w:rsidRDefault="00327D4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FC990" w14:textId="77777777" w:rsidR="00327D4D" w:rsidRDefault="00327D4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3D16E2B4" w14:textId="77777777" w:rsidR="00327D4D" w:rsidRDefault="00327D4D">
      <w:pPr>
        <w:spacing w:before="40" w:after="40" w:line="192" w:lineRule="auto"/>
        <w:ind w:right="57"/>
        <w:rPr>
          <w:sz w:val="20"/>
        </w:rPr>
      </w:pPr>
    </w:p>
    <w:p w14:paraId="35D9794A" w14:textId="77777777" w:rsidR="00327D4D" w:rsidRDefault="00327D4D" w:rsidP="0002281B">
      <w:pPr>
        <w:pStyle w:val="Heading1"/>
        <w:spacing w:line="360" w:lineRule="auto"/>
      </w:pPr>
      <w:r>
        <w:lastRenderedPageBreak/>
        <w:t>LINIA 416</w:t>
      </w:r>
    </w:p>
    <w:p w14:paraId="730ED130" w14:textId="77777777" w:rsidR="00327D4D" w:rsidRDefault="00327D4D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27D4D" w14:paraId="5BA3A36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C1F51" w14:textId="77777777" w:rsidR="00327D4D" w:rsidRDefault="00327D4D" w:rsidP="00327D4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A2A1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D68A8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4C6A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Călători</w:t>
            </w:r>
          </w:p>
          <w:p w14:paraId="7224E0E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1Th, 2Th, </w:t>
            </w:r>
          </w:p>
          <w:p w14:paraId="0BD51CFF" w14:textId="77777777" w:rsidR="00327D4D" w:rsidRDefault="00327D4D">
            <w:pPr>
              <w:spacing w:before="40"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607B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D23410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2E7A3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D2B3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08086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F8BD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1521D0D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13FA0" w14:textId="77777777" w:rsidR="00327D4D" w:rsidRDefault="00327D4D" w:rsidP="00327D4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2AB5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46773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172C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Triaj</w:t>
            </w:r>
          </w:p>
          <w:p w14:paraId="09FC370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B, </w:t>
            </w:r>
          </w:p>
          <w:p w14:paraId="2BD6A92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4392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</w:t>
            </w:r>
          </w:p>
          <w:p w14:paraId="39B23E6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2B-26B</w:t>
            </w:r>
          </w:p>
          <w:p w14:paraId="0611B59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0701B1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17CC859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DE745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E0DB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21D65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E90B2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7A59E1FC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46E5D" w14:textId="77777777" w:rsidR="00327D4D" w:rsidRDefault="00327D4D" w:rsidP="00327D4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AC57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664B6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264F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Triaj</w:t>
            </w:r>
          </w:p>
          <w:p w14:paraId="5588698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A+D, </w:t>
            </w:r>
          </w:p>
          <w:p w14:paraId="6D45BF1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1A - 10A şi </w:t>
            </w:r>
          </w:p>
          <w:p w14:paraId="27C13ED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44AE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toate liniile </w:t>
            </w:r>
          </w:p>
          <w:p w14:paraId="430AF58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1A-10A,</w:t>
            </w:r>
          </w:p>
          <w:p w14:paraId="167A4C4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1D - 4D</w:t>
            </w:r>
          </w:p>
          <w:p w14:paraId="6CCD32E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1725E1F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2359AC4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1A-55A</w:t>
            </w:r>
          </w:p>
          <w:p w14:paraId="4233BFF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5658573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60BA8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9F47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52BAF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9D55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37971B2B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F8518" w14:textId="77777777" w:rsidR="00327D4D" w:rsidRDefault="00327D4D" w:rsidP="00327D4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1CFF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1+100</w:t>
            </w:r>
          </w:p>
          <w:p w14:paraId="01F5412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15501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6C70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086191">
              <w:rPr>
                <w:b/>
                <w:bCs/>
                <w:sz w:val="20"/>
              </w:rPr>
              <w:t xml:space="preserve"> Linia 1C din St. Dej Triaj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(inclusiv peste schimbătoarele 19T,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35T,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37T,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45T,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47T,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49T, 6A,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 xml:space="preserve">4A din </w:t>
            </w:r>
          </w:p>
          <w:p w14:paraId="6BFF3DB3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086191">
              <w:rPr>
                <w:b/>
                <w:bCs/>
                <w:sz w:val="20"/>
              </w:rPr>
              <w:t>Stația Dej Triaj)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EDF2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3E75C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F887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41BF8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1DCF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14:paraId="40EF09C2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A0AE0" w14:textId="77777777" w:rsidR="00327D4D" w:rsidRDefault="00327D4D" w:rsidP="00327D4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00D7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06844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CC5B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Triaj</w:t>
            </w:r>
          </w:p>
          <w:p w14:paraId="1E3A664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2BFB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 sch. </w:t>
            </w:r>
          </w:p>
          <w:p w14:paraId="6A315DA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25T</w:t>
            </w:r>
          </w:p>
          <w:p w14:paraId="02E2431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vârf</w:t>
            </w:r>
          </w:p>
          <w:p w14:paraId="3D3442B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18EF2D6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DECF6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86EB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C11AF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F5132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E0AD736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1C, 3C spre Grupa A, între sch. 25 T - 31 T - 33 T - 43 T - 51 T - 9A.</w:t>
            </w:r>
          </w:p>
        </w:tc>
      </w:tr>
      <w:tr w:rsidR="00327D4D" w14:paraId="675E8FD6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63AD5" w14:textId="77777777" w:rsidR="00327D4D" w:rsidRDefault="00327D4D" w:rsidP="00327D4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BD1A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79A96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243E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500B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84A1D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FFCC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7+600</w:t>
            </w:r>
          </w:p>
          <w:p w14:paraId="0981014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B20B1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1F19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14:paraId="708C4F6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0FE5A" w14:textId="77777777" w:rsidR="00327D4D" w:rsidRDefault="00327D4D" w:rsidP="00327D4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A94F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1B280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9D27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Reteag</w:t>
            </w:r>
          </w:p>
          <w:p w14:paraId="67DCADC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4414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1403A">
              <w:rPr>
                <w:b/>
                <w:bCs/>
                <w:sz w:val="20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91648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8D20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E1269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5251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1403A">
              <w:rPr>
                <w:b/>
                <w:bCs/>
                <w:i/>
                <w:iCs/>
                <w:sz w:val="20"/>
              </w:rPr>
              <w:t>Linie inchisa intre km 12+300 pana la varf R9</w:t>
            </w:r>
          </w:p>
        </w:tc>
      </w:tr>
      <w:tr w:rsidR="00327D4D" w14:paraId="16B4F45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FD64C" w14:textId="77777777" w:rsidR="00327D4D" w:rsidRDefault="00327D4D" w:rsidP="00327D4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D096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12+700</w:t>
            </w:r>
          </w:p>
          <w:p w14:paraId="653DE46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FD0D5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B428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55738" w14:textId="77777777" w:rsidR="00327D4D" w:rsidRPr="0011403A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FCF11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7A33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CEE89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7E624" w14:textId="77777777" w:rsidR="00327D4D" w:rsidRPr="0011403A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14:paraId="79DD203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E2118" w14:textId="77777777" w:rsidR="00327D4D" w:rsidRDefault="00327D4D" w:rsidP="00327D4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862B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108BD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8FBD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28EB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A0F59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B8F6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13+000</w:t>
            </w:r>
          </w:p>
          <w:p w14:paraId="4F48C2C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5F349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315E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14:paraId="190451F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95571" w14:textId="77777777" w:rsidR="00327D4D" w:rsidRDefault="00327D4D" w:rsidP="00327D4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F8EE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24+070</w:t>
            </w:r>
          </w:p>
          <w:p w14:paraId="76DA900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55C40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0E422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597CC0D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000A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5F81B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C242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41895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FBDE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32A8132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90017" w14:textId="77777777" w:rsidR="00327D4D" w:rsidRDefault="00327D4D" w:rsidP="00327D4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5554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4BC31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456E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3566B11D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56D2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9D6F9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8EBD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24+070</w:t>
            </w:r>
          </w:p>
          <w:p w14:paraId="3A9B973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47D67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BDE9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7C9BC65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3FBD6" w14:textId="77777777" w:rsidR="00327D4D" w:rsidRDefault="00327D4D" w:rsidP="00327D4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128D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7BF4D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2E3F6" w14:textId="77777777" w:rsidR="00327D4D" w:rsidRDefault="00327D4D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040018EE" w14:textId="77777777" w:rsidR="00327D4D" w:rsidRDefault="00327D4D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91DA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8837C8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D910C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26E2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96EB8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94F8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6E694AB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55743" w14:textId="77777777" w:rsidR="00327D4D" w:rsidRDefault="00327D4D" w:rsidP="00327D4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1AD2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25+030</w:t>
            </w:r>
          </w:p>
          <w:p w14:paraId="511DCA0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D36CD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C4DC3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2C8FEBE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A1AB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FCCDA" w14:textId="77777777" w:rsidR="00327D4D" w:rsidRPr="00C4423F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2900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C254D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FBCC3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5B948E1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56D48" w14:textId="77777777" w:rsidR="00327D4D" w:rsidRDefault="00327D4D" w:rsidP="00327D4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E5293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2AF11" w14:textId="77777777" w:rsidR="00327D4D" w:rsidRDefault="00327D4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2D49A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4472DEFA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0FE28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2F623" w14:textId="77777777" w:rsidR="00327D4D" w:rsidRPr="00C4423F" w:rsidRDefault="00327D4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959A1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0692E" w14:textId="77777777" w:rsidR="00327D4D" w:rsidRDefault="00327D4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FCE93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</w:rPr>
              <w:br/>
              <w:t>în abatere la liniile 5 - 12</w:t>
            </w:r>
          </w:p>
        </w:tc>
      </w:tr>
      <w:tr w:rsidR="00327D4D" w14:paraId="3B27D2C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C7E31" w14:textId="77777777" w:rsidR="00327D4D" w:rsidRDefault="00327D4D" w:rsidP="00327D4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21C94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F407E" w14:textId="77777777" w:rsidR="00327D4D" w:rsidRPr="00C4423F" w:rsidRDefault="00327D4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9FCCF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637485A3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7A266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DD0E9" w14:textId="77777777" w:rsidR="00327D4D" w:rsidRPr="00C4423F" w:rsidRDefault="00327D4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45AC6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B5FDB" w14:textId="77777777" w:rsidR="00327D4D" w:rsidRDefault="00327D4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92D33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510766D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EAAB7" w14:textId="77777777" w:rsidR="00327D4D" w:rsidRDefault="00327D4D" w:rsidP="00327D4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7D058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0C412" w14:textId="77777777" w:rsidR="00327D4D" w:rsidRPr="00C4423F" w:rsidRDefault="00327D4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EB9EF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Năsăud</w:t>
            </w:r>
          </w:p>
          <w:p w14:paraId="665FE608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8A371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E72D40E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E0B28" w14:textId="77777777" w:rsidR="00327D4D" w:rsidRPr="00C4423F" w:rsidRDefault="00327D4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ED0DA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F146F" w14:textId="77777777" w:rsidR="00327D4D" w:rsidRPr="00C4423F" w:rsidRDefault="00327D4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FCCFB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– ieşiri la liniile 1 şi 2.</w:t>
            </w:r>
          </w:p>
        </w:tc>
      </w:tr>
      <w:tr w:rsidR="00327D4D" w14:paraId="0DF9E42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02B28" w14:textId="77777777" w:rsidR="00327D4D" w:rsidRDefault="00327D4D" w:rsidP="00327D4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45F18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30+150</w:t>
            </w:r>
          </w:p>
          <w:p w14:paraId="3240F316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A64E5" w14:textId="77777777" w:rsidR="00327D4D" w:rsidRPr="00C4423F" w:rsidRDefault="00327D4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D46C3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Rebrișoara - </w:t>
            </w:r>
          </w:p>
          <w:p w14:paraId="3D5068B4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D99C5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0EA96" w14:textId="77777777" w:rsidR="00327D4D" w:rsidRPr="00C4423F" w:rsidRDefault="00327D4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47C66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50AEF" w14:textId="77777777" w:rsidR="00327D4D" w:rsidRPr="00C4423F" w:rsidRDefault="00327D4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116F1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14:paraId="5333ECB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2ACBF" w14:textId="77777777" w:rsidR="00327D4D" w:rsidRDefault="00327D4D" w:rsidP="00327D4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9E989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117EA" w14:textId="77777777" w:rsidR="00327D4D" w:rsidRDefault="00327D4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F6278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0011761B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C9B7D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575A50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575A50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575A50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575A50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575A50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5CE4B" w14:textId="77777777" w:rsidR="00327D4D" w:rsidRPr="00C4423F" w:rsidRDefault="00327D4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81074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BF9A0" w14:textId="77777777" w:rsidR="00327D4D" w:rsidRPr="00C4423F" w:rsidRDefault="00327D4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42D8A" w14:textId="77777777" w:rsidR="00327D4D" w:rsidRPr="00620605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27D4D" w14:paraId="1D3078EE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DCDD4" w14:textId="77777777" w:rsidR="00327D4D" w:rsidRDefault="00327D4D" w:rsidP="00327D4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DF636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B584D" w14:textId="77777777" w:rsidR="00327D4D" w:rsidRPr="00C4423F" w:rsidRDefault="00327D4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73DEA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068F1FD7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528E3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E65A2" w14:textId="77777777" w:rsidR="00327D4D" w:rsidRPr="00C4423F" w:rsidRDefault="00327D4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DB12C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2BD19" w14:textId="77777777" w:rsidR="00327D4D" w:rsidRPr="00C4423F" w:rsidRDefault="00327D4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D594C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107A423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– 12.</w:t>
            </w:r>
          </w:p>
        </w:tc>
      </w:tr>
      <w:tr w:rsidR="00327D4D" w14:paraId="256EA1C1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C0E5D" w14:textId="77777777" w:rsidR="00327D4D" w:rsidRDefault="00327D4D" w:rsidP="00327D4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FEB33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EEAC7" w14:textId="77777777" w:rsidR="00327D4D" w:rsidRPr="00C4423F" w:rsidRDefault="00327D4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1B9AB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208CCC2F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1F2AD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7BB41" w14:textId="77777777" w:rsidR="00327D4D" w:rsidRPr="00C4423F" w:rsidRDefault="00327D4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76F61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889A5" w14:textId="77777777" w:rsidR="00327D4D" w:rsidRPr="00C4423F" w:rsidRDefault="00327D4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55BA2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88FD69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327D4D" w14:paraId="7648A01B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01F37" w14:textId="77777777" w:rsidR="00327D4D" w:rsidRDefault="00327D4D" w:rsidP="00327D4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A3A00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FF49B" w14:textId="77777777" w:rsidR="00327D4D" w:rsidRPr="00C4423F" w:rsidRDefault="00327D4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7B9A6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2E89D8E4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27685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B99C865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9C31B" w14:textId="77777777" w:rsidR="00327D4D" w:rsidRDefault="00327D4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E9263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2C6EB" w14:textId="77777777" w:rsidR="00327D4D" w:rsidRPr="00C4423F" w:rsidRDefault="00327D4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5EEE1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9A9E87C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– 10.</w:t>
            </w:r>
          </w:p>
        </w:tc>
      </w:tr>
      <w:tr w:rsidR="00327D4D" w14:paraId="09A7B3D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31B73" w14:textId="77777777" w:rsidR="00327D4D" w:rsidRDefault="00327D4D" w:rsidP="00327D4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0FD7E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9A822" w14:textId="77777777" w:rsidR="00327D4D" w:rsidRPr="00C4423F" w:rsidRDefault="00327D4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406A2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436F2614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4B412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CD21C" w14:textId="77777777" w:rsidR="00327D4D" w:rsidRPr="00C4423F" w:rsidRDefault="00327D4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53F28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4CA35" w14:textId="77777777" w:rsidR="00327D4D" w:rsidRPr="00C4423F" w:rsidRDefault="00327D4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E2394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1087793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A249C" w14:textId="77777777" w:rsidR="00327D4D" w:rsidRDefault="00327D4D" w:rsidP="00327D4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B1351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0EF6F" w14:textId="77777777" w:rsidR="00327D4D" w:rsidRPr="00C4423F" w:rsidRDefault="00327D4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E2EA4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2E30480F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9324E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B9F6B" w14:textId="77777777" w:rsidR="00327D4D" w:rsidRPr="00C4423F" w:rsidRDefault="00327D4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FB7D7" w14:textId="77777777" w:rsidR="00327D4D" w:rsidRDefault="00327D4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CA97F" w14:textId="77777777" w:rsidR="00327D4D" w:rsidRPr="00C4423F" w:rsidRDefault="00327D4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F2051" w14:textId="77777777" w:rsidR="00327D4D" w:rsidRDefault="00327D4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1403A">
              <w:rPr>
                <w:b/>
                <w:bCs/>
                <w:i/>
                <w:iCs/>
                <w:sz w:val="20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</w:rPr>
              <w:t>0 pana la calcai R14</w:t>
            </w:r>
          </w:p>
        </w:tc>
      </w:tr>
    </w:tbl>
    <w:p w14:paraId="38426995" w14:textId="77777777" w:rsidR="00327D4D" w:rsidRDefault="00327D4D">
      <w:pPr>
        <w:spacing w:before="40" w:after="40" w:line="192" w:lineRule="auto"/>
        <w:ind w:right="57"/>
        <w:rPr>
          <w:sz w:val="20"/>
        </w:rPr>
      </w:pPr>
    </w:p>
    <w:p w14:paraId="4CAD0BA7" w14:textId="77777777" w:rsidR="00327D4D" w:rsidRDefault="00327D4D" w:rsidP="00380064">
      <w:pPr>
        <w:pStyle w:val="Heading1"/>
        <w:spacing w:line="360" w:lineRule="auto"/>
      </w:pPr>
      <w:r>
        <w:lastRenderedPageBreak/>
        <w:t>LINIA 500</w:t>
      </w:r>
    </w:p>
    <w:p w14:paraId="25A4D82A" w14:textId="77777777" w:rsidR="00327D4D" w:rsidRPr="00071303" w:rsidRDefault="00327D4D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327D4D" w14:paraId="1AE42469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59C93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47AA9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27544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9A3AC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0058BB9B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6721CCAC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5D880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593F6B95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F1F19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8F877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0ED21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60D97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09318EA2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59FB8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D2BF0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B64B6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381BF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7C1537F4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551074FD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4F6BB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035A6890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9FCE8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82AA6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8D807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46774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2325BACC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986E3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8887C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0398C49B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B33B2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AEEC9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7548E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3CCFC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BD410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32E98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F73AD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312C6FCB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BDCD4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39E1D" w14:textId="77777777" w:rsidR="00327D4D" w:rsidRDefault="00327D4D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583FF" w14:textId="77777777" w:rsidR="00327D4D" w:rsidRPr="00D33E71" w:rsidRDefault="00327D4D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58FBA" w14:textId="77777777" w:rsidR="00327D4D" w:rsidRDefault="00327D4D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78DFD" w14:textId="77777777" w:rsidR="00327D4D" w:rsidRDefault="00327D4D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EFE53" w14:textId="77777777" w:rsidR="00327D4D" w:rsidRDefault="00327D4D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F80B4" w14:textId="77777777" w:rsidR="00327D4D" w:rsidRDefault="00327D4D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5FE96F53" w14:textId="77777777" w:rsidR="00327D4D" w:rsidRDefault="00327D4D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0BF9C" w14:textId="77777777" w:rsidR="00327D4D" w:rsidRPr="00D33E71" w:rsidRDefault="00327D4D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39233" w14:textId="77777777" w:rsidR="00327D4D" w:rsidRDefault="00327D4D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7CE115F3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97A3E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3588B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2A4892EE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98469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982B7" w14:textId="77777777" w:rsidR="00327D4D" w:rsidRPr="0008670B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363886C4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3196D057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369DC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0BEA4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E6961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D89E0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F35D6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:rsidRPr="00456545" w14:paraId="7FC49611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408DB" w14:textId="77777777" w:rsidR="00327D4D" w:rsidRPr="00456545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4A3E2" w14:textId="77777777" w:rsidR="00327D4D" w:rsidRPr="00456545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FE547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B95E8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1032B934" w14:textId="77777777" w:rsidR="00327D4D" w:rsidRPr="00456545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7C427" w14:textId="77777777" w:rsidR="00327D4D" w:rsidRPr="00456545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CD1DA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B6F30" w14:textId="77777777" w:rsidR="00327D4D" w:rsidRPr="00456545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559DC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50319" w14:textId="77777777" w:rsidR="00327D4D" w:rsidRPr="00456545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27D4D" w:rsidRPr="00456545" w14:paraId="1C52FA7B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E0F06" w14:textId="77777777" w:rsidR="00327D4D" w:rsidRPr="00456545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334F8" w14:textId="77777777" w:rsidR="00327D4D" w:rsidRPr="00456545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3D521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40DF5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078847F9" w14:textId="77777777" w:rsidR="00327D4D" w:rsidRPr="00456545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DD860" w14:textId="77777777" w:rsidR="00327D4D" w:rsidRPr="00456545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2A833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B97C1" w14:textId="77777777" w:rsidR="00327D4D" w:rsidRPr="00456545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977D1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6694F" w14:textId="77777777" w:rsidR="00327D4D" w:rsidRPr="00456545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27D4D" w:rsidRPr="00456545" w14:paraId="7CBD2203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0010C" w14:textId="77777777" w:rsidR="00327D4D" w:rsidRPr="00456545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50453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6D53AB42" w14:textId="77777777" w:rsidR="00327D4D" w:rsidRPr="00456545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DEB47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7D6A4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2D120EDF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14AD1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00A8C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14F6F" w14:textId="77777777" w:rsidR="00327D4D" w:rsidRPr="00456545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14679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93618" w14:textId="77777777" w:rsidR="00327D4D" w:rsidRPr="00456545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27D4D" w:rsidRPr="00456545" w14:paraId="5D2E525F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ED17C" w14:textId="77777777" w:rsidR="00327D4D" w:rsidRPr="00456545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780C0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55232595" w14:textId="77777777" w:rsidR="00327D4D" w:rsidRPr="00456545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5AB2E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4ECB0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15D8E1C6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A277F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A0050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ADA59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1BF767A5" w14:textId="77777777" w:rsidR="00327D4D" w:rsidRPr="00456545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FDA36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34F70" w14:textId="77777777" w:rsidR="00327D4D" w:rsidRPr="004143AF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1BB656A" w14:textId="77777777" w:rsidR="00327D4D" w:rsidRPr="00A3090B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:rsidRPr="00456545" w14:paraId="745FF9BB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AEF8F" w14:textId="77777777" w:rsidR="00327D4D" w:rsidRPr="00456545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5341E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D1D58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B8685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55547614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2442CE56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31F27064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E7A2E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205FC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C7522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68C651FF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489C4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5EDC9" w14:textId="77777777" w:rsidR="00327D4D" w:rsidRPr="004143AF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27D4D" w:rsidRPr="00456545" w14:paraId="70D64CD1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C603D" w14:textId="77777777" w:rsidR="00327D4D" w:rsidRPr="00456545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4CDD1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8939C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3827E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1651E5CE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9D4FE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4B9D0737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A94E2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E7C05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87E18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A33FD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093F83" w14:textId="77777777" w:rsidR="00327D4D" w:rsidRPr="005F21B7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327D4D" w:rsidRPr="00456545" w14:paraId="34F678F2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DF206" w14:textId="77777777" w:rsidR="00327D4D" w:rsidRPr="00456545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AB303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243F7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65EAE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6B5B0E1A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8F3EF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66F2CE4C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1157A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190F5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2E437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9EA53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BF2B8D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327D4D" w:rsidRPr="00456545" w14:paraId="52D25310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AA2A5" w14:textId="77777777" w:rsidR="00327D4D" w:rsidRPr="00456545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E7FC3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8445E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38C88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33633B10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D9FD2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5148E7F2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712A4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3202E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64F44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BB346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F980E2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327D4D" w:rsidRPr="00456545" w14:paraId="3609C121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97B68" w14:textId="77777777" w:rsidR="00327D4D" w:rsidRPr="00456545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02284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904B5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67D2E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St. Săhăteni, Linia 2 Directă, zona aparate cale Cap Y , 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D16FF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7DA7B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549BF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05DB038D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3DF8F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458A7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327D4D" w:rsidRPr="00456545" w14:paraId="44E0A4FD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2ED40" w14:textId="77777777" w:rsidR="00327D4D" w:rsidRPr="00456545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48286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01317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92CFB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05CF4193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35434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2F924AC0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A64F8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040EE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7C534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50E19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AA7D05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4E8AFB89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327D4D" w14:paraId="4663B783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65F2A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DC59E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325E0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0D64B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4C69E5DE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461B3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5E44C0A7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0E9FC274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39251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0ED6B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0D9FF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7C0FD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85369F9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13155AEA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354D743D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77710898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327D4D" w14:paraId="43632535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40603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790BC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848A7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7E5AA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52329109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2DDC8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183347DB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02585C54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AA5BC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4DF02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C4C08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DB5DC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2F6826D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35F670B5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4A4E92D0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327D4D" w14:paraId="4A5D256B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72E75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E0DEE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50C92B9E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B232A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0E922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3A1CA640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7822CA7A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E935E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87076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F4D9C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14559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E1B7B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0127B5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327D4D" w14:paraId="3CFBC253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14B77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90D03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7C2524CC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197ED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E35A4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77CCA68C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E3E20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20F72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73647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9E0B4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E091F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3570A1CB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327D4D" w14:paraId="069611FD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AB695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B3019" w14:textId="77777777" w:rsidR="00327D4D" w:rsidRDefault="00327D4D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0EAE1" w14:textId="77777777" w:rsidR="00327D4D" w:rsidRDefault="00327D4D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F6B45" w14:textId="77777777" w:rsidR="00327D4D" w:rsidRDefault="00327D4D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0C92EC05" w14:textId="77777777" w:rsidR="00327D4D" w:rsidRDefault="00327D4D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526E6" w14:textId="77777777" w:rsidR="00327D4D" w:rsidRDefault="00327D4D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23067" w14:textId="77777777" w:rsidR="00327D4D" w:rsidRDefault="00327D4D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7BA28" w14:textId="77777777" w:rsidR="00327D4D" w:rsidRDefault="00327D4D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59DD6918" w14:textId="77777777" w:rsidR="00327D4D" w:rsidRDefault="00327D4D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5B262" w14:textId="77777777" w:rsidR="00327D4D" w:rsidRPr="00D33E71" w:rsidRDefault="00327D4D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92C53" w14:textId="77777777" w:rsidR="00327D4D" w:rsidRDefault="00327D4D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7AD63401" w14:textId="77777777" w:rsidR="00327D4D" w:rsidRDefault="00327D4D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327D4D" w14:paraId="79B43B39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CC1B2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F98A4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53EF9049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F3004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1C7B8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6C37B582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B29FF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6F985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F5402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6B1C2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E41F0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55B9DA7B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0EBE7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6A980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74517042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C8F3B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FC2FE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6C886E27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6ACE1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2FDFE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6D357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670D1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2F551" w14:textId="77777777" w:rsidR="00327D4D" w:rsidRPr="004143AF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269F3C7" w14:textId="77777777" w:rsidR="00327D4D" w:rsidRPr="004143AF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3002B27D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F7B92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4768A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4788F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1B30F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20BF0744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673C0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3617E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00953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3AC273DE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3E6C3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89BE2" w14:textId="77777777" w:rsidR="00327D4D" w:rsidRPr="004143AF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5210D2A" w14:textId="77777777" w:rsidR="00327D4D" w:rsidRPr="004143AF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5485BF1C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64205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FA724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BC427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0EF3A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0EE63C7F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B7EFF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3D295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25EB8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88258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D7171" w14:textId="77777777" w:rsidR="00327D4D" w:rsidRPr="004143AF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27D4D" w14:paraId="07EF171D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184D1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11221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14B6A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6E9AA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31DEF587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DFC8E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EBC7C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1C647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3540547B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5BF7B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FD8DB" w14:textId="77777777" w:rsidR="00327D4D" w:rsidRPr="004143AF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27D4D" w14:paraId="39E7D348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666EF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7CFE4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F3B6A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72654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55D62FAB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F9415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09EC1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723A4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EEFAB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D4997" w14:textId="77777777" w:rsidR="00327D4D" w:rsidRPr="00534A55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4DCCF0DC" w14:textId="77777777" w:rsidR="00327D4D" w:rsidRPr="00534A55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A40FAF1" w14:textId="77777777" w:rsidR="00327D4D" w:rsidRPr="004143AF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327D4D" w14:paraId="3676E976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141EF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B19F4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FA551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6020C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4B89564F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0E745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52259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399E9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43093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84255" w14:textId="77777777" w:rsidR="00327D4D" w:rsidRPr="00534A55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43C582EE" w14:textId="77777777" w:rsidR="00327D4D" w:rsidRPr="00534A55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B3CCC51" w14:textId="77777777" w:rsidR="00327D4D" w:rsidRPr="00534A55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327D4D" w14:paraId="2E239A55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729E3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EB105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9F890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18DCC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41898AA6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8DD57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0470C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2552C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4C6A7391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182+620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061CF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51DC2" w14:textId="77777777" w:rsidR="00327D4D" w:rsidRPr="004143AF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27D4D" w14:paraId="30A55277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4764A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AAC55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1FC3D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69550" w14:textId="77777777" w:rsidR="00327D4D" w:rsidRPr="000C4604" w:rsidRDefault="00327D4D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B0025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6215C5D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08E13C39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0016B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32DE1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3D991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E7ECB" w14:textId="77777777" w:rsidR="00327D4D" w:rsidRPr="000C4604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6F2319E5" w14:textId="77777777" w:rsidR="00327D4D" w:rsidRPr="004143AF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327D4D" w14:paraId="45328B44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964D7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E5C20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13788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C1247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67B61EA2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21BF8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7E13F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8F3CB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77BD9EA4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BE8FF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65C5F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27D4D" w14:paraId="472EA5AA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59921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05045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33343345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FAD7D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F82EE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2FDEBB4E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0EC466D2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944B5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D92FE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CFFCC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E3A08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527BC" w14:textId="77777777" w:rsidR="00327D4D" w:rsidRPr="00BB30B6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502478A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037F56B9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327D4D" w14:paraId="7236D396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635E9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F0C9B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34B6F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1B2D8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0816FA4A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C98FC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5ECEA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EA01B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0F025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98817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387A8C35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01DCC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40223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2C92F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D136C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023F001D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3FEF9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97744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15043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2D60C4AD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5EC60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A07D1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3037B3F5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19855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DCEDE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5195FA42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E8721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2A59A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7C9A7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0122B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5B0E5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020A6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169E2" w14:textId="77777777" w:rsidR="00327D4D" w:rsidRPr="000C4604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327D4D" w14:paraId="1FAF578C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F81F6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9B0E7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47565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8779C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1864C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9D75F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80F1C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42287678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5B682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755B1" w14:textId="77777777" w:rsidR="00327D4D" w:rsidRPr="000C4604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327D4D" w14:paraId="69C28E4E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E4D15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FF373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1A4B4DEF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9846B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9D85B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71CE12F1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9995F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D81B1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53546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56F98D54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FB39F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AA803" w14:textId="77777777" w:rsidR="00327D4D" w:rsidRPr="004143AF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35C5F58" w14:textId="77777777" w:rsidR="00327D4D" w:rsidRPr="006C1F61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0D055CBC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A3048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B3437" w14:textId="77777777" w:rsidR="00327D4D" w:rsidRDefault="00327D4D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EF7B2" w14:textId="77777777" w:rsidR="00327D4D" w:rsidRDefault="00327D4D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16013" w14:textId="77777777" w:rsidR="00327D4D" w:rsidRDefault="00327D4D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F8EC6" w14:textId="77777777" w:rsidR="00327D4D" w:rsidRDefault="00327D4D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4FB8D" w14:textId="77777777" w:rsidR="00327D4D" w:rsidRDefault="00327D4D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31DD8" w14:textId="77777777" w:rsidR="00327D4D" w:rsidRDefault="00327D4D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CEE92" w14:textId="77777777" w:rsidR="00327D4D" w:rsidRDefault="00327D4D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8F755" w14:textId="77777777" w:rsidR="00327D4D" w:rsidRPr="004143AF" w:rsidRDefault="00327D4D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27D4D" w14:paraId="502552F3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35E82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D5C45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9A201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8B92A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42799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FD9EC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7F531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65D6C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AE58F" w14:textId="77777777" w:rsidR="00327D4D" w:rsidRPr="004143AF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27D4D" w14:paraId="05ACAD16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C105D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CA2B0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323A3126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C5857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60422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4CE95003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F5DC1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C86B6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8C689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1FA56E7B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C3010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CA550" w14:textId="77777777" w:rsidR="00327D4D" w:rsidRPr="004143AF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6FEBD30" w14:textId="77777777" w:rsidR="00327D4D" w:rsidRPr="00D84BDE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3D2470B0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8E5E1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7CE1E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0D4B2586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B4A3E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BE7B7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2145445A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C079C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CE07C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CD5C7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2203D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BA20C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27D4D" w14:paraId="173D70A6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3F0F8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03C8D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FBA9F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757F4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5145FE96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49D42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19B82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79C59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39C5DF2B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F507B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F730D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27D4D" w14:paraId="5BF97B11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74940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1F7E3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F9EEC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0AD50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2B7586EB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5A954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7FDF20D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BC432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2AC85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15BE9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FBB34" w14:textId="77777777" w:rsidR="00327D4D" w:rsidRPr="00534C03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4F2DB79F" w14:textId="77777777" w:rsidR="00327D4D" w:rsidRPr="00534C03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27EA20CF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327D4D" w14:paraId="21D92923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31B2A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5C185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0BBDEC0D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5754F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20F39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5B4EC809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CE24C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2866E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BF783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5FE3365A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90BC4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5155A" w14:textId="77777777" w:rsidR="00327D4D" w:rsidRPr="004143AF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980EB8C" w14:textId="77777777" w:rsidR="00327D4D" w:rsidRPr="00D84BDE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19320CE8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BDDF0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DF8D6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5F4FE981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DE9CF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F6BE9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99BAEF3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549369EE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3BE81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03C0C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C6263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75B7E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D970F" w14:textId="77777777" w:rsidR="00327D4D" w:rsidRPr="001F07B1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18913AF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42C4F684" w14:textId="77777777" w:rsidR="00327D4D" w:rsidRPr="004143AF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327D4D" w14:paraId="56BF1ACA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5E9CA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6A521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9A60C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40A01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D6094B7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60DD8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DBDD761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CA21F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438BB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143FD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A0385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2BE5F184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2F6F2A86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327D4D" w14:paraId="7A434979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3957D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AE201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D3B78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F5538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DD50B07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4E289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9437731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048F8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C5ECF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E09D6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C1A07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9F5CBA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18B531C6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327D4D" w14:paraId="3CA7ABF2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6B147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BB042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5A80D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CBD8F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DE0F1B0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4C580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139B42A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1820D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721E9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CC4C8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5FE07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0F366D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327D4D" w14:paraId="56967E88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C2D2C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DA4AF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3B426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30931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7249283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59338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D86D7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AA221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A7790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9878C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C1D8D7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6EA8A388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27D4D" w14:paraId="0782FD7A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1176C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C7948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579FA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535D9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07FBCD2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B88DA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DCE64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398D7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B20A8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0C1D9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E95C35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327D4D" w14:paraId="3DA69792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2E8D8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B70CC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32325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7FE9C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D6F7B0B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01CB3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2E9F8B6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7375B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384B6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70E1D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539C3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21C5D5C4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327D4D" w14:paraId="6E21BFBB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18DF0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EF81F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17F20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6BB80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3040546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B3E4B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DA1CACA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D97D9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75266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0E28F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030B6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2988C3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6E708817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327D4D" w14:paraId="184B2115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55FFF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0853D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45991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CD270" w14:textId="77777777" w:rsidR="00327D4D" w:rsidRPr="00AD0C48" w:rsidRDefault="00327D4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651E675" w14:textId="77777777" w:rsidR="00327D4D" w:rsidRPr="00AD0C48" w:rsidRDefault="00327D4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2F331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F386CBA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FF1D0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C9505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DE691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304FF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9336694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F32198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415C984A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27D4D" w14:paraId="4C7BFF44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0E013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0EA47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89A87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D2D3E" w14:textId="77777777" w:rsidR="00327D4D" w:rsidRDefault="00327D4D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ADD9BA2" w14:textId="77777777" w:rsidR="00327D4D" w:rsidRDefault="00327D4D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02A87637" w14:textId="77777777" w:rsidR="00327D4D" w:rsidRDefault="00327D4D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13CBBFB9" w14:textId="77777777" w:rsidR="00327D4D" w:rsidRPr="002532C4" w:rsidRDefault="00327D4D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6E857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C0AB3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35E9A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1113D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F1C17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1356A69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193FFFA2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473EBA40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327D4D" w14:paraId="3C729470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CC19F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CDC82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448B6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62DA8" w14:textId="77777777" w:rsidR="00327D4D" w:rsidRDefault="00327D4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2B26112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2BD9D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11437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15634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4C2AA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CA8F4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4A977E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35A2AA78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27D4D" w14:paraId="21EFBCE1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5542C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ADA66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960A9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DF290" w14:textId="77777777" w:rsidR="00327D4D" w:rsidRDefault="00327D4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71F3682" w14:textId="77777777" w:rsidR="00327D4D" w:rsidRPr="0037264C" w:rsidRDefault="00327D4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AFBE9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ED596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4C151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93AEE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6BBFE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A6B8BF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0B0A3714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27D4D" w14:paraId="4195B307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DC993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ACAF8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95944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2895A" w14:textId="77777777" w:rsidR="00327D4D" w:rsidRDefault="00327D4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1AC2114" w14:textId="77777777" w:rsidR="00327D4D" w:rsidRPr="003A070D" w:rsidRDefault="00327D4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DDEE0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BEC5A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6FC48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929D9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765E9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2D940D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327D4D" w14:paraId="022A9E94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1FA92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68384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01594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89234" w14:textId="77777777" w:rsidR="00327D4D" w:rsidRDefault="00327D4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B3D9AA6" w14:textId="77777777" w:rsidR="00327D4D" w:rsidRPr="00F401CD" w:rsidRDefault="00327D4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2B043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1610F201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0C6EA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BBB7A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40134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EDF1D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02305B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3E05DE36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27D4D" w14:paraId="29285E8C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248E4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3245B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67327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C6C92" w14:textId="77777777" w:rsidR="00327D4D" w:rsidRDefault="00327D4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8EDE8DD" w14:textId="77777777" w:rsidR="00327D4D" w:rsidRDefault="00327D4D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0A0B5F99" w14:textId="77777777" w:rsidR="00327D4D" w:rsidRDefault="00327D4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F26FA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74013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21177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4BFAC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A0139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FDDC73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01FEDB1B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27D4D" w14:paraId="015489CF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FDC22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CC278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D3F52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322CE" w14:textId="77777777" w:rsidR="00327D4D" w:rsidRDefault="00327D4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2FAEF89" w14:textId="77777777" w:rsidR="00327D4D" w:rsidRDefault="00327D4D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0FC4252D" w14:textId="77777777" w:rsidR="00327D4D" w:rsidRDefault="00327D4D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72D2F0FB" w14:textId="77777777" w:rsidR="00327D4D" w:rsidRPr="002532C4" w:rsidRDefault="00327D4D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3D1E2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798F3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397EB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7CCBE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65B9B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D52731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474D737E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327D4D" w14:paraId="234013DB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7864B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7B8A6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38FA3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A1B73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11CBC197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E7F88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F530C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1ABDC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AC8C0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43F93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3A87AB5E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01C5FB23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327D4D" w14:paraId="13FD4655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67D7E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93FCF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1DDEA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B1B32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125F280F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06F9C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69B4D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09478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C7B9D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EFC77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5E28578A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4CB34224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327D4D" w14:paraId="4866DC41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FE9E4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CC6D1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4047C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CEA9B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4ED102D1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5E2D8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C46EB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98607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7A085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5F066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7F1449F9" w14:textId="77777777" w:rsidR="00327D4D" w:rsidRPr="00CB3447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327D4D" w14:paraId="3B367BAD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C7AC3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E59D1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86BA3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61558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751DB598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C8640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70CCF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32696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6DAC039C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35D92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9AB71" w14:textId="77777777" w:rsidR="00327D4D" w:rsidRPr="004143AF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532DC33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26DAD955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36C19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6C32A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9F20E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7EE16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58428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75EBB4EA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872A9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3AEC4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441F0" w14:textId="77777777" w:rsidR="00327D4D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25886" w14:textId="77777777" w:rsidR="00327D4D" w:rsidRPr="004143AF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27D4D" w14:paraId="1BF7CBBD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064C0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5EF8B" w14:textId="77777777" w:rsidR="00327D4D" w:rsidRDefault="00327D4D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38084" w14:textId="77777777" w:rsidR="00327D4D" w:rsidRPr="00D33E71" w:rsidRDefault="00327D4D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5F356" w14:textId="77777777" w:rsidR="00327D4D" w:rsidRDefault="00327D4D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44650A9A" w14:textId="77777777" w:rsidR="00327D4D" w:rsidRDefault="00327D4D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4800C" w14:textId="77777777" w:rsidR="00327D4D" w:rsidRDefault="00327D4D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13EDA" w14:textId="77777777" w:rsidR="00327D4D" w:rsidRDefault="00327D4D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4F9A7" w14:textId="77777777" w:rsidR="00327D4D" w:rsidRDefault="00327D4D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A47F1" w14:textId="77777777" w:rsidR="00327D4D" w:rsidRDefault="00327D4D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6E54F" w14:textId="77777777" w:rsidR="00327D4D" w:rsidRPr="004143AF" w:rsidRDefault="00327D4D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327D4D" w14:paraId="01B3284E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FC271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3260A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7484B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D2610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5509EBDC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A2BAA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A034F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DAC91" w14:textId="77777777" w:rsidR="00327D4D" w:rsidRDefault="00327D4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1F95D" w14:textId="77777777" w:rsidR="00327D4D" w:rsidRPr="00D33E71" w:rsidRDefault="00327D4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83195" w14:textId="77777777" w:rsidR="00327D4D" w:rsidRDefault="00327D4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327D4D" w14:paraId="2E13D229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DDF86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4F173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787F841E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C6DB5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99E6E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1D0FCE76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038F2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5589C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51118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DADF2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6E9CA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327D4D" w14:paraId="21941C48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23866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A822A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04851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33B13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026DEDBF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66173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557EE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B31E2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57EA6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86E16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7B81C009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DCB46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C2376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90FFA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6C6CF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6A15B6A2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C50F9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B3E6B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6602C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42E88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9FA3C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30F87915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11D5E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081FB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74410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AF766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3CC1D8E0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9D486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54B2000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77BA3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EFBAD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9DF0F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F19AB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246E4F73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9EACD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1A1F2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EBB33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057C9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4904A611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3B151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59653C8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8F3F4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39860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998AE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33B15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278EE543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AB8CF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0A25B" w14:textId="77777777" w:rsidR="00327D4D" w:rsidRDefault="00327D4D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17000" w14:textId="77777777" w:rsidR="00327D4D" w:rsidRPr="00D33E71" w:rsidRDefault="00327D4D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27BE7" w14:textId="77777777" w:rsidR="00327D4D" w:rsidRDefault="00327D4D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28E826D5" w14:textId="77777777" w:rsidR="00327D4D" w:rsidRDefault="00327D4D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69204" w14:textId="77777777" w:rsidR="00327D4D" w:rsidRDefault="00327D4D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BBC9F15" w14:textId="77777777" w:rsidR="00327D4D" w:rsidRDefault="00327D4D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FDDBF" w14:textId="77777777" w:rsidR="00327D4D" w:rsidRPr="00D33E71" w:rsidRDefault="00327D4D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A9844" w14:textId="77777777" w:rsidR="00327D4D" w:rsidRDefault="00327D4D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04529" w14:textId="77777777" w:rsidR="00327D4D" w:rsidRPr="00D33E71" w:rsidRDefault="00327D4D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A3BA3" w14:textId="77777777" w:rsidR="00327D4D" w:rsidRDefault="00327D4D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698A3A30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DF75C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74ADB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F8381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4E4CC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47FA4664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B53D3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B7BBC44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74F244C8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0D45A2D2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43841700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32421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DEA9F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E8711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05E95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DE957F1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4BDF7BE9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57A17ECC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327D4D" w14:paraId="6B941B0A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73AB8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4ABA4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983B9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F458C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3F5BD092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D3A2B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D6840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536EA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89CC7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35C2D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327D4D" w14:paraId="0DE23236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E2FAB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76F4B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53E41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20B51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76391C1B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8376A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8729DDF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F4EFA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593EE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8D367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2C3E7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118DEF2B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D0B6C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C04DA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2F824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6217F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735FC340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27559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13EC9DFE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7775D7C3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7EE34068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ADDA0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5291A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6AC87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587F7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0C8A78FE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CEF55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657E3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6684C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BF45D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5CEA7BEF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16C19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0DBCC09E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1D363675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43D3DDCD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0DD43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51A60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18FD8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8296F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150CDF51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070CE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46215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391E6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10F53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3C65DD23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15677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EE966" w14:textId="77777777" w:rsidR="00327D4D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CC38D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6B55D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89304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3DF689C2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FD841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80770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465+500</w:t>
            </w:r>
          </w:p>
          <w:p w14:paraId="16C214A7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F10A7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EA32C" w14:textId="77777777" w:rsidR="00327D4D" w:rsidRDefault="00327D4D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0ED693EC" w14:textId="77777777" w:rsidR="00327D4D" w:rsidRDefault="00327D4D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57C68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27A0C" w14:textId="77777777" w:rsidR="00327D4D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0F726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65003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84973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protecție lucrări electrificare.</w:t>
            </w:r>
          </w:p>
        </w:tc>
      </w:tr>
      <w:tr w:rsidR="00327D4D" w14:paraId="16EA3309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FAE2B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98788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13311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0D1AB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67B85354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19EED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D1AA2AC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71DF5947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070ECDC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273B7556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12DAC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1F9A0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2364E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A3D9C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0F2F83E8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49DF0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BC678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9D1F8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8F1FB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210810B0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4F5FF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B0E0B1C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CF1FD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C2EF5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241BF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126F0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6F799085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41008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7D7F3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46557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068D6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6262B65A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A8803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4940DBD1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DBD29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EBEBC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82144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107EA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14:paraId="45807B4E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A2977" w14:textId="77777777" w:rsidR="00327D4D" w:rsidRDefault="00327D4D" w:rsidP="00327D4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58A7B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E58C4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02701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2AA51600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1A49C02A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DCDA6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70A3C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06AB9" w14:textId="77777777" w:rsidR="00327D4D" w:rsidRDefault="00327D4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B2DA0" w14:textId="77777777" w:rsidR="00327D4D" w:rsidRPr="00D33E71" w:rsidRDefault="00327D4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214B0" w14:textId="77777777" w:rsidR="00327D4D" w:rsidRDefault="00327D4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D07313B" w14:textId="77777777" w:rsidR="00327D4D" w:rsidRPr="00BA7DAE" w:rsidRDefault="00327D4D" w:rsidP="000A5D7E">
      <w:pPr>
        <w:tabs>
          <w:tab w:val="left" w:pos="2748"/>
        </w:tabs>
        <w:rPr>
          <w:sz w:val="20"/>
        </w:rPr>
      </w:pPr>
    </w:p>
    <w:p w14:paraId="7F538000" w14:textId="77777777" w:rsidR="00327D4D" w:rsidRDefault="00327D4D" w:rsidP="00E7698F">
      <w:pPr>
        <w:pStyle w:val="Heading1"/>
        <w:spacing w:line="360" w:lineRule="auto"/>
      </w:pPr>
      <w:r>
        <w:lastRenderedPageBreak/>
        <w:t>LINIA 504</w:t>
      </w:r>
    </w:p>
    <w:p w14:paraId="41627A95" w14:textId="77777777" w:rsidR="00327D4D" w:rsidRPr="00A16A49" w:rsidRDefault="00327D4D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27D4D" w14:paraId="4FEFED8D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58642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C93E7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2+500</w:t>
            </w:r>
          </w:p>
          <w:p w14:paraId="34C2DD8F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A8C38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20EF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9242226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EC32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2781A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666B8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F82A1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30F8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356547">
              <w:rPr>
                <w:b/>
                <w:bCs/>
                <w:i/>
                <w:iCs/>
                <w:sz w:val="20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</w:rPr>
              <w:t xml:space="preserve">firul II </w:t>
            </w:r>
          </w:p>
          <w:p w14:paraId="2BE7EBB0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Adjud - Urechești.</w:t>
            </w:r>
          </w:p>
          <w:p w14:paraId="7B498E95" w14:textId="77777777" w:rsidR="00327D4D" w:rsidRPr="004C4194" w:rsidRDefault="00327D4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5 N.</w:t>
            </w:r>
          </w:p>
        </w:tc>
      </w:tr>
      <w:tr w:rsidR="00327D4D" w14:paraId="093EFAC9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92B24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8D3A7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4+000</w:t>
            </w:r>
          </w:p>
          <w:p w14:paraId="5F5C83C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79E5D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33D6A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 -</w:t>
            </w:r>
          </w:p>
          <w:p w14:paraId="2017C714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D0D4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238EE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EAC6C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4+000</w:t>
            </w:r>
          </w:p>
          <w:p w14:paraId="2AE97A49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51C95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666B5" w14:textId="77777777" w:rsidR="00327D4D" w:rsidRPr="004C4194" w:rsidRDefault="00327D4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27D4D" w14:paraId="3D459E5D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79A01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BFFEB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58EE5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7CDB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 –</w:t>
            </w:r>
          </w:p>
          <w:p w14:paraId="1B4AEBB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1EBA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B3307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14B97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9+600</w:t>
            </w:r>
          </w:p>
          <w:p w14:paraId="081DB49A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63C21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DA311" w14:textId="77777777" w:rsidR="00327D4D" w:rsidRPr="004C4194" w:rsidRDefault="00327D4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27D4D" w14:paraId="750A76F8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931CC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83B0C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11+640</w:t>
            </w:r>
          </w:p>
          <w:p w14:paraId="40DE105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53F9C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5F607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 –</w:t>
            </w:r>
          </w:p>
          <w:p w14:paraId="21BC206B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47359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A0C4C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6C02F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11+640</w:t>
            </w:r>
          </w:p>
          <w:p w14:paraId="6A37BF96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DC8A3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70BAD" w14:textId="77777777" w:rsidR="00327D4D" w:rsidRPr="004C4194" w:rsidRDefault="00327D4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C4194">
              <w:rPr>
                <w:b/>
                <w:bCs/>
                <w:iCs/>
                <w:sz w:val="20"/>
              </w:rPr>
              <w:t>*Valabil pentru trenurile remorcate cu două locomotive cuplate.</w:t>
            </w:r>
          </w:p>
          <w:p w14:paraId="5D17CC6E" w14:textId="77777777" w:rsidR="00327D4D" w:rsidRPr="00D0576C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16AA0923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2EE39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9CA5D" w14:textId="77777777" w:rsidR="00327D4D" w:rsidRDefault="00327D4D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18+650</w:t>
            </w:r>
          </w:p>
          <w:p w14:paraId="13D51A78" w14:textId="77777777" w:rsidR="00327D4D" w:rsidRDefault="00327D4D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52869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C3489" w14:textId="77777777" w:rsidR="00327D4D" w:rsidRDefault="00327D4D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 –</w:t>
            </w:r>
          </w:p>
          <w:p w14:paraId="4508574B" w14:textId="77777777" w:rsidR="00327D4D" w:rsidRDefault="00327D4D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9A4D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4FE8E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66793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05204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70E3C" w14:textId="77777777" w:rsidR="00327D4D" w:rsidRPr="004C4194" w:rsidRDefault="00327D4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27D4D" w14:paraId="6ED05BCC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D4894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60679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305FC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9469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62D6424F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13 </w:t>
            </w:r>
          </w:p>
          <w:p w14:paraId="50BAABA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85FD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28995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0473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5135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3ADFA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5FA4E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4D84627C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E9CAA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D13D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E7F56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7DF7C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24D55856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AAF3D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18263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3F7E3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9BD32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BF936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5 - 12 Cap X.</w:t>
            </w:r>
          </w:p>
        </w:tc>
      </w:tr>
      <w:tr w:rsidR="00327D4D" w14:paraId="3ED8BF3A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30F07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47388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10924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870A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3786E148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D517C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BE313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358B9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F7EC3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EB23E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5 - 12 Cap X.</w:t>
            </w:r>
          </w:p>
        </w:tc>
      </w:tr>
      <w:tr w:rsidR="00327D4D" w14:paraId="3714E577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CF195" w14:textId="77777777" w:rsidR="00327D4D" w:rsidRDefault="00327D4D" w:rsidP="00327D4D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CAEFC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1A275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24317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0324990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E986D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A5802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EF701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6B6A3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93EF5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9 - 12</w:t>
            </w:r>
          </w:p>
          <w:p w14:paraId="7330ED84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27D4D" w14:paraId="0BD04F97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3D5E1" w14:textId="77777777" w:rsidR="00327D4D" w:rsidRDefault="00327D4D" w:rsidP="00327D4D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0F5C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283E0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A1060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2F231136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8126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67500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33F6A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4AB1C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536B3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10 - 12 Cap X.</w:t>
            </w:r>
          </w:p>
        </w:tc>
      </w:tr>
      <w:tr w:rsidR="00327D4D" w14:paraId="0259196E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A102C" w14:textId="77777777" w:rsidR="00327D4D" w:rsidRDefault="00327D4D" w:rsidP="00327D4D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B4A4B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DDEB6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5C030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563AC3A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001A8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C61C7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FB74F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80507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5A148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și 12 Cap X.</w:t>
            </w:r>
          </w:p>
        </w:tc>
      </w:tr>
      <w:tr w:rsidR="00327D4D" w14:paraId="5F8A40E9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1555F" w14:textId="77777777" w:rsidR="00327D4D" w:rsidRDefault="00327D4D" w:rsidP="00327D4D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4F123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38B1A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C57E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58855BF6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5CFCD" w14:textId="77777777" w:rsidR="00327D4D" w:rsidRDefault="00327D4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8A1A05F" w14:textId="77777777" w:rsidR="00327D4D" w:rsidRDefault="00327D4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23F7E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A9C97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62233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AD41A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1777873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11 -  13 Cap Y.</w:t>
            </w:r>
          </w:p>
        </w:tc>
      </w:tr>
      <w:tr w:rsidR="00327D4D" w14:paraId="2E1AE2C2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91561" w14:textId="77777777" w:rsidR="00327D4D" w:rsidRDefault="00327D4D" w:rsidP="00327D4D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60D97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45484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B0CB0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0A32B9BF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C86F6" w14:textId="77777777" w:rsidR="00327D4D" w:rsidRDefault="00327D4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6A27C83" w14:textId="77777777" w:rsidR="00327D4D" w:rsidRDefault="00327D4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F6BB4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3C87D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F0CB3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6E5BA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4747F1FA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11 și 12 Cap Y.</w:t>
            </w:r>
          </w:p>
        </w:tc>
      </w:tr>
      <w:tr w:rsidR="00327D4D" w14:paraId="67D35B24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9E545" w14:textId="77777777" w:rsidR="00327D4D" w:rsidRDefault="00327D4D" w:rsidP="00327D4D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D7C21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FE5B1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B79C3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Borzeşti - </w:t>
            </w:r>
          </w:p>
          <w:p w14:paraId="140B0C1A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C0842" w14:textId="77777777" w:rsidR="00327D4D" w:rsidRDefault="00327D4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5720A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4CDF7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31+400</w:t>
            </w:r>
          </w:p>
          <w:p w14:paraId="113E3887" w14:textId="77777777" w:rsidR="00327D4D" w:rsidRDefault="00327D4D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B4493" w14:textId="77777777" w:rsidR="00327D4D" w:rsidRPr="00D0473F" w:rsidRDefault="00327D4D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2715A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2C2614FD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C5EED" w14:textId="77777777" w:rsidR="00327D4D" w:rsidRDefault="00327D4D" w:rsidP="00327D4D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284B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91E92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6773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87150" w14:textId="77777777" w:rsidR="00327D4D" w:rsidRDefault="00327D4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FFF54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2F754" w14:textId="77777777" w:rsidR="00327D4D" w:rsidRDefault="00327D4D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32+600</w:t>
            </w:r>
          </w:p>
          <w:p w14:paraId="1EF74C1A" w14:textId="77777777" w:rsidR="00327D4D" w:rsidRDefault="00327D4D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F3B38" w14:textId="77777777" w:rsidR="00327D4D" w:rsidRDefault="00327D4D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F888A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22298E0E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FF551" w14:textId="77777777" w:rsidR="00327D4D" w:rsidRDefault="00327D4D" w:rsidP="00327D4D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3023D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32+200</w:t>
            </w:r>
          </w:p>
          <w:p w14:paraId="1829A186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65079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9EDAD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Borzeşti BC - </w:t>
            </w:r>
          </w:p>
          <w:p w14:paraId="314FD6C5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F23FF" w14:textId="77777777" w:rsidR="00327D4D" w:rsidRDefault="00327D4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4E513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4D1E9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5A07A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A3113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29FB0201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B74FF" w14:textId="77777777" w:rsidR="00327D4D" w:rsidRDefault="00327D4D" w:rsidP="00327D4D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4202C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3010B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BBA4B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Oneşti</w:t>
            </w:r>
          </w:p>
          <w:p w14:paraId="0D06AB0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C3F4D" w14:textId="77777777" w:rsidR="00327D4D" w:rsidRDefault="00327D4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3754E4E" w14:textId="77777777" w:rsidR="00327D4D" w:rsidRDefault="00327D4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9DE4E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2134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971F1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4EF6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416636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6 - 8, Cap X.</w:t>
            </w:r>
          </w:p>
        </w:tc>
      </w:tr>
      <w:tr w:rsidR="00327D4D" w14:paraId="3CBB5975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8B8C8" w14:textId="77777777" w:rsidR="00327D4D" w:rsidRDefault="00327D4D" w:rsidP="00327D4D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59106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947C8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38AC3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Oneşti</w:t>
            </w:r>
          </w:p>
          <w:p w14:paraId="026F4325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F8FED" w14:textId="77777777" w:rsidR="00327D4D" w:rsidRDefault="00327D4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FF13465" w14:textId="77777777" w:rsidR="00327D4D" w:rsidRDefault="00327D4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3C121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4EFC3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EC2B1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FB247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972D8D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7, Cap X.</w:t>
            </w:r>
          </w:p>
        </w:tc>
      </w:tr>
      <w:tr w:rsidR="00327D4D" w14:paraId="7D72BCCE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3B22B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7259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8EE96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5D23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Oneşti</w:t>
            </w:r>
          </w:p>
          <w:p w14:paraId="266DC2F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D993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B5C6B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047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570BA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27313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5822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6 - 8 </w:t>
            </w:r>
          </w:p>
          <w:p w14:paraId="4ABE3136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– expedieri.</w:t>
            </w:r>
          </w:p>
        </w:tc>
      </w:tr>
      <w:tr w:rsidR="00327D4D" w14:paraId="30AB0C3A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22306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65E2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42+300</w:t>
            </w:r>
          </w:p>
          <w:p w14:paraId="1C16776D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05D40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6331F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Oneşti -</w:t>
            </w:r>
          </w:p>
          <w:p w14:paraId="1E54020F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FAC1B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A3330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ABF29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45227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055DF" w14:textId="77777777" w:rsidR="00327D4D" w:rsidRPr="004C4194" w:rsidRDefault="00327D4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27D4D" w14:paraId="4351269F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0DA19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BC06F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51+500</w:t>
            </w:r>
          </w:p>
          <w:p w14:paraId="01D2238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9337A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8B5D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6FD43CC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CE2D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6C9F1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DDDBF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0AEE5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25E1C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27D4D" w14:paraId="3C613D22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3826C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F28DA" w14:textId="77777777" w:rsidR="00327D4D" w:rsidRDefault="00327D4D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54+190</w:t>
            </w:r>
          </w:p>
          <w:p w14:paraId="7CFEEED6" w14:textId="77777777" w:rsidR="00327D4D" w:rsidRDefault="00327D4D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D780F" w14:textId="77777777" w:rsidR="00327D4D" w:rsidRDefault="00327D4D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3BC15" w14:textId="77777777" w:rsidR="00327D4D" w:rsidRDefault="00327D4D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02A322F0" w14:textId="77777777" w:rsidR="00327D4D" w:rsidRDefault="00327D4D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FF23B" w14:textId="77777777" w:rsidR="00327D4D" w:rsidRDefault="00327D4D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C9F40" w14:textId="77777777" w:rsidR="00327D4D" w:rsidRPr="00D0473F" w:rsidRDefault="00327D4D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60E40" w14:textId="77777777" w:rsidR="00327D4D" w:rsidRDefault="00327D4D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D8956" w14:textId="77777777" w:rsidR="00327D4D" w:rsidRPr="00D0473F" w:rsidRDefault="00327D4D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A8B26" w14:textId="77777777" w:rsidR="00327D4D" w:rsidRPr="004C4194" w:rsidRDefault="00327D4D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4A1901A7" w14:textId="77777777" w:rsidR="00327D4D" w:rsidRDefault="00327D4D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2688F2CC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3168B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4C07D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54+650</w:t>
            </w:r>
          </w:p>
          <w:p w14:paraId="35C96E2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29EFD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A0FD4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386DE92B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6F67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9A632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98EEC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CEDDF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E3A7B" w14:textId="77777777" w:rsidR="00327D4D" w:rsidRPr="004C4194" w:rsidRDefault="00327D4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5D7682E8" w14:textId="77777777" w:rsidR="00327D4D" w:rsidRPr="00D0576C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388FF145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740E4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1614A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55+060</w:t>
            </w:r>
          </w:p>
          <w:p w14:paraId="2B5E3478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F983D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0424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470BDA76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8C8F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1AADB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45D36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8CFA9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36795" w14:textId="77777777" w:rsidR="00327D4D" w:rsidRPr="004C4194" w:rsidRDefault="00327D4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543962CB" w14:textId="77777777" w:rsidR="00327D4D" w:rsidRPr="00D0576C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06E40C24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7B0A6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075D8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60+400</w:t>
            </w:r>
          </w:p>
          <w:p w14:paraId="32A5B96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5BD3F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9C8CB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3F98E25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0389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6CA0C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2111D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76ECF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2DCFB" w14:textId="77777777" w:rsidR="00327D4D" w:rsidRPr="004C4194" w:rsidRDefault="00327D4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7B946498" w14:textId="77777777" w:rsidR="00327D4D" w:rsidRPr="00D0576C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1B3A65D7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26A5C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74ED8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8A563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D968B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5023B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33999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563D9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43753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B4D89" w14:textId="77777777" w:rsidR="00327D4D" w:rsidRPr="00E03C2B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E03C2B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2F6A4734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E03C2B">
              <w:rPr>
                <w:b/>
                <w:bCs/>
                <w:i/>
                <w:sz w:val="20"/>
              </w:rPr>
              <w:t>la liniile 2 - 4 st. Dofteana, Cap Y.</w:t>
            </w:r>
          </w:p>
        </w:tc>
      </w:tr>
      <w:tr w:rsidR="00327D4D" w14:paraId="4320A548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1BBAE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9BC2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65+570</w:t>
            </w:r>
          </w:p>
          <w:p w14:paraId="2D63277D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EB6A9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2507B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 -</w:t>
            </w:r>
          </w:p>
          <w:p w14:paraId="6C36456A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1DF5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1820B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6A27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340C4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86602" w14:textId="77777777" w:rsidR="00327D4D" w:rsidRPr="004C4194" w:rsidRDefault="00327D4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1AEE4D85" w14:textId="77777777" w:rsidR="00327D4D" w:rsidRPr="00D0576C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2FD89C11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19D50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CDDF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66+600</w:t>
            </w:r>
          </w:p>
          <w:p w14:paraId="05CBB5F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02316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EEDD7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Valea Uzului</w:t>
            </w:r>
          </w:p>
          <w:p w14:paraId="36972BD8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9D608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4E592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7E4C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FD4B2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F91EB" w14:textId="77777777" w:rsidR="00327D4D" w:rsidRPr="00E4349C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E4349C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02DDBBB" w14:textId="77777777" w:rsidR="00327D4D" w:rsidRPr="00E4349C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E4349C">
              <w:rPr>
                <w:b/>
                <w:bCs/>
                <w:i/>
                <w:sz w:val="20"/>
              </w:rPr>
              <w:t xml:space="preserve">peste sch.  9 și 11, </w:t>
            </w:r>
          </w:p>
          <w:p w14:paraId="3A537C69" w14:textId="77777777" w:rsidR="00327D4D" w:rsidRPr="00E4349C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349C">
              <w:rPr>
                <w:b/>
                <w:bCs/>
                <w:i/>
                <w:iCs/>
                <w:sz w:val="20"/>
              </w:rPr>
              <w:t>Hm Valea Uzului, Cap X.</w:t>
            </w:r>
          </w:p>
        </w:tc>
      </w:tr>
      <w:tr w:rsidR="00327D4D" w14:paraId="1E8C845F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7FC70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C1A6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69+220</w:t>
            </w:r>
          </w:p>
          <w:p w14:paraId="521C8581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A7B48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855B0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C4DA7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BDE4D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C19A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FC6F3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0181D" w14:textId="77777777" w:rsidR="00327D4D" w:rsidRPr="004C4194" w:rsidRDefault="00327D4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61CA0772" w14:textId="77777777" w:rsidR="00327D4D" w:rsidRPr="00D0576C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38DD9496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EEFD4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35E26" w14:textId="77777777" w:rsidR="00327D4D" w:rsidRDefault="00327D4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75+120</w:t>
            </w:r>
          </w:p>
          <w:p w14:paraId="3B3FB23E" w14:textId="77777777" w:rsidR="00327D4D" w:rsidRDefault="00327D4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5D795" w14:textId="77777777" w:rsidR="00327D4D" w:rsidRPr="00D0473F" w:rsidRDefault="00327D4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C278E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Comăneşti -</w:t>
            </w:r>
          </w:p>
          <w:p w14:paraId="02961D73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4745B" w14:textId="77777777" w:rsidR="00327D4D" w:rsidRDefault="00327D4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0AE03" w14:textId="77777777" w:rsidR="00327D4D" w:rsidRDefault="00327D4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08999" w14:textId="77777777" w:rsidR="00327D4D" w:rsidRDefault="00327D4D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B8A9F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1E003" w14:textId="77777777" w:rsidR="00327D4D" w:rsidRPr="004C4194" w:rsidRDefault="00327D4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1BEB9C72" w14:textId="77777777" w:rsidR="00327D4D" w:rsidRPr="00D0576C" w:rsidRDefault="00327D4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0CFB684E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A09CC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69FA3" w14:textId="77777777" w:rsidR="00327D4D" w:rsidRDefault="00327D4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76+050</w:t>
            </w:r>
          </w:p>
          <w:p w14:paraId="70D729D2" w14:textId="77777777" w:rsidR="00327D4D" w:rsidRDefault="00327D4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C55ED" w14:textId="77777777" w:rsidR="00327D4D" w:rsidRDefault="00327D4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929A9" w14:textId="77777777" w:rsidR="00327D4D" w:rsidRDefault="00327D4D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Comăneşti -</w:t>
            </w:r>
          </w:p>
          <w:p w14:paraId="722FF396" w14:textId="77777777" w:rsidR="00327D4D" w:rsidRDefault="00327D4D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0AE5D" w14:textId="77777777" w:rsidR="00327D4D" w:rsidRDefault="00327D4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DFCC8" w14:textId="77777777" w:rsidR="00327D4D" w:rsidRDefault="00327D4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733B6" w14:textId="77777777" w:rsidR="00327D4D" w:rsidRDefault="00327D4D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7A9A8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45205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Afectează linia curentă Comănești - Asău</w:t>
            </w:r>
          </w:p>
        </w:tc>
      </w:tr>
      <w:tr w:rsidR="00327D4D" w14:paraId="2EB11FDD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D2DB0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E790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84+260</w:t>
            </w:r>
          </w:p>
          <w:p w14:paraId="4CE4DA7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D6BE3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08B7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Asău -</w:t>
            </w:r>
          </w:p>
          <w:p w14:paraId="0333A104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4CAD3" w14:textId="77777777" w:rsidR="00327D4D" w:rsidRDefault="00327D4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5FF96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ADC82" w14:textId="77777777" w:rsidR="00327D4D" w:rsidRDefault="00327D4D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A37D9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D6AC1" w14:textId="77777777" w:rsidR="00327D4D" w:rsidRPr="004C4194" w:rsidRDefault="00327D4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29654FBF" w14:textId="77777777" w:rsidR="00327D4D" w:rsidRPr="00D0576C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2D69FA43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03414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AD87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97+960</w:t>
            </w:r>
          </w:p>
          <w:p w14:paraId="35CEB747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9F02A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F5F23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Simbrea - </w:t>
            </w:r>
          </w:p>
          <w:p w14:paraId="0CD1A06D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43FDA" w14:textId="77777777" w:rsidR="00327D4D" w:rsidRDefault="00327D4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26841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6928F" w14:textId="77777777" w:rsidR="00327D4D" w:rsidRDefault="00327D4D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11EB0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31C41" w14:textId="77777777" w:rsidR="00327D4D" w:rsidRPr="004C4194" w:rsidRDefault="00327D4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61FFCD0B" w14:textId="77777777" w:rsidR="00327D4D" w:rsidRPr="00D0576C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00E25045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298F5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2C6D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  <w:p w14:paraId="62B23BA1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68B6B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F725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27815" w14:textId="77777777" w:rsidR="00327D4D" w:rsidRDefault="00327D4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57681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FE12C" w14:textId="77777777" w:rsidR="00327D4D" w:rsidRDefault="00327D4D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E1233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D17BA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Afectează intrări – ieşiri</w:t>
            </w:r>
          </w:p>
          <w:p w14:paraId="7AF4154E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sz w:val="20"/>
              </w:rPr>
              <w:t>St. Palanca Cap Y</w:t>
            </w:r>
            <w:r>
              <w:rPr>
                <w:b/>
                <w:bCs/>
                <w:iCs/>
                <w:sz w:val="20"/>
              </w:rPr>
              <w:t xml:space="preserve"> </w:t>
            </w:r>
          </w:p>
        </w:tc>
      </w:tr>
      <w:tr w:rsidR="00327D4D" w14:paraId="2502FEE3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E0F28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82BD3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105+720</w:t>
            </w:r>
          </w:p>
          <w:p w14:paraId="7B862F2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AC7AC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B04CD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Palanca -</w:t>
            </w:r>
          </w:p>
          <w:p w14:paraId="51D3F4DA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53AD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0312A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ADBEC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3A109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5A7DF" w14:textId="77777777" w:rsidR="00327D4D" w:rsidRPr="004C4194" w:rsidRDefault="00327D4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7055C211" w14:textId="77777777" w:rsidR="00327D4D" w:rsidRPr="00D0576C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69E03DC2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915EA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AAED7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23942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B79F0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Ghimeş</w:t>
            </w:r>
          </w:p>
          <w:p w14:paraId="6C01A14F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64B96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E84F2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F0E6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7909B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35D54" w14:textId="77777777" w:rsidR="00327D4D" w:rsidRPr="00423757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23757">
              <w:rPr>
                <w:b/>
                <w:bCs/>
                <w:i/>
                <w:sz w:val="20"/>
              </w:rPr>
              <w:t>Nesemnalizată pe teren.</w:t>
            </w:r>
          </w:p>
          <w:p w14:paraId="08D04340" w14:textId="77777777" w:rsidR="00327D4D" w:rsidRPr="00423757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23757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38B098BC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23757">
              <w:rPr>
                <w:b/>
                <w:bCs/>
                <w:i/>
                <w:sz w:val="20"/>
              </w:rPr>
              <w:t>peste sch. 10 la liniile 4 și 5 Cap Y.</w:t>
            </w:r>
          </w:p>
        </w:tc>
      </w:tr>
      <w:tr w:rsidR="00327D4D" w14:paraId="0103FB95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E3708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21BE6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53945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2E96D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Ghimeş</w:t>
            </w:r>
          </w:p>
          <w:p w14:paraId="4461E0E0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CC8E3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3B2A9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9E386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A5555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88CEC" w14:textId="77777777" w:rsidR="00327D4D" w:rsidRPr="00F94F88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94F88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331AEB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94F88">
              <w:rPr>
                <w:b/>
                <w:bCs/>
                <w:i/>
                <w:iCs/>
                <w:sz w:val="20"/>
              </w:rPr>
              <w:t xml:space="preserve">la și de la liniile 4 și 5 </w:t>
            </w:r>
          </w:p>
          <w:p w14:paraId="049C7367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94F88">
              <w:rPr>
                <w:b/>
                <w:bCs/>
                <w:i/>
                <w:iCs/>
                <w:sz w:val="20"/>
              </w:rPr>
              <w:t>st. Ghimeș, Cap Y.</w:t>
            </w:r>
          </w:p>
        </w:tc>
      </w:tr>
      <w:tr w:rsidR="00327D4D" w14:paraId="69B0ADF4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72958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9E0E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109+050</w:t>
            </w:r>
          </w:p>
          <w:p w14:paraId="7814B06D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12CE3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3D64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Ghimeş -</w:t>
            </w:r>
          </w:p>
          <w:p w14:paraId="249F7AFE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E3406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E842D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17C73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03A44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83187" w14:textId="77777777" w:rsidR="00327D4D" w:rsidRPr="00F94F88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67ECA609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E6666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B268D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109+070</w:t>
            </w:r>
          </w:p>
          <w:p w14:paraId="7082E4B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CECC3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3DC2C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Ghimeş -</w:t>
            </w:r>
          </w:p>
          <w:p w14:paraId="6F02239A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CBDD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AA51D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D0721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73C4D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14277" w14:textId="77777777" w:rsidR="00327D4D" w:rsidRPr="004C4194" w:rsidRDefault="00327D4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434FD008" w14:textId="77777777" w:rsidR="00327D4D" w:rsidRPr="00D0576C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2D48DD60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A8D05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0EC48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55C8C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C514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6281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55DDEA4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 72</w:t>
            </w:r>
          </w:p>
          <w:p w14:paraId="3D7093E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22E7126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15B9110C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FABDC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10118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3DE65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79917" w14:textId="77777777" w:rsidR="00327D4D" w:rsidRPr="006E4685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4D33CA63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1736E" w14:textId="77777777" w:rsidR="00327D4D" w:rsidRDefault="00327D4D" w:rsidP="00327D4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62EB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AB73C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45EB4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Siculeni</w:t>
            </w:r>
          </w:p>
          <w:p w14:paraId="24D1D411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15E4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73EC0">
              <w:rPr>
                <w:b/>
                <w:bCs/>
                <w:sz w:val="18"/>
                <w:szCs w:val="18"/>
              </w:rPr>
              <w:t xml:space="preserve">Începând </w:t>
            </w:r>
            <w:r>
              <w:rPr>
                <w:b/>
                <w:bCs/>
                <w:sz w:val="20"/>
              </w:rPr>
              <w:t xml:space="preserve"> de la călcâi sch. 40 </w:t>
            </w:r>
          </w:p>
          <w:p w14:paraId="3549A16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2CD2E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63DD9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F6308" w14:textId="77777777" w:rsidR="00327D4D" w:rsidRPr="00D0473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70265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toate aparatele de cale din cap Y şi liniile de legătură, 1D - 4D şi liniile 5B - 11B.</w:t>
            </w:r>
          </w:p>
        </w:tc>
      </w:tr>
    </w:tbl>
    <w:p w14:paraId="56E80ECE" w14:textId="77777777" w:rsidR="00327D4D" w:rsidRDefault="00327D4D" w:rsidP="00F340A3">
      <w:pPr>
        <w:spacing w:before="40" w:after="40" w:line="192" w:lineRule="auto"/>
        <w:ind w:right="57"/>
        <w:rPr>
          <w:sz w:val="20"/>
          <w:szCs w:val="20"/>
        </w:rPr>
      </w:pPr>
    </w:p>
    <w:p w14:paraId="60F5308B" w14:textId="77777777" w:rsidR="00327D4D" w:rsidRDefault="00327D4D" w:rsidP="00EE4C95">
      <w:pPr>
        <w:pStyle w:val="Heading1"/>
        <w:spacing w:line="360" w:lineRule="auto"/>
      </w:pPr>
      <w:r>
        <w:t>LINIA 507</w:t>
      </w:r>
    </w:p>
    <w:p w14:paraId="395425FB" w14:textId="77777777" w:rsidR="00327D4D" w:rsidRPr="006A4B24" w:rsidRDefault="00327D4D" w:rsidP="00822D2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BACĂU - BICAZ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27D4D" w14:paraId="3E42509E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1CDB8" w14:textId="77777777" w:rsidR="00327D4D" w:rsidRDefault="00327D4D" w:rsidP="00327D4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E0D3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EF80A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E5C6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71FC44F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EBEA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315D1E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384A1" w14:textId="77777777" w:rsidR="00327D4D" w:rsidRPr="00E1695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4074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81320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26E6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3D12D6C3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 76,  </w:t>
            </w:r>
          </w:p>
          <w:p w14:paraId="16C5D32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327D4D" w14:paraId="2303BD31" w14:textId="77777777">
        <w:trPr>
          <w:cantSplit/>
          <w:trHeight w:val="1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B81E3" w14:textId="77777777" w:rsidR="00327D4D" w:rsidRDefault="00327D4D" w:rsidP="00327D4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295B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571ED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08E02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0EC48E5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5482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AFD712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BE554" w14:textId="77777777" w:rsidR="00327D4D" w:rsidRPr="00E1695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9857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2A1D8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78CF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6248EEF3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 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40.</w:t>
            </w:r>
          </w:p>
        </w:tc>
      </w:tr>
      <w:tr w:rsidR="00327D4D" w14:paraId="4727ADF9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DBD44" w14:textId="77777777" w:rsidR="00327D4D" w:rsidRDefault="00327D4D" w:rsidP="00327D4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2C9F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A2680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3D15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3B4201F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Y, </w:t>
            </w:r>
          </w:p>
          <w:p w14:paraId="6E515B8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065B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52/46-30/40-26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AEF14" w14:textId="77777777" w:rsidR="00327D4D" w:rsidRPr="00E1695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2A4A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4C648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7A9F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1A08C0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spre staţia Gârleni.</w:t>
            </w:r>
          </w:p>
        </w:tc>
      </w:tr>
      <w:tr w:rsidR="00327D4D" w14:paraId="45697E69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9F85B" w14:textId="77777777" w:rsidR="00327D4D" w:rsidRDefault="00327D4D" w:rsidP="00327D4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99F2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BDB82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0EE7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Buhuși</w:t>
            </w:r>
          </w:p>
          <w:p w14:paraId="63D9BFD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2AA0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1841F" w14:textId="77777777" w:rsidR="00327D4D" w:rsidRPr="00E1695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647D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FE8BD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08A6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0849DF7A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34D72" w14:textId="77777777" w:rsidR="00327D4D" w:rsidRDefault="00327D4D" w:rsidP="00327D4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EFD5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1B2892F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7E9A202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31+802</w:t>
            </w:r>
          </w:p>
          <w:p w14:paraId="79D195D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31+810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E7986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905D6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Buhuși - Podoleni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1BBD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FB318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67BF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E307B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6CDA6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6EDC59E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671014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1F6E6DF6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EFC07" w14:textId="77777777" w:rsidR="00327D4D" w:rsidRDefault="00327D4D" w:rsidP="00327D4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74E9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16BDE91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0EA3FE1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33+974</w:t>
            </w:r>
          </w:p>
          <w:p w14:paraId="4457469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BFC53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BE47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Buhuși - Podoleni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809F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3EC34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950D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F5306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0DDE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2E4CCC4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53452A23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53D5B56A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D49C3" w14:textId="77777777" w:rsidR="00327D4D" w:rsidRDefault="00327D4D" w:rsidP="00327D4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39E0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4B5314E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4D55433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43+047</w:t>
            </w:r>
          </w:p>
          <w:p w14:paraId="5AFFC33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43+093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1A81F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B6023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Podoleni - Roznov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4055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EBB4B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4056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06CD4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BD936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1A18981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3C8EF83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16E7BB1E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D965F" w14:textId="77777777" w:rsidR="00327D4D" w:rsidRDefault="00327D4D" w:rsidP="00327D4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EA5C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BD43C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9DA1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1BCF709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FA72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C4986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D890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E9043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10F1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DCBA6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9 abătută.</w:t>
            </w:r>
          </w:p>
        </w:tc>
      </w:tr>
      <w:tr w:rsidR="00327D4D" w14:paraId="15580A06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21C21" w14:textId="77777777" w:rsidR="00327D4D" w:rsidRDefault="00327D4D" w:rsidP="00327D4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DFA9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3ACE7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CF44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4C844A3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10F6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9BFCF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041A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3EBF3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FB74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13, </w:t>
            </w:r>
          </w:p>
          <w:p w14:paraId="2726C4C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vârf sch. 14.</w:t>
            </w:r>
          </w:p>
        </w:tc>
      </w:tr>
      <w:tr w:rsidR="00327D4D" w14:paraId="4C5A13BC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538BB" w14:textId="77777777" w:rsidR="00327D4D" w:rsidRDefault="00327D4D" w:rsidP="00327D4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E52C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94A1F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D4DD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19E0355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BAE6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DECFF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9D51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0C71F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3BC1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33914D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liniile 3 - 5 abătute Cap Y.</w:t>
            </w:r>
          </w:p>
        </w:tc>
      </w:tr>
      <w:tr w:rsidR="00327D4D" w14:paraId="7316DC5F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3E831" w14:textId="77777777" w:rsidR="00327D4D" w:rsidRDefault="00327D4D" w:rsidP="00327D4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F71E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24792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087E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760A76E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0F29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71679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5D95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030C8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C2F63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12D4C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liniile 5, 6 abătute </w:t>
            </w:r>
          </w:p>
          <w:p w14:paraId="667A0B7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Y.</w:t>
            </w:r>
          </w:p>
        </w:tc>
      </w:tr>
      <w:tr w:rsidR="00327D4D" w14:paraId="5DE95D92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12A49" w14:textId="77777777" w:rsidR="00327D4D" w:rsidRDefault="00327D4D" w:rsidP="00327D4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0236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14AC4F4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3169936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72+300</w:t>
            </w:r>
          </w:p>
          <w:p w14:paraId="3A49D7D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72+326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A8775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B755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Bistrița Neamț -</w:t>
            </w:r>
          </w:p>
          <w:p w14:paraId="74B22CCD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DA14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0A403" w14:textId="77777777" w:rsidR="00327D4D" w:rsidRPr="00E1695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1001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DA668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5D022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4A4E4EA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392BBC73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49F135E1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7830D" w14:textId="77777777" w:rsidR="00327D4D" w:rsidRDefault="00327D4D" w:rsidP="00327D4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B81D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2B20A8B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1EF624C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74+658</w:t>
            </w:r>
          </w:p>
          <w:p w14:paraId="63ED3F5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74+668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36856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6778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5683FFB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5AD2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08850" w14:textId="77777777" w:rsidR="00327D4D" w:rsidRPr="00E1695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A220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94761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43B5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4755500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2EECB53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3C657F2B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CE157" w14:textId="77777777" w:rsidR="00327D4D" w:rsidRDefault="00327D4D" w:rsidP="00327D4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D8FF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75+000</w:t>
            </w:r>
          </w:p>
          <w:p w14:paraId="7E98A38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6B070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B814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Pângărați - </w:t>
            </w:r>
          </w:p>
          <w:p w14:paraId="344BF476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E210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5819A" w14:textId="77777777" w:rsidR="00327D4D" w:rsidRPr="00E1695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9C10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FA382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063E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14:paraId="1805070E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C5DFA" w14:textId="77777777" w:rsidR="00327D4D" w:rsidRDefault="00327D4D" w:rsidP="00327D4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E12F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536B659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5A24A74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76+339</w:t>
            </w:r>
          </w:p>
          <w:p w14:paraId="4B32E1D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76+349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F60D4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28FC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6C530C13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330F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B0599" w14:textId="77777777" w:rsidR="00327D4D" w:rsidRPr="00E1695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26E1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621FA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2418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35B8730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0021494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6ABA536E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C6AE6" w14:textId="77777777" w:rsidR="00327D4D" w:rsidRDefault="00327D4D" w:rsidP="00327D4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DADF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409883E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360A165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76+891</w:t>
            </w:r>
          </w:p>
          <w:p w14:paraId="3C08732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76+895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7888C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E3EB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62390D3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C877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5B891" w14:textId="77777777" w:rsidR="00327D4D" w:rsidRPr="00E1695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698C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0A957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D69A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20BA75F2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2C4B95B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3CB18E84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FA2A4" w14:textId="77777777" w:rsidR="00327D4D" w:rsidRDefault="00327D4D" w:rsidP="00327D4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F34D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658AC59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17CC0A0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77+421</w:t>
            </w:r>
          </w:p>
          <w:p w14:paraId="09A8866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9068B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CD64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1E74CB6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B894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D58DB" w14:textId="77777777" w:rsidR="00327D4D" w:rsidRPr="00E1695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6A60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C0434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A186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7FE8101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04BF5F2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67F61F7E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53EC4" w14:textId="77777777" w:rsidR="00327D4D" w:rsidRDefault="00327D4D" w:rsidP="00327D4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58C6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6757B21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2A58248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78+250</w:t>
            </w:r>
          </w:p>
          <w:p w14:paraId="127D1DE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1648F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BB7E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25BA558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11D7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49296" w14:textId="77777777" w:rsidR="00327D4D" w:rsidRPr="00E1695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8400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E68CD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742C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4A59E95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7659A40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1EA110AA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3104B" w14:textId="77777777" w:rsidR="00327D4D" w:rsidRDefault="00327D4D" w:rsidP="00327D4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5003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4FD58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7CC8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Tarcău</w:t>
            </w:r>
          </w:p>
          <w:p w14:paraId="2FBDE2F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8A65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279E7" w14:textId="77777777" w:rsidR="00327D4D" w:rsidRPr="00E1695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B570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685A6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236E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6B3CAFE8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90DF2" w14:textId="77777777" w:rsidR="00327D4D" w:rsidRDefault="00327D4D" w:rsidP="00327D4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8BBA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6EF2EA9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781EEAF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81+105</w:t>
            </w:r>
          </w:p>
          <w:p w14:paraId="5529CC0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81+265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59DA2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D2F5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230CD346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1FBA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FD344" w14:textId="77777777" w:rsidR="00327D4D" w:rsidRPr="00E1695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8A7E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D23D9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5361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7CA9E12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C2FA79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59D176C2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53AA4" w14:textId="77777777" w:rsidR="00327D4D" w:rsidRDefault="00327D4D" w:rsidP="00327D4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753A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5CF1491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2F8D06B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81+619</w:t>
            </w:r>
          </w:p>
          <w:p w14:paraId="50485A4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81+683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C1290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0DDB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7BE60F7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D421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D1126" w14:textId="77777777" w:rsidR="00327D4D" w:rsidRPr="00E1695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7996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4B98C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EE8A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3EE0FAB3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57FE8216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2475A413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5D87A" w14:textId="77777777" w:rsidR="00327D4D" w:rsidRDefault="00327D4D" w:rsidP="00327D4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E9EA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13E960C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7B33AD8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81+821</w:t>
            </w:r>
          </w:p>
          <w:p w14:paraId="0894129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81+941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92350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C775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4EAB6F8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2012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32C14" w14:textId="77777777" w:rsidR="00327D4D" w:rsidRPr="00E1695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EDF3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64D2B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B652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1EC37C3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4C81A3C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11E29104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43402" w14:textId="77777777" w:rsidR="00327D4D" w:rsidRDefault="00327D4D" w:rsidP="00327D4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C190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8F563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ABA9F" w14:textId="77777777" w:rsidR="00327D4D" w:rsidRDefault="00327D4D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Bicaz</w:t>
            </w:r>
          </w:p>
          <w:p w14:paraId="34162F9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BA44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AAA2F" w14:textId="77777777" w:rsidR="00327D4D" w:rsidRPr="00E1695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FBE3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1289C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FC05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226CE992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1FDE7" w14:textId="77777777" w:rsidR="00327D4D" w:rsidRDefault="00327D4D" w:rsidP="00327D4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64A4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C6AF3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FA7FE" w14:textId="77777777" w:rsidR="00327D4D" w:rsidRDefault="00327D4D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Bicaz</w:t>
            </w:r>
          </w:p>
          <w:p w14:paraId="536CB28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AF86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BE798A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8ECDB" w14:textId="77777777" w:rsidR="00327D4D" w:rsidRPr="00E1695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3566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60316" w14:textId="77777777" w:rsidR="00327D4D" w:rsidRPr="002761C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124C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47494282" w14:textId="77777777" w:rsidR="00327D4D" w:rsidRDefault="00327D4D">
      <w:pPr>
        <w:spacing w:before="40" w:after="40" w:line="192" w:lineRule="auto"/>
        <w:ind w:right="57"/>
        <w:rPr>
          <w:sz w:val="20"/>
        </w:rPr>
      </w:pPr>
    </w:p>
    <w:p w14:paraId="39560328" w14:textId="77777777" w:rsidR="00327D4D" w:rsidRDefault="00327D4D" w:rsidP="00D430CA">
      <w:pPr>
        <w:pStyle w:val="Heading1"/>
        <w:spacing w:line="360" w:lineRule="auto"/>
      </w:pPr>
      <w:r>
        <w:t>LINIA 510</w:t>
      </w:r>
    </w:p>
    <w:p w14:paraId="33C3E6C1" w14:textId="77777777" w:rsidR="00327D4D" w:rsidRDefault="00327D4D" w:rsidP="006B5BFC">
      <w:pPr>
        <w:pStyle w:val="Heading1"/>
        <w:spacing w:line="360" w:lineRule="auto"/>
        <w:rPr>
          <w:b w:val="0"/>
          <w:bCs w:val="0"/>
          <w:sz w:val="8"/>
        </w:rPr>
      </w:pPr>
      <w:r>
        <w:t>LEORDA - DOROHOI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327D4D" w14:paraId="5ADF0F23" w14:textId="77777777">
        <w:trPr>
          <w:cantSplit/>
          <w:trHeight w:val="10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8500D" w14:textId="77777777" w:rsidR="00327D4D" w:rsidRDefault="00327D4D" w:rsidP="00327D4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4100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3008194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EF490" w14:textId="77777777" w:rsidR="00327D4D" w:rsidRPr="003459D6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9197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Leorda - Dorohoi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3E72B" w14:textId="77777777" w:rsidR="00327D4D" w:rsidRDefault="00327D4D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821C8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4C23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C43B4" w14:textId="77777777" w:rsidR="00327D4D" w:rsidRPr="003459D6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E03F2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Ax. St. </w:t>
            </w:r>
            <w:r w:rsidRPr="00C8117C">
              <w:rPr>
                <w:b/>
                <w:bCs/>
                <w:i/>
                <w:iCs/>
                <w:sz w:val="20"/>
              </w:rPr>
              <w:t>Leorda</w:t>
            </w:r>
          </w:p>
          <w:p w14:paraId="09DA0D32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Ax. St.</w:t>
            </w:r>
            <w:r w:rsidRPr="00C8117C">
              <w:rPr>
                <w:b/>
                <w:bCs/>
                <w:i/>
                <w:iCs/>
                <w:sz w:val="20"/>
              </w:rPr>
              <w:t xml:space="preserve"> Dorohoi</w:t>
            </w:r>
          </w:p>
          <w:p w14:paraId="0D38E613" w14:textId="77777777" w:rsidR="00327D4D" w:rsidRPr="00C8117C" w:rsidRDefault="00327D4D">
            <w:pPr>
              <w:spacing w:before="40" w:after="40" w:line="360" w:lineRule="auto"/>
              <w:ind w:left="57" w:right="57"/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594B5818" w14:textId="77777777">
        <w:trPr>
          <w:cantSplit/>
          <w:trHeight w:val="10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4A04F" w14:textId="77777777" w:rsidR="00327D4D" w:rsidRDefault="00327D4D" w:rsidP="00327D4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6D46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08914" w14:textId="77777777" w:rsidR="00327D4D" w:rsidRPr="003459D6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7AD8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Dorohoi</w:t>
            </w:r>
          </w:p>
          <w:p w14:paraId="784968D6" w14:textId="77777777" w:rsidR="00327D4D" w:rsidRPr="00673810" w:rsidRDefault="00327D4D">
            <w:pPr>
              <w:spacing w:before="40" w:after="40" w:line="360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7D48D" w14:textId="77777777" w:rsidR="00327D4D" w:rsidRPr="00673810" w:rsidRDefault="00327D4D">
            <w:pPr>
              <w:spacing w:before="40" w:after="40" w:line="360" w:lineRule="auto"/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1F3F8" w14:textId="77777777" w:rsidR="00327D4D" w:rsidRPr="00673810" w:rsidRDefault="00327D4D">
            <w:pPr>
              <w:spacing w:before="12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96D9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F689E" w14:textId="77777777" w:rsidR="00327D4D" w:rsidRPr="003459D6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D58F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1.</w:t>
            </w:r>
          </w:p>
        </w:tc>
      </w:tr>
      <w:tr w:rsidR="00327D4D" w14:paraId="4E9CDA0C" w14:textId="77777777">
        <w:trPr>
          <w:cantSplit/>
          <w:trHeight w:val="10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F7280" w14:textId="77777777" w:rsidR="00327D4D" w:rsidRDefault="00327D4D" w:rsidP="00327D4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873E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3A290" w14:textId="77777777" w:rsidR="00327D4D" w:rsidRPr="003459D6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03DE2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Dorohoi</w:t>
            </w:r>
          </w:p>
          <w:p w14:paraId="6633038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3 - 5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C538C" w14:textId="77777777" w:rsidR="00327D4D" w:rsidRDefault="00327D4D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E1074" w14:textId="77777777" w:rsidR="00327D4D" w:rsidRPr="003459D6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A0FE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FE722" w14:textId="77777777" w:rsidR="00327D4D" w:rsidRPr="003459D6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2C64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3 - 5.</w:t>
            </w:r>
          </w:p>
        </w:tc>
      </w:tr>
    </w:tbl>
    <w:p w14:paraId="7265D2CD" w14:textId="77777777" w:rsidR="00327D4D" w:rsidRDefault="00327D4D">
      <w:pPr>
        <w:spacing w:before="40" w:after="40" w:line="192" w:lineRule="auto"/>
        <w:ind w:right="57"/>
        <w:rPr>
          <w:sz w:val="20"/>
        </w:rPr>
      </w:pPr>
    </w:p>
    <w:p w14:paraId="15E8B052" w14:textId="77777777" w:rsidR="00327D4D" w:rsidRDefault="00327D4D" w:rsidP="007E1810">
      <w:pPr>
        <w:pStyle w:val="Heading1"/>
        <w:spacing w:line="360" w:lineRule="auto"/>
      </w:pPr>
      <w:r>
        <w:lastRenderedPageBreak/>
        <w:t>LINIA 511</w:t>
      </w:r>
    </w:p>
    <w:p w14:paraId="1AC0F8A8" w14:textId="77777777" w:rsidR="00327D4D" w:rsidRPr="009B4FEF" w:rsidRDefault="00327D4D" w:rsidP="00791B14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DĂRMĂNEŞTI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27D4D" w14:paraId="07D63B47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007B7" w14:textId="77777777" w:rsidR="00327D4D" w:rsidRDefault="00327D4D" w:rsidP="00327D4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4EAA6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A9CD3" w14:textId="77777777" w:rsidR="00327D4D" w:rsidRPr="00D33E71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F1F2C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436BB0A1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3DB9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32EB23AA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01C4105F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59B4B74B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8AD97" w14:textId="77777777" w:rsidR="00327D4D" w:rsidRPr="00D33E71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82F3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7C451" w14:textId="77777777" w:rsidR="00327D4D" w:rsidRPr="00D33E71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33CF5" w14:textId="77777777" w:rsidR="00327D4D" w:rsidRPr="009E7CE7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9E7CE7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327D4D" w14:paraId="471F4180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CD614" w14:textId="77777777" w:rsidR="00327D4D" w:rsidRDefault="00327D4D" w:rsidP="00327D4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D9B73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170FA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81DBB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Cacica </w:t>
            </w:r>
          </w:p>
          <w:p w14:paraId="4AD972E3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9544C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vârful sch. 5 </w:t>
            </w:r>
          </w:p>
          <w:p w14:paraId="4DC39551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344169F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vârful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4B591" w14:textId="77777777" w:rsidR="00327D4D" w:rsidRPr="00F02EF7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6536C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AFE3F" w14:textId="77777777" w:rsidR="00327D4D" w:rsidRPr="00BE2D76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89094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7CC67F3E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0AD22" w14:textId="77777777" w:rsidR="00327D4D" w:rsidRDefault="00327D4D" w:rsidP="00327D4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EBED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22+030</w:t>
            </w:r>
          </w:p>
          <w:p w14:paraId="620B9DCF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20362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8CA1A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Cacica -</w:t>
            </w:r>
          </w:p>
          <w:p w14:paraId="47AE18E4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 Dealului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DCDAC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84070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CD36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680D6" w14:textId="77777777" w:rsidR="00327D4D" w:rsidRPr="00BE2D76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985F6" w14:textId="77777777" w:rsidR="00327D4D" w:rsidRPr="00193954" w:rsidRDefault="00327D4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95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193954">
              <w:rPr>
                <w:b/>
                <w:bCs/>
                <w:iCs/>
                <w:sz w:val="20"/>
              </w:rPr>
              <w:t>două locomotive cuplate.</w:t>
            </w:r>
          </w:p>
          <w:p w14:paraId="4804D75A" w14:textId="77777777" w:rsidR="00327D4D" w:rsidRPr="00176852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7685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498C8B76" w14:textId="77777777">
        <w:trPr>
          <w:cantSplit/>
          <w:trHeight w:val="1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C6EC6" w14:textId="77777777" w:rsidR="00327D4D" w:rsidRDefault="00327D4D" w:rsidP="00327D4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28883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BB041" w14:textId="77777777" w:rsidR="00327D4D" w:rsidRPr="002108A9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57CF6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54F7D0EB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4216A24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BA47A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4BC1C8B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643EF491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94CD2" w14:textId="77777777" w:rsidR="00327D4D" w:rsidRPr="00F02EF7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4EE9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178E3" w14:textId="77777777" w:rsidR="00327D4D" w:rsidRPr="00BE2D76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75D21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55DDDDC4" w14:textId="77777777">
        <w:trPr>
          <w:cantSplit/>
          <w:trHeight w:val="9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F0ADB" w14:textId="77777777" w:rsidR="00327D4D" w:rsidRDefault="00327D4D" w:rsidP="00327D4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036FF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A9A66" w14:textId="77777777" w:rsidR="00327D4D" w:rsidRPr="002108A9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1F2A6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Pojorâta</w:t>
            </w:r>
          </w:p>
          <w:p w14:paraId="53F6C1F7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BFDA4" w14:textId="77777777" w:rsidR="00327D4D" w:rsidRDefault="00327D4D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de la Cap Y </w:t>
            </w:r>
          </w:p>
          <w:p w14:paraId="7BBE5F68" w14:textId="77777777" w:rsidR="00327D4D" w:rsidRDefault="00327D4D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la </w:t>
            </w:r>
          </w:p>
          <w:p w14:paraId="515F0906" w14:textId="77777777" w:rsidR="00327D4D" w:rsidRDefault="00327D4D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ax </w:t>
            </w:r>
          </w:p>
          <w:p w14:paraId="45EA08EA" w14:textId="77777777" w:rsidR="00327D4D" w:rsidRDefault="00327D4D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4DBC4" w14:textId="77777777" w:rsidR="00327D4D" w:rsidRPr="00F02EF7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FB11D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A873F" w14:textId="77777777" w:rsidR="00327D4D" w:rsidRPr="00BE2D76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329F8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5C89277A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19DC4" w14:textId="77777777" w:rsidR="00327D4D" w:rsidRDefault="00327D4D" w:rsidP="00327D4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E41D1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FD20F" w14:textId="77777777" w:rsidR="00327D4D" w:rsidRPr="002108A9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A48D7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Iacobeni</w:t>
            </w:r>
          </w:p>
          <w:p w14:paraId="30C92D35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82093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E666477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92ADB" w14:textId="77777777" w:rsidR="00327D4D" w:rsidRPr="00F02EF7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DF6B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DA3B2" w14:textId="77777777" w:rsidR="00327D4D" w:rsidRPr="00BE2D76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D8A8E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6AEDBD9A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C4E83" w14:textId="77777777" w:rsidR="00327D4D" w:rsidRDefault="00327D4D" w:rsidP="00327D4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CC43F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15165" w14:textId="77777777" w:rsidR="00327D4D" w:rsidRPr="002108A9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C657C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Argestru</w:t>
            </w:r>
          </w:p>
          <w:p w14:paraId="4E8E1F10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A7A8F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CA04E" w14:textId="77777777" w:rsidR="00327D4D" w:rsidRPr="00F02EF7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EC0C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76B09" w14:textId="77777777" w:rsidR="00327D4D" w:rsidRPr="00BE2D76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22E0F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58C9CA73" w14:textId="77777777">
        <w:trPr>
          <w:cantSplit/>
          <w:trHeight w:val="1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FBA13" w14:textId="77777777" w:rsidR="00327D4D" w:rsidRDefault="00327D4D" w:rsidP="00327D4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251E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DE7EE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798CF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Larion</w:t>
            </w:r>
          </w:p>
          <w:p w14:paraId="765E271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150DD0A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98A5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Cap X la Km</w:t>
            </w:r>
          </w:p>
          <w:p w14:paraId="5F0C8A3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E2CD3" w14:textId="77777777" w:rsidR="00327D4D" w:rsidRPr="00F02EF7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A8F3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60948" w14:textId="77777777" w:rsidR="00327D4D" w:rsidRPr="00BE2D76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EB4C4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55B3690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87DE9" w14:textId="77777777" w:rsidR="00327D4D" w:rsidRDefault="00327D4D" w:rsidP="00327D4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32F3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6DCBF" w14:textId="77777777" w:rsidR="00327D4D" w:rsidRPr="002108A9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F52B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Mare</w:t>
            </w:r>
          </w:p>
          <w:p w14:paraId="0D4533B0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CAE6C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C23A6" w14:textId="77777777" w:rsidR="00327D4D" w:rsidRPr="00F02EF7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07CE8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4B5CF" w14:textId="77777777" w:rsidR="00327D4D" w:rsidRPr="00BE2D76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FA4D5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0AE26ED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10FBA" w14:textId="77777777" w:rsidR="00327D4D" w:rsidRDefault="00327D4D" w:rsidP="00327D4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538C7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FD47B" w14:textId="77777777" w:rsidR="00327D4D" w:rsidRPr="002108A9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73046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Măgura Ilvei, 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3D31B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6AAC5" w14:textId="77777777" w:rsidR="00327D4D" w:rsidRPr="00F02EF7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21A1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EB120" w14:textId="77777777" w:rsidR="00327D4D" w:rsidRPr="00BE2D76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E063F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5F8B557D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2DA51" w14:textId="77777777" w:rsidR="00327D4D" w:rsidRDefault="00327D4D" w:rsidP="00327D4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E0F58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F8C79" w14:textId="77777777" w:rsidR="00327D4D" w:rsidRPr="002108A9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CA7D8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Leşu Ilvei</w:t>
            </w:r>
          </w:p>
          <w:p w14:paraId="355FD18D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  <w:p w14:paraId="37F6E986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98CF7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6A51A24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58CAEFE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7C63668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la </w:t>
            </w:r>
          </w:p>
          <w:p w14:paraId="0C607C6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0E935" w14:textId="77777777" w:rsidR="00327D4D" w:rsidRPr="00F02EF7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F912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FC15C" w14:textId="77777777" w:rsidR="00327D4D" w:rsidRPr="00BE2D76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9B180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0958A370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B7C04" w14:textId="77777777" w:rsidR="00327D4D" w:rsidRDefault="00327D4D" w:rsidP="00327D4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19CF6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F7EC7" w14:textId="77777777" w:rsidR="00327D4D" w:rsidRPr="002108A9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F8A6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3B3DAA33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7280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774874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774874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774874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6F1DA" w14:textId="77777777" w:rsidR="00327D4D" w:rsidRPr="00F02EF7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90E36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31B8A" w14:textId="77777777" w:rsidR="00327D4D" w:rsidRPr="00BE2D76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44285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38F3A31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2BF3A" w14:textId="77777777" w:rsidR="00327D4D" w:rsidRDefault="00327D4D" w:rsidP="00327D4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EEF1C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7D33E" w14:textId="77777777" w:rsidR="00327D4D" w:rsidRPr="002108A9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FFC10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5E85EC78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D9EC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0C9FA" w14:textId="77777777" w:rsidR="00327D4D" w:rsidRPr="00F02EF7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1509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C8EDC" w14:textId="77777777" w:rsidR="00327D4D" w:rsidRPr="00BE2D76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17326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C0B61ED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B8BB3B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– 12.</w:t>
            </w:r>
          </w:p>
        </w:tc>
      </w:tr>
      <w:tr w:rsidR="00327D4D" w14:paraId="1D3EB3A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5AA2F" w14:textId="77777777" w:rsidR="00327D4D" w:rsidRDefault="00327D4D" w:rsidP="00327D4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EC9A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BF4C0" w14:textId="77777777" w:rsidR="00327D4D" w:rsidRPr="002108A9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929BD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63A31625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56528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8566F99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3FFAC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4581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3D500" w14:textId="77777777" w:rsidR="00327D4D" w:rsidRPr="00BE2D76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F43C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072C63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327D4D" w14:paraId="164C060A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FA1EF" w14:textId="77777777" w:rsidR="00327D4D" w:rsidRDefault="00327D4D" w:rsidP="00327D4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3F62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66BE9" w14:textId="77777777" w:rsidR="00327D4D" w:rsidRPr="002108A9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6C9A0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3C81C76E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CABAA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BE2776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B20FA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CF501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00D91" w14:textId="77777777" w:rsidR="00327D4D" w:rsidRPr="00BE2D76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5443A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0B722A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B99313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– 10.</w:t>
            </w:r>
          </w:p>
        </w:tc>
      </w:tr>
      <w:tr w:rsidR="00327D4D" w14:paraId="7626C74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061B4" w14:textId="77777777" w:rsidR="00327D4D" w:rsidRDefault="00327D4D" w:rsidP="00327D4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13FD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9C721" w14:textId="77777777" w:rsidR="00327D4D" w:rsidRPr="002108A9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94284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1D596971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EE35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3C7BC" w14:textId="77777777" w:rsidR="00327D4D" w:rsidRPr="00F02EF7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2564F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5D477" w14:textId="77777777" w:rsidR="00327D4D" w:rsidRPr="00BE2D76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4A2D0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18A48A28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7ADBC" w14:textId="77777777" w:rsidR="00327D4D" w:rsidRDefault="00327D4D" w:rsidP="00327D4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0CEF3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2F52" w14:textId="77777777" w:rsidR="00327D4D" w:rsidRPr="002108A9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43DF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39CA437D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BD79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9C89D" w14:textId="77777777" w:rsidR="00327D4D" w:rsidRPr="00F02EF7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2214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460E2" w14:textId="77777777" w:rsidR="00327D4D" w:rsidRPr="00BE2D76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5BD1B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B54CFBC" w14:textId="77777777" w:rsidR="00327D4D" w:rsidRDefault="00327D4D">
      <w:pPr>
        <w:spacing w:before="40" w:after="40" w:line="192" w:lineRule="auto"/>
        <w:ind w:right="57"/>
        <w:rPr>
          <w:sz w:val="20"/>
        </w:rPr>
      </w:pPr>
    </w:p>
    <w:p w14:paraId="47043ACF" w14:textId="77777777" w:rsidR="00327D4D" w:rsidRDefault="00327D4D" w:rsidP="00B86D21">
      <w:pPr>
        <w:pStyle w:val="Heading1"/>
        <w:spacing w:line="360" w:lineRule="auto"/>
      </w:pPr>
      <w:r>
        <w:t>LINIA 515</w:t>
      </w:r>
    </w:p>
    <w:p w14:paraId="0850E8CD" w14:textId="77777777" w:rsidR="00327D4D" w:rsidRDefault="00327D4D" w:rsidP="00862BF9">
      <w:pPr>
        <w:pStyle w:val="Heading1"/>
        <w:spacing w:line="360" w:lineRule="auto"/>
        <w:rPr>
          <w:b w:val="0"/>
          <w:bCs w:val="0"/>
          <w:sz w:val="8"/>
        </w:rPr>
      </w:pPr>
      <w:r>
        <w:t>DORNEŞTI - NISIPITU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0"/>
        <w:gridCol w:w="2207"/>
        <w:gridCol w:w="871"/>
        <w:gridCol w:w="750"/>
        <w:gridCol w:w="871"/>
        <w:gridCol w:w="750"/>
        <w:gridCol w:w="2497"/>
      </w:tblGrid>
      <w:tr w:rsidR="00327D4D" w14:paraId="4ED52E0E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FAC88" w14:textId="77777777" w:rsidR="00327D4D" w:rsidRDefault="00327D4D" w:rsidP="00327D4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AAFC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0+200</w:t>
            </w:r>
          </w:p>
          <w:p w14:paraId="74854A7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0+700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79346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9B3A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Dornești - Rădăuți</w:t>
            </w: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D011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02593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E5E2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EF1A2" w14:textId="77777777" w:rsidR="00327D4D" w:rsidRPr="00412AB5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8AA2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6354A148" w14:textId="77777777" w:rsidR="00327D4D" w:rsidRDefault="00327D4D">
      <w:pPr>
        <w:spacing w:before="40" w:after="40" w:line="192" w:lineRule="auto"/>
        <w:ind w:right="57"/>
        <w:rPr>
          <w:sz w:val="20"/>
          <w:szCs w:val="20"/>
        </w:rPr>
      </w:pPr>
    </w:p>
    <w:p w14:paraId="6A087BEB" w14:textId="77777777" w:rsidR="00327D4D" w:rsidRDefault="00327D4D" w:rsidP="00072BF3">
      <w:pPr>
        <w:pStyle w:val="Heading1"/>
        <w:spacing w:line="360" w:lineRule="auto"/>
      </w:pPr>
      <w:bookmarkStart w:id="4" w:name="_Hlk182558800"/>
      <w:r>
        <w:t>LINIA 517</w:t>
      </w:r>
    </w:p>
    <w:p w14:paraId="6286CF45" w14:textId="77777777" w:rsidR="00327D4D" w:rsidRDefault="00327D4D" w:rsidP="00F07F75">
      <w:pPr>
        <w:pStyle w:val="Heading1"/>
        <w:spacing w:line="360" w:lineRule="auto"/>
        <w:rPr>
          <w:b w:val="0"/>
          <w:bCs w:val="0"/>
          <w:sz w:val="8"/>
        </w:rPr>
      </w:pPr>
      <w:r>
        <w:t>SUCEAVA - GURA HUMORULUI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5"/>
        <w:gridCol w:w="870"/>
        <w:gridCol w:w="755"/>
        <w:gridCol w:w="2491"/>
      </w:tblGrid>
      <w:tr w:rsidR="00327D4D" w14:paraId="64B855ED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A6F4B" w14:textId="77777777" w:rsidR="00327D4D" w:rsidRDefault="00327D4D" w:rsidP="00327D4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C794C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6256A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60DF4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3C421731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08C9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D6161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DA3C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FCA99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C453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7D407CA1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5441C" w14:textId="77777777" w:rsidR="00327D4D" w:rsidRDefault="00327D4D" w:rsidP="00327D4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2A5F0" w14:textId="77777777" w:rsidR="00327D4D" w:rsidRDefault="00327D4D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4B1C4" w14:textId="77777777" w:rsidR="00327D4D" w:rsidRDefault="00327D4D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49447" w14:textId="77777777" w:rsidR="00327D4D" w:rsidRDefault="00327D4D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2B094D2C" w14:textId="77777777" w:rsidR="00327D4D" w:rsidRDefault="00327D4D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2619C" w14:textId="77777777" w:rsidR="00327D4D" w:rsidRDefault="00327D4D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7623B" w14:textId="77777777" w:rsidR="00327D4D" w:rsidRDefault="00327D4D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052FE" w14:textId="77777777" w:rsidR="00327D4D" w:rsidRDefault="00327D4D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CA0EF" w14:textId="77777777" w:rsidR="00327D4D" w:rsidRDefault="00327D4D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6AF50" w14:textId="77777777" w:rsidR="00327D4D" w:rsidRDefault="00327D4D" w:rsidP="004616D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5DE6808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A3443" w14:textId="77777777" w:rsidR="00327D4D" w:rsidRDefault="00327D4D" w:rsidP="00327D4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3A6E8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717CD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907B0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75A8BA4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F6A1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5950F9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32836ED8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77401248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700A4EBC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B88CB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BAF6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4220F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B8307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CBE547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numai la parcursuri peste sch. nr. 1, 3, 5 şi 7 </w:t>
            </w:r>
          </w:p>
          <w:p w14:paraId="1CBB70E3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poziţii abătute.</w:t>
            </w:r>
          </w:p>
        </w:tc>
      </w:tr>
      <w:tr w:rsidR="00327D4D" w14:paraId="24D0C20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D2FCD" w14:textId="77777777" w:rsidR="00327D4D" w:rsidRDefault="00327D4D" w:rsidP="00327D4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FC23C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B4DE3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7F25B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08194E53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E81A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07952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B2B96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3E971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F66A0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327D4D" w14:paraId="3845497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1097E" w14:textId="77777777" w:rsidR="00327D4D" w:rsidRDefault="00327D4D" w:rsidP="00327D4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61D6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22720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3A708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19AB9E6C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957C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905CB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025CD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6D010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8BE3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55C083F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08178" w14:textId="77777777" w:rsidR="00327D4D" w:rsidRDefault="00327D4D" w:rsidP="00327D4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3C29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E0210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1F16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Ciprian Porumbescu</w:t>
            </w:r>
          </w:p>
          <w:p w14:paraId="0ED71B9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95C0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C1D8F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6C69A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DB8A5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15C5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78657B0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39F6D" w14:textId="77777777" w:rsidR="00327D4D" w:rsidRDefault="00327D4D" w:rsidP="00327D4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80CBD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D76F8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9C66E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Berchișești,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E6EF6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396BA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A42B9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E9570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7C88C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3F40F7E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E738B" w14:textId="77777777" w:rsidR="00327D4D" w:rsidRDefault="00327D4D" w:rsidP="00327D4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382D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E9EA2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89FB7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56C41AC7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prim.-exped.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4225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1CE5C8C9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3654797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3ED9E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FB31F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7753E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9A238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3A72AC7C" w14:textId="77777777" w:rsidR="00327D4D" w:rsidRDefault="00327D4D" w:rsidP="00F232A2">
      <w:pPr>
        <w:spacing w:before="40" w:after="40" w:line="192" w:lineRule="auto"/>
        <w:ind w:right="57"/>
        <w:rPr>
          <w:sz w:val="20"/>
        </w:rPr>
      </w:pPr>
    </w:p>
    <w:p w14:paraId="2619EB9E" w14:textId="77777777" w:rsidR="00327D4D" w:rsidRDefault="00327D4D" w:rsidP="00F04622">
      <w:pPr>
        <w:pStyle w:val="Heading1"/>
        <w:spacing w:line="360" w:lineRule="auto"/>
      </w:pPr>
      <w:r>
        <w:t>LINIA 600</w:t>
      </w:r>
    </w:p>
    <w:p w14:paraId="4B70CC63" w14:textId="77777777" w:rsidR="00327D4D" w:rsidRDefault="00327D4D" w:rsidP="00CE4CB2">
      <w:pPr>
        <w:pStyle w:val="Heading1"/>
        <w:spacing w:line="360" w:lineRule="auto"/>
        <w:rPr>
          <w:b w:val="0"/>
          <w:bCs w:val="0"/>
          <w:sz w:val="8"/>
        </w:rPr>
      </w:pPr>
      <w:r>
        <w:t>FĂUREI - TECUCI - IAŞI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27D4D" w14:paraId="5251E3DE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DD073" w14:textId="77777777" w:rsidR="00327D4D" w:rsidRDefault="00327D4D" w:rsidP="00327D4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2A77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31B04CD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09332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BBCC2" w14:textId="77777777" w:rsidR="00327D4D" w:rsidRDefault="00327D4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1FA51EEB" w14:textId="77777777" w:rsidR="00327D4D" w:rsidRDefault="00327D4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FD8F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2588A" w14:textId="77777777" w:rsidR="00327D4D" w:rsidRPr="002F6CE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B687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2ADBC" w14:textId="77777777" w:rsidR="00327D4D" w:rsidRPr="00C1413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FFAB5" w14:textId="77777777" w:rsidR="00327D4D" w:rsidRPr="009E2C90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30FCEFD1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FAE11" w14:textId="77777777" w:rsidR="00327D4D" w:rsidRDefault="00327D4D" w:rsidP="00327D4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583A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6+700</w:t>
            </w:r>
          </w:p>
          <w:p w14:paraId="61F8E12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2918D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695C7" w14:textId="77777777" w:rsidR="00327D4D" w:rsidRDefault="00327D4D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1FDCDF0B" w14:textId="77777777" w:rsidR="00327D4D" w:rsidRDefault="00327D4D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5641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E9271" w14:textId="77777777" w:rsidR="00327D4D" w:rsidRPr="002F6CE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4ADB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986A6" w14:textId="77777777" w:rsidR="00327D4D" w:rsidRPr="00C1413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F4C1F" w14:textId="77777777" w:rsidR="00327D4D" w:rsidRPr="005D499E" w:rsidRDefault="00327D4D" w:rsidP="00786F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4218157B" w14:textId="77777777" w:rsidR="00327D4D" w:rsidRPr="009E2C90" w:rsidRDefault="00327D4D" w:rsidP="00786F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66F0A3D1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9007C" w14:textId="77777777" w:rsidR="00327D4D" w:rsidRDefault="00327D4D" w:rsidP="00327D4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493E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380ACC5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D69F7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6EC17" w14:textId="77777777" w:rsidR="00327D4D" w:rsidRDefault="00327D4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Balta Albă – </w:t>
            </w:r>
          </w:p>
          <w:p w14:paraId="72FC1382" w14:textId="77777777" w:rsidR="00327D4D" w:rsidRDefault="00327D4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Ciorăști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5444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A5BB2" w14:textId="77777777" w:rsidR="00327D4D" w:rsidRPr="002F6CE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CA31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89021" w14:textId="77777777" w:rsidR="00327D4D" w:rsidRPr="00C1413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E0A5E" w14:textId="77777777" w:rsidR="00327D4D" w:rsidRPr="00DD03D3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DD03D3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327D4D" w14:paraId="6AD71211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989CE" w14:textId="77777777" w:rsidR="00327D4D" w:rsidRDefault="00327D4D" w:rsidP="00327D4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8678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74DCE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08313" w14:textId="77777777" w:rsidR="00327D4D" w:rsidRDefault="00327D4D" w:rsidP="00CB56E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Ciorăști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11BF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A7EB7" w14:textId="77777777" w:rsidR="00327D4D" w:rsidRPr="002F6CE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BFDD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6B06C" w14:textId="77777777" w:rsidR="00327D4D" w:rsidRPr="00C1413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AEE5C" w14:textId="77777777" w:rsidR="00327D4D" w:rsidRPr="00DD03D3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327D4D" w14:paraId="2FCB3909" w14:textId="77777777">
        <w:trPr>
          <w:cantSplit/>
          <w:trHeight w:val="11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CFD6D" w14:textId="77777777" w:rsidR="00327D4D" w:rsidRDefault="00327D4D" w:rsidP="00327D4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3242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51+300</w:t>
            </w:r>
          </w:p>
          <w:p w14:paraId="31BDBE3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5F3C1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5156B" w14:textId="77777777" w:rsidR="00327D4D" w:rsidRDefault="00327D4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48A38FB3" w14:textId="77777777" w:rsidR="00327D4D" w:rsidRDefault="00327D4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C9A1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08347" w14:textId="77777777" w:rsidR="00327D4D" w:rsidRPr="002F6CE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91E9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7AB53" w14:textId="77777777" w:rsidR="00327D4D" w:rsidRPr="00C1413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45D87" w14:textId="77777777" w:rsidR="00327D4D" w:rsidRPr="005D499E" w:rsidRDefault="00327D4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0154DDBC" w14:textId="77777777" w:rsidR="00327D4D" w:rsidRPr="009E2C90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68C94F3D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7C98B" w14:textId="77777777" w:rsidR="00327D4D" w:rsidRDefault="00327D4D" w:rsidP="00327D4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B8C1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55+974</w:t>
            </w:r>
          </w:p>
          <w:p w14:paraId="2D9AEF9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70+552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74FA3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6EA21" w14:textId="77777777" w:rsidR="00327D4D" w:rsidRDefault="00327D4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2CB0E83E" w14:textId="77777777" w:rsidR="00327D4D" w:rsidRDefault="00327D4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A521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B0ADB" w14:textId="77777777" w:rsidR="00327D4D" w:rsidRPr="002F6CE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C1B4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F0A40" w14:textId="77777777" w:rsidR="00327D4D" w:rsidRPr="00C1413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8FE1B" w14:textId="77777777" w:rsidR="00327D4D" w:rsidRPr="005D20EA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5D20EA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327D4D" w14:paraId="43F695FB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1B3B3" w14:textId="77777777" w:rsidR="00327D4D" w:rsidRDefault="00327D4D" w:rsidP="00327D4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79A0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67+030</w:t>
            </w:r>
          </w:p>
          <w:p w14:paraId="492C69F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8F7E6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B18FB" w14:textId="77777777" w:rsidR="00327D4D" w:rsidRDefault="00327D4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407A3AA3" w14:textId="77777777" w:rsidR="00327D4D" w:rsidRDefault="00327D4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856C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703A4" w14:textId="77777777" w:rsidR="00327D4D" w:rsidRPr="002F6CE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3662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282CA" w14:textId="77777777" w:rsidR="00327D4D" w:rsidRPr="00C1413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0680F" w14:textId="77777777" w:rsidR="00327D4D" w:rsidRPr="005D499E" w:rsidRDefault="00327D4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79A4D7C5" w14:textId="77777777" w:rsidR="00327D4D" w:rsidRPr="009E2C90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45781420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489EF" w14:textId="77777777" w:rsidR="00327D4D" w:rsidRDefault="00327D4D" w:rsidP="00327D4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C882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73+300</w:t>
            </w:r>
          </w:p>
          <w:p w14:paraId="2950942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FFD9A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0AC39" w14:textId="77777777" w:rsidR="00327D4D" w:rsidRDefault="00327D4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 –</w:t>
            </w:r>
          </w:p>
          <w:p w14:paraId="409BF826" w14:textId="77777777" w:rsidR="00327D4D" w:rsidRDefault="00327D4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BA3F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D4219" w14:textId="77777777" w:rsidR="00327D4D" w:rsidRPr="002F6CE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D81F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096A2" w14:textId="77777777" w:rsidR="00327D4D" w:rsidRPr="00C1413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FA8E1" w14:textId="77777777" w:rsidR="00327D4D" w:rsidRPr="005D499E" w:rsidRDefault="00327D4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5D8EAC62" w14:textId="77777777" w:rsidR="00327D4D" w:rsidRPr="009E2C90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3976EA03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8F860" w14:textId="77777777" w:rsidR="00327D4D" w:rsidRDefault="00327D4D" w:rsidP="00327D4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D522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253+125</w:t>
            </w:r>
          </w:p>
          <w:p w14:paraId="4456068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61B47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13448" w14:textId="77777777" w:rsidR="00327D4D" w:rsidRDefault="00327D4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Frunzeasca -</w:t>
            </w:r>
          </w:p>
          <w:p w14:paraId="148F7E8F" w14:textId="77777777" w:rsidR="00327D4D" w:rsidRDefault="00327D4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Berheci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6E39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678DE" w14:textId="77777777" w:rsidR="00327D4D" w:rsidRPr="002F6CE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7A20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FEE63" w14:textId="77777777" w:rsidR="00327D4D" w:rsidRPr="00C1413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931DE" w14:textId="77777777" w:rsidR="00327D4D" w:rsidRPr="005D499E" w:rsidRDefault="00327D4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139AECB0" w14:textId="77777777" w:rsidR="00327D4D" w:rsidRPr="009E2C90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6EC2CB72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C5945" w14:textId="77777777" w:rsidR="00327D4D" w:rsidRDefault="00327D4D" w:rsidP="00327D4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9804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268+200</w:t>
            </w:r>
          </w:p>
          <w:p w14:paraId="46BB50A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1F23C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699ED" w14:textId="77777777" w:rsidR="00327D4D" w:rsidRDefault="00327D4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Ghidigeni - Tutova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BE06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DB2CF" w14:textId="77777777" w:rsidR="00327D4D" w:rsidRPr="002F6CE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1505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31835" w14:textId="77777777" w:rsidR="00327D4D" w:rsidRPr="00C1413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473F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Cu inductori la paletele galbene.</w:t>
            </w:r>
          </w:p>
        </w:tc>
      </w:tr>
      <w:tr w:rsidR="00327D4D" w14:paraId="6B2B7D66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3D9DD" w14:textId="77777777" w:rsidR="00327D4D" w:rsidRDefault="00327D4D" w:rsidP="00327D4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9BA18" w14:textId="77777777" w:rsidR="00327D4D" w:rsidRDefault="00327D4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339+950</w:t>
            </w:r>
          </w:p>
          <w:p w14:paraId="5DF4F725" w14:textId="77777777" w:rsidR="00327D4D" w:rsidRDefault="00327D4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A2AC6" w14:textId="77777777" w:rsidR="00327D4D" w:rsidRDefault="00327D4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7A9BA" w14:textId="77777777" w:rsidR="00327D4D" w:rsidRDefault="00327D4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Vaslui </w:t>
            </w:r>
            <w:r>
              <w:rPr>
                <w:b/>
                <w:bCs/>
                <w:sz w:val="20"/>
              </w:rPr>
              <w:br w:type="page"/>
              <w:t xml:space="preserve">– Buhăești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6F619" w14:textId="77777777" w:rsidR="00327D4D" w:rsidRDefault="00327D4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BF966" w14:textId="77777777" w:rsidR="00327D4D" w:rsidRPr="002F6CED" w:rsidRDefault="00327D4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B6924" w14:textId="77777777" w:rsidR="00327D4D" w:rsidRDefault="00327D4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D4E90" w14:textId="77777777" w:rsidR="00327D4D" w:rsidRPr="00C14131" w:rsidRDefault="00327D4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BC4E6" w14:textId="77777777" w:rsidR="00327D4D" w:rsidRDefault="00327D4D" w:rsidP="00E11BA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</w:t>
            </w:r>
            <w:r>
              <w:rPr>
                <w:b/>
                <w:bCs/>
                <w:sz w:val="20"/>
              </w:rPr>
              <w:t>Vaslui</w:t>
            </w:r>
          </w:p>
          <w:p w14:paraId="1EBD9C8D" w14:textId="77777777" w:rsidR="00327D4D" w:rsidRDefault="00327D4D" w:rsidP="00E11BA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 Buhăiești Nesemnalizată pe teren.</w:t>
            </w:r>
          </w:p>
        </w:tc>
      </w:tr>
      <w:tr w:rsidR="00327D4D" w14:paraId="4771B95C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6AA63" w14:textId="77777777" w:rsidR="00327D4D" w:rsidRDefault="00327D4D" w:rsidP="00327D4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38D61" w14:textId="77777777" w:rsidR="00327D4D" w:rsidRDefault="00327D4D" w:rsidP="001264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395+655</w:t>
            </w:r>
          </w:p>
          <w:p w14:paraId="51038DFD" w14:textId="77777777" w:rsidR="00327D4D" w:rsidRDefault="00327D4D" w:rsidP="001264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395+755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B1541" w14:textId="77777777" w:rsidR="00327D4D" w:rsidRDefault="00327D4D" w:rsidP="001264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B1921" w14:textId="77777777" w:rsidR="00327D4D" w:rsidRDefault="00327D4D" w:rsidP="001264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Bârnova - Ciurea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001DE" w14:textId="77777777" w:rsidR="00327D4D" w:rsidRDefault="00327D4D" w:rsidP="001264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49DA8" w14:textId="77777777" w:rsidR="00327D4D" w:rsidRPr="002F6CED" w:rsidRDefault="00327D4D" w:rsidP="001264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1011D" w14:textId="77777777" w:rsidR="00327D4D" w:rsidRDefault="00327D4D" w:rsidP="001264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395+655</w:t>
            </w:r>
          </w:p>
          <w:p w14:paraId="2724692A" w14:textId="77777777" w:rsidR="00327D4D" w:rsidRDefault="00327D4D" w:rsidP="001264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395+755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32982" w14:textId="77777777" w:rsidR="00327D4D" w:rsidRPr="00C14131" w:rsidRDefault="00327D4D" w:rsidP="001264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C2204" w14:textId="77777777" w:rsidR="00327D4D" w:rsidRDefault="00327D4D" w:rsidP="001264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Cu inductori la paletele galbene.</w:t>
            </w:r>
          </w:p>
        </w:tc>
      </w:tr>
      <w:tr w:rsidR="00327D4D" w14:paraId="124661D4" w14:textId="77777777">
        <w:trPr>
          <w:cantSplit/>
          <w:trHeight w:val="7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0EA51" w14:textId="77777777" w:rsidR="00327D4D" w:rsidRDefault="00327D4D" w:rsidP="00327D4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A14D7" w14:textId="77777777" w:rsidR="00327D4D" w:rsidRDefault="00327D4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E8034" w14:textId="77777777" w:rsidR="00327D4D" w:rsidRPr="00C14131" w:rsidRDefault="00327D4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92DB9" w14:textId="77777777" w:rsidR="00327D4D" w:rsidRDefault="00327D4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5C7BDC29" w14:textId="77777777" w:rsidR="00327D4D" w:rsidRDefault="00327D4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9F573" w14:textId="77777777" w:rsidR="00327D4D" w:rsidRDefault="00327D4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staţie </w:t>
            </w:r>
          </w:p>
          <w:p w14:paraId="770A0D79" w14:textId="77777777" w:rsidR="00327D4D" w:rsidRDefault="00327D4D" w:rsidP="00327D4D">
            <w:pPr>
              <w:numPr>
                <w:ilvl w:val="0"/>
                <w:numId w:val="4"/>
              </w:numPr>
              <w:spacing w:before="40" w:after="40" w:line="360" w:lineRule="auto"/>
              <w:ind w:left="57" w:right="57" w:firstLine="0"/>
              <w:jc w:val="center"/>
              <w:rPr>
                <w:b/>
                <w:bCs/>
                <w:sz w:val="20"/>
              </w:rPr>
            </w:pPr>
          </w:p>
          <w:p w14:paraId="57B3CCD9" w14:textId="77777777" w:rsidR="00327D4D" w:rsidRDefault="00327D4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27C67E45" w14:textId="77777777" w:rsidR="00327D4D" w:rsidRDefault="00327D4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6E3F4" w14:textId="77777777" w:rsidR="00327D4D" w:rsidRPr="002F6CED" w:rsidRDefault="00327D4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3B4AD" w14:textId="77777777" w:rsidR="00327D4D" w:rsidRDefault="00327D4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70AB0" w14:textId="77777777" w:rsidR="00327D4D" w:rsidRPr="00C14131" w:rsidRDefault="00327D4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20AD4" w14:textId="77777777" w:rsidR="00327D4D" w:rsidRDefault="00327D4D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6082727E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3AA67" w14:textId="77777777" w:rsidR="00327D4D" w:rsidRDefault="00327D4D" w:rsidP="00327D4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D0796" w14:textId="77777777" w:rsidR="00327D4D" w:rsidRDefault="00327D4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8DAFC" w14:textId="77777777" w:rsidR="00327D4D" w:rsidRPr="00C14131" w:rsidRDefault="00327D4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5D90D" w14:textId="77777777" w:rsidR="00327D4D" w:rsidRDefault="00327D4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0644A9F5" w14:textId="77777777" w:rsidR="00327D4D" w:rsidRDefault="00327D4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linie cuprinsă între </w:t>
            </w:r>
          </w:p>
          <w:p w14:paraId="1338D481" w14:textId="77777777" w:rsidR="00327D4D" w:rsidRDefault="00327D4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schimbătorii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D0AB2" w14:textId="77777777" w:rsidR="00327D4D" w:rsidRDefault="00327D4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ECFFA1F" w14:textId="77777777" w:rsidR="00327D4D" w:rsidRDefault="00327D4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27, 35 </w:t>
            </w:r>
          </w:p>
          <w:p w14:paraId="3BBB5E97" w14:textId="77777777" w:rsidR="00327D4D" w:rsidRDefault="00327D4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88CEA" w14:textId="77777777" w:rsidR="00327D4D" w:rsidRPr="002F6CED" w:rsidRDefault="00327D4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2C07B" w14:textId="77777777" w:rsidR="00327D4D" w:rsidRDefault="00327D4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EEF80" w14:textId="77777777" w:rsidR="00327D4D" w:rsidRPr="00C14131" w:rsidRDefault="00327D4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6B98D" w14:textId="77777777" w:rsidR="00327D4D" w:rsidRDefault="00327D4D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linile 12, 13 şi 16 din Grupa Mărfuri, Cap X şi intrări - ieşiri </w:t>
            </w:r>
          </w:p>
          <w:p w14:paraId="6189049A" w14:textId="77777777" w:rsidR="00327D4D" w:rsidRDefault="00327D4D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Depou Cap X.</w:t>
            </w:r>
          </w:p>
        </w:tc>
      </w:tr>
      <w:tr w:rsidR="00327D4D" w14:paraId="1518997B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F30DB" w14:textId="77777777" w:rsidR="00327D4D" w:rsidRDefault="00327D4D" w:rsidP="00327D4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1F64F" w14:textId="77777777" w:rsidR="00327D4D" w:rsidRDefault="00327D4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309BD" w14:textId="77777777" w:rsidR="00327D4D" w:rsidRPr="00C14131" w:rsidRDefault="00327D4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99E16" w14:textId="77777777" w:rsidR="00327D4D" w:rsidRDefault="00327D4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06926060" w14:textId="77777777" w:rsidR="00327D4D" w:rsidRDefault="00327D4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8070F" w14:textId="77777777" w:rsidR="00327D4D" w:rsidRDefault="00327D4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583AF87" w14:textId="77777777" w:rsidR="00327D4D" w:rsidRDefault="00327D4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34 -38 - 44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1A928" w14:textId="77777777" w:rsidR="00327D4D" w:rsidRPr="002F6CED" w:rsidRDefault="00327D4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33893" w14:textId="77777777" w:rsidR="00327D4D" w:rsidRDefault="00327D4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E3F76" w14:textId="77777777" w:rsidR="00327D4D" w:rsidRPr="00C14131" w:rsidRDefault="00327D4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56676" w14:textId="77777777" w:rsidR="00327D4D" w:rsidRDefault="00327D4D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 Nord.</w:t>
            </w:r>
          </w:p>
        </w:tc>
      </w:tr>
    </w:tbl>
    <w:p w14:paraId="6BC4CAA3" w14:textId="77777777" w:rsidR="00327D4D" w:rsidRDefault="00327D4D">
      <w:pPr>
        <w:spacing w:before="40" w:after="40" w:line="192" w:lineRule="auto"/>
        <w:ind w:right="57"/>
        <w:rPr>
          <w:sz w:val="20"/>
        </w:rPr>
      </w:pPr>
    </w:p>
    <w:p w14:paraId="5FDBB05A" w14:textId="77777777" w:rsidR="00327D4D" w:rsidRDefault="00327D4D" w:rsidP="003C645F">
      <w:pPr>
        <w:pStyle w:val="Heading1"/>
        <w:spacing w:line="360" w:lineRule="auto"/>
      </w:pPr>
      <w:r>
        <w:t>LINIA 602</w:t>
      </w:r>
    </w:p>
    <w:p w14:paraId="0A0955C0" w14:textId="77777777" w:rsidR="00327D4D" w:rsidRDefault="00327D4D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27D4D" w14:paraId="57072696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B4D31" w14:textId="77777777" w:rsidR="00327D4D" w:rsidRDefault="00327D4D" w:rsidP="00327D4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D0B3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73E53D6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2CB74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3EBF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1AB15AB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230D1" w14:textId="77777777" w:rsidR="00327D4D" w:rsidRPr="00406474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791F4" w14:textId="77777777" w:rsidR="00327D4D" w:rsidRPr="00DA41E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6F0D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3F415E1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35BDE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8376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5E615502" w14:textId="77777777" w:rsidR="00327D4D" w:rsidRPr="0007619C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3D514BE0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021CE" w14:textId="77777777" w:rsidR="00327D4D" w:rsidRDefault="00327D4D" w:rsidP="00327D4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DC97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65265D6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91DD8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AA583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678C555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33178" w14:textId="77777777" w:rsidR="00327D4D" w:rsidRPr="00406474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D7EEB" w14:textId="77777777" w:rsidR="00327D4D" w:rsidRPr="00DA41E4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ACB4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44D5F8D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89FA8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1CF6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340EF81D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2D893F5" w14:textId="77777777" w:rsidR="00327D4D" w:rsidRDefault="00327D4D">
      <w:pPr>
        <w:spacing w:before="40" w:after="40" w:line="192" w:lineRule="auto"/>
        <w:ind w:right="57"/>
        <w:rPr>
          <w:sz w:val="20"/>
        </w:rPr>
      </w:pPr>
    </w:p>
    <w:p w14:paraId="618B959F" w14:textId="77777777" w:rsidR="00327D4D" w:rsidRDefault="00327D4D" w:rsidP="00857B52">
      <w:pPr>
        <w:pStyle w:val="Heading1"/>
        <w:spacing w:line="360" w:lineRule="auto"/>
      </w:pPr>
      <w:r>
        <w:t>LINIA 605</w:t>
      </w:r>
    </w:p>
    <w:p w14:paraId="42F7E322" w14:textId="77777777" w:rsidR="00327D4D" w:rsidRDefault="00327D4D" w:rsidP="00C73ABA">
      <w:pPr>
        <w:pStyle w:val="Heading1"/>
        <w:spacing w:line="360" w:lineRule="auto"/>
        <w:rPr>
          <w:b w:val="0"/>
          <w:bCs w:val="0"/>
          <w:sz w:val="8"/>
        </w:rPr>
      </w:pPr>
      <w:r>
        <w:t>SOCOLA - UNGHENI PRUT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27D4D" w14:paraId="68D05D08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1582F" w14:textId="77777777" w:rsidR="00327D4D" w:rsidRDefault="00327D4D" w:rsidP="00327D4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0CBD5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86C2A" w14:textId="77777777" w:rsidR="00327D4D" w:rsidRPr="002C1631" w:rsidRDefault="00327D4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A7388" w14:textId="77777777" w:rsidR="00327D4D" w:rsidRDefault="00327D4D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Linia 1 CL</w:t>
            </w:r>
          </w:p>
          <w:p w14:paraId="5C9EEDF0" w14:textId="77777777" w:rsidR="00327D4D" w:rsidRDefault="00327D4D" w:rsidP="00BB05C5">
            <w:pPr>
              <w:spacing w:before="40" w:line="276" w:lineRule="auto"/>
              <w:ind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AFF9B" w14:textId="77777777" w:rsidR="00327D4D" w:rsidRDefault="00327D4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1ECCBAF9" w14:textId="77777777" w:rsidR="00327D4D" w:rsidRDefault="00327D4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2F2D97E2" w14:textId="77777777" w:rsidR="00327D4D" w:rsidRDefault="00327D4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31 CL </w:t>
            </w:r>
          </w:p>
          <w:p w14:paraId="03288023" w14:textId="77777777" w:rsidR="00327D4D" w:rsidRDefault="00327D4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sch 4 CL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879AF" w14:textId="77777777" w:rsidR="00327D4D" w:rsidRDefault="00327D4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1068A" w14:textId="77777777" w:rsidR="00327D4D" w:rsidRDefault="00327D4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4D66A" w14:textId="77777777" w:rsidR="00327D4D" w:rsidRPr="002C1631" w:rsidRDefault="00327D4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28B21" w14:textId="77777777" w:rsidR="00327D4D" w:rsidRDefault="00327D4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48FAC53F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DF96A" w14:textId="77777777" w:rsidR="00327D4D" w:rsidRDefault="00327D4D" w:rsidP="00327D4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61481" w14:textId="77777777" w:rsidR="00327D4D" w:rsidRDefault="00327D4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D46CC" w14:textId="77777777" w:rsidR="00327D4D" w:rsidRPr="002C1631" w:rsidRDefault="00327D4D" w:rsidP="00BB05C5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1C0D8" w14:textId="77777777" w:rsidR="00327D4D" w:rsidRDefault="00327D4D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Linia 2 CL</w:t>
            </w:r>
          </w:p>
          <w:p w14:paraId="53901C46" w14:textId="77777777" w:rsidR="00327D4D" w:rsidRDefault="00327D4D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9825E" w14:textId="77777777" w:rsidR="00327D4D" w:rsidRDefault="00327D4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4E2B414A" w14:textId="77777777" w:rsidR="00327D4D" w:rsidRDefault="00327D4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6C74985C" w14:textId="77777777" w:rsidR="00327D4D" w:rsidRDefault="00327D4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43 CL </w:t>
            </w:r>
          </w:p>
          <w:p w14:paraId="5005F184" w14:textId="77777777" w:rsidR="00327D4D" w:rsidRDefault="00327D4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sch 10 CL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F249B" w14:textId="77777777" w:rsidR="00327D4D" w:rsidRDefault="00327D4D" w:rsidP="00BB05C5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C0501" w14:textId="77777777" w:rsidR="00327D4D" w:rsidRDefault="00327D4D" w:rsidP="00BB05C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8E822" w14:textId="77777777" w:rsidR="00327D4D" w:rsidRPr="002C1631" w:rsidRDefault="00327D4D" w:rsidP="00BB05C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E21FD" w14:textId="77777777" w:rsidR="00327D4D" w:rsidRDefault="00327D4D" w:rsidP="00BB05C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60251F38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DCFA9" w14:textId="77777777" w:rsidR="00327D4D" w:rsidRDefault="00327D4D" w:rsidP="00327D4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47511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BCB84" w14:textId="77777777" w:rsidR="00327D4D" w:rsidRPr="002C1631" w:rsidRDefault="00327D4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B6597" w14:textId="77777777" w:rsidR="00327D4D" w:rsidRDefault="00327D4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4D851524" w14:textId="77777777" w:rsidR="00327D4D" w:rsidRDefault="00327D4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expediere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8E444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6FA9C48A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5EE5D90B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33 </w:t>
            </w:r>
          </w:p>
          <w:p w14:paraId="32C45F07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327E55D4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şi </w:t>
            </w:r>
          </w:p>
          <w:p w14:paraId="33AF6807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trav.</w:t>
            </w:r>
          </w:p>
          <w:p w14:paraId="6B36AF5B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 / 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21598" w14:textId="77777777" w:rsidR="00327D4D" w:rsidRDefault="00327D4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3327A" w14:textId="77777777" w:rsidR="00327D4D" w:rsidRDefault="00327D4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42606" w14:textId="77777777" w:rsidR="00327D4D" w:rsidRPr="002C1631" w:rsidRDefault="00327D4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37466" w14:textId="77777777" w:rsidR="00327D4D" w:rsidRDefault="00327D4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37BDD358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B8558" w14:textId="77777777" w:rsidR="00327D4D" w:rsidRDefault="00327D4D" w:rsidP="00327D4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7429C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312A4" w14:textId="77777777" w:rsidR="00327D4D" w:rsidRPr="002C1631" w:rsidRDefault="00327D4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F11B7" w14:textId="77777777" w:rsidR="00327D4D" w:rsidRDefault="00327D4D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16B7884D" w14:textId="77777777" w:rsidR="00327D4D" w:rsidRDefault="00327D4D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 Vechi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4BE41" w14:textId="77777777" w:rsidR="00327D4D" w:rsidRDefault="00327D4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TDJ 82/72</w:t>
            </w:r>
          </w:p>
          <w:p w14:paraId="5D3373A4" w14:textId="77777777" w:rsidR="00327D4D" w:rsidRDefault="00327D4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844FB" w14:textId="77777777" w:rsidR="00327D4D" w:rsidRDefault="00327D4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B01F5" w14:textId="77777777" w:rsidR="00327D4D" w:rsidRDefault="00327D4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71DBA" w14:textId="77777777" w:rsidR="00327D4D" w:rsidRPr="002C1631" w:rsidRDefault="00327D4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C16A7" w14:textId="77777777" w:rsidR="00327D4D" w:rsidRDefault="00327D4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4F70B412" w14:textId="77777777">
        <w:trPr>
          <w:cantSplit/>
          <w:trHeight w:val="8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1B1A3" w14:textId="77777777" w:rsidR="00327D4D" w:rsidRDefault="00327D4D" w:rsidP="00327D4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86573" w14:textId="77777777" w:rsidR="00327D4D" w:rsidRDefault="00327D4D">
            <w:pPr>
              <w:spacing w:before="40" w:line="276" w:lineRule="auto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8BF33" w14:textId="77777777" w:rsidR="00327D4D" w:rsidRPr="002C1631" w:rsidRDefault="00327D4D">
            <w:pPr>
              <w:spacing w:before="120" w:line="276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BD9DF" w14:textId="77777777" w:rsidR="00327D4D" w:rsidRDefault="00327D4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788231C0" w14:textId="77777777" w:rsidR="00327D4D" w:rsidRDefault="00327D4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 Vechi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B889D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7674BE3B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sch.10</w:t>
            </w:r>
          </w:p>
          <w:p w14:paraId="77B2DD68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și </w:t>
            </w:r>
          </w:p>
          <w:p w14:paraId="23E4E847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FAB42" w14:textId="77777777" w:rsidR="00327D4D" w:rsidRDefault="00327D4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9D70C" w14:textId="77777777" w:rsidR="00327D4D" w:rsidRDefault="00327D4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BB98D" w14:textId="77777777" w:rsidR="00327D4D" w:rsidRPr="002C1631" w:rsidRDefault="00327D4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A6064" w14:textId="77777777" w:rsidR="00327D4D" w:rsidRDefault="00327D4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071497E2" w14:textId="77777777">
        <w:trPr>
          <w:cantSplit/>
          <w:trHeight w:val="8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8E4EA" w14:textId="77777777" w:rsidR="00327D4D" w:rsidRDefault="00327D4D" w:rsidP="00327D4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2BEB3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A9CC3" w14:textId="77777777" w:rsidR="00327D4D" w:rsidRPr="002C1631" w:rsidRDefault="00327D4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CC678" w14:textId="77777777" w:rsidR="00327D4D" w:rsidRDefault="00327D4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7F86DD6E" w14:textId="77777777" w:rsidR="00327D4D" w:rsidRDefault="00327D4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Legătura  131 - intrare remiză marfă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9BE44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693539E6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39FB2EDB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 și intrare remiză marfă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15C86" w14:textId="77777777" w:rsidR="00327D4D" w:rsidRDefault="00327D4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78023" w14:textId="77777777" w:rsidR="00327D4D" w:rsidRDefault="00327D4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B7125" w14:textId="77777777" w:rsidR="00327D4D" w:rsidRPr="002C1631" w:rsidRDefault="00327D4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05548" w14:textId="77777777" w:rsidR="00327D4D" w:rsidRDefault="00327D4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55AEC0B0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35BB8" w14:textId="77777777" w:rsidR="00327D4D" w:rsidRDefault="00327D4D" w:rsidP="00327D4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27889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6FFAD" w14:textId="77777777" w:rsidR="00327D4D" w:rsidRPr="002C1631" w:rsidRDefault="00327D4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B7CDF" w14:textId="77777777" w:rsidR="00327D4D" w:rsidRDefault="00327D4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66023580" w14:textId="77777777" w:rsidR="00327D4D" w:rsidRDefault="00327D4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Varianta Cântar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B5C11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7D97FFF1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125 și</w:t>
            </w:r>
          </w:p>
          <w:p w14:paraId="4B42C5D9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CF511" w14:textId="77777777" w:rsidR="00327D4D" w:rsidRDefault="00327D4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261D9" w14:textId="77777777" w:rsidR="00327D4D" w:rsidRDefault="00327D4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07F0D" w14:textId="77777777" w:rsidR="00327D4D" w:rsidRPr="002C1631" w:rsidRDefault="00327D4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6D88F" w14:textId="77777777" w:rsidR="00327D4D" w:rsidRDefault="00327D4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7B1E4E2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2F881" w14:textId="77777777" w:rsidR="00327D4D" w:rsidRDefault="00327D4D" w:rsidP="00327D4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43B2A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E8CFB" w14:textId="77777777" w:rsidR="00327D4D" w:rsidRPr="002C1631" w:rsidRDefault="00327D4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3410B" w14:textId="77777777" w:rsidR="00327D4D" w:rsidRDefault="00327D4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Mărfuri</w:t>
            </w:r>
          </w:p>
          <w:p w14:paraId="0F12FDE5" w14:textId="77777777" w:rsidR="00327D4D" w:rsidRDefault="00327D4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de centură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2E4D3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231658F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1D427" w14:textId="77777777" w:rsidR="00327D4D" w:rsidRDefault="00327D4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48E4C" w14:textId="77777777" w:rsidR="00327D4D" w:rsidRDefault="00327D4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3C0F2" w14:textId="77777777" w:rsidR="00327D4D" w:rsidRPr="002C1631" w:rsidRDefault="00327D4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DB464" w14:textId="77777777" w:rsidR="00327D4D" w:rsidRDefault="00327D4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1B23D3AD" w14:textId="77777777">
        <w:trPr>
          <w:cantSplit/>
          <w:trHeight w:val="9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9DE3A" w14:textId="77777777" w:rsidR="00327D4D" w:rsidRDefault="00327D4D" w:rsidP="00327D4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F34CF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9A598" w14:textId="77777777" w:rsidR="00327D4D" w:rsidRPr="002C1631" w:rsidRDefault="00327D4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27B21" w14:textId="77777777" w:rsidR="00327D4D" w:rsidRDefault="00327D4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Socola Mărfuri</w:t>
            </w:r>
          </w:p>
          <w:p w14:paraId="7EAA82B1" w14:textId="77777777" w:rsidR="00327D4D" w:rsidRDefault="00327D4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4BB1B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296AEFEC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068306FB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12-</w:t>
            </w:r>
          </w:p>
          <w:p w14:paraId="6BAF8148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6FF868A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93ED0" w14:textId="77777777" w:rsidR="00327D4D" w:rsidRDefault="00327D4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B93DE" w14:textId="77777777" w:rsidR="00327D4D" w:rsidRDefault="00327D4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49179" w14:textId="77777777" w:rsidR="00327D4D" w:rsidRPr="002C1631" w:rsidRDefault="00327D4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DC964" w14:textId="77777777" w:rsidR="00327D4D" w:rsidRDefault="00327D4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1117787E" w14:textId="77777777">
        <w:trPr>
          <w:cantSplit/>
          <w:trHeight w:val="2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C5F3A" w14:textId="77777777" w:rsidR="00327D4D" w:rsidRDefault="00327D4D" w:rsidP="00327D4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E0391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BC72A" w14:textId="77777777" w:rsidR="00327D4D" w:rsidRPr="002C1631" w:rsidRDefault="00327D4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468E8" w14:textId="77777777" w:rsidR="00327D4D" w:rsidRDefault="00327D4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Socola Mărfuri</w:t>
            </w:r>
          </w:p>
          <w:p w14:paraId="6CC94D2B" w14:textId="77777777" w:rsidR="00327D4D" w:rsidRDefault="00327D4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25001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4AE3E0B3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4-sch.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FFE8F" w14:textId="77777777" w:rsidR="00327D4D" w:rsidRDefault="00327D4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5767D" w14:textId="77777777" w:rsidR="00327D4D" w:rsidRDefault="00327D4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F5847" w14:textId="77777777" w:rsidR="00327D4D" w:rsidRPr="002C1631" w:rsidRDefault="00327D4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A5E7C" w14:textId="77777777" w:rsidR="00327D4D" w:rsidRDefault="00327D4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7AAF0F2E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62B27" w14:textId="77777777" w:rsidR="00327D4D" w:rsidRDefault="00327D4D" w:rsidP="00327D4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2458A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2BF30" w14:textId="77777777" w:rsidR="00327D4D" w:rsidRPr="002C1631" w:rsidRDefault="00327D4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D5840" w14:textId="77777777" w:rsidR="00327D4D" w:rsidRDefault="00327D4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Mărfuri</w:t>
            </w:r>
          </w:p>
          <w:p w14:paraId="276F517D" w14:textId="77777777" w:rsidR="00327D4D" w:rsidRDefault="00327D4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5F1C3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3768BF60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2-sch. 6 şi între </w:t>
            </w:r>
          </w:p>
          <w:p w14:paraId="48829154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7-</w:t>
            </w:r>
          </w:p>
          <w:p w14:paraId="540E19FB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C07A38D" w14:textId="77777777" w:rsidR="00327D4D" w:rsidRPr="00026A53" w:rsidRDefault="00327D4D">
            <w:pPr>
              <w:spacing w:before="40" w:line="276" w:lineRule="auto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11 </w:t>
            </w:r>
            <w:r>
              <w:rPr>
                <w:b/>
                <w:bCs/>
                <w:sz w:val="20"/>
                <w:lang w:val="en-US"/>
              </w:rPr>
              <w:t>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A2B3F" w14:textId="77777777" w:rsidR="00327D4D" w:rsidRDefault="00327D4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9CD40" w14:textId="77777777" w:rsidR="00327D4D" w:rsidRDefault="00327D4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40763" w14:textId="77777777" w:rsidR="00327D4D" w:rsidRPr="002C1631" w:rsidRDefault="00327D4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C3376" w14:textId="77777777" w:rsidR="00327D4D" w:rsidRDefault="00327D4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688E4F67" w14:textId="77777777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64555" w14:textId="77777777" w:rsidR="00327D4D" w:rsidRDefault="00327D4D" w:rsidP="00327D4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E9DD4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9A096" w14:textId="77777777" w:rsidR="00327D4D" w:rsidRPr="002C1631" w:rsidRDefault="00327D4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27AC6" w14:textId="77777777" w:rsidR="00327D4D" w:rsidRDefault="00327D4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Socola Mărfuri </w:t>
            </w:r>
          </w:p>
          <w:p w14:paraId="2B7CE76E" w14:textId="77777777" w:rsidR="00327D4D" w:rsidRDefault="00327D4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73735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T.D.J.</w:t>
            </w:r>
          </w:p>
          <w:p w14:paraId="029DDAB4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/ 26- T.D.J.</w:t>
            </w:r>
          </w:p>
          <w:p w14:paraId="7CDBD4F9" w14:textId="77777777" w:rsidR="00327D4D" w:rsidRDefault="00327D4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64D65" w14:textId="77777777" w:rsidR="00327D4D" w:rsidRDefault="00327D4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3ECB0" w14:textId="77777777" w:rsidR="00327D4D" w:rsidRDefault="00327D4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C0356" w14:textId="77777777" w:rsidR="00327D4D" w:rsidRPr="002C1631" w:rsidRDefault="00327D4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8ED8E" w14:textId="77777777" w:rsidR="00327D4D" w:rsidRDefault="00327D4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3689150F" w14:textId="77777777" w:rsidR="00327D4D" w:rsidRDefault="00327D4D">
      <w:pPr>
        <w:spacing w:before="40" w:line="192" w:lineRule="auto"/>
        <w:ind w:right="57"/>
        <w:rPr>
          <w:sz w:val="20"/>
        </w:rPr>
      </w:pPr>
    </w:p>
    <w:p w14:paraId="67D6B3B3" w14:textId="77777777" w:rsidR="00327D4D" w:rsidRDefault="00327D4D" w:rsidP="00870AF0">
      <w:pPr>
        <w:pStyle w:val="Heading1"/>
        <w:spacing w:line="360" w:lineRule="auto"/>
      </w:pPr>
      <w:r>
        <w:t>LINIA 609</w:t>
      </w:r>
    </w:p>
    <w:p w14:paraId="32B8CC85" w14:textId="77777777" w:rsidR="00327D4D" w:rsidRDefault="00327D4D" w:rsidP="008A16BE">
      <w:pPr>
        <w:pStyle w:val="Heading1"/>
        <w:spacing w:line="360" w:lineRule="auto"/>
        <w:rPr>
          <w:b w:val="0"/>
          <w:bCs w:val="0"/>
          <w:sz w:val="8"/>
        </w:rPr>
      </w:pPr>
      <w:r>
        <w:t>BUHĂIEŞTI - ROMAN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327D4D" w14:paraId="0C20D94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AD2C5" w14:textId="77777777" w:rsidR="00327D4D" w:rsidRDefault="00327D4D" w:rsidP="00327D4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4C23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B41CD" w14:textId="77777777" w:rsidR="00327D4D" w:rsidRPr="002409E9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8011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Negreşti</w:t>
            </w:r>
          </w:p>
          <w:p w14:paraId="7D4E5186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A8C2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F5B0F" w14:textId="77777777" w:rsidR="00327D4D" w:rsidRPr="002409E9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409E9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50C5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740CB" w14:textId="77777777" w:rsidR="00327D4D" w:rsidRPr="002409E9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D87D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70F57F1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C965E" w14:textId="77777777" w:rsidR="00327D4D" w:rsidRDefault="00327D4D" w:rsidP="00327D4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16D9D" w14:textId="77777777" w:rsidR="00327D4D" w:rsidRDefault="00327D4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6F53C" w14:textId="77777777" w:rsidR="00327D4D" w:rsidRPr="002409E9" w:rsidRDefault="00327D4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AA011" w14:textId="77777777" w:rsidR="00327D4D" w:rsidRDefault="00327D4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Mareşal Constantin Prezan</w:t>
            </w:r>
          </w:p>
          <w:p w14:paraId="270B7888" w14:textId="77777777" w:rsidR="00327D4D" w:rsidRDefault="00327D4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BC767" w14:textId="77777777" w:rsidR="00327D4D" w:rsidRDefault="00327D4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DBDFF" w14:textId="77777777" w:rsidR="00327D4D" w:rsidRPr="002409E9" w:rsidRDefault="00327D4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409E9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E919E" w14:textId="77777777" w:rsidR="00327D4D" w:rsidRDefault="00327D4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513CC" w14:textId="77777777" w:rsidR="00327D4D" w:rsidRPr="002409E9" w:rsidRDefault="00327D4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531D5" w14:textId="77777777" w:rsidR="00327D4D" w:rsidRDefault="00327D4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4010F3C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A40FF" w14:textId="77777777" w:rsidR="00327D4D" w:rsidRDefault="00327D4D" w:rsidP="00327D4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C38CD" w14:textId="77777777" w:rsidR="00327D4D" w:rsidRDefault="00327D4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15+500</w:t>
            </w:r>
          </w:p>
          <w:p w14:paraId="405BD2DC" w14:textId="77777777" w:rsidR="00327D4D" w:rsidRDefault="00327D4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51937" w14:textId="77777777" w:rsidR="00327D4D" w:rsidRPr="002409E9" w:rsidRDefault="00327D4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51DE9" w14:textId="77777777" w:rsidR="00327D4D" w:rsidRDefault="00327D4D" w:rsidP="002D67A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Negreşti- Mareşal Constantin Prezan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93FB2" w14:textId="77777777" w:rsidR="00327D4D" w:rsidRDefault="00327D4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D7783" w14:textId="77777777" w:rsidR="00327D4D" w:rsidRPr="002409E9" w:rsidRDefault="00327D4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ED359" w14:textId="77777777" w:rsidR="00327D4D" w:rsidRDefault="00327D4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EF9CA" w14:textId="77777777" w:rsidR="00327D4D" w:rsidRPr="002409E9" w:rsidRDefault="00327D4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188FC" w14:textId="77777777" w:rsidR="00327D4D" w:rsidRDefault="00327D4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6564F707" w14:textId="77777777" w:rsidR="00327D4D" w:rsidRDefault="00327D4D">
      <w:pPr>
        <w:spacing w:before="40" w:line="192" w:lineRule="auto"/>
        <w:ind w:right="57"/>
        <w:rPr>
          <w:sz w:val="20"/>
        </w:rPr>
      </w:pPr>
    </w:p>
    <w:p w14:paraId="0B49C236" w14:textId="77777777" w:rsidR="00327D4D" w:rsidRDefault="00327D4D" w:rsidP="00DE3370">
      <w:pPr>
        <w:pStyle w:val="Heading1"/>
        <w:spacing w:line="360" w:lineRule="auto"/>
      </w:pPr>
      <w:r>
        <w:t>LINIA 610</w:t>
      </w:r>
    </w:p>
    <w:p w14:paraId="27AC41CC" w14:textId="77777777" w:rsidR="00327D4D" w:rsidRDefault="00327D4D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327D4D" w14:paraId="33D6B238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50115" w14:textId="77777777" w:rsidR="00327D4D" w:rsidRDefault="00327D4D" w:rsidP="00327D4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75187" w14:textId="77777777" w:rsidR="00327D4D" w:rsidRDefault="00327D4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F8C26" w14:textId="77777777" w:rsidR="00327D4D" w:rsidRPr="00F81D6F" w:rsidRDefault="00327D4D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05B0F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37520C57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040CB" w14:textId="77777777" w:rsidR="00327D4D" w:rsidRDefault="00327D4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41B287C2" w14:textId="77777777" w:rsidR="00327D4D" w:rsidRDefault="00327D4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790EF969" w14:textId="77777777" w:rsidR="00327D4D" w:rsidRDefault="00327D4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4E832C7A" w14:textId="77777777" w:rsidR="00327D4D" w:rsidRDefault="00327D4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E1D90" w14:textId="77777777" w:rsidR="00327D4D" w:rsidRPr="00F81D6F" w:rsidRDefault="00327D4D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0DD99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230F1" w14:textId="77777777" w:rsidR="00327D4D" w:rsidRPr="00F81D6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C58C8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19A664C3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FE5B6" w14:textId="77777777" w:rsidR="00327D4D" w:rsidRDefault="00327D4D" w:rsidP="00327D4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C490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9E662" w14:textId="77777777" w:rsidR="00327D4D" w:rsidRPr="00F81D6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825D3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57D002E4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BCCC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9BADF7A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111C439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0459732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2CE8B" w14:textId="77777777" w:rsidR="00327D4D" w:rsidRPr="00F81D6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A999D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40444" w14:textId="77777777" w:rsidR="00327D4D" w:rsidRPr="00F81D6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44B37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327D4D" w14:paraId="54460906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446E9" w14:textId="77777777" w:rsidR="00327D4D" w:rsidRDefault="00327D4D" w:rsidP="00327D4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129B7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A3FD9" w14:textId="77777777" w:rsidR="00327D4D" w:rsidRPr="00F81D6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05707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2607704D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066BFBC3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62DBF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5E449" w14:textId="77777777" w:rsidR="00327D4D" w:rsidRPr="00F81D6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38D93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B1E0F" w14:textId="77777777" w:rsidR="00327D4D" w:rsidRPr="00F81D6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D279A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5285060D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327D4D" w14:paraId="0BAA43FB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4FF07" w14:textId="77777777" w:rsidR="00327D4D" w:rsidRDefault="00327D4D" w:rsidP="00327D4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86CD6" w14:textId="77777777" w:rsidR="00327D4D" w:rsidRPr="00D12C87" w:rsidRDefault="00327D4D" w:rsidP="00D12C87">
            <w:pPr>
              <w:spacing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t</w:t>
            </w:r>
            <w:r w:rsidRPr="00D12C87">
              <w:rPr>
                <w:b/>
                <w:b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sz w:val="20"/>
                <w:szCs w:val="20"/>
              </w:rPr>
              <w:t>er</w:t>
            </w:r>
            <w:r w:rsidRPr="00D12C87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sz w:val="20"/>
                <w:szCs w:val="20"/>
              </w:rPr>
              <w:t>obil</w:t>
            </w:r>
            <w:r w:rsidRPr="00D12C87">
              <w:rPr>
                <w:b/>
                <w:b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600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4178B" w14:textId="77777777" w:rsidR="00327D4D" w:rsidRPr="00F81D6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82C7A" w14:textId="77777777" w:rsidR="00327D4D" w:rsidRPr="00D12C87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D12C87">
              <w:rPr>
                <w:b/>
                <w:bCs/>
                <w:sz w:val="20"/>
                <w:szCs w:val="20"/>
              </w:rPr>
              <w:t>Ia</w:t>
            </w: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  <w:r w:rsidRPr="00D12C87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-</w:t>
            </w:r>
            <w:r w:rsidRPr="00D12C87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L</w:t>
            </w:r>
            <w:r w:rsidRPr="00D12C87"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D12C87">
              <w:rPr>
                <w:b/>
                <w:bCs/>
                <w:sz w:val="20"/>
                <w:szCs w:val="20"/>
              </w:rPr>
              <w:t>ca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F1D43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25E1D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1896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0180A" w14:textId="77777777" w:rsidR="00327D4D" w:rsidRPr="00F81D6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7349D" w14:textId="77777777" w:rsidR="00327D4D" w:rsidRPr="00D12C87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trictie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protec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cito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zil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ter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v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o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rar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7,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-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13,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0,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f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D12C87">
              <w:rPr>
                <w:b/>
                <w:bCs/>
                <w:i/>
                <w:i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tori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le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g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ale</w:t>
            </w:r>
            <w:r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327D4D" w14:paraId="0D402DFD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E989A" w14:textId="77777777" w:rsidR="00327D4D" w:rsidRDefault="00327D4D" w:rsidP="00327D4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10A0F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BD18B" w14:textId="77777777" w:rsidR="00327D4D" w:rsidRPr="00F81D6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29125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00071582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0C04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256CD8B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5BC25D5C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488CF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146BD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39CD2" w14:textId="77777777" w:rsidR="00327D4D" w:rsidRPr="00F81D6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40E2B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230F662" w14:textId="77777777" w:rsidR="00327D4D" w:rsidRPr="00F54A4F" w:rsidRDefault="00327D4D" w:rsidP="00F54A4F">
      <w:pPr>
        <w:tabs>
          <w:tab w:val="left" w:pos="3768"/>
        </w:tabs>
        <w:rPr>
          <w:sz w:val="20"/>
          <w:szCs w:val="20"/>
          <w:lang w:val="en-US"/>
        </w:rPr>
      </w:pPr>
    </w:p>
    <w:p w14:paraId="5B6905A3" w14:textId="77777777" w:rsidR="00327D4D" w:rsidRPr="00C60E02" w:rsidRDefault="00327D4D">
      <w:pPr>
        <w:tabs>
          <w:tab w:val="left" w:pos="3768"/>
        </w:tabs>
        <w:rPr>
          <w:sz w:val="20"/>
          <w:szCs w:val="20"/>
        </w:rPr>
      </w:pPr>
    </w:p>
    <w:p w14:paraId="69810116" w14:textId="77777777" w:rsidR="00327D4D" w:rsidRDefault="00327D4D" w:rsidP="00BC435D">
      <w:pPr>
        <w:pStyle w:val="Heading1"/>
        <w:spacing w:line="360" w:lineRule="auto"/>
      </w:pPr>
      <w:r>
        <w:t>LINIA 613</w:t>
      </w:r>
    </w:p>
    <w:p w14:paraId="1513A899" w14:textId="77777777" w:rsidR="00327D4D" w:rsidRDefault="00327D4D" w:rsidP="005E6C8C">
      <w:pPr>
        <w:pStyle w:val="Heading1"/>
        <w:spacing w:line="360" w:lineRule="auto"/>
        <w:rPr>
          <w:b w:val="0"/>
          <w:bCs w:val="0"/>
          <w:sz w:val="8"/>
        </w:rPr>
      </w:pPr>
      <w:r>
        <w:t>LEŢCANI - DOROHOI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327D4D" w14:paraId="59190114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7B5DF" w14:textId="77777777" w:rsidR="00327D4D" w:rsidRDefault="00327D4D" w:rsidP="00327D4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9000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8+140</w:t>
            </w:r>
          </w:p>
          <w:p w14:paraId="4D9217F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DD390" w14:textId="77777777" w:rsidR="00327D4D" w:rsidRPr="00625463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A390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Leţcani -</w:t>
            </w:r>
          </w:p>
          <w:p w14:paraId="1A8B2D0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Larga Jijia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BD4D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20245" w14:textId="77777777" w:rsidR="00327D4D" w:rsidRPr="00D8119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DDEB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50D09" w14:textId="77777777" w:rsidR="00327D4D" w:rsidRPr="00D8119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1D8D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14:paraId="64DAD269" w14:textId="77777777">
        <w:trPr>
          <w:cantSplit/>
          <w:trHeight w:val="3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B4CF6" w14:textId="77777777" w:rsidR="00327D4D" w:rsidRDefault="00327D4D" w:rsidP="00327D4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43F7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4EBF0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C3952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Dorohoi</w:t>
            </w:r>
          </w:p>
          <w:p w14:paraId="369FBE2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3 - 5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FB7D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946438">
              <w:rPr>
                <w:b/>
                <w:bCs/>
                <w:sz w:val="20"/>
                <w:szCs w:val="20"/>
              </w:rPr>
              <w:t xml:space="preserve">toată </w:t>
            </w:r>
          </w:p>
          <w:p w14:paraId="724B7CE1" w14:textId="77777777" w:rsidR="00327D4D" w:rsidRPr="00946438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2A72B" w14:textId="77777777" w:rsidR="00327D4D" w:rsidRPr="00D8119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3F7F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C5BF4" w14:textId="77777777" w:rsidR="00327D4D" w:rsidRPr="00D8119C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0735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terminus.</w:t>
            </w:r>
          </w:p>
          <w:p w14:paraId="45157FF6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3 - 5.</w:t>
            </w:r>
          </w:p>
        </w:tc>
      </w:tr>
    </w:tbl>
    <w:p w14:paraId="39C70260" w14:textId="77777777" w:rsidR="00327D4D" w:rsidRDefault="00327D4D">
      <w:pPr>
        <w:spacing w:before="40" w:after="40" w:line="192" w:lineRule="auto"/>
        <w:ind w:right="57"/>
        <w:rPr>
          <w:sz w:val="20"/>
        </w:rPr>
      </w:pPr>
    </w:p>
    <w:p w14:paraId="7FAF9269" w14:textId="77777777" w:rsidR="00327D4D" w:rsidRDefault="00327D4D" w:rsidP="004F6534">
      <w:pPr>
        <w:pStyle w:val="Heading1"/>
        <w:spacing w:line="360" w:lineRule="auto"/>
      </w:pPr>
      <w:r>
        <w:t>LINIA 700</w:t>
      </w:r>
    </w:p>
    <w:p w14:paraId="0D90C05B" w14:textId="77777777" w:rsidR="00327D4D" w:rsidRDefault="00327D4D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327D4D" w14:paraId="299278D7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0206E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8C65F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EFD02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D0F0B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E36E04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5ED7C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4A004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B777F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405E6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31C54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23F3FFD7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29E07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56F2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5E158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2AD0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6B4F15C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C2E0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E0FE4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47FC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61ED4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96D54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41E812A4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AAA27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E8C3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5B8A1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8B721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9464121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D8E8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13DA4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66E5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37DBC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B5A61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F372736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11 şi 12.</w:t>
            </w:r>
          </w:p>
        </w:tc>
      </w:tr>
      <w:tr w:rsidR="00327D4D" w14:paraId="5E57DE40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FF71D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81610" w14:textId="77777777" w:rsidR="00327D4D" w:rsidRDefault="00327D4D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32779" w14:textId="77777777" w:rsidR="00327D4D" w:rsidRDefault="00327D4D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E279F" w14:textId="77777777" w:rsidR="00327D4D" w:rsidRDefault="00327D4D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2D05C" w14:textId="77777777" w:rsidR="00327D4D" w:rsidRPr="00E4222D" w:rsidRDefault="00327D4D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42602BD8" w14:textId="77777777" w:rsidR="00327D4D" w:rsidRPr="00E4222D" w:rsidRDefault="00327D4D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7E7ECFD0" w14:textId="77777777" w:rsidR="00327D4D" w:rsidRPr="00E4222D" w:rsidRDefault="00327D4D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61F7504D" w14:textId="77777777" w:rsidR="00327D4D" w:rsidRDefault="00327D4D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08FFC" w14:textId="77777777" w:rsidR="00327D4D" w:rsidRDefault="00327D4D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0939C" w14:textId="77777777" w:rsidR="00327D4D" w:rsidRDefault="00327D4D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B9214" w14:textId="77777777" w:rsidR="00327D4D" w:rsidRDefault="00327D4D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FCAE7" w14:textId="77777777" w:rsidR="00327D4D" w:rsidRDefault="00327D4D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2BF57983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63163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191A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CD8A2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F7E17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2B51DE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845A9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4A54713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48636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D851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74AB2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9873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545DD35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36E56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C8141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7744E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5AF14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4B3A4478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17DE6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8278CE9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5B4DE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8638A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F9C7F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383A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0CFADE7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18341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5158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6B4E1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5EC5D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71B97058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7C186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14681EB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E9DF4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E8D2F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AFB25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1A7AF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21D7ABD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602E8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A392D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04458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ACB5F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CF8C876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F459D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38E5D7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13 și 21 </w:t>
            </w:r>
          </w:p>
          <w:p w14:paraId="37A59339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DD3A3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CFD91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865FD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D6B3B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2E56250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86F82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AB99A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F0796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2D9A3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8741B61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B37EC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1, </w:t>
            </w:r>
          </w:p>
          <w:p w14:paraId="65AD30D9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 şi 27 </w:t>
            </w:r>
          </w:p>
          <w:p w14:paraId="4037E60D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145CF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FDBC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0643A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1B83F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110B72D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8273C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5F586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8EF85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992FE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1D68CD4D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8D13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E5D47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D5F2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77C62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B9E0E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7B15E5B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1E118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5560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0F047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EA90F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7918996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23FBD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22</w:t>
            </w:r>
          </w:p>
          <w:p w14:paraId="1A141366" w14:textId="77777777" w:rsidR="00327D4D" w:rsidRPr="00B401EA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8EC73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3BAB1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DD3A4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D3564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17B8C99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A73A7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37CF3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D415C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11A0C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13011DF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7843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14</w:t>
            </w:r>
          </w:p>
          <w:p w14:paraId="48C90D7F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7AC35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65CB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0F003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4A13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17E39D1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B6CB2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5A847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58DCC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DBB6E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1ADC2927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38DDF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6E06492C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220CA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085FA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0A22F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AD82A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327D4D" w14:paraId="5B3F1EE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E99C2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D5A8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5D517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C9F1C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4270C126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EAFAF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1A96C776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EA926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BE1E3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57517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9D2F7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327D4D" w14:paraId="57A0CC9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06CB7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76D3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4B9EE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DC417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0C89506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9EBF6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  <w:p w14:paraId="39ADFB9B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inclu-</w:t>
            </w:r>
          </w:p>
          <w:p w14:paraId="629A4ED6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F464D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8DAA8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91AF9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CA84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272030D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58F0D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DC986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917C8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24877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Mogoșoaia - </w:t>
            </w:r>
          </w:p>
          <w:p w14:paraId="27830441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6F16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6DFD2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53D01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13+071</w:t>
            </w:r>
          </w:p>
          <w:p w14:paraId="45620E4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B8FFD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FCBF4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14:paraId="7711CB3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DD8AF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E76BB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DD6DF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91B48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58584CC8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6744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73151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BB76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15+800</w:t>
            </w:r>
          </w:p>
          <w:p w14:paraId="51D704F7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653D1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A5BD4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4E511AD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E498A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7E21D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A481B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D036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3F279CB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3273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34411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6FBB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  <w:p w14:paraId="3474916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9D255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70B80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14:paraId="606D55C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EC4A8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B16C1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4CD05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A09AB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Fierbinţi</w:t>
            </w:r>
          </w:p>
          <w:p w14:paraId="7BC19838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997E6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540A0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D0D7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9A7A8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1985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6BDA334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0CB3F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217D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  <w:p w14:paraId="38585DE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8455C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9A25B" w14:textId="77777777" w:rsidR="00327D4D" w:rsidRDefault="00327D4D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57463EEB" w14:textId="77777777" w:rsidR="00327D4D" w:rsidRDefault="00327D4D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8B09C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C3873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E5D3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A9465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BADE0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14:paraId="4EDE658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E20E2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03BC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58+500</w:t>
            </w:r>
          </w:p>
          <w:p w14:paraId="5AB1BAD9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9FF34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06F11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27D1BEB6" w14:textId="77777777" w:rsidR="00327D4D" w:rsidRPr="008A1A04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E164C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A34B4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4C817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CE701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70A9A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03C3B8C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9ACA2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097D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63+720</w:t>
            </w:r>
          </w:p>
          <w:p w14:paraId="6D1D2C6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C5DF5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D35E1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</w:rPr>
              <w:t>Hm Armășești –</w:t>
            </w:r>
          </w:p>
          <w:p w14:paraId="6038C337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603F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25B7F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CBEEC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54EE2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0045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804 se va citi poziția Km 48+170 – 55+000</w:t>
            </w:r>
          </w:p>
        </w:tc>
      </w:tr>
      <w:tr w:rsidR="00327D4D" w14:paraId="26BB947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47A18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CAF5B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135+550</w:t>
            </w:r>
          </w:p>
          <w:p w14:paraId="2C7FF839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26518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D2103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Ruşeţu -</w:t>
            </w:r>
          </w:p>
          <w:p w14:paraId="11783B05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CFAD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0FE7F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044E6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001A6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C0BD4" w14:textId="77777777" w:rsidR="00327D4D" w:rsidRPr="00C20CA5" w:rsidRDefault="00327D4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E6EABA4" w14:textId="77777777" w:rsidR="00327D4D" w:rsidRPr="00EB107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7B2EF7B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A48DC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9CDE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DEB2B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3A3F1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5FD52DCA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A850A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5DE7E4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EC1EF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2AF63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F4055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3CEC7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D40703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1E22F0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 st. Făurei, Cap X.</w:t>
            </w:r>
          </w:p>
        </w:tc>
      </w:tr>
      <w:tr w:rsidR="00327D4D" w14:paraId="1400319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175CD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12958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0F4BCFB7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C628A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D37C6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2521997F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(zonă aparate de cale Cap X aferente </w:t>
            </w:r>
          </w:p>
          <w:p w14:paraId="150A6C90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39878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D0A5C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3524C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91683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15E75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13, 19, 25 </w:t>
            </w:r>
          </w:p>
          <w:p w14:paraId="6E217130" w14:textId="77777777" w:rsidR="00327D4D" w:rsidRPr="00C401D9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35 Cap X. </w:t>
            </w:r>
          </w:p>
        </w:tc>
      </w:tr>
      <w:tr w:rsidR="00327D4D" w14:paraId="473D40B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BC1D3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7B689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27B69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55C97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Brăila</w:t>
            </w:r>
          </w:p>
          <w:p w14:paraId="182DC0A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  <w:p w14:paraId="2E43CE0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primiri – expedieri </w:t>
            </w:r>
          </w:p>
          <w:p w14:paraId="7A43F82C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4A613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DB3E49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47B52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BE12A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9E312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90913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Afectrează intrări – ieşiri la liniile 5 – 7 </w:t>
            </w:r>
          </w:p>
          <w:p w14:paraId="267DE815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327D4D" w14:paraId="59CC394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8E3E8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C07E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92EB1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13876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FB997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FD4EF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8B11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230+200</w:t>
            </w:r>
          </w:p>
          <w:p w14:paraId="433D7D4B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C6EDA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57B68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1D8A463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ABEDD79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31BA9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8FEC8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3171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Vădeni</w:t>
            </w:r>
          </w:p>
          <w:p w14:paraId="49B8F444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FAFAA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5882FA3A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66B5F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1EF5B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859B6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68B4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6222D8D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CB46586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7B2B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241+300</w:t>
            </w:r>
          </w:p>
          <w:p w14:paraId="2F7F61E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AE14F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2751C" w14:textId="77777777" w:rsidR="00327D4D" w:rsidRDefault="00327D4D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25536BBF" w14:textId="77777777" w:rsidR="00327D4D" w:rsidRDefault="00327D4D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9373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6D3C6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73AA1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11B51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1AA66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73EC29A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DE52BAF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9BD48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F2B6D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1DE40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0817F513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199B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3DE93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E6AFF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246+100</w:t>
            </w:r>
          </w:p>
          <w:p w14:paraId="426B77F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591C6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6335F" w14:textId="77777777" w:rsidR="00327D4D" w:rsidRPr="00C20CA5" w:rsidRDefault="00327D4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FBD8035" w14:textId="77777777" w:rsidR="00327D4D" w:rsidRPr="00EB107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67FE388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7A312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7BF7C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9B8A2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D0EB7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366A8A07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DF8A6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478C46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49EC8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C2AF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7E937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ACD61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495D961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C14198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 6 - 8.</w:t>
            </w:r>
          </w:p>
        </w:tc>
      </w:tr>
      <w:tr w:rsidR="00327D4D" w14:paraId="30EEDA6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AE0B2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ABDBD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DFAE3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EC0A4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68F115D0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EBC49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2E9E95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906D2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76ED3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3418A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5F70A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Afectează intrări - ieşiri </w:t>
            </w:r>
          </w:p>
          <w:p w14:paraId="5EF32567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327D4D" w14:paraId="594C866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D702B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4F7CB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2D5E0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3D5E1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2960FAF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8DAF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05449AD6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4AF34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21EDA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67D8A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B09FF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E9B6701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CB9CBB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</w:t>
            </w:r>
          </w:p>
          <w:p w14:paraId="60488614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primiri-expedieri Cap Y.</w:t>
            </w:r>
          </w:p>
        </w:tc>
      </w:tr>
      <w:tr w:rsidR="00327D4D" w14:paraId="445617E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E09A4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4D70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B254D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2E66C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602E82D7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E687D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07DB8351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9704E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6047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59EBF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7DF9A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EF9E51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D6B4DE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1 - 8 </w:t>
            </w:r>
          </w:p>
          <w:p w14:paraId="7EE578BE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27D4D" w14:paraId="5C112A6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F843C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0B5A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6C3C7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194E5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70A9C25F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2A4A8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39B79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02DA7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41818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CFB94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4EBC49B4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644D24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6 - 8  </w:t>
            </w:r>
          </w:p>
          <w:p w14:paraId="2AF0343F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327D4D" w14:paraId="4F1F1C5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3AEBF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39141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8497A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77F26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4CD5A6A0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62F7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73B1F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40721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241EC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7D8C5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10A3D5D6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4F252A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7 - 8  </w:t>
            </w:r>
          </w:p>
          <w:p w14:paraId="0F51C5D4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327D4D" w14:paraId="2050E8B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057DA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7433F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BCE3C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3A17F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Filești</w:t>
            </w:r>
          </w:p>
          <w:p w14:paraId="0CA76CD7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7369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călcâi sch. 12 la </w:t>
            </w:r>
          </w:p>
          <w:p w14:paraId="45C536EF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95BFF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B121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0D424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74B3B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F4E14B0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7C8041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3, 4 și 6 Cap Y și peste sch. 16, 18 și TDJ 22/24.</w:t>
            </w:r>
          </w:p>
        </w:tc>
      </w:tr>
      <w:tr w:rsidR="00327D4D" w14:paraId="471AFF8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BDF83" w14:textId="77777777" w:rsidR="00327D4D" w:rsidRDefault="00327D4D" w:rsidP="00327D4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A8AAF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70E87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5184D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Galaţi Călători</w:t>
            </w:r>
          </w:p>
          <w:p w14:paraId="32A211D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37D7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FEFBA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C9BB1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DCF70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BB22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58EAAC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1D39A27B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</w:tbl>
    <w:p w14:paraId="71C9DCBE" w14:textId="77777777" w:rsidR="00327D4D" w:rsidRDefault="00327D4D">
      <w:pPr>
        <w:spacing w:before="40" w:after="40" w:line="192" w:lineRule="auto"/>
        <w:ind w:right="57"/>
        <w:rPr>
          <w:sz w:val="20"/>
        </w:rPr>
      </w:pPr>
    </w:p>
    <w:p w14:paraId="0538A92C" w14:textId="77777777" w:rsidR="00327D4D" w:rsidRDefault="00327D4D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69BEB028" w14:textId="77777777" w:rsidR="00327D4D" w:rsidRDefault="00327D4D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327D4D" w14:paraId="21298157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8F10E" w14:textId="77777777" w:rsidR="00327D4D" w:rsidRDefault="00327D4D" w:rsidP="00327D4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48FF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39D18" w14:textId="77777777" w:rsidR="00327D4D" w:rsidRPr="001304A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E7B8E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1116EEA0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D234D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53D01D2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71FA8B39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BFCCC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DF7F3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DF6F3" w14:textId="77777777" w:rsidR="00327D4D" w:rsidRPr="001304A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7A1AB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681EB5A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2E8116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301AF4F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1534AEFB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327D4D" w14:paraId="10D1D793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3BC3F" w14:textId="77777777" w:rsidR="00327D4D" w:rsidRDefault="00327D4D" w:rsidP="00327D4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9AE5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1A681" w14:textId="77777777" w:rsidR="00327D4D" w:rsidRPr="001304A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D827A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6B332D1A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633C9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70D6AE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58CA10C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38B5F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6A1DD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C79C5" w14:textId="77777777" w:rsidR="00327D4D" w:rsidRPr="001304A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85648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FE2C838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6A27F1CB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1973F6DA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327D4D" w14:paraId="509CE8FA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7D5BA" w14:textId="77777777" w:rsidR="00327D4D" w:rsidRDefault="00327D4D" w:rsidP="00327D4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F2AAC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3774C3C1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69098" w14:textId="77777777" w:rsidR="00327D4D" w:rsidRPr="001304A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5C3A6" w14:textId="77777777" w:rsidR="00327D4D" w:rsidRDefault="00327D4D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690FAC7E" w14:textId="77777777" w:rsidR="00327D4D" w:rsidRDefault="00327D4D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93AE9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5CE05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D5356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2C296" w14:textId="77777777" w:rsidR="00327D4D" w:rsidRPr="001304A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FE51C" w14:textId="77777777" w:rsidR="00327D4D" w:rsidRPr="006A2576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75153D3C" w14:textId="77777777" w:rsidR="00327D4D" w:rsidRPr="006A2576" w:rsidRDefault="00327D4D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4ADB0D60" w14:textId="77777777" w:rsidR="00327D4D" w:rsidRDefault="00327D4D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14:paraId="58A1FEED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29524" w14:textId="77777777" w:rsidR="00327D4D" w:rsidRDefault="00327D4D" w:rsidP="00327D4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0432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725CBDB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6855E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76568" w14:textId="77777777" w:rsidR="00327D4D" w:rsidRDefault="00327D4D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9FCC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44341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4D4F9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B55C9" w14:textId="77777777" w:rsidR="00327D4D" w:rsidRPr="001304A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6C720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14:paraId="460F41E0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D9DF1" w14:textId="77777777" w:rsidR="00327D4D" w:rsidRDefault="00327D4D" w:rsidP="00327D4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10A3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57D15D0F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BDF12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9681E" w14:textId="77777777" w:rsidR="00327D4D" w:rsidRDefault="00327D4D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C11AD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EFE53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FA65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C6E7B" w14:textId="77777777" w:rsidR="00327D4D" w:rsidRPr="001304A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74498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14:paraId="1F5A8030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F133A" w14:textId="77777777" w:rsidR="00327D4D" w:rsidRDefault="00327D4D" w:rsidP="00327D4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184A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31FA68FC" w14:textId="77777777" w:rsidR="00327D4D" w:rsidRDefault="00327D4D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A6A7A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3CFD8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95F53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A9C10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1F26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CEBB3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B1828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14:paraId="7A8C79D0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47A1E" w14:textId="77777777" w:rsidR="00327D4D" w:rsidRDefault="00327D4D" w:rsidP="00327D4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DB21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5DA599BB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78D6D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9570D" w14:textId="77777777" w:rsidR="00327D4D" w:rsidRPr="001904F7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D805D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24653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0D67C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14875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5A29F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327D4D" w14:paraId="6397352C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A0869" w14:textId="77777777" w:rsidR="00327D4D" w:rsidRDefault="00327D4D" w:rsidP="00327D4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19B0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21F64C1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2E12F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58A16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F48CF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8F1DF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3D0D7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F9B94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03D95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14:paraId="3240F5B9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FD418" w14:textId="77777777" w:rsidR="00327D4D" w:rsidRDefault="00327D4D" w:rsidP="00327D4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860E8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030A630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4ABC0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DB9CC" w14:textId="77777777" w:rsidR="00327D4D" w:rsidRPr="00DA3842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D97C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5ABBA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9DC01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9FF9C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FD71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B1A8763" w14:textId="77777777" w:rsidR="00327D4D" w:rsidRDefault="00327D4D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33C89D22" w14:textId="77777777" w:rsidR="00327D4D" w:rsidRDefault="00327D4D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14:paraId="03FD8F41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F81EB" w14:textId="77777777" w:rsidR="00327D4D" w:rsidRDefault="00327D4D" w:rsidP="00327D4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7C15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7A508CC1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4BA43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AA563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782FB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8C3FC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3442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99EED" w14:textId="77777777" w:rsidR="00327D4D" w:rsidRPr="001304A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2BB06" w14:textId="77777777" w:rsidR="00327D4D" w:rsidRPr="00175A24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14:paraId="5AF9E971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D5B53" w14:textId="77777777" w:rsidR="00327D4D" w:rsidRDefault="00327D4D" w:rsidP="00327D4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54728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2197B8BA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68053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5D84E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7EE3F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BAC6B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2744B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4189E" w14:textId="77777777" w:rsidR="00327D4D" w:rsidRPr="001304A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14827" w14:textId="77777777" w:rsidR="00327D4D" w:rsidRPr="00175A24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56C9F7A2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D75C2" w14:textId="77777777" w:rsidR="00327D4D" w:rsidRDefault="00327D4D" w:rsidP="00327D4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B67EC" w14:textId="77777777" w:rsidR="00327D4D" w:rsidRDefault="00327D4D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E9769" w14:textId="77777777" w:rsidR="00327D4D" w:rsidRDefault="00327D4D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36658" w14:textId="77777777" w:rsidR="00327D4D" w:rsidRDefault="00327D4D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046A1796" w14:textId="77777777" w:rsidR="00327D4D" w:rsidRDefault="00327D4D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79242" w14:textId="77777777" w:rsidR="00327D4D" w:rsidRDefault="00327D4D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452D3BB" w14:textId="77777777" w:rsidR="00327D4D" w:rsidRDefault="00327D4D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17A30" w14:textId="77777777" w:rsidR="00327D4D" w:rsidRDefault="00327D4D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94155" w14:textId="77777777" w:rsidR="00327D4D" w:rsidRDefault="00327D4D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C0EB5" w14:textId="77777777" w:rsidR="00327D4D" w:rsidRPr="001304AF" w:rsidRDefault="00327D4D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CEB67" w14:textId="77777777" w:rsidR="00327D4D" w:rsidRDefault="00327D4D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E8FAA5B" w14:textId="77777777" w:rsidR="00327D4D" w:rsidRDefault="00327D4D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8873A07" w14:textId="77777777" w:rsidR="00327D4D" w:rsidRPr="00175A24" w:rsidRDefault="00327D4D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327D4D" w14:paraId="01DECDA6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DDA92" w14:textId="77777777" w:rsidR="00327D4D" w:rsidRDefault="00327D4D" w:rsidP="00327D4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6C8EB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6837E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F1B04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695C59AA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8B291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817160D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5E576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0B9B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1266E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BFCFC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D65442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F3BE77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327D4D" w14:paraId="6B57A6DA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41ACA" w14:textId="77777777" w:rsidR="00327D4D" w:rsidRDefault="00327D4D" w:rsidP="00327D4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4AE2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9AE77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6C9CC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4B38644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C21C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859BB2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D5614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C1CBA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6CEC9" w14:textId="77777777" w:rsidR="00327D4D" w:rsidRPr="001304A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7A5DF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7934656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FE217D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327D4D" w14:paraId="5CE5B93A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8EF82" w14:textId="77777777" w:rsidR="00327D4D" w:rsidRDefault="00327D4D" w:rsidP="00327D4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920E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EF243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0D9B7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D3878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C1828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771B9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28C2B314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CDD42" w14:textId="77777777" w:rsidR="00327D4D" w:rsidRPr="001304A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10266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5FE72260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FCC6B" w14:textId="77777777" w:rsidR="00327D4D" w:rsidRDefault="00327D4D" w:rsidP="00327D4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229B8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661753A1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034E3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9A36F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FB14A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14729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3E39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EB659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671C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02FDCCDC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EA33A" w14:textId="77777777" w:rsidR="00327D4D" w:rsidRDefault="00327D4D" w:rsidP="00327D4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8C68E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6114D" w14:textId="77777777" w:rsidR="00327D4D" w:rsidRPr="001304A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2770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63D79B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39156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4F9B75FF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A84BE" w14:textId="77777777" w:rsidR="00327D4D" w:rsidRPr="00CA3079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31CFB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B8640" w14:textId="77777777" w:rsidR="00327D4D" w:rsidRPr="001304A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A2084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8EE2493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327D4D" w14:paraId="3403ABE7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8C2E7" w14:textId="77777777" w:rsidR="00327D4D" w:rsidRDefault="00327D4D" w:rsidP="00327D4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9ED7D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6528AF8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27CB9" w14:textId="77777777" w:rsidR="00327D4D" w:rsidRPr="001304A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7A543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EEBF64B" w14:textId="77777777" w:rsidR="00327D4D" w:rsidRPr="00180EA2" w:rsidRDefault="00327D4D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49E38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6B7AA" w14:textId="77777777" w:rsidR="00327D4D" w:rsidRPr="00CA3079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0CF3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99439" w14:textId="77777777" w:rsidR="00327D4D" w:rsidRPr="001304A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80721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C164E37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4EC3438F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327D4D" w14:paraId="37E5117E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6866D" w14:textId="77777777" w:rsidR="00327D4D" w:rsidRDefault="00327D4D" w:rsidP="00327D4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FBE58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5F908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F7130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2860AA3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30500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3BF85" w14:textId="77777777" w:rsidR="00327D4D" w:rsidRPr="00CA3079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72816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2199948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301C4" w14:textId="77777777" w:rsidR="00327D4D" w:rsidRPr="001304A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77B11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5C92439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407F9206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11B8A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327D4D" w14:paraId="217F5FF8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CE550" w14:textId="77777777" w:rsidR="00327D4D" w:rsidRDefault="00327D4D" w:rsidP="00327D4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62665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BE5F5" w14:textId="77777777" w:rsidR="00327D4D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1A5C0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5C05DA3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51A79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4D65543F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435DC8E2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05153" w14:textId="77777777" w:rsidR="00327D4D" w:rsidRPr="00CA3079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CEB71" w14:textId="77777777" w:rsidR="00327D4D" w:rsidRDefault="00327D4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1257F" w14:textId="77777777" w:rsidR="00327D4D" w:rsidRPr="001304AF" w:rsidRDefault="00327D4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82BA3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A8EF664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198F1CA4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224A8FE7" w14:textId="77777777" w:rsidR="00327D4D" w:rsidRPr="00B71446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2E9178C6" w14:textId="77777777" w:rsidR="00327D4D" w:rsidRDefault="00327D4D">
      <w:pPr>
        <w:tabs>
          <w:tab w:val="left" w:pos="6382"/>
        </w:tabs>
        <w:rPr>
          <w:sz w:val="20"/>
        </w:rPr>
      </w:pPr>
    </w:p>
    <w:p w14:paraId="4C76B9B6" w14:textId="77777777" w:rsidR="00327D4D" w:rsidRDefault="00327D4D" w:rsidP="00B52218">
      <w:pPr>
        <w:pStyle w:val="Heading1"/>
        <w:spacing w:line="360" w:lineRule="auto"/>
      </w:pPr>
      <w:r>
        <w:t>LINIA 704</w:t>
      </w:r>
    </w:p>
    <w:p w14:paraId="01BF4B72" w14:textId="77777777" w:rsidR="00327D4D" w:rsidRDefault="00327D4D" w:rsidP="00B726D7">
      <w:pPr>
        <w:pStyle w:val="Heading1"/>
        <w:spacing w:line="360" w:lineRule="auto"/>
        <w:rPr>
          <w:b w:val="0"/>
          <w:bCs w:val="0"/>
          <w:sz w:val="8"/>
        </w:rPr>
      </w:pPr>
      <w:r>
        <w:t>TECUCI - BARBOŞI CĂLĂTORI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327D4D" w14:paraId="42E0D5A8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DFD1A" w14:textId="77777777" w:rsidR="00327D4D" w:rsidRDefault="00327D4D" w:rsidP="00327D4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39A1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242+800</w:t>
            </w:r>
          </w:p>
          <w:p w14:paraId="385C99A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EDE27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D5323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 -</w:t>
            </w:r>
          </w:p>
          <w:p w14:paraId="110B3EC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53D8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72675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B476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242+800</w:t>
            </w:r>
          </w:p>
          <w:p w14:paraId="578FC9C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DE04B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26BC5" w14:textId="77777777" w:rsidR="00327D4D" w:rsidRPr="001467E0" w:rsidRDefault="00327D4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467E0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557D4C31" w14:textId="77777777" w:rsidR="00327D4D" w:rsidRPr="00C00026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0002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6FCF29BF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17069" w14:textId="77777777" w:rsidR="00327D4D" w:rsidRDefault="00327D4D" w:rsidP="00327D4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258F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AE580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33212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Barcea </w:t>
            </w:r>
          </w:p>
          <w:p w14:paraId="0AB4BCD3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52BCADC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3EEA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684EF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6949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082C2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5350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0188503B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18230" w14:textId="77777777" w:rsidR="00327D4D" w:rsidRDefault="00327D4D" w:rsidP="00327D4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C6AB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7C5E0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F0DE6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Iveşti </w:t>
            </w:r>
          </w:p>
          <w:p w14:paraId="1344FD36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58B2AD2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87A6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D33E3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C5D3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0C0F9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800E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6B977528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A8986" w14:textId="77777777" w:rsidR="00327D4D" w:rsidRDefault="00327D4D" w:rsidP="00327D4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ACC5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D47A5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26753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Iveşti </w:t>
            </w:r>
          </w:p>
          <w:p w14:paraId="5DB2A19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28EDC77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90C9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6100C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25F7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65B63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CAD0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63F3CE99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C766A9B" w14:textId="77777777" w:rsidR="00327D4D" w:rsidRDefault="00327D4D" w:rsidP="00327D4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4858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2DE30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2AAF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Hanu Conachi</w:t>
            </w:r>
          </w:p>
          <w:p w14:paraId="46164D5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60A169CD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4D8F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3EFAA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E439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3FB34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8E3B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781DEC7A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B49A07F" w14:textId="77777777" w:rsidR="00327D4D" w:rsidRDefault="00327D4D" w:rsidP="00327D4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EE49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271+040</w:t>
            </w:r>
          </w:p>
          <w:p w14:paraId="54B4D83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6872C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C85B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Hanu Conachi -</w:t>
            </w:r>
          </w:p>
          <w:p w14:paraId="10738CF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28E8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2CBD9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338D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271+040</w:t>
            </w:r>
          </w:p>
          <w:p w14:paraId="4B89923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AFB4E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7C96F" w14:textId="77777777" w:rsidR="00327D4D" w:rsidRPr="001467E0" w:rsidRDefault="00327D4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467E0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6C0788F4" w14:textId="77777777" w:rsidR="00327D4D" w:rsidRPr="008D7F2C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D7F2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7D2D46CF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F05FDA1" w14:textId="77777777" w:rsidR="00327D4D" w:rsidRDefault="00327D4D" w:rsidP="00327D4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FE65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278+900</w:t>
            </w:r>
          </w:p>
          <w:p w14:paraId="0F93DA0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F9974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ED45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Hanu Conachi -</w:t>
            </w:r>
          </w:p>
          <w:p w14:paraId="6C35590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58E1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96192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10DF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23E42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B4F4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27D4D" w14:paraId="00CC3C61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D026251" w14:textId="77777777" w:rsidR="00327D4D" w:rsidRDefault="00327D4D" w:rsidP="00327D4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2A5A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9C48C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5F06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Independenţa</w:t>
            </w:r>
          </w:p>
          <w:p w14:paraId="6035369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4A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C9AD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D35B2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1D6C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9D73B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2AFB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74DF1944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5057E" w14:textId="77777777" w:rsidR="00327D4D" w:rsidRDefault="00327D4D" w:rsidP="00327D4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08BB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CC1BA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0B2A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Independenţa</w:t>
            </w:r>
          </w:p>
          <w:p w14:paraId="1D932982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C1C7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2CD02E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19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64E68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AE5D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03EE7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9D6A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0EC50A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4. </w:t>
            </w:r>
          </w:p>
        </w:tc>
      </w:tr>
      <w:tr w:rsidR="00327D4D" w14:paraId="4EA80723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9368C" w14:textId="77777777" w:rsidR="00327D4D" w:rsidRDefault="00327D4D" w:rsidP="00327D4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E619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3AC30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1735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Independenţa</w:t>
            </w:r>
          </w:p>
          <w:p w14:paraId="22A2EE5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F63D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68046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39F9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E83D5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439C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2785D82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4 - 6.</w:t>
            </w:r>
          </w:p>
        </w:tc>
      </w:tr>
      <w:tr w:rsidR="00327D4D" w14:paraId="03C17E1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6AB6C" w14:textId="77777777" w:rsidR="00327D4D" w:rsidRDefault="00327D4D" w:rsidP="00327D4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B22A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E3BE2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C42A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5B664D5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318A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7C5315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25722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5713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632B6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44C22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4D969E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– 8.</w:t>
            </w:r>
          </w:p>
        </w:tc>
      </w:tr>
      <w:tr w:rsidR="00327D4D" w14:paraId="3EE839F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E2B44" w14:textId="77777777" w:rsidR="00327D4D" w:rsidRDefault="00327D4D" w:rsidP="00327D4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EA86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FED1B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815A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00D3706D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CC76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5C9E6E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AF05E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453E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404F5" w14:textId="77777777" w:rsidR="00327D4D" w:rsidRPr="00E4080B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F19B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F6BA00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7 şi 8. </w:t>
            </w:r>
          </w:p>
        </w:tc>
      </w:tr>
    </w:tbl>
    <w:p w14:paraId="6E047C63" w14:textId="77777777" w:rsidR="00327D4D" w:rsidRDefault="00327D4D">
      <w:pPr>
        <w:spacing w:before="40" w:after="40" w:line="192" w:lineRule="auto"/>
        <w:ind w:right="57"/>
        <w:rPr>
          <w:sz w:val="20"/>
        </w:rPr>
      </w:pPr>
    </w:p>
    <w:p w14:paraId="4A6F20A8" w14:textId="77777777" w:rsidR="00327D4D" w:rsidRDefault="00327D4D" w:rsidP="00D06EF4">
      <w:pPr>
        <w:pStyle w:val="Heading1"/>
        <w:spacing w:line="360" w:lineRule="auto"/>
      </w:pPr>
      <w:r>
        <w:t>LINIA 705</w:t>
      </w:r>
    </w:p>
    <w:p w14:paraId="2444AD17" w14:textId="77777777" w:rsidR="00327D4D" w:rsidRDefault="00327D4D" w:rsidP="00F227EA">
      <w:pPr>
        <w:pStyle w:val="Heading1"/>
        <w:spacing w:line="360" w:lineRule="auto"/>
        <w:rPr>
          <w:b w:val="0"/>
          <w:bCs w:val="0"/>
          <w:sz w:val="8"/>
        </w:rPr>
      </w:pPr>
      <w:r>
        <w:t>GALAŢI - BÂRLAD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327D4D" w14:paraId="144BADC7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11FF2" w14:textId="77777777" w:rsidR="00327D4D" w:rsidRDefault="00327D4D" w:rsidP="00327D4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389E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5+000</w:t>
            </w:r>
          </w:p>
          <w:p w14:paraId="3D6DB6C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A1762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FE6B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Galaţi -</w:t>
            </w:r>
          </w:p>
          <w:p w14:paraId="4BB1D0D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5BF5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95FE5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0832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5048E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C7FB2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14:paraId="61D02BF6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6642A" w14:textId="77777777" w:rsidR="00327D4D" w:rsidRDefault="00327D4D" w:rsidP="00327D4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D73E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9+250</w:t>
            </w:r>
          </w:p>
          <w:p w14:paraId="55652EAD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C8C0D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58319" w14:textId="77777777" w:rsidR="00327D4D" w:rsidRDefault="00327D4D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Galaţi -</w:t>
            </w:r>
          </w:p>
          <w:p w14:paraId="64932EA5" w14:textId="77777777" w:rsidR="00327D4D" w:rsidRDefault="00327D4D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1649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D6109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037C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8151A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E481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14:paraId="7590065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37082" w14:textId="77777777" w:rsidR="00327D4D" w:rsidRDefault="00327D4D" w:rsidP="00327D4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FF38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E8D1C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849C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Tuluceşti</w:t>
            </w:r>
          </w:p>
          <w:p w14:paraId="0B944D7D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536D6C3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DF9A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EB2C4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CC6C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33F6C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4FEC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3C8E60AF" w14:textId="77777777">
        <w:trPr>
          <w:cantSplit/>
          <w:trHeight w:val="64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F3754" w14:textId="77777777" w:rsidR="00327D4D" w:rsidRDefault="00327D4D" w:rsidP="00327D4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A6C8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351A9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0A49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Tuluceşti</w:t>
            </w:r>
          </w:p>
          <w:p w14:paraId="52066FB2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7E6C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05CC4A5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3 - 7 </w:t>
            </w:r>
          </w:p>
          <w:p w14:paraId="11F0C6C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5D07B70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4B054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D4FD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DF12E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A636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98348D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3.</w:t>
            </w:r>
          </w:p>
        </w:tc>
      </w:tr>
      <w:tr w:rsidR="00327D4D" w14:paraId="19A871E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FE7BA" w14:textId="77777777" w:rsidR="00327D4D" w:rsidRDefault="00327D4D" w:rsidP="00327D4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98F5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D6628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4ED0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Tuluceşti</w:t>
            </w:r>
          </w:p>
          <w:p w14:paraId="6A9670A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D60B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4D581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F7B19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241A0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C854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C718282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şi 4.</w:t>
            </w:r>
          </w:p>
        </w:tc>
      </w:tr>
      <w:tr w:rsidR="00327D4D" w14:paraId="37EB72C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72327" w14:textId="77777777" w:rsidR="00327D4D" w:rsidRDefault="00327D4D" w:rsidP="00327D4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C86C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27+300</w:t>
            </w:r>
          </w:p>
          <w:p w14:paraId="3A4A700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9B01D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6190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Tuluceşti -</w:t>
            </w:r>
          </w:p>
          <w:p w14:paraId="691A3EB6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Foltești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4B5F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69E01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83FD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5ECC6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967A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14:paraId="2490235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FEE39" w14:textId="77777777" w:rsidR="00327D4D" w:rsidRDefault="00327D4D" w:rsidP="00327D4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2F30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53+500</w:t>
            </w:r>
          </w:p>
          <w:p w14:paraId="12B2F43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0C30A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40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752A4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Tg. Bujor</w:t>
            </w:r>
          </w:p>
          <w:p w14:paraId="180A28B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96EE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FFC51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F80F2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2B5BA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29D7B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14:paraId="7F53419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9A304" w14:textId="77777777" w:rsidR="00327D4D" w:rsidRDefault="00327D4D" w:rsidP="00327D4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FB07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66+950</w:t>
            </w:r>
          </w:p>
          <w:p w14:paraId="5680865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8BCC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8D7B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Tg. Bujor -</w:t>
            </w:r>
          </w:p>
          <w:p w14:paraId="78D77F2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71ED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7062F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4F81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E5AFB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513B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7F5A279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7B7A3" w14:textId="77777777" w:rsidR="00327D4D" w:rsidRDefault="00327D4D" w:rsidP="00327D4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CBF36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80+600</w:t>
            </w:r>
          </w:p>
          <w:p w14:paraId="38E029A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B8806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E0E2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Bereşti -</w:t>
            </w:r>
          </w:p>
          <w:p w14:paraId="71C2661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3F59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1B5B0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4093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33D01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83305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permanentă.</w:t>
            </w:r>
          </w:p>
        </w:tc>
      </w:tr>
      <w:tr w:rsidR="00327D4D" w14:paraId="40C5B2F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EF2AD" w14:textId="77777777" w:rsidR="00327D4D" w:rsidRDefault="00327D4D" w:rsidP="00327D4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0B0B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98+575</w:t>
            </w:r>
          </w:p>
          <w:p w14:paraId="39A7219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98+625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1370F" w14:textId="77777777" w:rsidR="00327D4D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A2F0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Bereşti -</w:t>
            </w:r>
          </w:p>
          <w:p w14:paraId="6A9B5E62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0C7F1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34970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4FBD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E631C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D1AAF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14:paraId="52BAF2E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FB69F" w14:textId="77777777" w:rsidR="00327D4D" w:rsidRDefault="00327D4D" w:rsidP="00327D4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DEC7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104+943</w:t>
            </w:r>
          </w:p>
          <w:p w14:paraId="1C268BFF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104+999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57089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AE267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Bârlad -</w:t>
            </w:r>
          </w:p>
          <w:p w14:paraId="63DC70D1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Bălăbăneşti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0F53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D13E8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1709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92B5F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19F2D" w14:textId="77777777" w:rsidR="00327D4D" w:rsidRPr="00D84B80" w:rsidRDefault="00327D4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D84B80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2BF435A6" w14:textId="77777777" w:rsidR="00327D4D" w:rsidRPr="00577556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7755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189C07F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55A56" w14:textId="77777777" w:rsidR="00327D4D" w:rsidRDefault="00327D4D" w:rsidP="00327D4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78DF4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D9504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AB050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Bereşti </w:t>
            </w:r>
          </w:p>
          <w:p w14:paraId="411AE28D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3F720DDE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AE4E7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C30F0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E1173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02D57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81DCD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14FE9141" w14:textId="77777777">
        <w:trPr>
          <w:cantSplit/>
          <w:trHeight w:val="125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B0A9A" w14:textId="77777777" w:rsidR="00327D4D" w:rsidRDefault="00327D4D" w:rsidP="00327D4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2930B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FEE11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CD4E6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Bereşti </w:t>
            </w:r>
          </w:p>
          <w:p w14:paraId="2CB0436A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şi Y</w:t>
            </w:r>
          </w:p>
          <w:p w14:paraId="0116F468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AE46A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F099DE8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6,  7, diag.</w:t>
            </w:r>
          </w:p>
          <w:p w14:paraId="2EFBCC1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 -  5, </w:t>
            </w:r>
          </w:p>
          <w:p w14:paraId="0CD0422E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  -  7, </w:t>
            </w:r>
          </w:p>
          <w:p w14:paraId="2C879350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  -  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B2B2B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3F8EC" w14:textId="77777777" w:rsidR="00327D4D" w:rsidRDefault="00327D4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14995" w14:textId="77777777" w:rsidR="00327D4D" w:rsidRPr="006A1A91" w:rsidRDefault="00327D4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0966C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0D77709" w14:textId="77777777" w:rsidR="00327D4D" w:rsidRDefault="00327D4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2 - 6.</w:t>
            </w:r>
          </w:p>
        </w:tc>
      </w:tr>
    </w:tbl>
    <w:p w14:paraId="05171D32" w14:textId="77777777" w:rsidR="00327D4D" w:rsidRPr="00454E32" w:rsidRDefault="00327D4D">
      <w:pPr>
        <w:spacing w:before="40" w:after="40" w:line="192" w:lineRule="auto"/>
        <w:ind w:right="57"/>
        <w:rPr>
          <w:b/>
          <w:sz w:val="20"/>
        </w:rPr>
      </w:pPr>
    </w:p>
    <w:p w14:paraId="7E9C8407" w14:textId="77777777" w:rsidR="00327D4D" w:rsidRDefault="00327D4D" w:rsidP="00F0370D">
      <w:pPr>
        <w:pStyle w:val="Heading1"/>
        <w:spacing w:line="360" w:lineRule="auto"/>
      </w:pPr>
      <w:r>
        <w:t>LINIA 800</w:t>
      </w:r>
    </w:p>
    <w:p w14:paraId="55820C35" w14:textId="77777777" w:rsidR="00327D4D" w:rsidRDefault="00327D4D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327D4D" w14:paraId="313AD118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B3D45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A6F1D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56682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A3AD5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1BFBA4C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AC2EF" w14:textId="77777777" w:rsidR="00327D4D" w:rsidRDefault="00327D4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5360C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7416D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05CEFD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271F6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3D033053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460AF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DE0AE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15B83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08470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E9579FB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55BFE" w14:textId="77777777" w:rsidR="00327D4D" w:rsidRDefault="00327D4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6CF88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446FB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03FC54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F3E0C9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70DC1B5E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1A78F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5F6C2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85A33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93BAE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023644C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CB623F" w14:textId="77777777" w:rsidR="00327D4D" w:rsidRDefault="00327D4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4CBEC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0100D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C48B2E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C2FFD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269D34D" w14:textId="77777777" w:rsidR="00327D4D" w:rsidRDefault="00327D4D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Cu acces la liniile 11 şi 12.</w:t>
            </w:r>
          </w:p>
        </w:tc>
      </w:tr>
      <w:tr w:rsidR="00327D4D" w:rsidRPr="00A8307A" w14:paraId="3E490AF7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2E2A7" w14:textId="77777777" w:rsidR="00327D4D" w:rsidRPr="00A75A00" w:rsidRDefault="00327D4D" w:rsidP="00327D4D">
            <w:pPr>
              <w:numPr>
                <w:ilvl w:val="0"/>
                <w:numId w:val="23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E0419" w14:textId="77777777" w:rsidR="00327D4D" w:rsidRPr="00A8307A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00E57" w14:textId="77777777" w:rsidR="00327D4D" w:rsidRPr="00A8307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328F3" w14:textId="77777777" w:rsidR="00327D4D" w:rsidRPr="00A8307A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6CA2C" w14:textId="77777777" w:rsidR="00327D4D" w:rsidRDefault="00327D4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FB6AFEF" w14:textId="77777777" w:rsidR="00327D4D" w:rsidRDefault="00327D4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23 - 27 </w:t>
            </w:r>
          </w:p>
          <w:p w14:paraId="3E883546" w14:textId="77777777" w:rsidR="00327D4D" w:rsidRDefault="00327D4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0A7082EB" w14:textId="77777777" w:rsidR="00327D4D" w:rsidRDefault="00327D4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B2599" w14:textId="77777777" w:rsidR="00327D4D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E2936" w14:textId="77777777" w:rsidR="00327D4D" w:rsidRPr="00A8307A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FD32A" w14:textId="77777777" w:rsidR="00327D4D" w:rsidRPr="00A8307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49DDE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1791C8D" w14:textId="77777777" w:rsidR="00327D4D" w:rsidRPr="00A8307A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treceri în abatere la București Triaj.</w:t>
            </w:r>
          </w:p>
        </w:tc>
      </w:tr>
      <w:tr w:rsidR="00327D4D" w14:paraId="5E9773A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672FC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5EB70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602E0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92764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  <w:p w14:paraId="4ED8DCE7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F5EE2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2D08038E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D3761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24115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788FC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F1AE4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74CD6F1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D54F7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16C83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C9CE7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C3669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05AF2" w14:textId="77777777" w:rsidR="00327D4D" w:rsidRDefault="00327D4D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BEDD90C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C60BF" w14:textId="77777777" w:rsidR="00327D4D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872DB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AEB83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9E405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6A7AF7C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B3540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689C6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0739B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FD2C1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520F5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E57F4" w14:textId="77777777" w:rsidR="00327D4D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11CB5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72956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9C36C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7BC6285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F61C9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7181C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4DDEF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30C05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 peste sch. 33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0C866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4CDD1" w14:textId="77777777" w:rsidR="00327D4D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89FD2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15+950</w:t>
            </w:r>
          </w:p>
          <w:p w14:paraId="23B80D6A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751FB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0E60B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558F4E6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72EA1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4D531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398A1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364E8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2DB0B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A08C5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F23E3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0AFC2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3555A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1EE6085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F9ADDA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327D4D" w14:paraId="0717164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E8BF8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C93CB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E9F66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5DEED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5FFE3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6A6D9" w14:textId="77777777" w:rsidR="00327D4D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B7E37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5E457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5A7B5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E1FBD3E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ABE258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327D4D" w14:paraId="4D53C17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D4548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79F31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2F1F1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88DE8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8D1BA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29B3F" w14:textId="77777777" w:rsidR="00327D4D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A8F15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0189B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CD571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1850F70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AE2F26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327D4D" w14:paraId="09C328F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2957B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D4496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CEB1C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468FE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C8742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D9E2F" w14:textId="77777777" w:rsidR="00327D4D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A3530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72A30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A2C4F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CC2A75E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9BB031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327D4D" w14:paraId="04DA64B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81594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093ED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7B7AD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E33C1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426A9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735C2065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3BE66" w14:textId="77777777" w:rsidR="00327D4D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C24B3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8B21B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58FCC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27D4D" w14:paraId="2AD54AB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6B7FE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D5A40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2CDC0DF6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05F80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C6FC4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889DF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DF76C" w14:textId="77777777" w:rsidR="00327D4D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9A1AE" w14:textId="77777777" w:rsidR="00327D4D" w:rsidRDefault="00327D4D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63EC79EF" w14:textId="77777777" w:rsidR="00327D4D" w:rsidRDefault="00327D4D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EAB0E" w14:textId="77777777" w:rsidR="00327D4D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4FAC7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14:paraId="107F042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0DFBC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40AE5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2E262" w14:textId="77777777" w:rsidR="00327D4D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3B8B8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425252FF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6C6B1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16E23" w14:textId="77777777" w:rsidR="00327D4D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AF5AE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109+800</w:t>
            </w:r>
          </w:p>
          <w:p w14:paraId="2D1FDA32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27CAB" w14:textId="77777777" w:rsidR="00327D4D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5710F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14:paraId="0FDB250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DF186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7A0D5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1EEA9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D96B8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4B9BFC11" w14:textId="77777777" w:rsidR="00327D4D" w:rsidRPr="008B2519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1EF3E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2E3F9E9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7380F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E7E2D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B5F4F" w14:textId="77777777" w:rsidR="00327D4D" w:rsidRPr="008D08DE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4472C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327D4D" w14:paraId="43A4E81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72573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48C50" w14:textId="77777777" w:rsidR="00327D4D" w:rsidRDefault="00327D4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7A33E" w14:textId="77777777" w:rsidR="00327D4D" w:rsidRPr="001161EA" w:rsidRDefault="00327D4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E549E" w14:textId="77777777" w:rsidR="00327D4D" w:rsidRDefault="00327D4D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St. Feteşti</w:t>
            </w:r>
          </w:p>
          <w:p w14:paraId="07611C1A" w14:textId="77777777" w:rsidR="00327D4D" w:rsidRDefault="00327D4D" w:rsidP="0089719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FB7BC" w14:textId="77777777" w:rsidR="00327D4D" w:rsidRDefault="00327D4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45B87A2B" w14:textId="77777777" w:rsidR="00327D4D" w:rsidRDefault="00327D4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3996A" w14:textId="77777777" w:rsidR="00327D4D" w:rsidRPr="001161EA" w:rsidRDefault="00327D4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15086" w14:textId="77777777" w:rsidR="00327D4D" w:rsidRDefault="00327D4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AF66D" w14:textId="77777777" w:rsidR="00327D4D" w:rsidRPr="008D08DE" w:rsidRDefault="00327D4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C93F4" w14:textId="77777777" w:rsidR="00327D4D" w:rsidRDefault="00327D4D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UNIFERTRANS și la liniile 2, 3, 7 - 12. </w:t>
            </w:r>
          </w:p>
        </w:tc>
      </w:tr>
      <w:tr w:rsidR="00327D4D" w14:paraId="6BA8F8F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9464D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AC06D" w14:textId="77777777" w:rsidR="00327D4D" w:rsidRDefault="00327D4D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5083D" w14:textId="77777777" w:rsidR="00327D4D" w:rsidRPr="001161EA" w:rsidRDefault="00327D4D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9E28D" w14:textId="77777777" w:rsidR="00327D4D" w:rsidRDefault="00327D4D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525A0" w14:textId="77777777" w:rsidR="00327D4D" w:rsidRDefault="00327D4D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11BE7" w14:textId="77777777" w:rsidR="00327D4D" w:rsidRPr="001161EA" w:rsidRDefault="00327D4D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85046" w14:textId="77777777" w:rsidR="00327D4D" w:rsidRDefault="00327D4D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C61B8" w14:textId="77777777" w:rsidR="00327D4D" w:rsidRDefault="00327D4D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DDD4F" w14:textId="77777777" w:rsidR="00327D4D" w:rsidRDefault="00327D4D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Fără inductori.</w:t>
            </w:r>
          </w:p>
          <w:p w14:paraId="1AAFF725" w14:textId="77777777" w:rsidR="00327D4D" w:rsidRDefault="00327D4D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și 6 St. Saligny.</w:t>
            </w:r>
          </w:p>
        </w:tc>
      </w:tr>
      <w:tr w:rsidR="00327D4D" w14:paraId="26C7DFD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31FB9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4E4E3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D826D" w14:textId="77777777" w:rsidR="00327D4D" w:rsidRPr="001161EA" w:rsidRDefault="00327D4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15EA5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7F28D1FB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C758E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6506ADAA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sch. 94 până la vârf </w:t>
            </w:r>
          </w:p>
          <w:p w14:paraId="4C412DDF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9990D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18E24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6F62F" w14:textId="77777777" w:rsidR="00327D4D" w:rsidRPr="001161EA" w:rsidRDefault="00327D4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F539F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14:paraId="08B9BED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31638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83764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1B107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107C6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0B14138B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E8275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</w:t>
            </w:r>
          </w:p>
          <w:p w14:paraId="251F7682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XPNB,</w:t>
            </w:r>
          </w:p>
          <w:p w14:paraId="43120EF3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4632F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DD2EC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18134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656B9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343680E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B0A75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D07DD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38F8F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75ED3" w14:textId="77777777" w:rsidR="00327D4D" w:rsidRDefault="00327D4D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4FFDCAD9" w14:textId="77777777" w:rsidR="00327D4D" w:rsidRDefault="00327D4D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BCCF5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2C2F3" w14:textId="77777777" w:rsidR="00327D4D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DA5FE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5C037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BC7A2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linia 7 Grupa A</w:t>
            </w:r>
          </w:p>
        </w:tc>
      </w:tr>
      <w:tr w:rsidR="00327D4D" w14:paraId="371044F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BB260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6D6E8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F4771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486A0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572D9A64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8C83F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6CB2B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CDF86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80CA4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9DE3F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E9FFBAA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868E5D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17 şi 18.</w:t>
            </w:r>
          </w:p>
        </w:tc>
      </w:tr>
      <w:tr w:rsidR="00327D4D" w14:paraId="3A2E30A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1FCD7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D806C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4918A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040F6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4E48F183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607C1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456CB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2A83A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C83EC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DE02E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27FE439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E799A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BBC1F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CCD6C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1921C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19FF08E7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53964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7A95D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92E2D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D4292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FCD27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376B87D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3930E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D5774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0CF09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37A91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1241CE8A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D5103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9A181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59B4B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371E3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4E755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4AC390B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7F6E9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82960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834D3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F3A54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2FD5A6C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2AAAA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A15E5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6DFBC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21EB7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13038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03AA793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46592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973C0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A3AD4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FCC0D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76640448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18</w:t>
            </w:r>
          </w:p>
          <w:p w14:paraId="76053E35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0616D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67B46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3FCC0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4472A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AE1F0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6ADEFCF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8582B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B3DC3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D615D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D32FB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349AD50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A9FB8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E1E86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5DBDC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07751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E2396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2A7FE12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51CAC471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18 şi 19.</w:t>
            </w:r>
          </w:p>
        </w:tc>
      </w:tr>
      <w:tr w:rsidR="00327D4D" w14:paraId="023BAB7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B6860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FD9DA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57C20" w14:textId="77777777" w:rsidR="00327D4D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7C23F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3D6EF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 </w:t>
            </w:r>
          </w:p>
          <w:p w14:paraId="39C965F7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99815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C5849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3CFB3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3BE13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31FB3A5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liniile 1-4 Cap X</w:t>
            </w:r>
          </w:p>
        </w:tc>
      </w:tr>
      <w:tr w:rsidR="00327D4D" w14:paraId="37A73F0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EBF7D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4F987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575BA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23790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Basarabi - </w:t>
            </w:r>
          </w:p>
          <w:p w14:paraId="7FAA64BA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73678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18006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92545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210+950</w:t>
            </w:r>
          </w:p>
          <w:p w14:paraId="32579FA9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4D6D5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28B4F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27D4D" w14:paraId="47CBC82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A9830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D2155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4A70D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96A26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BCA1823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CB282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928FD1F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34437" w14:textId="77777777" w:rsidR="00327D4D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C9D11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259A9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682FB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3D6FD69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B3CE3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BC8CC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32F87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2F35B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2FED56F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EC1F8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3973F4E1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62589" w14:textId="77777777" w:rsidR="00327D4D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AC01A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87C4A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4EA5E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2A859F8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737EC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8FF2D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21BCB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1084C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0B82561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E9E94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</w:t>
            </w:r>
          </w:p>
          <w:p w14:paraId="1B967148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5848A24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78B48B5C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41B/</w:t>
            </w:r>
          </w:p>
          <w:p w14:paraId="41534FD1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9E775" w14:textId="77777777" w:rsidR="00327D4D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147E0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F2415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80CF3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0463AAE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5719A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41B4D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84A90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15E3D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BD92188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809F1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17D22A7C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498E8" w14:textId="77777777" w:rsidR="00327D4D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AEF85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3A93D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086E5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6E3EB80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F293D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E0F82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5BBED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75ACC" w14:textId="77777777" w:rsidR="00327D4D" w:rsidRDefault="00327D4D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4D32CF0" w14:textId="77777777" w:rsidR="00327D4D" w:rsidRDefault="00327D4D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FAB16" w14:textId="77777777" w:rsidR="00327D4D" w:rsidRPr="00F565BC" w:rsidRDefault="00327D4D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3B0331CD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A51E7" w14:textId="77777777" w:rsidR="00327D4D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4C8E3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B6841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B83DF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327D4D" w14:paraId="12C4E2E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709AF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B654D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A1602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B3F2A" w14:textId="77777777" w:rsidR="00327D4D" w:rsidRDefault="00327D4D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E831270" w14:textId="77777777" w:rsidR="00327D4D" w:rsidRDefault="00327D4D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726E9" w14:textId="77777777" w:rsidR="00327D4D" w:rsidRDefault="00327D4D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14C726B" w14:textId="77777777" w:rsidR="00327D4D" w:rsidRDefault="00327D4D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E2811" w14:textId="77777777" w:rsidR="00327D4D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41308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AECDA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D43F6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327D4D" w14:paraId="00FB3A2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163AE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9C0AF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1D56F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5F7B1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A5BF827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BA225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1984533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3949C" w14:textId="77777777" w:rsidR="00327D4D" w:rsidRPr="001161EA" w:rsidRDefault="00327D4D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911C4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B7806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866B4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5848F037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01344C3F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7A, 9A</w:t>
            </w:r>
          </w:p>
          <w:p w14:paraId="4E5DAD55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şi linia de legătură </w:t>
            </w:r>
          </w:p>
          <w:p w14:paraId="7ACF624E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Grupa D -  Grupa A.</w:t>
            </w:r>
          </w:p>
        </w:tc>
      </w:tr>
      <w:tr w:rsidR="00327D4D" w14:paraId="485A1AD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1DE21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35F2D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6EF5B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93DC3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D235B85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AFCEB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1945AA1A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B5C0C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6FF78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36089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B1542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17AB32E7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DCC7967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327D4D" w14:paraId="352BB57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398D2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A8269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9D2FC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FC30B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6C8A715B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BB3A3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25972632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1058F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F1E08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00600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319D3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6EC275BD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 - 11.</w:t>
            </w:r>
          </w:p>
        </w:tc>
      </w:tr>
      <w:tr w:rsidR="00327D4D" w14:paraId="0B6E6B3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C8B89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1FEA7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33E7C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0F197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830FFD4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2AD336EB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E931E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728E8CC9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BDF46" w14:textId="77777777" w:rsidR="00327D4D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15BC4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A5827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4A403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6C4EABF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pe firul III în direcția Palas sau Constanța Mărfuri.</w:t>
            </w:r>
          </w:p>
        </w:tc>
      </w:tr>
      <w:tr w:rsidR="00327D4D" w14:paraId="1B00D6D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30D6B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69AD0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DE857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73615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0B12B3BA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58FDB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CA1A0" w14:textId="77777777" w:rsidR="00327D4D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11B2A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C0243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F7C50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5089EFA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EBE6A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BA6DA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CB177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10BE1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5B8194EC" w14:textId="77777777" w:rsidR="00327D4D" w:rsidRDefault="00327D4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B07F1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C52BD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EDA41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7AEEE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EA697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0C43E8B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BE329" w14:textId="77777777" w:rsidR="00327D4D" w:rsidRDefault="00327D4D" w:rsidP="00327D4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681A7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88A67" w14:textId="77777777" w:rsidR="00327D4D" w:rsidRPr="001161EA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28E19" w14:textId="77777777" w:rsidR="00327D4D" w:rsidRDefault="00327D4D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4DA2440D" w14:textId="77777777" w:rsidR="00327D4D" w:rsidRDefault="00327D4D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980EF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44557" w14:textId="77777777" w:rsidR="00327D4D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4DF63" w14:textId="77777777" w:rsidR="00327D4D" w:rsidRDefault="00327D4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ACF6E" w14:textId="77777777" w:rsidR="00327D4D" w:rsidRPr="008D08DE" w:rsidRDefault="00327D4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4692E" w14:textId="77777777" w:rsidR="00327D4D" w:rsidRDefault="00327D4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443D7FA" w14:textId="77777777" w:rsidR="00327D4D" w:rsidRDefault="00327D4D">
      <w:pPr>
        <w:spacing w:before="40" w:after="40" w:line="192" w:lineRule="auto"/>
        <w:ind w:right="57"/>
        <w:rPr>
          <w:sz w:val="20"/>
        </w:rPr>
      </w:pPr>
    </w:p>
    <w:p w14:paraId="679D6155" w14:textId="77777777" w:rsidR="00327D4D" w:rsidRDefault="00327D4D" w:rsidP="00FF5C69">
      <w:pPr>
        <w:pStyle w:val="Heading1"/>
        <w:spacing w:line="276" w:lineRule="auto"/>
      </w:pPr>
      <w:r>
        <w:t>LINIA 804</w:t>
      </w:r>
    </w:p>
    <w:p w14:paraId="1BABE4F4" w14:textId="77777777" w:rsidR="00327D4D" w:rsidRDefault="00327D4D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327D4D" w14:paraId="6D8AB660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B2DC6" w14:textId="77777777" w:rsidR="00327D4D" w:rsidRDefault="00327D4D" w:rsidP="00327D4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7C333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35282CD5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CAEC9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A32D4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2EDCD8BE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3AFD0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CA0A6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BAADD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6C0B8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C23EA" w14:textId="77777777" w:rsidR="00327D4D" w:rsidRPr="00436B1D" w:rsidRDefault="00327D4D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327D4D" w14:paraId="23A2FCEA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37024" w14:textId="77777777" w:rsidR="00327D4D" w:rsidRDefault="00327D4D" w:rsidP="00327D4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20B3E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50260E3B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CDCED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454BA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12233B3D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45A90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34A7C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D60C5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64ACC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036CC" w14:textId="77777777" w:rsidR="00327D4D" w:rsidRPr="00436B1D" w:rsidRDefault="00327D4D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327D4D" w14:paraId="191B1AFD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D5774" w14:textId="77777777" w:rsidR="00327D4D" w:rsidRDefault="00327D4D" w:rsidP="00327D4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0CAB0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418CC211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DD0E1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3253F" w14:textId="77777777" w:rsidR="00327D4D" w:rsidRDefault="00327D4D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45F8D61A" w14:textId="77777777" w:rsidR="00327D4D" w:rsidRDefault="00327D4D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A72B7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FDD6D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E7DB0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8694F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CC12A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327D4D" w14:paraId="7C441A0B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70E43" w14:textId="77777777" w:rsidR="00327D4D" w:rsidRDefault="00327D4D" w:rsidP="00327D4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AFC94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0C58843F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62D7E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C14FD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0FDDFC10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BB699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8DBAF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082B7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3A4E3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95C6E" w14:textId="77777777" w:rsidR="00327D4D" w:rsidRPr="00E25A4B" w:rsidRDefault="00327D4D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24EB91C6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14:paraId="7DEB0E9F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802EB" w14:textId="77777777" w:rsidR="00327D4D" w:rsidRDefault="00327D4D" w:rsidP="00327D4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4D300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1D9F9AD7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3FCE8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9F8BF" w14:textId="77777777" w:rsidR="00327D4D" w:rsidRDefault="00327D4D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44986E29" w14:textId="77777777" w:rsidR="00327D4D" w:rsidRDefault="00327D4D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6EC45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2D095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8C2D7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77C5D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AAF7B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27D4D" w14:paraId="7B242F7B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CDD3A" w14:textId="77777777" w:rsidR="00327D4D" w:rsidRDefault="00327D4D" w:rsidP="00327D4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FD076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D2944" w14:textId="77777777" w:rsidR="00327D4D" w:rsidRPr="00A152FB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4ECD8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0E6EFDD4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530C5BF2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03A05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E82E6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0640E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3CEB5743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F7331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2EE13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6A0D360A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E870F" w14:textId="77777777" w:rsidR="00327D4D" w:rsidRDefault="00327D4D" w:rsidP="00327D4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00A37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2324A990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9BB06" w14:textId="77777777" w:rsidR="00327D4D" w:rsidRPr="00A152FB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8BA7B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6B76F0B3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4CFCF212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1EDF7DE0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7EECABF9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E7919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8A7D8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BFBA8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25557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0C75E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4D1868F9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F161F" w14:textId="77777777" w:rsidR="00327D4D" w:rsidRDefault="00327D4D" w:rsidP="00327D4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059BC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F5D28" w14:textId="77777777" w:rsidR="00327D4D" w:rsidRPr="00A152FB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5BBE5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6D861D66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4D22D0C2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4BAF824F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6F6C1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50CBA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60168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6280B158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07081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90883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14:paraId="46D856D5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FFB10" w14:textId="77777777" w:rsidR="00327D4D" w:rsidRDefault="00327D4D" w:rsidP="00327D4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F7027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E4BC0" w14:textId="77777777" w:rsidR="00327D4D" w:rsidRPr="00A152FB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CFECF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164820FF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68268949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DADA2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FAAD9D8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423F1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37A63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B1DC1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13D45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08FF016A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81041" w14:textId="77777777" w:rsidR="00327D4D" w:rsidRDefault="00327D4D" w:rsidP="00327D4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47684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31A364D2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F8EF9" w14:textId="77777777" w:rsidR="00327D4D" w:rsidRPr="00A152FB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CD99F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3F358992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B7398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E419E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83B76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E21D1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423D1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327D4D" w14:paraId="78F559E9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5F5FB" w14:textId="77777777" w:rsidR="00327D4D" w:rsidRDefault="00327D4D" w:rsidP="00327D4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A7A0C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00C8EC5D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062A2" w14:textId="77777777" w:rsidR="00327D4D" w:rsidRPr="00A152FB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4B931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48F17806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65552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40E26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F75E4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A5423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AB848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BCC5568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327D4D" w14:paraId="731B8B13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72565" w14:textId="77777777" w:rsidR="00327D4D" w:rsidRDefault="00327D4D" w:rsidP="00327D4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2874F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59FD9FAA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31EE9" w14:textId="77777777" w:rsidR="00327D4D" w:rsidRPr="00A152FB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5CEE6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127F29F2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8DAF8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51C75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18F78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9B5B3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C7C53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67A765D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327D4D" w14:paraId="36842676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34813" w14:textId="77777777" w:rsidR="00327D4D" w:rsidRDefault="00327D4D" w:rsidP="00327D4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0B13B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70FC0457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F81A2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CD96E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0F0DFF92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271236C4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00CBD5EC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26DA749C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25B84F27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15F47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0E94A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2B0D0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5CD2A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CA78A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1C6289AE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441BB" w14:textId="77777777" w:rsidR="00327D4D" w:rsidRDefault="00327D4D" w:rsidP="00327D4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A53A3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7709A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79C5D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0EB65C27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9F8C6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4C964AD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802C9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FACDD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77DF0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7505A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0F2426E0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88ACB" w14:textId="77777777" w:rsidR="00327D4D" w:rsidRDefault="00327D4D" w:rsidP="00327D4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13228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E3360" w14:textId="77777777" w:rsidR="00327D4D" w:rsidRPr="00A152FB" w:rsidRDefault="00327D4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5B3AD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053AF0D5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5CDF5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AFAC8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3AF23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29B72" w14:textId="77777777" w:rsidR="00327D4D" w:rsidRPr="00F9444C" w:rsidRDefault="00327D4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23411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27D4D" w14:paraId="204E7542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429C7" w14:textId="77777777" w:rsidR="00327D4D" w:rsidRDefault="00327D4D" w:rsidP="00327D4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39F4B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2232DE95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1C7E8" w14:textId="77777777" w:rsidR="00327D4D" w:rsidRPr="00A152FB" w:rsidRDefault="00327D4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ED796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49917A32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9AECC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3B1C3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73DD1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B2258" w14:textId="77777777" w:rsidR="00327D4D" w:rsidRPr="00F9444C" w:rsidRDefault="00327D4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12BE9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55FE8558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327D4D" w14:paraId="4E3BF869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53B37" w14:textId="77777777" w:rsidR="00327D4D" w:rsidRDefault="00327D4D" w:rsidP="00327D4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DAFCE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477E515F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473B1" w14:textId="77777777" w:rsidR="00327D4D" w:rsidRPr="00A152FB" w:rsidRDefault="00327D4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72065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5D02AD63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2A1FB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CED0E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F07E0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E1BC2" w14:textId="77777777" w:rsidR="00327D4D" w:rsidRPr="00F9444C" w:rsidRDefault="00327D4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B8CDB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027B448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327D4D" w14:paraId="185C9285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5AE35" w14:textId="77777777" w:rsidR="00327D4D" w:rsidRDefault="00327D4D" w:rsidP="00327D4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90DD4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4717B" w14:textId="77777777" w:rsidR="00327D4D" w:rsidRPr="00A152FB" w:rsidRDefault="00327D4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25214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A538D4D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09A1D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F052DE4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E581F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7845D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DBB3A" w14:textId="77777777" w:rsidR="00327D4D" w:rsidRPr="00F9444C" w:rsidRDefault="00327D4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478F0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2FD05300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0CE93C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327D4D" w14:paraId="1F652E40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DA520" w14:textId="77777777" w:rsidR="00327D4D" w:rsidRDefault="00327D4D" w:rsidP="00327D4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487EE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F7DFE" w14:textId="77777777" w:rsidR="00327D4D" w:rsidRPr="00A152FB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14C84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04F15C97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9D16A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3B110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C9FB0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0AD6D392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F3718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17BC2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9A5903B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7F9AD73C" w14:textId="77777777" w:rsidR="00327D4D" w:rsidRDefault="00327D4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4014A7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327D4D" w14:paraId="48BD4F50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C102A" w14:textId="77777777" w:rsidR="00327D4D" w:rsidRDefault="00327D4D" w:rsidP="00327D4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4D699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9A664" w14:textId="77777777" w:rsidR="00327D4D" w:rsidRPr="00A152FB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11914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1BBEA6F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D79D2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2D72A6E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3A032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556AA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A6995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17151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0F54F164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327D4D" w14:paraId="0EDB8A72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89392" w14:textId="77777777" w:rsidR="00327D4D" w:rsidRDefault="00327D4D" w:rsidP="00327D4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203E7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CBA24" w14:textId="77777777" w:rsidR="00327D4D" w:rsidRPr="00A152FB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DCF6B" w14:textId="77777777" w:rsidR="00327D4D" w:rsidRDefault="00327D4D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1CCB1BA2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FCE93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4A423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9982D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053FB870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35C1B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15EB8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14:paraId="76AF0CA2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AE37A" w14:textId="77777777" w:rsidR="00327D4D" w:rsidRDefault="00327D4D" w:rsidP="00327D4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56B4E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25AB6" w14:textId="77777777" w:rsidR="00327D4D" w:rsidRPr="00A152FB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EEDFA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C854E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2FA58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AE938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41D1EEB9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FFFE8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932CF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27D4D" w14:paraId="252DD822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49019" w14:textId="77777777" w:rsidR="00327D4D" w:rsidRDefault="00327D4D" w:rsidP="00327D4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8E2A0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703B0244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2EB5B" w14:textId="77777777" w:rsidR="00327D4D" w:rsidRPr="00A152FB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BD741" w14:textId="77777777" w:rsidR="00327D4D" w:rsidRDefault="00327D4D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DA03F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95D3D" w14:textId="77777777" w:rsidR="00327D4D" w:rsidRPr="00F9444C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ACA86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83698" w14:textId="77777777" w:rsidR="00327D4D" w:rsidRDefault="00327D4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33CBD" w14:textId="77777777" w:rsidR="00327D4D" w:rsidRDefault="00327D4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6AC9500A" w14:textId="77777777" w:rsidR="00327D4D" w:rsidRDefault="00327D4D" w:rsidP="00802827">
      <w:pPr>
        <w:spacing w:line="276" w:lineRule="auto"/>
        <w:ind w:right="57"/>
        <w:rPr>
          <w:sz w:val="20"/>
        </w:rPr>
      </w:pPr>
    </w:p>
    <w:p w14:paraId="4CE1C3CC" w14:textId="77777777" w:rsidR="00327D4D" w:rsidRDefault="00327D4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01AF5EB" w14:textId="77777777" w:rsidR="004B6224" w:rsidRDefault="004B622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59B049B" w14:textId="77777777" w:rsidR="004B6224" w:rsidRDefault="004B622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1358C03" w14:textId="77777777" w:rsidR="004B6224" w:rsidRDefault="004B622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55E1F09" w14:textId="77777777" w:rsidR="004B6224" w:rsidRDefault="004B622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BC38DD0" w14:textId="77777777" w:rsidR="004B6224" w:rsidRDefault="004B622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46BE535" w14:textId="77777777" w:rsidR="004B6224" w:rsidRDefault="004B622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2A200BD" w14:textId="77777777" w:rsidR="004B6224" w:rsidRDefault="004B622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E67D7D9" w14:textId="77777777" w:rsidR="004B6224" w:rsidRDefault="004B622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8B60EB5" w14:textId="77777777" w:rsidR="004B6224" w:rsidRDefault="004B622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A7E3986" w14:textId="77777777" w:rsidR="004B6224" w:rsidRDefault="004B622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1D3C670" w14:textId="77777777" w:rsidR="004B6224" w:rsidRPr="00C21F42" w:rsidRDefault="004B622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C214127" w14:textId="77777777" w:rsidR="00327D4D" w:rsidRPr="00C21F42" w:rsidRDefault="00327D4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72CD390D" w14:textId="77777777" w:rsidR="00327D4D" w:rsidRPr="00C21F42" w:rsidRDefault="00327D4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4612974A" w14:textId="77777777" w:rsidR="00327D4D" w:rsidRPr="00C21F42" w:rsidRDefault="00327D4D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5242DD8E" w14:textId="77777777" w:rsidR="00327D4D" w:rsidRDefault="00327D4D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6A3A6B19" w14:textId="77777777" w:rsidR="00327D4D" w:rsidRPr="00C21F42" w:rsidRDefault="00327D4D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5E2B881B" w14:textId="77777777" w:rsidR="00327D4D" w:rsidRPr="00C21F42" w:rsidRDefault="00327D4D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47114E79" w14:textId="77777777" w:rsidR="00327D4D" w:rsidRPr="00C21F42" w:rsidRDefault="00327D4D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7DFC498D" w14:textId="77777777" w:rsidR="00327D4D" w:rsidRPr="00C21F42" w:rsidRDefault="00327D4D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6F43BD54" w14:textId="77777777" w:rsidR="001513BB" w:rsidRPr="00FE4F5B" w:rsidRDefault="001513BB" w:rsidP="00FE4F5B"/>
    <w:sectPr w:rsidR="001513BB" w:rsidRPr="00FE4F5B" w:rsidSect="00313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B2FCE" w14:textId="77777777" w:rsidR="00514AFA" w:rsidRDefault="00514AFA">
      <w:r>
        <w:separator/>
      </w:r>
    </w:p>
  </w:endnote>
  <w:endnote w:type="continuationSeparator" w:id="0">
    <w:p w14:paraId="067A9BB2" w14:textId="77777777" w:rsidR="00514AFA" w:rsidRDefault="00514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-R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3FC07" w14:textId="77777777" w:rsidR="000774AC" w:rsidRDefault="000774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BCF8B" w14:textId="77777777" w:rsidR="000774AC" w:rsidRDefault="000774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B55EE" w14:textId="77777777" w:rsidR="000774AC" w:rsidRDefault="000774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B2039" w14:textId="77777777" w:rsidR="00514AFA" w:rsidRDefault="00514AFA">
      <w:r>
        <w:separator/>
      </w:r>
    </w:p>
  </w:footnote>
  <w:footnote w:type="continuationSeparator" w:id="0">
    <w:p w14:paraId="5D59552A" w14:textId="77777777" w:rsidR="00514AFA" w:rsidRDefault="00514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1EBE8" w14:textId="77777777" w:rsidR="00615117" w:rsidRDefault="00E44E4B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23506">
      <w:rPr>
        <w:rStyle w:val="PageNumber"/>
      </w:rPr>
      <w:t>2</w:t>
    </w:r>
    <w:r>
      <w:rPr>
        <w:rStyle w:val="PageNumber"/>
      </w:rPr>
      <w:fldChar w:fldCharType="end"/>
    </w:r>
  </w:p>
  <w:p w14:paraId="0123CFCB" w14:textId="5080BB0C" w:rsidR="00615117" w:rsidRDefault="00E6382E" w:rsidP="003135CD">
    <w:pPr>
      <w:framePr w:w="7337" w:h="340" w:hRule="exact" w:wrap="around" w:vAnchor="page" w:hAnchor="page" w:x="1254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   </w:t>
    </w:r>
    <w:r w:rsidR="00085A7C">
      <w:rPr>
        <w:b/>
        <w:bCs/>
        <w:i/>
        <w:iCs/>
        <w:sz w:val="22"/>
      </w:rPr>
      <w:t>decada 11-20 septembrie 2026</w:t>
    </w:r>
  </w:p>
  <w:p w14:paraId="55E74E2D" w14:textId="77777777" w:rsidR="00615117" w:rsidRDefault="00615117">
    <w:pPr>
      <w:pStyle w:val="Header"/>
      <w:ind w:firstLine="357"/>
      <w:jc w:val="right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5B7C65">
      <w:rPr>
        <w:rStyle w:val="PageNumber"/>
        <w:b/>
        <w:bCs/>
      </w:rPr>
      <w:t>IAȘI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3"/>
      <w:gridCol w:w="799"/>
      <w:gridCol w:w="799"/>
      <w:gridCol w:w="2224"/>
      <w:gridCol w:w="827"/>
      <w:gridCol w:w="827"/>
      <w:gridCol w:w="799"/>
      <w:gridCol w:w="799"/>
      <w:gridCol w:w="2449"/>
    </w:tblGrid>
    <w:tr w:rsidR="00615117" w14:paraId="2F2E98BB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25AEED5E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42D4E5FF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7C883FF9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120B3995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53ACC200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259B4EAC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staţii, aferente </w:t>
          </w:r>
        </w:p>
        <w:p w14:paraId="5225D9B3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111D913B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365938C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17E535C4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F4C6E81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42381D96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7DD3CB58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412CF69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74FCD000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21C48557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B3C1F78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1C8FEF4D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8DC12FF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0DD1990E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3CE96E73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623F0CBD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27D89C2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3BEA864A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615117" w14:paraId="72A92BA8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29A5FB3A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5FA3A9E0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4B8CCFE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609D0536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2DDD9C3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3F7CBF5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4583FBD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891F5F2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42953F46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5EFCB3F5" w14:textId="77777777" w:rsidR="00615117" w:rsidRDefault="00615117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20F48" w14:textId="77777777" w:rsidR="00615117" w:rsidRDefault="00E44E4B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29CF">
      <w:rPr>
        <w:rStyle w:val="PageNumber"/>
      </w:rPr>
      <w:t>3</w:t>
    </w:r>
    <w:r>
      <w:rPr>
        <w:rStyle w:val="PageNumber"/>
      </w:rPr>
      <w:fldChar w:fldCharType="end"/>
    </w:r>
  </w:p>
  <w:p w14:paraId="17D100F8" w14:textId="6379B12D" w:rsidR="00D66BBF" w:rsidRPr="00A048AC" w:rsidRDefault="00E6382E" w:rsidP="003B1950">
    <w:pPr>
      <w:framePr w:w="7524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 </w:t>
    </w:r>
    <w:r w:rsidR="00085A7C">
      <w:rPr>
        <w:b/>
        <w:bCs/>
        <w:i/>
        <w:iCs/>
        <w:sz w:val="22"/>
      </w:rPr>
      <w:t>decada 11-20 septembrie 2026</w:t>
    </w:r>
  </w:p>
  <w:p w14:paraId="481EEC55" w14:textId="77777777" w:rsidR="00B049BC" w:rsidRPr="0098517A" w:rsidRDefault="00B049BC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655D423B" w14:textId="77777777" w:rsidR="00CC094E" w:rsidRPr="00583208" w:rsidRDefault="00CC094E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45C2CAF8" w14:textId="77777777" w:rsidR="00695368" w:rsidRPr="00C77A46" w:rsidRDefault="00695368" w:rsidP="003B1950">
    <w:pPr>
      <w:framePr w:w="7524" w:h="340" w:hRule="exact" w:wrap="around" w:vAnchor="page" w:hAnchor="page" w:x="3193" w:y="891"/>
      <w:rPr>
        <w:b/>
        <w:sz w:val="28"/>
      </w:rPr>
    </w:pPr>
  </w:p>
  <w:p w14:paraId="5CF15765" w14:textId="77777777" w:rsidR="0062578A" w:rsidRPr="00165349" w:rsidRDefault="0062578A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31B2AC96" w14:textId="77777777" w:rsidR="00957FC7" w:rsidRPr="00165349" w:rsidRDefault="00957FC7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2E93C9BD" w14:textId="77777777" w:rsidR="00615117" w:rsidRDefault="00615117" w:rsidP="003B1950">
    <w:pPr>
      <w:framePr w:w="7524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76AF29EE" w14:textId="77777777" w:rsidR="00615117" w:rsidRDefault="00615117">
    <w:pPr>
      <w:pStyle w:val="Header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5B7C65">
      <w:rPr>
        <w:rStyle w:val="PageNumber"/>
        <w:b/>
        <w:bCs/>
      </w:rPr>
      <w:t>IAȘI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9"/>
      <w:gridCol w:w="803"/>
      <w:gridCol w:w="803"/>
      <w:gridCol w:w="2237"/>
      <w:gridCol w:w="803"/>
      <w:gridCol w:w="803"/>
      <w:gridCol w:w="803"/>
      <w:gridCol w:w="803"/>
      <w:gridCol w:w="2462"/>
    </w:tblGrid>
    <w:tr w:rsidR="004E6072" w14:paraId="6A788316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38E87A3C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49A6237E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05AC6E7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4317A9D2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7DDAB327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4A17E584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</w:t>
          </w:r>
        </w:p>
        <w:p w14:paraId="11CCC6A8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din staţii, aferente 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77EDDC5E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7B2BEAF8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5EE230CA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2676A999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315521DB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2A00AF25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774BD716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33874D1F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68A667EA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52ED6B0D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7930B2E7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C4C384F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73191A38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250FC949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69A9C192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3073E5E4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69472C39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4E6072" w14:paraId="4A3F1017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2C49D0EA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26E06665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9C4EBD0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62974A1A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102A27B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3D203D1F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8D5B272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92B6D45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720BD032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70591AFE" w14:textId="77777777" w:rsidR="00615117" w:rsidRDefault="00615117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BE954" w14:textId="77777777" w:rsidR="00615117" w:rsidRDefault="00615117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C7242"/>
    <w:multiLevelType w:val="hybridMultilevel"/>
    <w:tmpl w:val="A09CFCFA"/>
    <w:lvl w:ilvl="0" w:tplc="335808C4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B56854"/>
    <w:multiLevelType w:val="hybridMultilevel"/>
    <w:tmpl w:val="637C19B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" w15:restartNumberingAfterBreak="0">
    <w:nsid w:val="11AF2524"/>
    <w:multiLevelType w:val="hybridMultilevel"/>
    <w:tmpl w:val="0B2E289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1" w15:restartNumberingAfterBreak="0">
    <w:nsid w:val="36C96AF2"/>
    <w:multiLevelType w:val="hybridMultilevel"/>
    <w:tmpl w:val="39D6254C"/>
    <w:lvl w:ilvl="0" w:tplc="AE0CA3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4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6B70ECC"/>
    <w:multiLevelType w:val="hybridMultilevel"/>
    <w:tmpl w:val="4A1C97EE"/>
    <w:lvl w:ilvl="0" w:tplc="6B22758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9A1C36"/>
    <w:multiLevelType w:val="hybridMultilevel"/>
    <w:tmpl w:val="0A245B42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48D26C77"/>
    <w:multiLevelType w:val="hybridMultilevel"/>
    <w:tmpl w:val="B4B659C6"/>
    <w:lvl w:ilvl="0" w:tplc="01B2678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9354ED"/>
    <w:multiLevelType w:val="hybridMultilevel"/>
    <w:tmpl w:val="FF7CEA34"/>
    <w:lvl w:ilvl="0" w:tplc="18D02684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39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A83277E"/>
    <w:multiLevelType w:val="hybridMultilevel"/>
    <w:tmpl w:val="05C84538"/>
    <w:lvl w:ilvl="0" w:tplc="6E88D5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5F5211F5"/>
    <w:multiLevelType w:val="hybridMultilevel"/>
    <w:tmpl w:val="3E88771E"/>
    <w:lvl w:ilvl="0" w:tplc="DDE05C0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1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23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6" w15:restartNumberingAfterBreak="0">
    <w:nsid w:val="73C23515"/>
    <w:multiLevelType w:val="hybridMultilevel"/>
    <w:tmpl w:val="951CB946"/>
    <w:lvl w:ilvl="0" w:tplc="0C602FC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7A66A12"/>
    <w:multiLevelType w:val="hybridMultilevel"/>
    <w:tmpl w:val="615EE740"/>
    <w:lvl w:ilvl="0" w:tplc="E2268C5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9" w15:restartNumberingAfterBreak="0">
    <w:nsid w:val="79B44DF5"/>
    <w:multiLevelType w:val="hybridMultilevel"/>
    <w:tmpl w:val="5C661494"/>
    <w:lvl w:ilvl="0" w:tplc="6EA4053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853030552">
    <w:abstractNumId w:val="18"/>
  </w:num>
  <w:num w:numId="2" w16cid:durableId="1543975484">
    <w:abstractNumId w:val="12"/>
  </w:num>
  <w:num w:numId="3" w16cid:durableId="281805907">
    <w:abstractNumId w:val="14"/>
  </w:num>
  <w:num w:numId="4" w16cid:durableId="989358314">
    <w:abstractNumId w:val="1"/>
  </w:num>
  <w:num w:numId="5" w16cid:durableId="432436868">
    <w:abstractNumId w:val="2"/>
  </w:num>
  <w:num w:numId="6" w16cid:durableId="396048776">
    <w:abstractNumId w:val="24"/>
  </w:num>
  <w:num w:numId="7" w16cid:durableId="1308974699">
    <w:abstractNumId w:val="10"/>
  </w:num>
  <w:num w:numId="8" w16cid:durableId="2088573307">
    <w:abstractNumId w:val="23"/>
  </w:num>
  <w:num w:numId="9" w16cid:durableId="264074095">
    <w:abstractNumId w:val="27"/>
  </w:num>
  <w:num w:numId="10" w16cid:durableId="1181236199">
    <w:abstractNumId w:val="25"/>
  </w:num>
  <w:num w:numId="11" w16cid:durableId="936517881">
    <w:abstractNumId w:val="7"/>
  </w:num>
  <w:num w:numId="12" w16cid:durableId="149947623">
    <w:abstractNumId w:val="9"/>
  </w:num>
  <w:num w:numId="13" w16cid:durableId="25910938">
    <w:abstractNumId w:val="19"/>
  </w:num>
  <w:num w:numId="14" w16cid:durableId="1935016965">
    <w:abstractNumId w:val="28"/>
  </w:num>
  <w:num w:numId="15" w16cid:durableId="1318219569">
    <w:abstractNumId w:val="5"/>
  </w:num>
  <w:num w:numId="16" w16cid:durableId="1268854381">
    <w:abstractNumId w:val="11"/>
  </w:num>
  <w:num w:numId="17" w16cid:durableId="244806653">
    <w:abstractNumId w:val="29"/>
  </w:num>
  <w:num w:numId="18" w16cid:durableId="701826518">
    <w:abstractNumId w:val="8"/>
  </w:num>
  <w:num w:numId="19" w16cid:durableId="428818036">
    <w:abstractNumId w:val="26"/>
  </w:num>
  <w:num w:numId="20" w16cid:durableId="1572933392">
    <w:abstractNumId w:val="21"/>
  </w:num>
  <w:num w:numId="21" w16cid:durableId="1555240462">
    <w:abstractNumId w:val="15"/>
  </w:num>
  <w:num w:numId="22" w16cid:durableId="1499542297">
    <w:abstractNumId w:val="17"/>
  </w:num>
  <w:num w:numId="23" w16cid:durableId="232354897">
    <w:abstractNumId w:val="3"/>
  </w:num>
  <w:num w:numId="24" w16cid:durableId="384842544">
    <w:abstractNumId w:val="4"/>
  </w:num>
  <w:num w:numId="25" w16cid:durableId="1482119642">
    <w:abstractNumId w:val="16"/>
  </w:num>
  <w:num w:numId="26" w16cid:durableId="577131854">
    <w:abstractNumId w:val="6"/>
  </w:num>
  <w:num w:numId="27" w16cid:durableId="1501697941">
    <w:abstractNumId w:val="22"/>
  </w:num>
  <w:num w:numId="28" w16cid:durableId="2096515494">
    <w:abstractNumId w:val="13"/>
  </w:num>
  <w:num w:numId="29" w16cid:durableId="244926543">
    <w:abstractNumId w:val="20"/>
  </w:num>
  <w:num w:numId="30" w16cid:durableId="35665740">
    <w:abstractNumId w:val="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4kX+C9xclvg7awpo/w/+Hntm/EimKAZE6G5VHzcsmX2mX8WQ/H3HeQH9hvRBVregRsIQMR9SlSKAHTBGgTGTzA==" w:salt="Pa75pO4o8VXfCwwqUI+buQ=="/>
  <w:defaultTabStop w:val="720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4779"/>
    <w:rsid w:val="000000DC"/>
    <w:rsid w:val="00000E1B"/>
    <w:rsid w:val="00000EBB"/>
    <w:rsid w:val="00001105"/>
    <w:rsid w:val="00001457"/>
    <w:rsid w:val="00001707"/>
    <w:rsid w:val="000017E5"/>
    <w:rsid w:val="0000191B"/>
    <w:rsid w:val="00001DCD"/>
    <w:rsid w:val="00001F2E"/>
    <w:rsid w:val="000025B3"/>
    <w:rsid w:val="0000269E"/>
    <w:rsid w:val="0000296F"/>
    <w:rsid w:val="00002C0A"/>
    <w:rsid w:val="000037A8"/>
    <w:rsid w:val="0000465F"/>
    <w:rsid w:val="000057DB"/>
    <w:rsid w:val="00006512"/>
    <w:rsid w:val="00006BFA"/>
    <w:rsid w:val="00006DEC"/>
    <w:rsid w:val="00006E63"/>
    <w:rsid w:val="000070C5"/>
    <w:rsid w:val="00007A36"/>
    <w:rsid w:val="00007C99"/>
    <w:rsid w:val="0001081F"/>
    <w:rsid w:val="00010830"/>
    <w:rsid w:val="00010C5C"/>
    <w:rsid w:val="0001134F"/>
    <w:rsid w:val="00011595"/>
    <w:rsid w:val="00011823"/>
    <w:rsid w:val="00012024"/>
    <w:rsid w:val="00012230"/>
    <w:rsid w:val="0001296A"/>
    <w:rsid w:val="000137F5"/>
    <w:rsid w:val="000149E5"/>
    <w:rsid w:val="00014F1F"/>
    <w:rsid w:val="000153EE"/>
    <w:rsid w:val="000167C0"/>
    <w:rsid w:val="000167DB"/>
    <w:rsid w:val="0001683B"/>
    <w:rsid w:val="00016AE2"/>
    <w:rsid w:val="00016B09"/>
    <w:rsid w:val="00016C96"/>
    <w:rsid w:val="00017922"/>
    <w:rsid w:val="00017A5A"/>
    <w:rsid w:val="00017E15"/>
    <w:rsid w:val="00017FA7"/>
    <w:rsid w:val="00020047"/>
    <w:rsid w:val="00021A52"/>
    <w:rsid w:val="00021D57"/>
    <w:rsid w:val="000227F7"/>
    <w:rsid w:val="00022E94"/>
    <w:rsid w:val="00023468"/>
    <w:rsid w:val="00023D7E"/>
    <w:rsid w:val="00023F40"/>
    <w:rsid w:val="00024227"/>
    <w:rsid w:val="0002494B"/>
    <w:rsid w:val="0002494C"/>
    <w:rsid w:val="00024EDF"/>
    <w:rsid w:val="00025073"/>
    <w:rsid w:val="00025C61"/>
    <w:rsid w:val="00025CEA"/>
    <w:rsid w:val="00025D1D"/>
    <w:rsid w:val="00025DE5"/>
    <w:rsid w:val="00025FCD"/>
    <w:rsid w:val="00026079"/>
    <w:rsid w:val="0002669D"/>
    <w:rsid w:val="000266DD"/>
    <w:rsid w:val="000267D5"/>
    <w:rsid w:val="0002742F"/>
    <w:rsid w:val="0002788D"/>
    <w:rsid w:val="00027964"/>
    <w:rsid w:val="00027F92"/>
    <w:rsid w:val="00030335"/>
    <w:rsid w:val="00030AA4"/>
    <w:rsid w:val="000313A4"/>
    <w:rsid w:val="00032300"/>
    <w:rsid w:val="0003241C"/>
    <w:rsid w:val="0003277C"/>
    <w:rsid w:val="00032AD7"/>
    <w:rsid w:val="00032D77"/>
    <w:rsid w:val="00032EE7"/>
    <w:rsid w:val="00033E96"/>
    <w:rsid w:val="00034059"/>
    <w:rsid w:val="0003485B"/>
    <w:rsid w:val="00034A51"/>
    <w:rsid w:val="0003592A"/>
    <w:rsid w:val="000366E9"/>
    <w:rsid w:val="00036D9D"/>
    <w:rsid w:val="00036FDA"/>
    <w:rsid w:val="00037135"/>
    <w:rsid w:val="000373BE"/>
    <w:rsid w:val="000373E9"/>
    <w:rsid w:val="00037908"/>
    <w:rsid w:val="00037EDF"/>
    <w:rsid w:val="000404C7"/>
    <w:rsid w:val="00040E49"/>
    <w:rsid w:val="00041B2A"/>
    <w:rsid w:val="000422F8"/>
    <w:rsid w:val="00042783"/>
    <w:rsid w:val="00042BA8"/>
    <w:rsid w:val="00042CB7"/>
    <w:rsid w:val="00042D90"/>
    <w:rsid w:val="00042E36"/>
    <w:rsid w:val="000430F0"/>
    <w:rsid w:val="000439B3"/>
    <w:rsid w:val="00043BF3"/>
    <w:rsid w:val="00043C97"/>
    <w:rsid w:val="00043D77"/>
    <w:rsid w:val="00043E57"/>
    <w:rsid w:val="00043FF4"/>
    <w:rsid w:val="0004416E"/>
    <w:rsid w:val="000449E9"/>
    <w:rsid w:val="00044B4E"/>
    <w:rsid w:val="00044DF0"/>
    <w:rsid w:val="000450EC"/>
    <w:rsid w:val="00045246"/>
    <w:rsid w:val="0004577C"/>
    <w:rsid w:val="00045E9C"/>
    <w:rsid w:val="00046458"/>
    <w:rsid w:val="00046709"/>
    <w:rsid w:val="00046B0E"/>
    <w:rsid w:val="00046C83"/>
    <w:rsid w:val="000471A0"/>
    <w:rsid w:val="00047B23"/>
    <w:rsid w:val="000507B9"/>
    <w:rsid w:val="00050F92"/>
    <w:rsid w:val="00050FE4"/>
    <w:rsid w:val="000518B0"/>
    <w:rsid w:val="0005202C"/>
    <w:rsid w:val="000527F0"/>
    <w:rsid w:val="0005348D"/>
    <w:rsid w:val="000537F3"/>
    <w:rsid w:val="000542C6"/>
    <w:rsid w:val="000547AC"/>
    <w:rsid w:val="00054C9E"/>
    <w:rsid w:val="00054D72"/>
    <w:rsid w:val="00054E68"/>
    <w:rsid w:val="000551ED"/>
    <w:rsid w:val="00055410"/>
    <w:rsid w:val="00055AF3"/>
    <w:rsid w:val="00055B28"/>
    <w:rsid w:val="00055FA0"/>
    <w:rsid w:val="00056180"/>
    <w:rsid w:val="00056AEC"/>
    <w:rsid w:val="00056E3F"/>
    <w:rsid w:val="0005780D"/>
    <w:rsid w:val="00057832"/>
    <w:rsid w:val="0006002F"/>
    <w:rsid w:val="000604F3"/>
    <w:rsid w:val="00060537"/>
    <w:rsid w:val="00060EDF"/>
    <w:rsid w:val="00061969"/>
    <w:rsid w:val="00061BF9"/>
    <w:rsid w:val="00061C95"/>
    <w:rsid w:val="0006211E"/>
    <w:rsid w:val="000627C1"/>
    <w:rsid w:val="00062FF3"/>
    <w:rsid w:val="0006363B"/>
    <w:rsid w:val="00063773"/>
    <w:rsid w:val="0006421E"/>
    <w:rsid w:val="0006443E"/>
    <w:rsid w:val="00065908"/>
    <w:rsid w:val="00065F7E"/>
    <w:rsid w:val="000662C8"/>
    <w:rsid w:val="000663D8"/>
    <w:rsid w:val="00066442"/>
    <w:rsid w:val="00066855"/>
    <w:rsid w:val="00066AB3"/>
    <w:rsid w:val="000673D3"/>
    <w:rsid w:val="0006768A"/>
    <w:rsid w:val="00067F77"/>
    <w:rsid w:val="000701D5"/>
    <w:rsid w:val="00070208"/>
    <w:rsid w:val="000705EB"/>
    <w:rsid w:val="0007118C"/>
    <w:rsid w:val="00071A41"/>
    <w:rsid w:val="00072302"/>
    <w:rsid w:val="000728F0"/>
    <w:rsid w:val="000728F2"/>
    <w:rsid w:val="00073AFB"/>
    <w:rsid w:val="00074596"/>
    <w:rsid w:val="000746B6"/>
    <w:rsid w:val="000748FB"/>
    <w:rsid w:val="00074E4B"/>
    <w:rsid w:val="00075256"/>
    <w:rsid w:val="00075816"/>
    <w:rsid w:val="00075A7F"/>
    <w:rsid w:val="00075AF9"/>
    <w:rsid w:val="00075EDB"/>
    <w:rsid w:val="0007604B"/>
    <w:rsid w:val="0007605B"/>
    <w:rsid w:val="0007738A"/>
    <w:rsid w:val="0007743F"/>
    <w:rsid w:val="00077473"/>
    <w:rsid w:val="000774AC"/>
    <w:rsid w:val="000776A7"/>
    <w:rsid w:val="00077AB9"/>
    <w:rsid w:val="00077C21"/>
    <w:rsid w:val="00077DB9"/>
    <w:rsid w:val="00080018"/>
    <w:rsid w:val="00080301"/>
    <w:rsid w:val="00080656"/>
    <w:rsid w:val="00080AA7"/>
    <w:rsid w:val="00081086"/>
    <w:rsid w:val="00081D71"/>
    <w:rsid w:val="000820D8"/>
    <w:rsid w:val="00082BAB"/>
    <w:rsid w:val="000832D4"/>
    <w:rsid w:val="000834E9"/>
    <w:rsid w:val="000836EC"/>
    <w:rsid w:val="00083A23"/>
    <w:rsid w:val="00083C3E"/>
    <w:rsid w:val="00083DFF"/>
    <w:rsid w:val="00084093"/>
    <w:rsid w:val="000840EA"/>
    <w:rsid w:val="000844C7"/>
    <w:rsid w:val="00084F88"/>
    <w:rsid w:val="000851D8"/>
    <w:rsid w:val="0008522F"/>
    <w:rsid w:val="000854FF"/>
    <w:rsid w:val="000855BC"/>
    <w:rsid w:val="00085784"/>
    <w:rsid w:val="00085A7C"/>
    <w:rsid w:val="00085C7A"/>
    <w:rsid w:val="000865B7"/>
    <w:rsid w:val="00086E46"/>
    <w:rsid w:val="00087815"/>
    <w:rsid w:val="000879E3"/>
    <w:rsid w:val="00087A41"/>
    <w:rsid w:val="00087BF3"/>
    <w:rsid w:val="00090531"/>
    <w:rsid w:val="0009164C"/>
    <w:rsid w:val="00091C0A"/>
    <w:rsid w:val="00092024"/>
    <w:rsid w:val="0009213E"/>
    <w:rsid w:val="00093253"/>
    <w:rsid w:val="00093593"/>
    <w:rsid w:val="00093745"/>
    <w:rsid w:val="00093A7A"/>
    <w:rsid w:val="00093ADD"/>
    <w:rsid w:val="00094D7C"/>
    <w:rsid w:val="00094D92"/>
    <w:rsid w:val="00095524"/>
    <w:rsid w:val="0009583D"/>
    <w:rsid w:val="00095C84"/>
    <w:rsid w:val="00095D0F"/>
    <w:rsid w:val="00096999"/>
    <w:rsid w:val="00096DDA"/>
    <w:rsid w:val="0009720C"/>
    <w:rsid w:val="000973C0"/>
    <w:rsid w:val="00097607"/>
    <w:rsid w:val="0009769E"/>
    <w:rsid w:val="00097C14"/>
    <w:rsid w:val="000A00CF"/>
    <w:rsid w:val="000A00EB"/>
    <w:rsid w:val="000A0E17"/>
    <w:rsid w:val="000A167B"/>
    <w:rsid w:val="000A1968"/>
    <w:rsid w:val="000A1AE5"/>
    <w:rsid w:val="000A2009"/>
    <w:rsid w:val="000A244E"/>
    <w:rsid w:val="000A27F2"/>
    <w:rsid w:val="000A3180"/>
    <w:rsid w:val="000A34DA"/>
    <w:rsid w:val="000A3A39"/>
    <w:rsid w:val="000A3FDD"/>
    <w:rsid w:val="000A40E3"/>
    <w:rsid w:val="000A4299"/>
    <w:rsid w:val="000A4FAD"/>
    <w:rsid w:val="000A511E"/>
    <w:rsid w:val="000A649B"/>
    <w:rsid w:val="000A6815"/>
    <w:rsid w:val="000A6870"/>
    <w:rsid w:val="000A7618"/>
    <w:rsid w:val="000A7EF6"/>
    <w:rsid w:val="000B02C4"/>
    <w:rsid w:val="000B032B"/>
    <w:rsid w:val="000B05CE"/>
    <w:rsid w:val="000B1764"/>
    <w:rsid w:val="000B18FB"/>
    <w:rsid w:val="000B1928"/>
    <w:rsid w:val="000B27DA"/>
    <w:rsid w:val="000B2A81"/>
    <w:rsid w:val="000B3132"/>
    <w:rsid w:val="000B349C"/>
    <w:rsid w:val="000B3CC1"/>
    <w:rsid w:val="000B3F11"/>
    <w:rsid w:val="000B4000"/>
    <w:rsid w:val="000B4391"/>
    <w:rsid w:val="000B46DD"/>
    <w:rsid w:val="000B5337"/>
    <w:rsid w:val="000B5649"/>
    <w:rsid w:val="000B5731"/>
    <w:rsid w:val="000B5AEF"/>
    <w:rsid w:val="000B628B"/>
    <w:rsid w:val="000B64CD"/>
    <w:rsid w:val="000B6D80"/>
    <w:rsid w:val="000B6EC5"/>
    <w:rsid w:val="000B70D0"/>
    <w:rsid w:val="000B7440"/>
    <w:rsid w:val="000B7A7C"/>
    <w:rsid w:val="000B7B1F"/>
    <w:rsid w:val="000B7C72"/>
    <w:rsid w:val="000B7D4A"/>
    <w:rsid w:val="000C0008"/>
    <w:rsid w:val="000C00EB"/>
    <w:rsid w:val="000C0273"/>
    <w:rsid w:val="000C049D"/>
    <w:rsid w:val="000C061D"/>
    <w:rsid w:val="000C0831"/>
    <w:rsid w:val="000C0868"/>
    <w:rsid w:val="000C1E30"/>
    <w:rsid w:val="000C2706"/>
    <w:rsid w:val="000C33F2"/>
    <w:rsid w:val="000C40EE"/>
    <w:rsid w:val="000C48BC"/>
    <w:rsid w:val="000C4F7D"/>
    <w:rsid w:val="000C503B"/>
    <w:rsid w:val="000C527E"/>
    <w:rsid w:val="000C5615"/>
    <w:rsid w:val="000C56D3"/>
    <w:rsid w:val="000C5AA7"/>
    <w:rsid w:val="000C5AD2"/>
    <w:rsid w:val="000C6FFB"/>
    <w:rsid w:val="000C70A5"/>
    <w:rsid w:val="000C7791"/>
    <w:rsid w:val="000C7ED9"/>
    <w:rsid w:val="000D0567"/>
    <w:rsid w:val="000D1058"/>
    <w:rsid w:val="000D158F"/>
    <w:rsid w:val="000D1869"/>
    <w:rsid w:val="000D1968"/>
    <w:rsid w:val="000D1B9E"/>
    <w:rsid w:val="000D1CD5"/>
    <w:rsid w:val="000D1D88"/>
    <w:rsid w:val="000D27EA"/>
    <w:rsid w:val="000D299F"/>
    <w:rsid w:val="000D29CD"/>
    <w:rsid w:val="000D3088"/>
    <w:rsid w:val="000D31E2"/>
    <w:rsid w:val="000D3298"/>
    <w:rsid w:val="000D39E9"/>
    <w:rsid w:val="000D469F"/>
    <w:rsid w:val="000D4A0D"/>
    <w:rsid w:val="000D503E"/>
    <w:rsid w:val="000D5147"/>
    <w:rsid w:val="000D52BB"/>
    <w:rsid w:val="000D52F0"/>
    <w:rsid w:val="000D5684"/>
    <w:rsid w:val="000D569B"/>
    <w:rsid w:val="000D59AD"/>
    <w:rsid w:val="000D5DF5"/>
    <w:rsid w:val="000D632A"/>
    <w:rsid w:val="000D6349"/>
    <w:rsid w:val="000D6A7A"/>
    <w:rsid w:val="000D6C53"/>
    <w:rsid w:val="000D7122"/>
    <w:rsid w:val="000D72D7"/>
    <w:rsid w:val="000D7341"/>
    <w:rsid w:val="000D798B"/>
    <w:rsid w:val="000D7E22"/>
    <w:rsid w:val="000D7F9D"/>
    <w:rsid w:val="000E003B"/>
    <w:rsid w:val="000E010F"/>
    <w:rsid w:val="000E0345"/>
    <w:rsid w:val="000E0D9B"/>
    <w:rsid w:val="000E119B"/>
    <w:rsid w:val="000E2119"/>
    <w:rsid w:val="000E2A7E"/>
    <w:rsid w:val="000E2B60"/>
    <w:rsid w:val="000E2F82"/>
    <w:rsid w:val="000E3317"/>
    <w:rsid w:val="000E38B4"/>
    <w:rsid w:val="000E398A"/>
    <w:rsid w:val="000E399C"/>
    <w:rsid w:val="000E3C18"/>
    <w:rsid w:val="000E484B"/>
    <w:rsid w:val="000E495F"/>
    <w:rsid w:val="000E512C"/>
    <w:rsid w:val="000E55DA"/>
    <w:rsid w:val="000E5DD3"/>
    <w:rsid w:val="000E655B"/>
    <w:rsid w:val="000E719F"/>
    <w:rsid w:val="000E7558"/>
    <w:rsid w:val="000E792A"/>
    <w:rsid w:val="000E7A4B"/>
    <w:rsid w:val="000E7A59"/>
    <w:rsid w:val="000F0185"/>
    <w:rsid w:val="000F03A4"/>
    <w:rsid w:val="000F05C6"/>
    <w:rsid w:val="000F0DFD"/>
    <w:rsid w:val="000F1098"/>
    <w:rsid w:val="000F12DB"/>
    <w:rsid w:val="000F1517"/>
    <w:rsid w:val="000F15A8"/>
    <w:rsid w:val="000F1B4F"/>
    <w:rsid w:val="000F2324"/>
    <w:rsid w:val="000F29E5"/>
    <w:rsid w:val="000F3620"/>
    <w:rsid w:val="000F386E"/>
    <w:rsid w:val="000F3EC4"/>
    <w:rsid w:val="000F3F2E"/>
    <w:rsid w:val="000F4297"/>
    <w:rsid w:val="000F4300"/>
    <w:rsid w:val="000F4444"/>
    <w:rsid w:val="000F45C2"/>
    <w:rsid w:val="000F4673"/>
    <w:rsid w:val="000F503C"/>
    <w:rsid w:val="000F5301"/>
    <w:rsid w:val="000F536A"/>
    <w:rsid w:val="000F5C4F"/>
    <w:rsid w:val="000F6358"/>
    <w:rsid w:val="000F76B5"/>
    <w:rsid w:val="000F7BA5"/>
    <w:rsid w:val="00100270"/>
    <w:rsid w:val="001006E1"/>
    <w:rsid w:val="00100BA6"/>
    <w:rsid w:val="00100BCC"/>
    <w:rsid w:val="001014A7"/>
    <w:rsid w:val="00101B24"/>
    <w:rsid w:val="00102272"/>
    <w:rsid w:val="00102807"/>
    <w:rsid w:val="00102E15"/>
    <w:rsid w:val="0010330B"/>
    <w:rsid w:val="001033FE"/>
    <w:rsid w:val="0010479D"/>
    <w:rsid w:val="0010482C"/>
    <w:rsid w:val="001048A7"/>
    <w:rsid w:val="00105434"/>
    <w:rsid w:val="001055AB"/>
    <w:rsid w:val="001055F3"/>
    <w:rsid w:val="00105A50"/>
    <w:rsid w:val="00105E5C"/>
    <w:rsid w:val="001067EF"/>
    <w:rsid w:val="001068F6"/>
    <w:rsid w:val="00106DA3"/>
    <w:rsid w:val="00106E43"/>
    <w:rsid w:val="001071AB"/>
    <w:rsid w:val="00107EF7"/>
    <w:rsid w:val="00110206"/>
    <w:rsid w:val="00110C5B"/>
    <w:rsid w:val="00111602"/>
    <w:rsid w:val="00111A07"/>
    <w:rsid w:val="00111CEC"/>
    <w:rsid w:val="00111D3F"/>
    <w:rsid w:val="0011229F"/>
    <w:rsid w:val="001126F5"/>
    <w:rsid w:val="00113E55"/>
    <w:rsid w:val="0011433D"/>
    <w:rsid w:val="001144FC"/>
    <w:rsid w:val="001153D6"/>
    <w:rsid w:val="00115ABC"/>
    <w:rsid w:val="00116037"/>
    <w:rsid w:val="001161C5"/>
    <w:rsid w:val="00116C77"/>
    <w:rsid w:val="001171D7"/>
    <w:rsid w:val="00117342"/>
    <w:rsid w:val="00117675"/>
    <w:rsid w:val="0011781B"/>
    <w:rsid w:val="00117CE6"/>
    <w:rsid w:val="00117DE7"/>
    <w:rsid w:val="00120263"/>
    <w:rsid w:val="0012095C"/>
    <w:rsid w:val="00120B4A"/>
    <w:rsid w:val="00120BD6"/>
    <w:rsid w:val="00121275"/>
    <w:rsid w:val="00121429"/>
    <w:rsid w:val="0012183D"/>
    <w:rsid w:val="00121AC4"/>
    <w:rsid w:val="00121B85"/>
    <w:rsid w:val="00121CEB"/>
    <w:rsid w:val="0012281D"/>
    <w:rsid w:val="00123D35"/>
    <w:rsid w:val="001241F5"/>
    <w:rsid w:val="00124E55"/>
    <w:rsid w:val="001259C8"/>
    <w:rsid w:val="00126116"/>
    <w:rsid w:val="00126CBB"/>
    <w:rsid w:val="00126D33"/>
    <w:rsid w:val="00127E3B"/>
    <w:rsid w:val="001305C4"/>
    <w:rsid w:val="00130AA5"/>
    <w:rsid w:val="001318BA"/>
    <w:rsid w:val="00131B5B"/>
    <w:rsid w:val="00131E76"/>
    <w:rsid w:val="00132789"/>
    <w:rsid w:val="00132B01"/>
    <w:rsid w:val="00133015"/>
    <w:rsid w:val="0013391B"/>
    <w:rsid w:val="00133A2C"/>
    <w:rsid w:val="00133C8F"/>
    <w:rsid w:val="00133D37"/>
    <w:rsid w:val="00134077"/>
    <w:rsid w:val="001340B0"/>
    <w:rsid w:val="00135957"/>
    <w:rsid w:val="00136D6A"/>
    <w:rsid w:val="00136EC7"/>
    <w:rsid w:val="00137033"/>
    <w:rsid w:val="001375EC"/>
    <w:rsid w:val="0013767B"/>
    <w:rsid w:val="0014066F"/>
    <w:rsid w:val="00140A9F"/>
    <w:rsid w:val="001413DB"/>
    <w:rsid w:val="00141761"/>
    <w:rsid w:val="00141E4A"/>
    <w:rsid w:val="0014214D"/>
    <w:rsid w:val="0014230A"/>
    <w:rsid w:val="001427BF"/>
    <w:rsid w:val="00142C7C"/>
    <w:rsid w:val="00143804"/>
    <w:rsid w:val="00143BDF"/>
    <w:rsid w:val="00143C07"/>
    <w:rsid w:val="00143CB7"/>
    <w:rsid w:val="0014488F"/>
    <w:rsid w:val="0014497D"/>
    <w:rsid w:val="00144C9A"/>
    <w:rsid w:val="00144F6A"/>
    <w:rsid w:val="0014583E"/>
    <w:rsid w:val="00146A30"/>
    <w:rsid w:val="00147006"/>
    <w:rsid w:val="001472B1"/>
    <w:rsid w:val="00147716"/>
    <w:rsid w:val="00147789"/>
    <w:rsid w:val="00147807"/>
    <w:rsid w:val="001478BB"/>
    <w:rsid w:val="001479CF"/>
    <w:rsid w:val="00147D5F"/>
    <w:rsid w:val="00147F63"/>
    <w:rsid w:val="00150579"/>
    <w:rsid w:val="00150FB4"/>
    <w:rsid w:val="001511C6"/>
    <w:rsid w:val="001511F4"/>
    <w:rsid w:val="0015139D"/>
    <w:rsid w:val="001513BB"/>
    <w:rsid w:val="0015195A"/>
    <w:rsid w:val="00151C5A"/>
    <w:rsid w:val="00153289"/>
    <w:rsid w:val="00153832"/>
    <w:rsid w:val="00153B2C"/>
    <w:rsid w:val="00154A4B"/>
    <w:rsid w:val="00156CA0"/>
    <w:rsid w:val="00157478"/>
    <w:rsid w:val="001576EF"/>
    <w:rsid w:val="001577AC"/>
    <w:rsid w:val="00157BD7"/>
    <w:rsid w:val="00160008"/>
    <w:rsid w:val="00160DBE"/>
    <w:rsid w:val="0016120E"/>
    <w:rsid w:val="0016156D"/>
    <w:rsid w:val="0016196B"/>
    <w:rsid w:val="00161C3D"/>
    <w:rsid w:val="001620FE"/>
    <w:rsid w:val="00162C15"/>
    <w:rsid w:val="00162EC4"/>
    <w:rsid w:val="001639B7"/>
    <w:rsid w:val="0016468A"/>
    <w:rsid w:val="00165CF2"/>
    <w:rsid w:val="00165DFD"/>
    <w:rsid w:val="001661AE"/>
    <w:rsid w:val="001661F3"/>
    <w:rsid w:val="001669A2"/>
    <w:rsid w:val="00166A56"/>
    <w:rsid w:val="00166A7D"/>
    <w:rsid w:val="00166BB9"/>
    <w:rsid w:val="001670CB"/>
    <w:rsid w:val="001673A8"/>
    <w:rsid w:val="00167E3D"/>
    <w:rsid w:val="0017031D"/>
    <w:rsid w:val="00170C42"/>
    <w:rsid w:val="00170E42"/>
    <w:rsid w:val="001717FD"/>
    <w:rsid w:val="001718F2"/>
    <w:rsid w:val="00171956"/>
    <w:rsid w:val="00171B37"/>
    <w:rsid w:val="00171B6A"/>
    <w:rsid w:val="00171D43"/>
    <w:rsid w:val="00171FE0"/>
    <w:rsid w:val="00172A3B"/>
    <w:rsid w:val="00172A97"/>
    <w:rsid w:val="00172B91"/>
    <w:rsid w:val="001736E7"/>
    <w:rsid w:val="0017445A"/>
    <w:rsid w:val="001745F9"/>
    <w:rsid w:val="001749CE"/>
    <w:rsid w:val="00174E76"/>
    <w:rsid w:val="00175119"/>
    <w:rsid w:val="00175189"/>
    <w:rsid w:val="00175DFC"/>
    <w:rsid w:val="00175F66"/>
    <w:rsid w:val="00176225"/>
    <w:rsid w:val="00176FB7"/>
    <w:rsid w:val="00177866"/>
    <w:rsid w:val="001779C7"/>
    <w:rsid w:val="00177E26"/>
    <w:rsid w:val="00177ED2"/>
    <w:rsid w:val="0018021D"/>
    <w:rsid w:val="00181BE8"/>
    <w:rsid w:val="00182758"/>
    <w:rsid w:val="0018549B"/>
    <w:rsid w:val="00185757"/>
    <w:rsid w:val="00185948"/>
    <w:rsid w:val="001860D7"/>
    <w:rsid w:val="00186ABE"/>
    <w:rsid w:val="00186BB0"/>
    <w:rsid w:val="001874A1"/>
    <w:rsid w:val="001877D5"/>
    <w:rsid w:val="00187A58"/>
    <w:rsid w:val="00187D9A"/>
    <w:rsid w:val="00187D9D"/>
    <w:rsid w:val="00187DD1"/>
    <w:rsid w:val="00190A29"/>
    <w:rsid w:val="00190C1E"/>
    <w:rsid w:val="00191273"/>
    <w:rsid w:val="00192328"/>
    <w:rsid w:val="00192375"/>
    <w:rsid w:val="00192F7A"/>
    <w:rsid w:val="001930C4"/>
    <w:rsid w:val="00193884"/>
    <w:rsid w:val="00193B10"/>
    <w:rsid w:val="00193D40"/>
    <w:rsid w:val="00193E3A"/>
    <w:rsid w:val="001941E6"/>
    <w:rsid w:val="0019455C"/>
    <w:rsid w:val="001950F0"/>
    <w:rsid w:val="00195380"/>
    <w:rsid w:val="00195463"/>
    <w:rsid w:val="00195499"/>
    <w:rsid w:val="0019549A"/>
    <w:rsid w:val="00195C8B"/>
    <w:rsid w:val="00195E57"/>
    <w:rsid w:val="00195F73"/>
    <w:rsid w:val="00197AD7"/>
    <w:rsid w:val="00197C6B"/>
    <w:rsid w:val="00197E12"/>
    <w:rsid w:val="001A077A"/>
    <w:rsid w:val="001A0835"/>
    <w:rsid w:val="001A08C3"/>
    <w:rsid w:val="001A1142"/>
    <w:rsid w:val="001A149D"/>
    <w:rsid w:val="001A17CC"/>
    <w:rsid w:val="001A1E1D"/>
    <w:rsid w:val="001A21A3"/>
    <w:rsid w:val="001A2BF7"/>
    <w:rsid w:val="001A2C8B"/>
    <w:rsid w:val="001A2F57"/>
    <w:rsid w:val="001A3015"/>
    <w:rsid w:val="001A30CC"/>
    <w:rsid w:val="001A33CE"/>
    <w:rsid w:val="001A34E1"/>
    <w:rsid w:val="001A369B"/>
    <w:rsid w:val="001A382F"/>
    <w:rsid w:val="001A38FF"/>
    <w:rsid w:val="001A4402"/>
    <w:rsid w:val="001A4440"/>
    <w:rsid w:val="001A44BA"/>
    <w:rsid w:val="001A4841"/>
    <w:rsid w:val="001A48BD"/>
    <w:rsid w:val="001A4A2C"/>
    <w:rsid w:val="001A517B"/>
    <w:rsid w:val="001A5D85"/>
    <w:rsid w:val="001A612F"/>
    <w:rsid w:val="001A6287"/>
    <w:rsid w:val="001A6301"/>
    <w:rsid w:val="001A6324"/>
    <w:rsid w:val="001A7324"/>
    <w:rsid w:val="001A79F1"/>
    <w:rsid w:val="001A7E29"/>
    <w:rsid w:val="001B0067"/>
    <w:rsid w:val="001B0803"/>
    <w:rsid w:val="001B0BE6"/>
    <w:rsid w:val="001B13AA"/>
    <w:rsid w:val="001B18FC"/>
    <w:rsid w:val="001B19B9"/>
    <w:rsid w:val="001B1C50"/>
    <w:rsid w:val="001B217D"/>
    <w:rsid w:val="001B2923"/>
    <w:rsid w:val="001B2FAE"/>
    <w:rsid w:val="001B31A1"/>
    <w:rsid w:val="001B34FF"/>
    <w:rsid w:val="001B3590"/>
    <w:rsid w:val="001B3944"/>
    <w:rsid w:val="001B421C"/>
    <w:rsid w:val="001B459B"/>
    <w:rsid w:val="001B4D5F"/>
    <w:rsid w:val="001B5B5B"/>
    <w:rsid w:val="001B5D12"/>
    <w:rsid w:val="001B5DA7"/>
    <w:rsid w:val="001B6246"/>
    <w:rsid w:val="001B62BA"/>
    <w:rsid w:val="001B636E"/>
    <w:rsid w:val="001B6BE0"/>
    <w:rsid w:val="001B7218"/>
    <w:rsid w:val="001C01FF"/>
    <w:rsid w:val="001C05A6"/>
    <w:rsid w:val="001C0AD2"/>
    <w:rsid w:val="001C0C5E"/>
    <w:rsid w:val="001C124C"/>
    <w:rsid w:val="001C1B81"/>
    <w:rsid w:val="001C2CE6"/>
    <w:rsid w:val="001C2FD1"/>
    <w:rsid w:val="001C30D7"/>
    <w:rsid w:val="001C4584"/>
    <w:rsid w:val="001C46A3"/>
    <w:rsid w:val="001C51DD"/>
    <w:rsid w:val="001C56A3"/>
    <w:rsid w:val="001C5915"/>
    <w:rsid w:val="001C5A0A"/>
    <w:rsid w:val="001C63C6"/>
    <w:rsid w:val="001C65A4"/>
    <w:rsid w:val="001C6EA6"/>
    <w:rsid w:val="001C6EF5"/>
    <w:rsid w:val="001C6FBC"/>
    <w:rsid w:val="001C7384"/>
    <w:rsid w:val="001C7454"/>
    <w:rsid w:val="001C7BC2"/>
    <w:rsid w:val="001C7D3E"/>
    <w:rsid w:val="001C7E5B"/>
    <w:rsid w:val="001C7E6A"/>
    <w:rsid w:val="001D0EDB"/>
    <w:rsid w:val="001D0F83"/>
    <w:rsid w:val="001D18AE"/>
    <w:rsid w:val="001D18B2"/>
    <w:rsid w:val="001D1906"/>
    <w:rsid w:val="001D2267"/>
    <w:rsid w:val="001D242D"/>
    <w:rsid w:val="001D2712"/>
    <w:rsid w:val="001D371E"/>
    <w:rsid w:val="001D3BA4"/>
    <w:rsid w:val="001D4226"/>
    <w:rsid w:val="001D437D"/>
    <w:rsid w:val="001D4421"/>
    <w:rsid w:val="001D4BA8"/>
    <w:rsid w:val="001D4D08"/>
    <w:rsid w:val="001D5473"/>
    <w:rsid w:val="001D63AE"/>
    <w:rsid w:val="001D6BAB"/>
    <w:rsid w:val="001D6D12"/>
    <w:rsid w:val="001D75F9"/>
    <w:rsid w:val="001D7B82"/>
    <w:rsid w:val="001D7D90"/>
    <w:rsid w:val="001E0281"/>
    <w:rsid w:val="001E044F"/>
    <w:rsid w:val="001E0A2D"/>
    <w:rsid w:val="001E18FE"/>
    <w:rsid w:val="001E19FB"/>
    <w:rsid w:val="001E1CE9"/>
    <w:rsid w:val="001E27CD"/>
    <w:rsid w:val="001E2A11"/>
    <w:rsid w:val="001E2A22"/>
    <w:rsid w:val="001E2B27"/>
    <w:rsid w:val="001E2D93"/>
    <w:rsid w:val="001E354A"/>
    <w:rsid w:val="001E3AC4"/>
    <w:rsid w:val="001E3F1C"/>
    <w:rsid w:val="001E450A"/>
    <w:rsid w:val="001E484B"/>
    <w:rsid w:val="001E577D"/>
    <w:rsid w:val="001E6407"/>
    <w:rsid w:val="001E64FB"/>
    <w:rsid w:val="001E6DA8"/>
    <w:rsid w:val="001F0142"/>
    <w:rsid w:val="001F1061"/>
    <w:rsid w:val="001F279F"/>
    <w:rsid w:val="001F2B93"/>
    <w:rsid w:val="001F2D22"/>
    <w:rsid w:val="001F36A8"/>
    <w:rsid w:val="001F3943"/>
    <w:rsid w:val="001F39A2"/>
    <w:rsid w:val="001F486D"/>
    <w:rsid w:val="001F507E"/>
    <w:rsid w:val="001F508B"/>
    <w:rsid w:val="001F54B8"/>
    <w:rsid w:val="001F54C6"/>
    <w:rsid w:val="001F5523"/>
    <w:rsid w:val="001F59EB"/>
    <w:rsid w:val="001F5B21"/>
    <w:rsid w:val="001F5E03"/>
    <w:rsid w:val="001F6A5D"/>
    <w:rsid w:val="001F7CA0"/>
    <w:rsid w:val="001F7EC9"/>
    <w:rsid w:val="001F7F90"/>
    <w:rsid w:val="00200124"/>
    <w:rsid w:val="002003E3"/>
    <w:rsid w:val="0020130A"/>
    <w:rsid w:val="0020161B"/>
    <w:rsid w:val="0020233A"/>
    <w:rsid w:val="002036D6"/>
    <w:rsid w:val="002037F1"/>
    <w:rsid w:val="002038CB"/>
    <w:rsid w:val="00203DD4"/>
    <w:rsid w:val="00203E77"/>
    <w:rsid w:val="0020420B"/>
    <w:rsid w:val="002042CB"/>
    <w:rsid w:val="00204F84"/>
    <w:rsid w:val="0020527E"/>
    <w:rsid w:val="00205368"/>
    <w:rsid w:val="00205517"/>
    <w:rsid w:val="00205778"/>
    <w:rsid w:val="00205A50"/>
    <w:rsid w:val="00205FE4"/>
    <w:rsid w:val="00206973"/>
    <w:rsid w:val="00206BCC"/>
    <w:rsid w:val="00207EFA"/>
    <w:rsid w:val="002109B3"/>
    <w:rsid w:val="00210B35"/>
    <w:rsid w:val="00210F5D"/>
    <w:rsid w:val="002119D6"/>
    <w:rsid w:val="002120DA"/>
    <w:rsid w:val="00212479"/>
    <w:rsid w:val="00212624"/>
    <w:rsid w:val="00212EF4"/>
    <w:rsid w:val="00212FBA"/>
    <w:rsid w:val="00213497"/>
    <w:rsid w:val="00213577"/>
    <w:rsid w:val="00213946"/>
    <w:rsid w:val="00213A15"/>
    <w:rsid w:val="00213C6E"/>
    <w:rsid w:val="00213F4E"/>
    <w:rsid w:val="00214387"/>
    <w:rsid w:val="002144CF"/>
    <w:rsid w:val="002148B3"/>
    <w:rsid w:val="00214A2D"/>
    <w:rsid w:val="0021503F"/>
    <w:rsid w:val="0021573F"/>
    <w:rsid w:val="0021614B"/>
    <w:rsid w:val="00216431"/>
    <w:rsid w:val="002168A6"/>
    <w:rsid w:val="00216CDB"/>
    <w:rsid w:val="00217592"/>
    <w:rsid w:val="0021782F"/>
    <w:rsid w:val="00217850"/>
    <w:rsid w:val="00217935"/>
    <w:rsid w:val="00217EFC"/>
    <w:rsid w:val="00220312"/>
    <w:rsid w:val="002209CD"/>
    <w:rsid w:val="002219C9"/>
    <w:rsid w:val="00221B23"/>
    <w:rsid w:val="0022256E"/>
    <w:rsid w:val="00222F51"/>
    <w:rsid w:val="0022395B"/>
    <w:rsid w:val="00224170"/>
    <w:rsid w:val="002249B1"/>
    <w:rsid w:val="00225479"/>
    <w:rsid w:val="002258AF"/>
    <w:rsid w:val="00225B96"/>
    <w:rsid w:val="00225CC6"/>
    <w:rsid w:val="002261D0"/>
    <w:rsid w:val="00226F34"/>
    <w:rsid w:val="002278C9"/>
    <w:rsid w:val="00230044"/>
    <w:rsid w:val="00230625"/>
    <w:rsid w:val="00230914"/>
    <w:rsid w:val="00230998"/>
    <w:rsid w:val="00230BDE"/>
    <w:rsid w:val="0023107A"/>
    <w:rsid w:val="00231483"/>
    <w:rsid w:val="00231AC6"/>
    <w:rsid w:val="00231D6F"/>
    <w:rsid w:val="00232412"/>
    <w:rsid w:val="002329AA"/>
    <w:rsid w:val="00232A5D"/>
    <w:rsid w:val="00232C55"/>
    <w:rsid w:val="00232D37"/>
    <w:rsid w:val="00232DFC"/>
    <w:rsid w:val="00232FD0"/>
    <w:rsid w:val="00233243"/>
    <w:rsid w:val="002333CA"/>
    <w:rsid w:val="00233412"/>
    <w:rsid w:val="00233942"/>
    <w:rsid w:val="00234439"/>
    <w:rsid w:val="00234D25"/>
    <w:rsid w:val="00234EA8"/>
    <w:rsid w:val="00234FC0"/>
    <w:rsid w:val="0023540D"/>
    <w:rsid w:val="002354FE"/>
    <w:rsid w:val="00235695"/>
    <w:rsid w:val="00235CFF"/>
    <w:rsid w:val="002361E8"/>
    <w:rsid w:val="0023648F"/>
    <w:rsid w:val="0023675B"/>
    <w:rsid w:val="00236F51"/>
    <w:rsid w:val="0023706E"/>
    <w:rsid w:val="00237BF2"/>
    <w:rsid w:val="00237F76"/>
    <w:rsid w:val="0024078C"/>
    <w:rsid w:val="00240F46"/>
    <w:rsid w:val="002419F0"/>
    <w:rsid w:val="0024271E"/>
    <w:rsid w:val="00242E81"/>
    <w:rsid w:val="0024324F"/>
    <w:rsid w:val="00243259"/>
    <w:rsid w:val="002432D8"/>
    <w:rsid w:val="00243805"/>
    <w:rsid w:val="002438B8"/>
    <w:rsid w:val="00243DC8"/>
    <w:rsid w:val="00244051"/>
    <w:rsid w:val="00244373"/>
    <w:rsid w:val="00244401"/>
    <w:rsid w:val="002445E9"/>
    <w:rsid w:val="00244815"/>
    <w:rsid w:val="00244862"/>
    <w:rsid w:val="00244CAB"/>
    <w:rsid w:val="00245253"/>
    <w:rsid w:val="00245EAB"/>
    <w:rsid w:val="00246C28"/>
    <w:rsid w:val="0024738E"/>
    <w:rsid w:val="00247A22"/>
    <w:rsid w:val="00247A7E"/>
    <w:rsid w:val="002500AC"/>
    <w:rsid w:val="002505F4"/>
    <w:rsid w:val="0025075E"/>
    <w:rsid w:val="00250A05"/>
    <w:rsid w:val="002510B6"/>
    <w:rsid w:val="00251192"/>
    <w:rsid w:val="002512DC"/>
    <w:rsid w:val="0025137D"/>
    <w:rsid w:val="00251404"/>
    <w:rsid w:val="0025142A"/>
    <w:rsid w:val="00251636"/>
    <w:rsid w:val="002519B2"/>
    <w:rsid w:val="00251AFD"/>
    <w:rsid w:val="00251B20"/>
    <w:rsid w:val="0025216B"/>
    <w:rsid w:val="0025248B"/>
    <w:rsid w:val="002524A7"/>
    <w:rsid w:val="00253322"/>
    <w:rsid w:val="00253DFE"/>
    <w:rsid w:val="00253E18"/>
    <w:rsid w:val="00253E8B"/>
    <w:rsid w:val="00253FE3"/>
    <w:rsid w:val="00253FFF"/>
    <w:rsid w:val="00254072"/>
    <w:rsid w:val="00254BE5"/>
    <w:rsid w:val="00255650"/>
    <w:rsid w:val="002556DA"/>
    <w:rsid w:val="00255809"/>
    <w:rsid w:val="00255C0E"/>
    <w:rsid w:val="00255CD6"/>
    <w:rsid w:val="002564CC"/>
    <w:rsid w:val="002566DB"/>
    <w:rsid w:val="002568FB"/>
    <w:rsid w:val="00256FAD"/>
    <w:rsid w:val="00257645"/>
    <w:rsid w:val="002576BE"/>
    <w:rsid w:val="00257754"/>
    <w:rsid w:val="002577A8"/>
    <w:rsid w:val="00257ADB"/>
    <w:rsid w:val="00257CC7"/>
    <w:rsid w:val="00257E4C"/>
    <w:rsid w:val="0026036D"/>
    <w:rsid w:val="0026061E"/>
    <w:rsid w:val="00260BF0"/>
    <w:rsid w:val="00260CCB"/>
    <w:rsid w:val="0026149A"/>
    <w:rsid w:val="00261522"/>
    <w:rsid w:val="00261C00"/>
    <w:rsid w:val="00261D68"/>
    <w:rsid w:val="002620A7"/>
    <w:rsid w:val="00262390"/>
    <w:rsid w:val="002628AB"/>
    <w:rsid w:val="0026341C"/>
    <w:rsid w:val="00263D1F"/>
    <w:rsid w:val="00263D7F"/>
    <w:rsid w:val="0026418F"/>
    <w:rsid w:val="00264216"/>
    <w:rsid w:val="002647E0"/>
    <w:rsid w:val="00264AEE"/>
    <w:rsid w:val="00264AFD"/>
    <w:rsid w:val="00265826"/>
    <w:rsid w:val="00265836"/>
    <w:rsid w:val="00265F1A"/>
    <w:rsid w:val="002660AD"/>
    <w:rsid w:val="0026659E"/>
    <w:rsid w:val="0026663C"/>
    <w:rsid w:val="00266D60"/>
    <w:rsid w:val="002670E2"/>
    <w:rsid w:val="002674D3"/>
    <w:rsid w:val="00267836"/>
    <w:rsid w:val="00267AD8"/>
    <w:rsid w:val="002703D7"/>
    <w:rsid w:val="0027048D"/>
    <w:rsid w:val="00270A10"/>
    <w:rsid w:val="00270D66"/>
    <w:rsid w:val="00270E88"/>
    <w:rsid w:val="002715C2"/>
    <w:rsid w:val="00271895"/>
    <w:rsid w:val="00271A2A"/>
    <w:rsid w:val="00271BEF"/>
    <w:rsid w:val="00271FA5"/>
    <w:rsid w:val="0027339B"/>
    <w:rsid w:val="00273A9E"/>
    <w:rsid w:val="002748F6"/>
    <w:rsid w:val="00274B44"/>
    <w:rsid w:val="0027511E"/>
    <w:rsid w:val="002753D7"/>
    <w:rsid w:val="002755DF"/>
    <w:rsid w:val="00275E0E"/>
    <w:rsid w:val="00275E12"/>
    <w:rsid w:val="002763D0"/>
    <w:rsid w:val="00276727"/>
    <w:rsid w:val="00276AC6"/>
    <w:rsid w:val="00276B3B"/>
    <w:rsid w:val="0027740B"/>
    <w:rsid w:val="0027759A"/>
    <w:rsid w:val="002777F4"/>
    <w:rsid w:val="00277E16"/>
    <w:rsid w:val="002804FE"/>
    <w:rsid w:val="00280A0B"/>
    <w:rsid w:val="00280B1B"/>
    <w:rsid w:val="00280C23"/>
    <w:rsid w:val="00280C7D"/>
    <w:rsid w:val="002819C5"/>
    <w:rsid w:val="00281F4A"/>
    <w:rsid w:val="00282112"/>
    <w:rsid w:val="002826CE"/>
    <w:rsid w:val="00283633"/>
    <w:rsid w:val="00283844"/>
    <w:rsid w:val="0028453F"/>
    <w:rsid w:val="0028496F"/>
    <w:rsid w:val="00285469"/>
    <w:rsid w:val="00285601"/>
    <w:rsid w:val="00285919"/>
    <w:rsid w:val="00285F2D"/>
    <w:rsid w:val="00286402"/>
    <w:rsid w:val="0028671B"/>
    <w:rsid w:val="00286AC2"/>
    <w:rsid w:val="00286B88"/>
    <w:rsid w:val="00286E39"/>
    <w:rsid w:val="00286F6E"/>
    <w:rsid w:val="002873C3"/>
    <w:rsid w:val="00287AB8"/>
    <w:rsid w:val="00287BA3"/>
    <w:rsid w:val="00287C03"/>
    <w:rsid w:val="002901BD"/>
    <w:rsid w:val="00290496"/>
    <w:rsid w:val="00290620"/>
    <w:rsid w:val="00290D0A"/>
    <w:rsid w:val="00290D2F"/>
    <w:rsid w:val="0029130D"/>
    <w:rsid w:val="00291B1B"/>
    <w:rsid w:val="00291C55"/>
    <w:rsid w:val="00291DC9"/>
    <w:rsid w:val="00291EB2"/>
    <w:rsid w:val="00292080"/>
    <w:rsid w:val="002922BE"/>
    <w:rsid w:val="00292899"/>
    <w:rsid w:val="00292ADA"/>
    <w:rsid w:val="00292F4A"/>
    <w:rsid w:val="002933A6"/>
    <w:rsid w:val="0029386E"/>
    <w:rsid w:val="00293BC0"/>
    <w:rsid w:val="00293D2B"/>
    <w:rsid w:val="00293F1F"/>
    <w:rsid w:val="00294975"/>
    <w:rsid w:val="00294A61"/>
    <w:rsid w:val="002953D5"/>
    <w:rsid w:val="002959C1"/>
    <w:rsid w:val="00295DAD"/>
    <w:rsid w:val="00296010"/>
    <w:rsid w:val="00296629"/>
    <w:rsid w:val="0029674F"/>
    <w:rsid w:val="002977DF"/>
    <w:rsid w:val="002A0F01"/>
    <w:rsid w:val="002A10BB"/>
    <w:rsid w:val="002A12D0"/>
    <w:rsid w:val="002A12FA"/>
    <w:rsid w:val="002A1634"/>
    <w:rsid w:val="002A1CA6"/>
    <w:rsid w:val="002A1F1B"/>
    <w:rsid w:val="002A23A3"/>
    <w:rsid w:val="002A2465"/>
    <w:rsid w:val="002A24D5"/>
    <w:rsid w:val="002A3100"/>
    <w:rsid w:val="002A33DD"/>
    <w:rsid w:val="002A35DA"/>
    <w:rsid w:val="002A461B"/>
    <w:rsid w:val="002A4633"/>
    <w:rsid w:val="002A4874"/>
    <w:rsid w:val="002A4B4E"/>
    <w:rsid w:val="002A5176"/>
    <w:rsid w:val="002A519C"/>
    <w:rsid w:val="002A52BC"/>
    <w:rsid w:val="002A58B3"/>
    <w:rsid w:val="002A595C"/>
    <w:rsid w:val="002A6037"/>
    <w:rsid w:val="002A73D9"/>
    <w:rsid w:val="002A746C"/>
    <w:rsid w:val="002A76B5"/>
    <w:rsid w:val="002B0312"/>
    <w:rsid w:val="002B0408"/>
    <w:rsid w:val="002B0C4A"/>
    <w:rsid w:val="002B0C68"/>
    <w:rsid w:val="002B1326"/>
    <w:rsid w:val="002B174B"/>
    <w:rsid w:val="002B1BD6"/>
    <w:rsid w:val="002B2520"/>
    <w:rsid w:val="002B272A"/>
    <w:rsid w:val="002B38AC"/>
    <w:rsid w:val="002B4244"/>
    <w:rsid w:val="002B4665"/>
    <w:rsid w:val="002B486A"/>
    <w:rsid w:val="002B4C07"/>
    <w:rsid w:val="002B4C4E"/>
    <w:rsid w:val="002B4F80"/>
    <w:rsid w:val="002B4FB5"/>
    <w:rsid w:val="002B50B7"/>
    <w:rsid w:val="002B55AA"/>
    <w:rsid w:val="002B5620"/>
    <w:rsid w:val="002B58F8"/>
    <w:rsid w:val="002B70E5"/>
    <w:rsid w:val="002B77B8"/>
    <w:rsid w:val="002B7931"/>
    <w:rsid w:val="002B7B31"/>
    <w:rsid w:val="002B7ECD"/>
    <w:rsid w:val="002C034A"/>
    <w:rsid w:val="002C0D1A"/>
    <w:rsid w:val="002C1FD6"/>
    <w:rsid w:val="002C20B6"/>
    <w:rsid w:val="002C2523"/>
    <w:rsid w:val="002C2A68"/>
    <w:rsid w:val="002C2AF7"/>
    <w:rsid w:val="002C3191"/>
    <w:rsid w:val="002C3596"/>
    <w:rsid w:val="002C3B60"/>
    <w:rsid w:val="002C3EF8"/>
    <w:rsid w:val="002C4859"/>
    <w:rsid w:val="002C4AFD"/>
    <w:rsid w:val="002C4DA4"/>
    <w:rsid w:val="002C531B"/>
    <w:rsid w:val="002C53B5"/>
    <w:rsid w:val="002C5903"/>
    <w:rsid w:val="002C5AA1"/>
    <w:rsid w:val="002C5E4B"/>
    <w:rsid w:val="002C639A"/>
    <w:rsid w:val="002C669E"/>
    <w:rsid w:val="002C6EA8"/>
    <w:rsid w:val="002C70A3"/>
    <w:rsid w:val="002C713A"/>
    <w:rsid w:val="002C7162"/>
    <w:rsid w:val="002C72DF"/>
    <w:rsid w:val="002C7474"/>
    <w:rsid w:val="002C751B"/>
    <w:rsid w:val="002C75F2"/>
    <w:rsid w:val="002C7C04"/>
    <w:rsid w:val="002D0CB1"/>
    <w:rsid w:val="002D113D"/>
    <w:rsid w:val="002D189E"/>
    <w:rsid w:val="002D1978"/>
    <w:rsid w:val="002D1FEC"/>
    <w:rsid w:val="002D26F1"/>
    <w:rsid w:val="002D2CD6"/>
    <w:rsid w:val="002D2F83"/>
    <w:rsid w:val="002D423A"/>
    <w:rsid w:val="002D4654"/>
    <w:rsid w:val="002D4732"/>
    <w:rsid w:val="002D4980"/>
    <w:rsid w:val="002D4EA8"/>
    <w:rsid w:val="002D50F9"/>
    <w:rsid w:val="002D5533"/>
    <w:rsid w:val="002D55B2"/>
    <w:rsid w:val="002D56FC"/>
    <w:rsid w:val="002D6252"/>
    <w:rsid w:val="002D7E9B"/>
    <w:rsid w:val="002D7F8D"/>
    <w:rsid w:val="002E16B6"/>
    <w:rsid w:val="002E175F"/>
    <w:rsid w:val="002E1995"/>
    <w:rsid w:val="002E1A6F"/>
    <w:rsid w:val="002E1EB8"/>
    <w:rsid w:val="002E25A1"/>
    <w:rsid w:val="002E25E8"/>
    <w:rsid w:val="002E2674"/>
    <w:rsid w:val="002E26C0"/>
    <w:rsid w:val="002E2808"/>
    <w:rsid w:val="002E33B7"/>
    <w:rsid w:val="002E3817"/>
    <w:rsid w:val="002E398C"/>
    <w:rsid w:val="002E3CDB"/>
    <w:rsid w:val="002E4255"/>
    <w:rsid w:val="002E4A9E"/>
    <w:rsid w:val="002E5077"/>
    <w:rsid w:val="002E51C4"/>
    <w:rsid w:val="002E544D"/>
    <w:rsid w:val="002E5B15"/>
    <w:rsid w:val="002E606A"/>
    <w:rsid w:val="002E6176"/>
    <w:rsid w:val="002E6A93"/>
    <w:rsid w:val="002E6D01"/>
    <w:rsid w:val="002E6D74"/>
    <w:rsid w:val="002E6DEA"/>
    <w:rsid w:val="002E70B0"/>
    <w:rsid w:val="002E7303"/>
    <w:rsid w:val="002E74BF"/>
    <w:rsid w:val="002E7759"/>
    <w:rsid w:val="002E78F7"/>
    <w:rsid w:val="002E7EF7"/>
    <w:rsid w:val="002F012B"/>
    <w:rsid w:val="002F0205"/>
    <w:rsid w:val="002F0EFC"/>
    <w:rsid w:val="002F11B7"/>
    <w:rsid w:val="002F1368"/>
    <w:rsid w:val="002F21E4"/>
    <w:rsid w:val="002F22CB"/>
    <w:rsid w:val="002F2C12"/>
    <w:rsid w:val="002F3B02"/>
    <w:rsid w:val="002F3D1A"/>
    <w:rsid w:val="002F429B"/>
    <w:rsid w:val="002F459C"/>
    <w:rsid w:val="002F47CC"/>
    <w:rsid w:val="002F4A03"/>
    <w:rsid w:val="002F4CC2"/>
    <w:rsid w:val="002F4D9D"/>
    <w:rsid w:val="002F5520"/>
    <w:rsid w:val="002F5F5D"/>
    <w:rsid w:val="002F60D6"/>
    <w:rsid w:val="002F620B"/>
    <w:rsid w:val="002F6839"/>
    <w:rsid w:val="002F7358"/>
    <w:rsid w:val="002F7642"/>
    <w:rsid w:val="002F7D73"/>
    <w:rsid w:val="00300A21"/>
    <w:rsid w:val="003017E1"/>
    <w:rsid w:val="003028CA"/>
    <w:rsid w:val="00302F78"/>
    <w:rsid w:val="00303744"/>
    <w:rsid w:val="00303FC3"/>
    <w:rsid w:val="00303FCE"/>
    <w:rsid w:val="00304018"/>
    <w:rsid w:val="00304099"/>
    <w:rsid w:val="003041E8"/>
    <w:rsid w:val="0030459C"/>
    <w:rsid w:val="00304972"/>
    <w:rsid w:val="003051D5"/>
    <w:rsid w:val="00305C90"/>
    <w:rsid w:val="003063C1"/>
    <w:rsid w:val="00306756"/>
    <w:rsid w:val="00306DEE"/>
    <w:rsid w:val="00306E4A"/>
    <w:rsid w:val="00306FDB"/>
    <w:rsid w:val="003076F2"/>
    <w:rsid w:val="003077C5"/>
    <w:rsid w:val="0030788E"/>
    <w:rsid w:val="00307BC6"/>
    <w:rsid w:val="00310139"/>
    <w:rsid w:val="0031073A"/>
    <w:rsid w:val="00311C8A"/>
    <w:rsid w:val="00311E87"/>
    <w:rsid w:val="003120D0"/>
    <w:rsid w:val="00312338"/>
    <w:rsid w:val="003124F0"/>
    <w:rsid w:val="00312755"/>
    <w:rsid w:val="00312C1D"/>
    <w:rsid w:val="00312E27"/>
    <w:rsid w:val="00312F4C"/>
    <w:rsid w:val="003135CD"/>
    <w:rsid w:val="00313F18"/>
    <w:rsid w:val="0031413E"/>
    <w:rsid w:val="003154BF"/>
    <w:rsid w:val="00315819"/>
    <w:rsid w:val="00315D03"/>
    <w:rsid w:val="003163C6"/>
    <w:rsid w:val="003175CD"/>
    <w:rsid w:val="00320F30"/>
    <w:rsid w:val="00321096"/>
    <w:rsid w:val="003211BF"/>
    <w:rsid w:val="00321560"/>
    <w:rsid w:val="0032188E"/>
    <w:rsid w:val="00321A54"/>
    <w:rsid w:val="00322048"/>
    <w:rsid w:val="00322976"/>
    <w:rsid w:val="003232A5"/>
    <w:rsid w:val="0032357E"/>
    <w:rsid w:val="00323BEA"/>
    <w:rsid w:val="00324A26"/>
    <w:rsid w:val="00324ADE"/>
    <w:rsid w:val="00325355"/>
    <w:rsid w:val="0032589B"/>
    <w:rsid w:val="003258F1"/>
    <w:rsid w:val="003264C4"/>
    <w:rsid w:val="003265A3"/>
    <w:rsid w:val="00326762"/>
    <w:rsid w:val="00326B72"/>
    <w:rsid w:val="00326F2D"/>
    <w:rsid w:val="0032711C"/>
    <w:rsid w:val="003271B7"/>
    <w:rsid w:val="00327934"/>
    <w:rsid w:val="00327C30"/>
    <w:rsid w:val="00327D4D"/>
    <w:rsid w:val="00330E6A"/>
    <w:rsid w:val="0033147C"/>
    <w:rsid w:val="00331497"/>
    <w:rsid w:val="00331FAD"/>
    <w:rsid w:val="0033214A"/>
    <w:rsid w:val="003321BF"/>
    <w:rsid w:val="003323A6"/>
    <w:rsid w:val="003327DF"/>
    <w:rsid w:val="00332B6E"/>
    <w:rsid w:val="00332D3C"/>
    <w:rsid w:val="00332F6F"/>
    <w:rsid w:val="003334BC"/>
    <w:rsid w:val="003338EA"/>
    <w:rsid w:val="003341B0"/>
    <w:rsid w:val="003352B1"/>
    <w:rsid w:val="00335E3A"/>
    <w:rsid w:val="00336143"/>
    <w:rsid w:val="003362C8"/>
    <w:rsid w:val="0033693D"/>
    <w:rsid w:val="00336A66"/>
    <w:rsid w:val="00336DCF"/>
    <w:rsid w:val="00336FD2"/>
    <w:rsid w:val="003370A0"/>
    <w:rsid w:val="003374C0"/>
    <w:rsid w:val="0033782A"/>
    <w:rsid w:val="00340302"/>
    <w:rsid w:val="003417E3"/>
    <w:rsid w:val="00341BA1"/>
    <w:rsid w:val="00341D83"/>
    <w:rsid w:val="003425B7"/>
    <w:rsid w:val="003430F2"/>
    <w:rsid w:val="00343190"/>
    <w:rsid w:val="00344EB6"/>
    <w:rsid w:val="003451F6"/>
    <w:rsid w:val="00345398"/>
    <w:rsid w:val="00345804"/>
    <w:rsid w:val="00345E27"/>
    <w:rsid w:val="00347C97"/>
    <w:rsid w:val="00347D20"/>
    <w:rsid w:val="00347D44"/>
    <w:rsid w:val="00350A36"/>
    <w:rsid w:val="00351ABB"/>
    <w:rsid w:val="00352403"/>
    <w:rsid w:val="003531BE"/>
    <w:rsid w:val="0035364D"/>
    <w:rsid w:val="00353AA7"/>
    <w:rsid w:val="00353BBE"/>
    <w:rsid w:val="003540FE"/>
    <w:rsid w:val="003543B6"/>
    <w:rsid w:val="00354641"/>
    <w:rsid w:val="003546DD"/>
    <w:rsid w:val="00354C71"/>
    <w:rsid w:val="003555D6"/>
    <w:rsid w:val="00355D62"/>
    <w:rsid w:val="00355E0F"/>
    <w:rsid w:val="00355E97"/>
    <w:rsid w:val="00356038"/>
    <w:rsid w:val="003561A2"/>
    <w:rsid w:val="00356290"/>
    <w:rsid w:val="00357451"/>
    <w:rsid w:val="00357539"/>
    <w:rsid w:val="00357774"/>
    <w:rsid w:val="003607AB"/>
    <w:rsid w:val="00360813"/>
    <w:rsid w:val="00361477"/>
    <w:rsid w:val="00361828"/>
    <w:rsid w:val="00362B71"/>
    <w:rsid w:val="00362E57"/>
    <w:rsid w:val="00362F22"/>
    <w:rsid w:val="0036365E"/>
    <w:rsid w:val="00363843"/>
    <w:rsid w:val="00363A2E"/>
    <w:rsid w:val="00363D7E"/>
    <w:rsid w:val="00363DD1"/>
    <w:rsid w:val="00364516"/>
    <w:rsid w:val="00364941"/>
    <w:rsid w:val="00364DAD"/>
    <w:rsid w:val="00365296"/>
    <w:rsid w:val="00365B36"/>
    <w:rsid w:val="00365B78"/>
    <w:rsid w:val="00365F22"/>
    <w:rsid w:val="003675D1"/>
    <w:rsid w:val="00367BCD"/>
    <w:rsid w:val="00367C73"/>
    <w:rsid w:val="00367E23"/>
    <w:rsid w:val="00370AB7"/>
    <w:rsid w:val="00370CCA"/>
    <w:rsid w:val="00371039"/>
    <w:rsid w:val="0037127A"/>
    <w:rsid w:val="00371573"/>
    <w:rsid w:val="00371756"/>
    <w:rsid w:val="003719B0"/>
    <w:rsid w:val="00371C41"/>
    <w:rsid w:val="00372908"/>
    <w:rsid w:val="00373139"/>
    <w:rsid w:val="003735AE"/>
    <w:rsid w:val="00374133"/>
    <w:rsid w:val="0037456F"/>
    <w:rsid w:val="00374D5F"/>
    <w:rsid w:val="00374E60"/>
    <w:rsid w:val="00375049"/>
    <w:rsid w:val="00375774"/>
    <w:rsid w:val="003760BF"/>
    <w:rsid w:val="003763D7"/>
    <w:rsid w:val="0037680C"/>
    <w:rsid w:val="0037698F"/>
    <w:rsid w:val="00376C80"/>
    <w:rsid w:val="00376FE4"/>
    <w:rsid w:val="0037752C"/>
    <w:rsid w:val="00377676"/>
    <w:rsid w:val="00377BF4"/>
    <w:rsid w:val="00377F3D"/>
    <w:rsid w:val="00380B19"/>
    <w:rsid w:val="0038162B"/>
    <w:rsid w:val="003819EE"/>
    <w:rsid w:val="00381E0C"/>
    <w:rsid w:val="00381E79"/>
    <w:rsid w:val="00382186"/>
    <w:rsid w:val="003828AE"/>
    <w:rsid w:val="0038321A"/>
    <w:rsid w:val="00383732"/>
    <w:rsid w:val="00383A83"/>
    <w:rsid w:val="0038462C"/>
    <w:rsid w:val="00384C16"/>
    <w:rsid w:val="00384DD8"/>
    <w:rsid w:val="0038603D"/>
    <w:rsid w:val="0038635A"/>
    <w:rsid w:val="0038688A"/>
    <w:rsid w:val="00386DF9"/>
    <w:rsid w:val="003871A2"/>
    <w:rsid w:val="00387331"/>
    <w:rsid w:val="0038737A"/>
    <w:rsid w:val="0038765B"/>
    <w:rsid w:val="003876A3"/>
    <w:rsid w:val="00390883"/>
    <w:rsid w:val="00390BD9"/>
    <w:rsid w:val="00390C7A"/>
    <w:rsid w:val="00390EDE"/>
    <w:rsid w:val="00391B24"/>
    <w:rsid w:val="003924C8"/>
    <w:rsid w:val="00392FAD"/>
    <w:rsid w:val="00393CC0"/>
    <w:rsid w:val="00394863"/>
    <w:rsid w:val="00394909"/>
    <w:rsid w:val="0039490A"/>
    <w:rsid w:val="00394B81"/>
    <w:rsid w:val="00394C36"/>
    <w:rsid w:val="00394D42"/>
    <w:rsid w:val="00394F0B"/>
    <w:rsid w:val="00394FEF"/>
    <w:rsid w:val="00395454"/>
    <w:rsid w:val="00395892"/>
    <w:rsid w:val="00395C29"/>
    <w:rsid w:val="00396A88"/>
    <w:rsid w:val="00396C79"/>
    <w:rsid w:val="00396D1C"/>
    <w:rsid w:val="003970F2"/>
    <w:rsid w:val="00397295"/>
    <w:rsid w:val="00397307"/>
    <w:rsid w:val="00397310"/>
    <w:rsid w:val="003973D8"/>
    <w:rsid w:val="00397558"/>
    <w:rsid w:val="0039793B"/>
    <w:rsid w:val="003A02C9"/>
    <w:rsid w:val="003A112F"/>
    <w:rsid w:val="003A1278"/>
    <w:rsid w:val="003A1BFF"/>
    <w:rsid w:val="003A282E"/>
    <w:rsid w:val="003A2AA4"/>
    <w:rsid w:val="003A2E57"/>
    <w:rsid w:val="003A2EC1"/>
    <w:rsid w:val="003A36B7"/>
    <w:rsid w:val="003A390A"/>
    <w:rsid w:val="003A39C2"/>
    <w:rsid w:val="003A39F8"/>
    <w:rsid w:val="003A3AD0"/>
    <w:rsid w:val="003A400E"/>
    <w:rsid w:val="003A4025"/>
    <w:rsid w:val="003A437C"/>
    <w:rsid w:val="003A50A9"/>
    <w:rsid w:val="003A5460"/>
    <w:rsid w:val="003A5ED6"/>
    <w:rsid w:val="003A6DCD"/>
    <w:rsid w:val="003A6DDD"/>
    <w:rsid w:val="003A71D7"/>
    <w:rsid w:val="003A7AA8"/>
    <w:rsid w:val="003A7E0F"/>
    <w:rsid w:val="003B003B"/>
    <w:rsid w:val="003B004D"/>
    <w:rsid w:val="003B13C3"/>
    <w:rsid w:val="003B1950"/>
    <w:rsid w:val="003B1DAD"/>
    <w:rsid w:val="003B1E36"/>
    <w:rsid w:val="003B2093"/>
    <w:rsid w:val="003B2D1D"/>
    <w:rsid w:val="003B2FE1"/>
    <w:rsid w:val="003B3347"/>
    <w:rsid w:val="003B3B69"/>
    <w:rsid w:val="003B3D4C"/>
    <w:rsid w:val="003B3DBC"/>
    <w:rsid w:val="003B3DEB"/>
    <w:rsid w:val="003B4090"/>
    <w:rsid w:val="003B4B2D"/>
    <w:rsid w:val="003B4D03"/>
    <w:rsid w:val="003B5018"/>
    <w:rsid w:val="003B5262"/>
    <w:rsid w:val="003B54E5"/>
    <w:rsid w:val="003B5DB3"/>
    <w:rsid w:val="003B6CFD"/>
    <w:rsid w:val="003B6D00"/>
    <w:rsid w:val="003B6EAA"/>
    <w:rsid w:val="003B715E"/>
    <w:rsid w:val="003B79F2"/>
    <w:rsid w:val="003B7D55"/>
    <w:rsid w:val="003B7DE1"/>
    <w:rsid w:val="003B7EE7"/>
    <w:rsid w:val="003C0381"/>
    <w:rsid w:val="003C0C97"/>
    <w:rsid w:val="003C2086"/>
    <w:rsid w:val="003C23CA"/>
    <w:rsid w:val="003C24F4"/>
    <w:rsid w:val="003C3BD7"/>
    <w:rsid w:val="003C4CEF"/>
    <w:rsid w:val="003C5C15"/>
    <w:rsid w:val="003C6470"/>
    <w:rsid w:val="003C6739"/>
    <w:rsid w:val="003C7272"/>
    <w:rsid w:val="003C7426"/>
    <w:rsid w:val="003C7570"/>
    <w:rsid w:val="003C7611"/>
    <w:rsid w:val="003C7661"/>
    <w:rsid w:val="003C7710"/>
    <w:rsid w:val="003C775A"/>
    <w:rsid w:val="003C7C8C"/>
    <w:rsid w:val="003D0447"/>
    <w:rsid w:val="003D04FA"/>
    <w:rsid w:val="003D058E"/>
    <w:rsid w:val="003D0B88"/>
    <w:rsid w:val="003D170E"/>
    <w:rsid w:val="003D17C9"/>
    <w:rsid w:val="003D1823"/>
    <w:rsid w:val="003D1B0A"/>
    <w:rsid w:val="003D1CDA"/>
    <w:rsid w:val="003D2814"/>
    <w:rsid w:val="003D2B5E"/>
    <w:rsid w:val="003D351A"/>
    <w:rsid w:val="003D3A26"/>
    <w:rsid w:val="003D4D8F"/>
    <w:rsid w:val="003D5006"/>
    <w:rsid w:val="003D5A42"/>
    <w:rsid w:val="003D60F8"/>
    <w:rsid w:val="003D6377"/>
    <w:rsid w:val="003D653B"/>
    <w:rsid w:val="003D682D"/>
    <w:rsid w:val="003D6FA4"/>
    <w:rsid w:val="003D6FAE"/>
    <w:rsid w:val="003D7B03"/>
    <w:rsid w:val="003E045D"/>
    <w:rsid w:val="003E04AF"/>
    <w:rsid w:val="003E083D"/>
    <w:rsid w:val="003E0B79"/>
    <w:rsid w:val="003E0E71"/>
    <w:rsid w:val="003E0EC2"/>
    <w:rsid w:val="003E13C8"/>
    <w:rsid w:val="003E1634"/>
    <w:rsid w:val="003E188E"/>
    <w:rsid w:val="003E18D2"/>
    <w:rsid w:val="003E1C23"/>
    <w:rsid w:val="003E1D64"/>
    <w:rsid w:val="003E1F11"/>
    <w:rsid w:val="003E29B4"/>
    <w:rsid w:val="003E2ACB"/>
    <w:rsid w:val="003E2BDF"/>
    <w:rsid w:val="003E2EB1"/>
    <w:rsid w:val="003E32B8"/>
    <w:rsid w:val="003E3602"/>
    <w:rsid w:val="003E3FDB"/>
    <w:rsid w:val="003E4072"/>
    <w:rsid w:val="003E42DB"/>
    <w:rsid w:val="003E4C6F"/>
    <w:rsid w:val="003E55A6"/>
    <w:rsid w:val="003E5B0E"/>
    <w:rsid w:val="003E661F"/>
    <w:rsid w:val="003E68CC"/>
    <w:rsid w:val="003E6D91"/>
    <w:rsid w:val="003E6F75"/>
    <w:rsid w:val="003E7665"/>
    <w:rsid w:val="003E7AA7"/>
    <w:rsid w:val="003E7CB6"/>
    <w:rsid w:val="003F03B1"/>
    <w:rsid w:val="003F0514"/>
    <w:rsid w:val="003F078B"/>
    <w:rsid w:val="003F0842"/>
    <w:rsid w:val="003F0EC6"/>
    <w:rsid w:val="003F187F"/>
    <w:rsid w:val="003F19CD"/>
    <w:rsid w:val="003F1A3F"/>
    <w:rsid w:val="003F1B97"/>
    <w:rsid w:val="003F1DF4"/>
    <w:rsid w:val="003F269A"/>
    <w:rsid w:val="003F3016"/>
    <w:rsid w:val="003F32A5"/>
    <w:rsid w:val="003F3592"/>
    <w:rsid w:val="003F3FD4"/>
    <w:rsid w:val="003F423C"/>
    <w:rsid w:val="003F45CF"/>
    <w:rsid w:val="003F48F5"/>
    <w:rsid w:val="003F4BBA"/>
    <w:rsid w:val="003F4BE0"/>
    <w:rsid w:val="003F527F"/>
    <w:rsid w:val="003F57C3"/>
    <w:rsid w:val="003F582F"/>
    <w:rsid w:val="003F607F"/>
    <w:rsid w:val="003F6722"/>
    <w:rsid w:val="003F6849"/>
    <w:rsid w:val="003F6B01"/>
    <w:rsid w:val="003F6D6E"/>
    <w:rsid w:val="003F6E05"/>
    <w:rsid w:val="003F767E"/>
    <w:rsid w:val="003F7D45"/>
    <w:rsid w:val="00400164"/>
    <w:rsid w:val="00400DAA"/>
    <w:rsid w:val="00401031"/>
    <w:rsid w:val="0040135E"/>
    <w:rsid w:val="00401DB8"/>
    <w:rsid w:val="00402642"/>
    <w:rsid w:val="0040427F"/>
    <w:rsid w:val="0040454D"/>
    <w:rsid w:val="004049AB"/>
    <w:rsid w:val="004049AE"/>
    <w:rsid w:val="004049BC"/>
    <w:rsid w:val="00404E26"/>
    <w:rsid w:val="00404E8A"/>
    <w:rsid w:val="00405846"/>
    <w:rsid w:val="00405A07"/>
    <w:rsid w:val="00406F11"/>
    <w:rsid w:val="004076FE"/>
    <w:rsid w:val="00407725"/>
    <w:rsid w:val="00407791"/>
    <w:rsid w:val="004079E9"/>
    <w:rsid w:val="00407C63"/>
    <w:rsid w:val="004100CD"/>
    <w:rsid w:val="004109AD"/>
    <w:rsid w:val="00410B1A"/>
    <w:rsid w:val="00410C37"/>
    <w:rsid w:val="00410E69"/>
    <w:rsid w:val="00411028"/>
    <w:rsid w:val="0041130B"/>
    <w:rsid w:val="004116F3"/>
    <w:rsid w:val="004123AB"/>
    <w:rsid w:val="004123BC"/>
    <w:rsid w:val="00412807"/>
    <w:rsid w:val="004128A8"/>
    <w:rsid w:val="00412CD1"/>
    <w:rsid w:val="004130E6"/>
    <w:rsid w:val="00413300"/>
    <w:rsid w:val="004137DF"/>
    <w:rsid w:val="0041380C"/>
    <w:rsid w:val="0041381D"/>
    <w:rsid w:val="00413887"/>
    <w:rsid w:val="00414415"/>
    <w:rsid w:val="00414492"/>
    <w:rsid w:val="004148FD"/>
    <w:rsid w:val="004150DA"/>
    <w:rsid w:val="00415426"/>
    <w:rsid w:val="00415976"/>
    <w:rsid w:val="00415B4C"/>
    <w:rsid w:val="00415B54"/>
    <w:rsid w:val="00416343"/>
    <w:rsid w:val="0041723B"/>
    <w:rsid w:val="00417315"/>
    <w:rsid w:val="00417628"/>
    <w:rsid w:val="00417B33"/>
    <w:rsid w:val="0042037A"/>
    <w:rsid w:val="0042094D"/>
    <w:rsid w:val="00421B72"/>
    <w:rsid w:val="00421DB7"/>
    <w:rsid w:val="00422BB7"/>
    <w:rsid w:val="00422CCD"/>
    <w:rsid w:val="00423A38"/>
    <w:rsid w:val="00423CB9"/>
    <w:rsid w:val="004248E0"/>
    <w:rsid w:val="004248FD"/>
    <w:rsid w:val="00424DAD"/>
    <w:rsid w:val="00424DF3"/>
    <w:rsid w:val="00425D1F"/>
    <w:rsid w:val="00426130"/>
    <w:rsid w:val="00426240"/>
    <w:rsid w:val="004263BD"/>
    <w:rsid w:val="00426874"/>
    <w:rsid w:val="00426B7C"/>
    <w:rsid w:val="00426D49"/>
    <w:rsid w:val="004272B0"/>
    <w:rsid w:val="00427734"/>
    <w:rsid w:val="004307FD"/>
    <w:rsid w:val="00430BBE"/>
    <w:rsid w:val="00430C22"/>
    <w:rsid w:val="00430EEF"/>
    <w:rsid w:val="00431790"/>
    <w:rsid w:val="00431D22"/>
    <w:rsid w:val="00431F86"/>
    <w:rsid w:val="00432158"/>
    <w:rsid w:val="0043254C"/>
    <w:rsid w:val="00432A20"/>
    <w:rsid w:val="00432D35"/>
    <w:rsid w:val="004333E6"/>
    <w:rsid w:val="00434A7A"/>
    <w:rsid w:val="00434FDE"/>
    <w:rsid w:val="00435265"/>
    <w:rsid w:val="0043536B"/>
    <w:rsid w:val="00435619"/>
    <w:rsid w:val="00435EBD"/>
    <w:rsid w:val="004365B5"/>
    <w:rsid w:val="00437399"/>
    <w:rsid w:val="00437A54"/>
    <w:rsid w:val="0044045C"/>
    <w:rsid w:val="00440588"/>
    <w:rsid w:val="00440D10"/>
    <w:rsid w:val="004418F2"/>
    <w:rsid w:val="00441DE4"/>
    <w:rsid w:val="00441F0C"/>
    <w:rsid w:val="00442AC3"/>
    <w:rsid w:val="00442E96"/>
    <w:rsid w:val="00442EAD"/>
    <w:rsid w:val="0044319A"/>
    <w:rsid w:val="00443666"/>
    <w:rsid w:val="004439F0"/>
    <w:rsid w:val="00443AEE"/>
    <w:rsid w:val="00443CF4"/>
    <w:rsid w:val="00443E08"/>
    <w:rsid w:val="00443FA2"/>
    <w:rsid w:val="0044457C"/>
    <w:rsid w:val="00444922"/>
    <w:rsid w:val="00444B49"/>
    <w:rsid w:val="004456EF"/>
    <w:rsid w:val="00446153"/>
    <w:rsid w:val="004463E0"/>
    <w:rsid w:val="00446C7C"/>
    <w:rsid w:val="004471F4"/>
    <w:rsid w:val="00447643"/>
    <w:rsid w:val="00447B07"/>
    <w:rsid w:val="004501DF"/>
    <w:rsid w:val="0045026F"/>
    <w:rsid w:val="00450657"/>
    <w:rsid w:val="00450A2C"/>
    <w:rsid w:val="004510C1"/>
    <w:rsid w:val="00451683"/>
    <w:rsid w:val="004516D2"/>
    <w:rsid w:val="0045179C"/>
    <w:rsid w:val="00451C94"/>
    <w:rsid w:val="0045203B"/>
    <w:rsid w:val="004526B0"/>
    <w:rsid w:val="00452CFF"/>
    <w:rsid w:val="0045333D"/>
    <w:rsid w:val="0045340A"/>
    <w:rsid w:val="004535C7"/>
    <w:rsid w:val="00453973"/>
    <w:rsid w:val="00454A9F"/>
    <w:rsid w:val="00454BE7"/>
    <w:rsid w:val="00454C4F"/>
    <w:rsid w:val="00454E90"/>
    <w:rsid w:val="004552E2"/>
    <w:rsid w:val="00455A0D"/>
    <w:rsid w:val="00455C38"/>
    <w:rsid w:val="00455CB8"/>
    <w:rsid w:val="00455F8C"/>
    <w:rsid w:val="0045610E"/>
    <w:rsid w:val="00456709"/>
    <w:rsid w:val="0045684C"/>
    <w:rsid w:val="00456BD3"/>
    <w:rsid w:val="00456F3B"/>
    <w:rsid w:val="0045756F"/>
    <w:rsid w:val="00457684"/>
    <w:rsid w:val="004579F5"/>
    <w:rsid w:val="0046103F"/>
    <w:rsid w:val="00461170"/>
    <w:rsid w:val="00461828"/>
    <w:rsid w:val="00461FAD"/>
    <w:rsid w:val="0046220F"/>
    <w:rsid w:val="004622E7"/>
    <w:rsid w:val="004623E7"/>
    <w:rsid w:val="00462591"/>
    <w:rsid w:val="00462907"/>
    <w:rsid w:val="0046297B"/>
    <w:rsid w:val="0046328A"/>
    <w:rsid w:val="004632BB"/>
    <w:rsid w:val="00463997"/>
    <w:rsid w:val="00463BE8"/>
    <w:rsid w:val="00463C3F"/>
    <w:rsid w:val="00463E7B"/>
    <w:rsid w:val="004641AB"/>
    <w:rsid w:val="00464582"/>
    <w:rsid w:val="004645BF"/>
    <w:rsid w:val="00466648"/>
    <w:rsid w:val="004674B9"/>
    <w:rsid w:val="00467A94"/>
    <w:rsid w:val="00470130"/>
    <w:rsid w:val="00470BC1"/>
    <w:rsid w:val="004718D8"/>
    <w:rsid w:val="0047198F"/>
    <w:rsid w:val="00471C18"/>
    <w:rsid w:val="0047238B"/>
    <w:rsid w:val="00473C89"/>
    <w:rsid w:val="00473FAA"/>
    <w:rsid w:val="00474025"/>
    <w:rsid w:val="00474063"/>
    <w:rsid w:val="0047417A"/>
    <w:rsid w:val="004742E2"/>
    <w:rsid w:val="00475C7D"/>
    <w:rsid w:val="0047604C"/>
    <w:rsid w:val="00476B5D"/>
    <w:rsid w:val="004771ED"/>
    <w:rsid w:val="004774BA"/>
    <w:rsid w:val="004774ED"/>
    <w:rsid w:val="00477A18"/>
    <w:rsid w:val="00477B63"/>
    <w:rsid w:val="00480968"/>
    <w:rsid w:val="00481454"/>
    <w:rsid w:val="00482495"/>
    <w:rsid w:val="004832B4"/>
    <w:rsid w:val="004834C5"/>
    <w:rsid w:val="004837DF"/>
    <w:rsid w:val="00483C67"/>
    <w:rsid w:val="00484421"/>
    <w:rsid w:val="004847FA"/>
    <w:rsid w:val="00484CD3"/>
    <w:rsid w:val="0048547C"/>
    <w:rsid w:val="004856F1"/>
    <w:rsid w:val="004856FB"/>
    <w:rsid w:val="00485FF7"/>
    <w:rsid w:val="004862D0"/>
    <w:rsid w:val="0048685D"/>
    <w:rsid w:val="00486F1B"/>
    <w:rsid w:val="00486F88"/>
    <w:rsid w:val="004872CE"/>
    <w:rsid w:val="0048742E"/>
    <w:rsid w:val="004874C2"/>
    <w:rsid w:val="004879CD"/>
    <w:rsid w:val="00487D8D"/>
    <w:rsid w:val="0049064B"/>
    <w:rsid w:val="004912F1"/>
    <w:rsid w:val="00491398"/>
    <w:rsid w:val="00491C74"/>
    <w:rsid w:val="00492093"/>
    <w:rsid w:val="00492D59"/>
    <w:rsid w:val="00493005"/>
    <w:rsid w:val="004931AE"/>
    <w:rsid w:val="00494814"/>
    <w:rsid w:val="004953A0"/>
    <w:rsid w:val="004955A6"/>
    <w:rsid w:val="004957DB"/>
    <w:rsid w:val="004958BA"/>
    <w:rsid w:val="00495D96"/>
    <w:rsid w:val="00496789"/>
    <w:rsid w:val="00496C13"/>
    <w:rsid w:val="00497154"/>
    <w:rsid w:val="004978C5"/>
    <w:rsid w:val="00497C28"/>
    <w:rsid w:val="004A0513"/>
    <w:rsid w:val="004A0663"/>
    <w:rsid w:val="004A06C0"/>
    <w:rsid w:val="004A0B1E"/>
    <w:rsid w:val="004A0F85"/>
    <w:rsid w:val="004A0FB2"/>
    <w:rsid w:val="004A126D"/>
    <w:rsid w:val="004A1327"/>
    <w:rsid w:val="004A19CB"/>
    <w:rsid w:val="004A1C77"/>
    <w:rsid w:val="004A2278"/>
    <w:rsid w:val="004A2AA7"/>
    <w:rsid w:val="004A2D2B"/>
    <w:rsid w:val="004A2FCC"/>
    <w:rsid w:val="004A4015"/>
    <w:rsid w:val="004A5279"/>
    <w:rsid w:val="004A52C8"/>
    <w:rsid w:val="004A538D"/>
    <w:rsid w:val="004A55E6"/>
    <w:rsid w:val="004A5B76"/>
    <w:rsid w:val="004A5E52"/>
    <w:rsid w:val="004A5EB0"/>
    <w:rsid w:val="004A5ECF"/>
    <w:rsid w:val="004A616C"/>
    <w:rsid w:val="004A617E"/>
    <w:rsid w:val="004A6577"/>
    <w:rsid w:val="004A6AAA"/>
    <w:rsid w:val="004A6BD9"/>
    <w:rsid w:val="004A70C3"/>
    <w:rsid w:val="004A7F9F"/>
    <w:rsid w:val="004B02F6"/>
    <w:rsid w:val="004B06A9"/>
    <w:rsid w:val="004B154D"/>
    <w:rsid w:val="004B1C39"/>
    <w:rsid w:val="004B21CF"/>
    <w:rsid w:val="004B2534"/>
    <w:rsid w:val="004B27D9"/>
    <w:rsid w:val="004B2883"/>
    <w:rsid w:val="004B306A"/>
    <w:rsid w:val="004B311C"/>
    <w:rsid w:val="004B32B2"/>
    <w:rsid w:val="004B332E"/>
    <w:rsid w:val="004B3B61"/>
    <w:rsid w:val="004B3B68"/>
    <w:rsid w:val="004B40FE"/>
    <w:rsid w:val="004B4332"/>
    <w:rsid w:val="004B4990"/>
    <w:rsid w:val="004B4C77"/>
    <w:rsid w:val="004B4E1B"/>
    <w:rsid w:val="004B51F2"/>
    <w:rsid w:val="004B53C5"/>
    <w:rsid w:val="004B5455"/>
    <w:rsid w:val="004B5D7B"/>
    <w:rsid w:val="004B6224"/>
    <w:rsid w:val="004B64A7"/>
    <w:rsid w:val="004B7075"/>
    <w:rsid w:val="004B7265"/>
    <w:rsid w:val="004B7600"/>
    <w:rsid w:val="004C0C1E"/>
    <w:rsid w:val="004C0C76"/>
    <w:rsid w:val="004C0C7A"/>
    <w:rsid w:val="004C0E66"/>
    <w:rsid w:val="004C100C"/>
    <w:rsid w:val="004C1E00"/>
    <w:rsid w:val="004C286E"/>
    <w:rsid w:val="004C2AE2"/>
    <w:rsid w:val="004C34B9"/>
    <w:rsid w:val="004C3AE3"/>
    <w:rsid w:val="004C3EEF"/>
    <w:rsid w:val="004C40FB"/>
    <w:rsid w:val="004C453A"/>
    <w:rsid w:val="004C5094"/>
    <w:rsid w:val="004C52BB"/>
    <w:rsid w:val="004C564E"/>
    <w:rsid w:val="004C568A"/>
    <w:rsid w:val="004C56DE"/>
    <w:rsid w:val="004C5C34"/>
    <w:rsid w:val="004C60B3"/>
    <w:rsid w:val="004C6638"/>
    <w:rsid w:val="004C67B8"/>
    <w:rsid w:val="004C67DD"/>
    <w:rsid w:val="004C70D1"/>
    <w:rsid w:val="004C76E8"/>
    <w:rsid w:val="004C7D10"/>
    <w:rsid w:val="004C7DEA"/>
    <w:rsid w:val="004D060C"/>
    <w:rsid w:val="004D0C97"/>
    <w:rsid w:val="004D0ED7"/>
    <w:rsid w:val="004D0F1F"/>
    <w:rsid w:val="004D0FC8"/>
    <w:rsid w:val="004D16AD"/>
    <w:rsid w:val="004D1AE6"/>
    <w:rsid w:val="004D1C55"/>
    <w:rsid w:val="004D2163"/>
    <w:rsid w:val="004D2191"/>
    <w:rsid w:val="004D29EB"/>
    <w:rsid w:val="004D374D"/>
    <w:rsid w:val="004D396A"/>
    <w:rsid w:val="004D3C11"/>
    <w:rsid w:val="004D3FAA"/>
    <w:rsid w:val="004D45F9"/>
    <w:rsid w:val="004D4C06"/>
    <w:rsid w:val="004D4CD9"/>
    <w:rsid w:val="004D52EB"/>
    <w:rsid w:val="004D532E"/>
    <w:rsid w:val="004D56FC"/>
    <w:rsid w:val="004D58F5"/>
    <w:rsid w:val="004D65DB"/>
    <w:rsid w:val="004D6B0D"/>
    <w:rsid w:val="004E0240"/>
    <w:rsid w:val="004E0EED"/>
    <w:rsid w:val="004E2199"/>
    <w:rsid w:val="004E2366"/>
    <w:rsid w:val="004E2B09"/>
    <w:rsid w:val="004E3189"/>
    <w:rsid w:val="004E31DB"/>
    <w:rsid w:val="004E3224"/>
    <w:rsid w:val="004E3E4F"/>
    <w:rsid w:val="004E4A23"/>
    <w:rsid w:val="004E54E3"/>
    <w:rsid w:val="004E5AE6"/>
    <w:rsid w:val="004E5DE1"/>
    <w:rsid w:val="004E5F39"/>
    <w:rsid w:val="004E5F49"/>
    <w:rsid w:val="004E6072"/>
    <w:rsid w:val="004E6B40"/>
    <w:rsid w:val="004E70DE"/>
    <w:rsid w:val="004E77FD"/>
    <w:rsid w:val="004F0B40"/>
    <w:rsid w:val="004F1CB6"/>
    <w:rsid w:val="004F22F5"/>
    <w:rsid w:val="004F245F"/>
    <w:rsid w:val="004F2B97"/>
    <w:rsid w:val="004F2DD8"/>
    <w:rsid w:val="004F31EE"/>
    <w:rsid w:val="004F3A0E"/>
    <w:rsid w:val="004F3C8F"/>
    <w:rsid w:val="004F4049"/>
    <w:rsid w:val="004F4296"/>
    <w:rsid w:val="004F48A5"/>
    <w:rsid w:val="004F49CA"/>
    <w:rsid w:val="004F4D2D"/>
    <w:rsid w:val="004F5477"/>
    <w:rsid w:val="004F6B1B"/>
    <w:rsid w:val="004F73DC"/>
    <w:rsid w:val="004F7965"/>
    <w:rsid w:val="004F7DCA"/>
    <w:rsid w:val="004F7F11"/>
    <w:rsid w:val="004F7F61"/>
    <w:rsid w:val="005005C6"/>
    <w:rsid w:val="00500CED"/>
    <w:rsid w:val="005016CB"/>
    <w:rsid w:val="005017F9"/>
    <w:rsid w:val="00501CFA"/>
    <w:rsid w:val="00501FA0"/>
    <w:rsid w:val="0050255B"/>
    <w:rsid w:val="00502BE3"/>
    <w:rsid w:val="00502F8F"/>
    <w:rsid w:val="00503B9F"/>
    <w:rsid w:val="00503D69"/>
    <w:rsid w:val="005043D2"/>
    <w:rsid w:val="00504597"/>
    <w:rsid w:val="0050468E"/>
    <w:rsid w:val="00504E42"/>
    <w:rsid w:val="00505C91"/>
    <w:rsid w:val="00505DC4"/>
    <w:rsid w:val="00506950"/>
    <w:rsid w:val="00506B83"/>
    <w:rsid w:val="0050794C"/>
    <w:rsid w:val="00507CCA"/>
    <w:rsid w:val="005111ED"/>
    <w:rsid w:val="005116C7"/>
    <w:rsid w:val="00511BEE"/>
    <w:rsid w:val="00511D51"/>
    <w:rsid w:val="005120BF"/>
    <w:rsid w:val="0051279E"/>
    <w:rsid w:val="00512BF2"/>
    <w:rsid w:val="005134F9"/>
    <w:rsid w:val="00513926"/>
    <w:rsid w:val="005139A3"/>
    <w:rsid w:val="00513C2F"/>
    <w:rsid w:val="00513FC6"/>
    <w:rsid w:val="005140A0"/>
    <w:rsid w:val="005146D1"/>
    <w:rsid w:val="005148E9"/>
    <w:rsid w:val="00514AFA"/>
    <w:rsid w:val="00514D18"/>
    <w:rsid w:val="005151D0"/>
    <w:rsid w:val="0051535B"/>
    <w:rsid w:val="005158D0"/>
    <w:rsid w:val="00515A0D"/>
    <w:rsid w:val="00515F9C"/>
    <w:rsid w:val="00516172"/>
    <w:rsid w:val="00516264"/>
    <w:rsid w:val="00516835"/>
    <w:rsid w:val="0051727E"/>
    <w:rsid w:val="005174F0"/>
    <w:rsid w:val="005177CA"/>
    <w:rsid w:val="00517D0D"/>
    <w:rsid w:val="00517DF7"/>
    <w:rsid w:val="00520482"/>
    <w:rsid w:val="005205AD"/>
    <w:rsid w:val="005206A8"/>
    <w:rsid w:val="005208CA"/>
    <w:rsid w:val="00520934"/>
    <w:rsid w:val="00520981"/>
    <w:rsid w:val="005209A3"/>
    <w:rsid w:val="00521006"/>
    <w:rsid w:val="005219A7"/>
    <w:rsid w:val="005219D9"/>
    <w:rsid w:val="00521A36"/>
    <w:rsid w:val="00521CB3"/>
    <w:rsid w:val="005220CC"/>
    <w:rsid w:val="0052232B"/>
    <w:rsid w:val="005225D8"/>
    <w:rsid w:val="005228C1"/>
    <w:rsid w:val="00522BA4"/>
    <w:rsid w:val="00523041"/>
    <w:rsid w:val="005230ED"/>
    <w:rsid w:val="00523156"/>
    <w:rsid w:val="00523DC9"/>
    <w:rsid w:val="00523E7F"/>
    <w:rsid w:val="00524596"/>
    <w:rsid w:val="00524994"/>
    <w:rsid w:val="00524AAB"/>
    <w:rsid w:val="00524F01"/>
    <w:rsid w:val="00525620"/>
    <w:rsid w:val="00525622"/>
    <w:rsid w:val="005256C4"/>
    <w:rsid w:val="00525AAB"/>
    <w:rsid w:val="00525C28"/>
    <w:rsid w:val="00525CEF"/>
    <w:rsid w:val="005263DA"/>
    <w:rsid w:val="00526664"/>
    <w:rsid w:val="005266A2"/>
    <w:rsid w:val="00526993"/>
    <w:rsid w:val="00526BC3"/>
    <w:rsid w:val="005300FA"/>
    <w:rsid w:val="005310D3"/>
    <w:rsid w:val="00531301"/>
    <w:rsid w:val="00531833"/>
    <w:rsid w:val="00531CF0"/>
    <w:rsid w:val="005326D6"/>
    <w:rsid w:val="005329B2"/>
    <w:rsid w:val="0053372A"/>
    <w:rsid w:val="0053472F"/>
    <w:rsid w:val="00534DA3"/>
    <w:rsid w:val="0053531A"/>
    <w:rsid w:val="0053541E"/>
    <w:rsid w:val="0053558A"/>
    <w:rsid w:val="00535C17"/>
    <w:rsid w:val="005369D2"/>
    <w:rsid w:val="0053734A"/>
    <w:rsid w:val="005378A7"/>
    <w:rsid w:val="00537EE7"/>
    <w:rsid w:val="0054003C"/>
    <w:rsid w:val="00540B49"/>
    <w:rsid w:val="00541007"/>
    <w:rsid w:val="0054134C"/>
    <w:rsid w:val="00541736"/>
    <w:rsid w:val="0054238E"/>
    <w:rsid w:val="00542591"/>
    <w:rsid w:val="00542762"/>
    <w:rsid w:val="00542FD1"/>
    <w:rsid w:val="00544050"/>
    <w:rsid w:val="00544054"/>
    <w:rsid w:val="005442EA"/>
    <w:rsid w:val="00544403"/>
    <w:rsid w:val="00544640"/>
    <w:rsid w:val="00544979"/>
    <w:rsid w:val="00544D0C"/>
    <w:rsid w:val="00545037"/>
    <w:rsid w:val="005452DC"/>
    <w:rsid w:val="005457B0"/>
    <w:rsid w:val="0054608A"/>
    <w:rsid w:val="0054634C"/>
    <w:rsid w:val="00546EFE"/>
    <w:rsid w:val="005478CE"/>
    <w:rsid w:val="00547980"/>
    <w:rsid w:val="00547FD1"/>
    <w:rsid w:val="00550156"/>
    <w:rsid w:val="0055023E"/>
    <w:rsid w:val="00550539"/>
    <w:rsid w:val="005506E9"/>
    <w:rsid w:val="00550718"/>
    <w:rsid w:val="0055079E"/>
    <w:rsid w:val="0055094A"/>
    <w:rsid w:val="005509F9"/>
    <w:rsid w:val="0055107C"/>
    <w:rsid w:val="0055124F"/>
    <w:rsid w:val="00551F08"/>
    <w:rsid w:val="00552433"/>
    <w:rsid w:val="00552B9C"/>
    <w:rsid w:val="00553C04"/>
    <w:rsid w:val="00553E84"/>
    <w:rsid w:val="00554599"/>
    <w:rsid w:val="0055480E"/>
    <w:rsid w:val="00554CD8"/>
    <w:rsid w:val="005550EE"/>
    <w:rsid w:val="00555140"/>
    <w:rsid w:val="00555D43"/>
    <w:rsid w:val="00557110"/>
    <w:rsid w:val="00557ADB"/>
    <w:rsid w:val="00557C92"/>
    <w:rsid w:val="005600EA"/>
    <w:rsid w:val="00560101"/>
    <w:rsid w:val="0056048A"/>
    <w:rsid w:val="00560B7E"/>
    <w:rsid w:val="00560E22"/>
    <w:rsid w:val="00560E7C"/>
    <w:rsid w:val="00560F82"/>
    <w:rsid w:val="005613AC"/>
    <w:rsid w:val="005615A3"/>
    <w:rsid w:val="00561755"/>
    <w:rsid w:val="005617B4"/>
    <w:rsid w:val="0056183B"/>
    <w:rsid w:val="0056197A"/>
    <w:rsid w:val="00561AB2"/>
    <w:rsid w:val="00562232"/>
    <w:rsid w:val="00562B3A"/>
    <w:rsid w:val="00562B7E"/>
    <w:rsid w:val="005631BF"/>
    <w:rsid w:val="005631F5"/>
    <w:rsid w:val="00563936"/>
    <w:rsid w:val="00563BBF"/>
    <w:rsid w:val="00564804"/>
    <w:rsid w:val="00564D50"/>
    <w:rsid w:val="005658BB"/>
    <w:rsid w:val="00565949"/>
    <w:rsid w:val="00565B26"/>
    <w:rsid w:val="00565C17"/>
    <w:rsid w:val="00565D74"/>
    <w:rsid w:val="00565F5B"/>
    <w:rsid w:val="0056613C"/>
    <w:rsid w:val="0056634D"/>
    <w:rsid w:val="00566363"/>
    <w:rsid w:val="00566733"/>
    <w:rsid w:val="00566768"/>
    <w:rsid w:val="00567464"/>
    <w:rsid w:val="00567AA8"/>
    <w:rsid w:val="00567B12"/>
    <w:rsid w:val="00570BC5"/>
    <w:rsid w:val="00571697"/>
    <w:rsid w:val="00571CCB"/>
    <w:rsid w:val="00572E07"/>
    <w:rsid w:val="005730F6"/>
    <w:rsid w:val="00573953"/>
    <w:rsid w:val="00573FC8"/>
    <w:rsid w:val="00574171"/>
    <w:rsid w:val="00574204"/>
    <w:rsid w:val="00574586"/>
    <w:rsid w:val="00574A86"/>
    <w:rsid w:val="00574E82"/>
    <w:rsid w:val="00574EC6"/>
    <w:rsid w:val="00574F53"/>
    <w:rsid w:val="005754B7"/>
    <w:rsid w:val="00575B3D"/>
    <w:rsid w:val="00575DAB"/>
    <w:rsid w:val="00576273"/>
    <w:rsid w:val="005769DF"/>
    <w:rsid w:val="005771CA"/>
    <w:rsid w:val="00577890"/>
    <w:rsid w:val="00577D7F"/>
    <w:rsid w:val="00577FF7"/>
    <w:rsid w:val="005804A6"/>
    <w:rsid w:val="00580847"/>
    <w:rsid w:val="00580927"/>
    <w:rsid w:val="00580941"/>
    <w:rsid w:val="00580B8E"/>
    <w:rsid w:val="00580DC1"/>
    <w:rsid w:val="00581E96"/>
    <w:rsid w:val="00582233"/>
    <w:rsid w:val="005826B0"/>
    <w:rsid w:val="0058312F"/>
    <w:rsid w:val="0058348D"/>
    <w:rsid w:val="00584589"/>
    <w:rsid w:val="00584AED"/>
    <w:rsid w:val="00584CFD"/>
    <w:rsid w:val="00584DF9"/>
    <w:rsid w:val="00584EEE"/>
    <w:rsid w:val="00585043"/>
    <w:rsid w:val="005854B9"/>
    <w:rsid w:val="005854E1"/>
    <w:rsid w:val="00585D8E"/>
    <w:rsid w:val="005877FC"/>
    <w:rsid w:val="00587CD8"/>
    <w:rsid w:val="005903A4"/>
    <w:rsid w:val="005905BD"/>
    <w:rsid w:val="005909FD"/>
    <w:rsid w:val="0059143C"/>
    <w:rsid w:val="00591ED2"/>
    <w:rsid w:val="00592670"/>
    <w:rsid w:val="00593608"/>
    <w:rsid w:val="00593AD1"/>
    <w:rsid w:val="00594150"/>
    <w:rsid w:val="0059435F"/>
    <w:rsid w:val="005953CA"/>
    <w:rsid w:val="005957A9"/>
    <w:rsid w:val="00595FC4"/>
    <w:rsid w:val="005960BB"/>
    <w:rsid w:val="0059616D"/>
    <w:rsid w:val="0059627F"/>
    <w:rsid w:val="00596381"/>
    <w:rsid w:val="00596891"/>
    <w:rsid w:val="00596A6B"/>
    <w:rsid w:val="00596AA9"/>
    <w:rsid w:val="00596BF2"/>
    <w:rsid w:val="00596CEC"/>
    <w:rsid w:val="00597FC7"/>
    <w:rsid w:val="005A09D2"/>
    <w:rsid w:val="005A0BB6"/>
    <w:rsid w:val="005A0F97"/>
    <w:rsid w:val="005A13C9"/>
    <w:rsid w:val="005A1A74"/>
    <w:rsid w:val="005A20BC"/>
    <w:rsid w:val="005A24D2"/>
    <w:rsid w:val="005A305E"/>
    <w:rsid w:val="005A32B2"/>
    <w:rsid w:val="005A3F70"/>
    <w:rsid w:val="005A42D0"/>
    <w:rsid w:val="005A48C4"/>
    <w:rsid w:val="005A4960"/>
    <w:rsid w:val="005A4987"/>
    <w:rsid w:val="005A4A41"/>
    <w:rsid w:val="005A5CF5"/>
    <w:rsid w:val="005A5DD0"/>
    <w:rsid w:val="005A60C0"/>
    <w:rsid w:val="005A6657"/>
    <w:rsid w:val="005A6EC5"/>
    <w:rsid w:val="005A6FBB"/>
    <w:rsid w:val="005A7537"/>
    <w:rsid w:val="005A7BBA"/>
    <w:rsid w:val="005B063B"/>
    <w:rsid w:val="005B0BFA"/>
    <w:rsid w:val="005B0E49"/>
    <w:rsid w:val="005B1669"/>
    <w:rsid w:val="005B2121"/>
    <w:rsid w:val="005B2151"/>
    <w:rsid w:val="005B2451"/>
    <w:rsid w:val="005B29E7"/>
    <w:rsid w:val="005B2BB4"/>
    <w:rsid w:val="005B31CA"/>
    <w:rsid w:val="005B32EC"/>
    <w:rsid w:val="005B49A8"/>
    <w:rsid w:val="005B4DEC"/>
    <w:rsid w:val="005B4F52"/>
    <w:rsid w:val="005B5206"/>
    <w:rsid w:val="005B526A"/>
    <w:rsid w:val="005B5776"/>
    <w:rsid w:val="005B5A78"/>
    <w:rsid w:val="005B6434"/>
    <w:rsid w:val="005B65EC"/>
    <w:rsid w:val="005B68E7"/>
    <w:rsid w:val="005B6AC7"/>
    <w:rsid w:val="005B75F5"/>
    <w:rsid w:val="005B7700"/>
    <w:rsid w:val="005B7A45"/>
    <w:rsid w:val="005B7C65"/>
    <w:rsid w:val="005B7FC0"/>
    <w:rsid w:val="005C012D"/>
    <w:rsid w:val="005C0677"/>
    <w:rsid w:val="005C0A12"/>
    <w:rsid w:val="005C0C16"/>
    <w:rsid w:val="005C0D93"/>
    <w:rsid w:val="005C15DE"/>
    <w:rsid w:val="005C169B"/>
    <w:rsid w:val="005C19A1"/>
    <w:rsid w:val="005C19AF"/>
    <w:rsid w:val="005C19C8"/>
    <w:rsid w:val="005C1EC8"/>
    <w:rsid w:val="005C20A4"/>
    <w:rsid w:val="005C3F4E"/>
    <w:rsid w:val="005C4124"/>
    <w:rsid w:val="005C41A1"/>
    <w:rsid w:val="005C46D1"/>
    <w:rsid w:val="005C49B9"/>
    <w:rsid w:val="005C500A"/>
    <w:rsid w:val="005C5A3E"/>
    <w:rsid w:val="005C5FB9"/>
    <w:rsid w:val="005C63A8"/>
    <w:rsid w:val="005C6EC3"/>
    <w:rsid w:val="005C7389"/>
    <w:rsid w:val="005C7826"/>
    <w:rsid w:val="005C7C87"/>
    <w:rsid w:val="005C7CFF"/>
    <w:rsid w:val="005C7E59"/>
    <w:rsid w:val="005D047E"/>
    <w:rsid w:val="005D0539"/>
    <w:rsid w:val="005D08D8"/>
    <w:rsid w:val="005D0D07"/>
    <w:rsid w:val="005D11D0"/>
    <w:rsid w:val="005D156F"/>
    <w:rsid w:val="005D16F9"/>
    <w:rsid w:val="005D2034"/>
    <w:rsid w:val="005D3460"/>
    <w:rsid w:val="005D37D4"/>
    <w:rsid w:val="005D3A9F"/>
    <w:rsid w:val="005D50D4"/>
    <w:rsid w:val="005D51AB"/>
    <w:rsid w:val="005D562F"/>
    <w:rsid w:val="005D599D"/>
    <w:rsid w:val="005D5B41"/>
    <w:rsid w:val="005D5FCB"/>
    <w:rsid w:val="005D62AB"/>
    <w:rsid w:val="005D71A0"/>
    <w:rsid w:val="005D71B7"/>
    <w:rsid w:val="005D7DB4"/>
    <w:rsid w:val="005E060E"/>
    <w:rsid w:val="005E0837"/>
    <w:rsid w:val="005E220D"/>
    <w:rsid w:val="005E2D85"/>
    <w:rsid w:val="005E2D8C"/>
    <w:rsid w:val="005E30C7"/>
    <w:rsid w:val="005E317B"/>
    <w:rsid w:val="005E32FA"/>
    <w:rsid w:val="005E33FB"/>
    <w:rsid w:val="005E3536"/>
    <w:rsid w:val="005E3D02"/>
    <w:rsid w:val="005E3FE1"/>
    <w:rsid w:val="005E4018"/>
    <w:rsid w:val="005E40CD"/>
    <w:rsid w:val="005E460D"/>
    <w:rsid w:val="005E4F8B"/>
    <w:rsid w:val="005E55B8"/>
    <w:rsid w:val="005E5AB3"/>
    <w:rsid w:val="005E6128"/>
    <w:rsid w:val="005E6558"/>
    <w:rsid w:val="005E6F37"/>
    <w:rsid w:val="005E73CA"/>
    <w:rsid w:val="005E78E2"/>
    <w:rsid w:val="005E7ABE"/>
    <w:rsid w:val="005F024A"/>
    <w:rsid w:val="005F086B"/>
    <w:rsid w:val="005F0914"/>
    <w:rsid w:val="005F0AEC"/>
    <w:rsid w:val="005F0BF5"/>
    <w:rsid w:val="005F147F"/>
    <w:rsid w:val="005F194A"/>
    <w:rsid w:val="005F1AFA"/>
    <w:rsid w:val="005F1D2A"/>
    <w:rsid w:val="005F1E36"/>
    <w:rsid w:val="005F266D"/>
    <w:rsid w:val="005F3438"/>
    <w:rsid w:val="005F373C"/>
    <w:rsid w:val="005F3E51"/>
    <w:rsid w:val="005F41FA"/>
    <w:rsid w:val="005F5913"/>
    <w:rsid w:val="005F738C"/>
    <w:rsid w:val="005F7557"/>
    <w:rsid w:val="005F78E9"/>
    <w:rsid w:val="005F7AB0"/>
    <w:rsid w:val="005F7BBD"/>
    <w:rsid w:val="006001D0"/>
    <w:rsid w:val="006004C9"/>
    <w:rsid w:val="0060099E"/>
    <w:rsid w:val="00600D60"/>
    <w:rsid w:val="00600D7C"/>
    <w:rsid w:val="0060183F"/>
    <w:rsid w:val="006020BC"/>
    <w:rsid w:val="006023D3"/>
    <w:rsid w:val="0060290C"/>
    <w:rsid w:val="0060314A"/>
    <w:rsid w:val="006037EA"/>
    <w:rsid w:val="00603A23"/>
    <w:rsid w:val="00603CA4"/>
    <w:rsid w:val="00603D40"/>
    <w:rsid w:val="0060428E"/>
    <w:rsid w:val="00604538"/>
    <w:rsid w:val="00604731"/>
    <w:rsid w:val="006047F2"/>
    <w:rsid w:val="00604B43"/>
    <w:rsid w:val="00605270"/>
    <w:rsid w:val="00605286"/>
    <w:rsid w:val="00605B3E"/>
    <w:rsid w:val="00605FA3"/>
    <w:rsid w:val="0060691F"/>
    <w:rsid w:val="00606CAA"/>
    <w:rsid w:val="006079F4"/>
    <w:rsid w:val="00610034"/>
    <w:rsid w:val="0061004C"/>
    <w:rsid w:val="0061069F"/>
    <w:rsid w:val="0061150B"/>
    <w:rsid w:val="00611E87"/>
    <w:rsid w:val="0061258F"/>
    <w:rsid w:val="00612849"/>
    <w:rsid w:val="00612FD7"/>
    <w:rsid w:val="00612FFF"/>
    <w:rsid w:val="00613249"/>
    <w:rsid w:val="006135CE"/>
    <w:rsid w:val="006136B9"/>
    <w:rsid w:val="00613D2C"/>
    <w:rsid w:val="00613E8D"/>
    <w:rsid w:val="006149F7"/>
    <w:rsid w:val="00614EAD"/>
    <w:rsid w:val="00615117"/>
    <w:rsid w:val="0061536D"/>
    <w:rsid w:val="00615789"/>
    <w:rsid w:val="00615EF8"/>
    <w:rsid w:val="00615F1D"/>
    <w:rsid w:val="00616424"/>
    <w:rsid w:val="00616AFB"/>
    <w:rsid w:val="00616C56"/>
    <w:rsid w:val="00617500"/>
    <w:rsid w:val="006176F5"/>
    <w:rsid w:val="006179A5"/>
    <w:rsid w:val="00617B46"/>
    <w:rsid w:val="00617C72"/>
    <w:rsid w:val="00620EC0"/>
    <w:rsid w:val="00621419"/>
    <w:rsid w:val="00621752"/>
    <w:rsid w:val="006220AC"/>
    <w:rsid w:val="00623070"/>
    <w:rsid w:val="00623F91"/>
    <w:rsid w:val="0062454E"/>
    <w:rsid w:val="00624D11"/>
    <w:rsid w:val="0062527F"/>
    <w:rsid w:val="0062578A"/>
    <w:rsid w:val="006260F7"/>
    <w:rsid w:val="00626183"/>
    <w:rsid w:val="006267C0"/>
    <w:rsid w:val="00626850"/>
    <w:rsid w:val="00627278"/>
    <w:rsid w:val="0062789E"/>
    <w:rsid w:val="00627CBF"/>
    <w:rsid w:val="00630053"/>
    <w:rsid w:val="00630E09"/>
    <w:rsid w:val="00630F22"/>
    <w:rsid w:val="0063151E"/>
    <w:rsid w:val="00631FED"/>
    <w:rsid w:val="006325AB"/>
    <w:rsid w:val="006327E3"/>
    <w:rsid w:val="006329C2"/>
    <w:rsid w:val="00632BD5"/>
    <w:rsid w:val="006336C5"/>
    <w:rsid w:val="00633AF4"/>
    <w:rsid w:val="00633D5D"/>
    <w:rsid w:val="006342AB"/>
    <w:rsid w:val="00634720"/>
    <w:rsid w:val="00634BB1"/>
    <w:rsid w:val="00634F01"/>
    <w:rsid w:val="00634F5B"/>
    <w:rsid w:val="00634FE8"/>
    <w:rsid w:val="006355F1"/>
    <w:rsid w:val="006356EC"/>
    <w:rsid w:val="00635888"/>
    <w:rsid w:val="006360CE"/>
    <w:rsid w:val="00636802"/>
    <w:rsid w:val="00636C90"/>
    <w:rsid w:val="00636D41"/>
    <w:rsid w:val="00636DDE"/>
    <w:rsid w:val="006372A2"/>
    <w:rsid w:val="00637AEB"/>
    <w:rsid w:val="006401C8"/>
    <w:rsid w:val="00640803"/>
    <w:rsid w:val="006409A0"/>
    <w:rsid w:val="00640A10"/>
    <w:rsid w:val="006418CA"/>
    <w:rsid w:val="00641F63"/>
    <w:rsid w:val="00642623"/>
    <w:rsid w:val="00642797"/>
    <w:rsid w:val="00642D0D"/>
    <w:rsid w:val="0064317C"/>
    <w:rsid w:val="00643908"/>
    <w:rsid w:val="00643961"/>
    <w:rsid w:val="00644317"/>
    <w:rsid w:val="00644510"/>
    <w:rsid w:val="006445FE"/>
    <w:rsid w:val="00645070"/>
    <w:rsid w:val="00647261"/>
    <w:rsid w:val="0064737F"/>
    <w:rsid w:val="00647AC1"/>
    <w:rsid w:val="00647EB3"/>
    <w:rsid w:val="00650790"/>
    <w:rsid w:val="006508CE"/>
    <w:rsid w:val="00651216"/>
    <w:rsid w:val="0065158D"/>
    <w:rsid w:val="00651996"/>
    <w:rsid w:val="00651FBB"/>
    <w:rsid w:val="006529AF"/>
    <w:rsid w:val="0065343C"/>
    <w:rsid w:val="00653B6A"/>
    <w:rsid w:val="00654530"/>
    <w:rsid w:val="00654CA3"/>
    <w:rsid w:val="0065501E"/>
    <w:rsid w:val="006555C7"/>
    <w:rsid w:val="00655622"/>
    <w:rsid w:val="006556AF"/>
    <w:rsid w:val="006559F2"/>
    <w:rsid w:val="00655D0B"/>
    <w:rsid w:val="00656A47"/>
    <w:rsid w:val="00656BC0"/>
    <w:rsid w:val="00657214"/>
    <w:rsid w:val="0065737D"/>
    <w:rsid w:val="006603B6"/>
    <w:rsid w:val="00660626"/>
    <w:rsid w:val="00661BA5"/>
    <w:rsid w:val="00661C02"/>
    <w:rsid w:val="00662477"/>
    <w:rsid w:val="00662554"/>
    <w:rsid w:val="00662811"/>
    <w:rsid w:val="00662C90"/>
    <w:rsid w:val="00663A13"/>
    <w:rsid w:val="0066400A"/>
    <w:rsid w:val="0066529E"/>
    <w:rsid w:val="006653E1"/>
    <w:rsid w:val="006653FD"/>
    <w:rsid w:val="006655BD"/>
    <w:rsid w:val="006666E3"/>
    <w:rsid w:val="006671CF"/>
    <w:rsid w:val="00667590"/>
    <w:rsid w:val="006676F5"/>
    <w:rsid w:val="00667CAE"/>
    <w:rsid w:val="006705B1"/>
    <w:rsid w:val="00671016"/>
    <w:rsid w:val="0067147C"/>
    <w:rsid w:val="00671797"/>
    <w:rsid w:val="006721DE"/>
    <w:rsid w:val="00672723"/>
    <w:rsid w:val="00672937"/>
    <w:rsid w:val="00672DB6"/>
    <w:rsid w:val="00672FA6"/>
    <w:rsid w:val="0067473B"/>
    <w:rsid w:val="00675254"/>
    <w:rsid w:val="00675B95"/>
    <w:rsid w:val="00675DD3"/>
    <w:rsid w:val="00675E2D"/>
    <w:rsid w:val="006760D8"/>
    <w:rsid w:val="00676154"/>
    <w:rsid w:val="00676B31"/>
    <w:rsid w:val="00676DBA"/>
    <w:rsid w:val="00677CAB"/>
    <w:rsid w:val="00680036"/>
    <w:rsid w:val="0068034B"/>
    <w:rsid w:val="006803F1"/>
    <w:rsid w:val="00680EE0"/>
    <w:rsid w:val="006816CC"/>
    <w:rsid w:val="006818BD"/>
    <w:rsid w:val="00681D93"/>
    <w:rsid w:val="0068285C"/>
    <w:rsid w:val="00682F04"/>
    <w:rsid w:val="00683847"/>
    <w:rsid w:val="00683A8F"/>
    <w:rsid w:val="0068462B"/>
    <w:rsid w:val="0068561A"/>
    <w:rsid w:val="006856CB"/>
    <w:rsid w:val="00685C62"/>
    <w:rsid w:val="00685CD7"/>
    <w:rsid w:val="00686D82"/>
    <w:rsid w:val="00686F34"/>
    <w:rsid w:val="0068700D"/>
    <w:rsid w:val="006874AF"/>
    <w:rsid w:val="00687F2D"/>
    <w:rsid w:val="0069009C"/>
    <w:rsid w:val="006906BC"/>
    <w:rsid w:val="00690E77"/>
    <w:rsid w:val="00691171"/>
    <w:rsid w:val="00691BB6"/>
    <w:rsid w:val="00691ED3"/>
    <w:rsid w:val="00692335"/>
    <w:rsid w:val="00692423"/>
    <w:rsid w:val="0069292F"/>
    <w:rsid w:val="006929CB"/>
    <w:rsid w:val="00692B53"/>
    <w:rsid w:val="00692D99"/>
    <w:rsid w:val="00693478"/>
    <w:rsid w:val="0069348E"/>
    <w:rsid w:val="00693953"/>
    <w:rsid w:val="0069426B"/>
    <w:rsid w:val="006944FC"/>
    <w:rsid w:val="00694787"/>
    <w:rsid w:val="00695368"/>
    <w:rsid w:val="00695774"/>
    <w:rsid w:val="0069681D"/>
    <w:rsid w:val="00696A5D"/>
    <w:rsid w:val="00696D94"/>
    <w:rsid w:val="0069739F"/>
    <w:rsid w:val="006A00CD"/>
    <w:rsid w:val="006A07B6"/>
    <w:rsid w:val="006A0A45"/>
    <w:rsid w:val="006A0AB3"/>
    <w:rsid w:val="006A0DE0"/>
    <w:rsid w:val="006A0E30"/>
    <w:rsid w:val="006A0E75"/>
    <w:rsid w:val="006A1301"/>
    <w:rsid w:val="006A19B5"/>
    <w:rsid w:val="006A1E93"/>
    <w:rsid w:val="006A2EC2"/>
    <w:rsid w:val="006A372B"/>
    <w:rsid w:val="006A3BDD"/>
    <w:rsid w:val="006A416D"/>
    <w:rsid w:val="006A4187"/>
    <w:rsid w:val="006A4CEC"/>
    <w:rsid w:val="006A5069"/>
    <w:rsid w:val="006A5169"/>
    <w:rsid w:val="006A5261"/>
    <w:rsid w:val="006A5D1C"/>
    <w:rsid w:val="006A6368"/>
    <w:rsid w:val="006A6C55"/>
    <w:rsid w:val="006A7303"/>
    <w:rsid w:val="006B00DE"/>
    <w:rsid w:val="006B027E"/>
    <w:rsid w:val="006B03CD"/>
    <w:rsid w:val="006B0C75"/>
    <w:rsid w:val="006B0CB3"/>
    <w:rsid w:val="006B0D39"/>
    <w:rsid w:val="006B0D90"/>
    <w:rsid w:val="006B10B7"/>
    <w:rsid w:val="006B1F25"/>
    <w:rsid w:val="006B2205"/>
    <w:rsid w:val="006B2553"/>
    <w:rsid w:val="006B2ACB"/>
    <w:rsid w:val="006B2EF6"/>
    <w:rsid w:val="006B30C3"/>
    <w:rsid w:val="006B3356"/>
    <w:rsid w:val="006B33FC"/>
    <w:rsid w:val="006B34F4"/>
    <w:rsid w:val="006B3516"/>
    <w:rsid w:val="006B378E"/>
    <w:rsid w:val="006B41D7"/>
    <w:rsid w:val="006B45AC"/>
    <w:rsid w:val="006B4641"/>
    <w:rsid w:val="006B4763"/>
    <w:rsid w:val="006B4CB9"/>
    <w:rsid w:val="006B5256"/>
    <w:rsid w:val="006B5322"/>
    <w:rsid w:val="006B53A3"/>
    <w:rsid w:val="006B565E"/>
    <w:rsid w:val="006B61D4"/>
    <w:rsid w:val="006B6529"/>
    <w:rsid w:val="006B66CB"/>
    <w:rsid w:val="006B6AEA"/>
    <w:rsid w:val="006B722C"/>
    <w:rsid w:val="006B7752"/>
    <w:rsid w:val="006B78F7"/>
    <w:rsid w:val="006B7BC2"/>
    <w:rsid w:val="006B7E6B"/>
    <w:rsid w:val="006C1066"/>
    <w:rsid w:val="006C15FE"/>
    <w:rsid w:val="006C18D8"/>
    <w:rsid w:val="006C1ADC"/>
    <w:rsid w:val="006C1D0F"/>
    <w:rsid w:val="006C214B"/>
    <w:rsid w:val="006C21BC"/>
    <w:rsid w:val="006C2C66"/>
    <w:rsid w:val="006C311C"/>
    <w:rsid w:val="006C3141"/>
    <w:rsid w:val="006C3E98"/>
    <w:rsid w:val="006C417E"/>
    <w:rsid w:val="006C4475"/>
    <w:rsid w:val="006C48C8"/>
    <w:rsid w:val="006C4A0F"/>
    <w:rsid w:val="006C5AAB"/>
    <w:rsid w:val="006C6DC1"/>
    <w:rsid w:val="006C737B"/>
    <w:rsid w:val="006C747B"/>
    <w:rsid w:val="006C7F08"/>
    <w:rsid w:val="006D004B"/>
    <w:rsid w:val="006D01B8"/>
    <w:rsid w:val="006D0710"/>
    <w:rsid w:val="006D098F"/>
    <w:rsid w:val="006D09AB"/>
    <w:rsid w:val="006D0BD5"/>
    <w:rsid w:val="006D1785"/>
    <w:rsid w:val="006D19B7"/>
    <w:rsid w:val="006D1D92"/>
    <w:rsid w:val="006D2193"/>
    <w:rsid w:val="006D24DE"/>
    <w:rsid w:val="006D25BC"/>
    <w:rsid w:val="006D32CA"/>
    <w:rsid w:val="006D35BA"/>
    <w:rsid w:val="006D3876"/>
    <w:rsid w:val="006D3C66"/>
    <w:rsid w:val="006D4820"/>
    <w:rsid w:val="006D4A13"/>
    <w:rsid w:val="006D4B27"/>
    <w:rsid w:val="006D4E94"/>
    <w:rsid w:val="006D4FFA"/>
    <w:rsid w:val="006D5883"/>
    <w:rsid w:val="006D5ABD"/>
    <w:rsid w:val="006D5CC0"/>
    <w:rsid w:val="006D69B3"/>
    <w:rsid w:val="006D6A68"/>
    <w:rsid w:val="006D6B0C"/>
    <w:rsid w:val="006D6C8C"/>
    <w:rsid w:val="006D70B3"/>
    <w:rsid w:val="006D7B51"/>
    <w:rsid w:val="006E02DB"/>
    <w:rsid w:val="006E04DD"/>
    <w:rsid w:val="006E06C5"/>
    <w:rsid w:val="006E0ED6"/>
    <w:rsid w:val="006E3D78"/>
    <w:rsid w:val="006E3DF4"/>
    <w:rsid w:val="006E3F5E"/>
    <w:rsid w:val="006E4D7A"/>
    <w:rsid w:val="006E5E02"/>
    <w:rsid w:val="006E5E45"/>
    <w:rsid w:val="006E64CC"/>
    <w:rsid w:val="006E72CC"/>
    <w:rsid w:val="006E7651"/>
    <w:rsid w:val="006E7729"/>
    <w:rsid w:val="006E786E"/>
    <w:rsid w:val="006E7AE7"/>
    <w:rsid w:val="006F041E"/>
    <w:rsid w:val="006F05C8"/>
    <w:rsid w:val="006F07BA"/>
    <w:rsid w:val="006F11AB"/>
    <w:rsid w:val="006F1253"/>
    <w:rsid w:val="006F1537"/>
    <w:rsid w:val="006F176C"/>
    <w:rsid w:val="006F17E6"/>
    <w:rsid w:val="006F1D60"/>
    <w:rsid w:val="006F302D"/>
    <w:rsid w:val="006F3788"/>
    <w:rsid w:val="006F4048"/>
    <w:rsid w:val="006F414F"/>
    <w:rsid w:val="006F508D"/>
    <w:rsid w:val="006F5526"/>
    <w:rsid w:val="006F57F3"/>
    <w:rsid w:val="006F59F1"/>
    <w:rsid w:val="006F5C01"/>
    <w:rsid w:val="006F6C1F"/>
    <w:rsid w:val="006F71F9"/>
    <w:rsid w:val="006F7F36"/>
    <w:rsid w:val="006F7FE4"/>
    <w:rsid w:val="0070007C"/>
    <w:rsid w:val="0070052E"/>
    <w:rsid w:val="00700DB5"/>
    <w:rsid w:val="00700F3F"/>
    <w:rsid w:val="00701EEE"/>
    <w:rsid w:val="00701F8D"/>
    <w:rsid w:val="007021B9"/>
    <w:rsid w:val="007025CA"/>
    <w:rsid w:val="00702988"/>
    <w:rsid w:val="00703BE1"/>
    <w:rsid w:val="00703D66"/>
    <w:rsid w:val="00703E5A"/>
    <w:rsid w:val="007043A3"/>
    <w:rsid w:val="007045A5"/>
    <w:rsid w:val="00704D2C"/>
    <w:rsid w:val="00705787"/>
    <w:rsid w:val="00705BE3"/>
    <w:rsid w:val="0070610B"/>
    <w:rsid w:val="00706B1A"/>
    <w:rsid w:val="00707FE4"/>
    <w:rsid w:val="00710066"/>
    <w:rsid w:val="0071036D"/>
    <w:rsid w:val="007109B7"/>
    <w:rsid w:val="00710CEC"/>
    <w:rsid w:val="00710FEA"/>
    <w:rsid w:val="00711760"/>
    <w:rsid w:val="00711AC7"/>
    <w:rsid w:val="00711E5C"/>
    <w:rsid w:val="00712059"/>
    <w:rsid w:val="0071240F"/>
    <w:rsid w:val="007129CB"/>
    <w:rsid w:val="007131BC"/>
    <w:rsid w:val="00713705"/>
    <w:rsid w:val="00713AE2"/>
    <w:rsid w:val="00713DA3"/>
    <w:rsid w:val="00714280"/>
    <w:rsid w:val="007143EB"/>
    <w:rsid w:val="00714E31"/>
    <w:rsid w:val="00715A6E"/>
    <w:rsid w:val="0071665E"/>
    <w:rsid w:val="007168BE"/>
    <w:rsid w:val="0071734E"/>
    <w:rsid w:val="00720A6E"/>
    <w:rsid w:val="00720AF0"/>
    <w:rsid w:val="00720EBB"/>
    <w:rsid w:val="0072112E"/>
    <w:rsid w:val="00721674"/>
    <w:rsid w:val="00721D77"/>
    <w:rsid w:val="007220BF"/>
    <w:rsid w:val="00722289"/>
    <w:rsid w:val="0072313C"/>
    <w:rsid w:val="00723EB5"/>
    <w:rsid w:val="0072573A"/>
    <w:rsid w:val="00725B27"/>
    <w:rsid w:val="00725CD3"/>
    <w:rsid w:val="00726072"/>
    <w:rsid w:val="007262B9"/>
    <w:rsid w:val="00726E6D"/>
    <w:rsid w:val="007309EF"/>
    <w:rsid w:val="00731032"/>
    <w:rsid w:val="007317E6"/>
    <w:rsid w:val="007333C2"/>
    <w:rsid w:val="007336B8"/>
    <w:rsid w:val="007338E2"/>
    <w:rsid w:val="00733C8B"/>
    <w:rsid w:val="00733CCD"/>
    <w:rsid w:val="007347BD"/>
    <w:rsid w:val="00734C88"/>
    <w:rsid w:val="007350FA"/>
    <w:rsid w:val="007354F9"/>
    <w:rsid w:val="0073553F"/>
    <w:rsid w:val="0073583E"/>
    <w:rsid w:val="00735A5D"/>
    <w:rsid w:val="00736D25"/>
    <w:rsid w:val="007372AE"/>
    <w:rsid w:val="00737C2A"/>
    <w:rsid w:val="00740789"/>
    <w:rsid w:val="00740935"/>
    <w:rsid w:val="0074138A"/>
    <w:rsid w:val="00741550"/>
    <w:rsid w:val="00742339"/>
    <w:rsid w:val="00742377"/>
    <w:rsid w:val="007425D1"/>
    <w:rsid w:val="007427D0"/>
    <w:rsid w:val="007434FD"/>
    <w:rsid w:val="00743521"/>
    <w:rsid w:val="00743DBF"/>
    <w:rsid w:val="007446E8"/>
    <w:rsid w:val="0074474C"/>
    <w:rsid w:val="00744B32"/>
    <w:rsid w:val="007451F2"/>
    <w:rsid w:val="00745219"/>
    <w:rsid w:val="00745272"/>
    <w:rsid w:val="007464BD"/>
    <w:rsid w:val="00746526"/>
    <w:rsid w:val="00746663"/>
    <w:rsid w:val="00746C3B"/>
    <w:rsid w:val="0074761E"/>
    <w:rsid w:val="00747AED"/>
    <w:rsid w:val="00747DE8"/>
    <w:rsid w:val="0075038E"/>
    <w:rsid w:val="007503A8"/>
    <w:rsid w:val="007506D5"/>
    <w:rsid w:val="00750FD3"/>
    <w:rsid w:val="00751475"/>
    <w:rsid w:val="007526AF"/>
    <w:rsid w:val="007527AC"/>
    <w:rsid w:val="00752CD0"/>
    <w:rsid w:val="007530F1"/>
    <w:rsid w:val="00753776"/>
    <w:rsid w:val="007537BB"/>
    <w:rsid w:val="00753993"/>
    <w:rsid w:val="00754288"/>
    <w:rsid w:val="00754A6D"/>
    <w:rsid w:val="00754EDD"/>
    <w:rsid w:val="0075524C"/>
    <w:rsid w:val="00755950"/>
    <w:rsid w:val="00755A3B"/>
    <w:rsid w:val="00755B3C"/>
    <w:rsid w:val="00755F91"/>
    <w:rsid w:val="007563FA"/>
    <w:rsid w:val="0075699A"/>
    <w:rsid w:val="00756B38"/>
    <w:rsid w:val="00756D6D"/>
    <w:rsid w:val="007570EA"/>
    <w:rsid w:val="00757646"/>
    <w:rsid w:val="0075794B"/>
    <w:rsid w:val="00757F2C"/>
    <w:rsid w:val="0076037B"/>
    <w:rsid w:val="00760506"/>
    <w:rsid w:val="00761979"/>
    <w:rsid w:val="00761C94"/>
    <w:rsid w:val="00761FEA"/>
    <w:rsid w:val="00762422"/>
    <w:rsid w:val="007635F2"/>
    <w:rsid w:val="007639E8"/>
    <w:rsid w:val="00763E28"/>
    <w:rsid w:val="00764C09"/>
    <w:rsid w:val="007650FF"/>
    <w:rsid w:val="007656C7"/>
    <w:rsid w:val="007657CC"/>
    <w:rsid w:val="00765B1B"/>
    <w:rsid w:val="00766B85"/>
    <w:rsid w:val="00766C34"/>
    <w:rsid w:val="00766D5B"/>
    <w:rsid w:val="0076771C"/>
    <w:rsid w:val="00767A1F"/>
    <w:rsid w:val="00767B4E"/>
    <w:rsid w:val="00767D67"/>
    <w:rsid w:val="00767E76"/>
    <w:rsid w:val="00770137"/>
    <w:rsid w:val="00770CFE"/>
    <w:rsid w:val="00770DCD"/>
    <w:rsid w:val="00771899"/>
    <w:rsid w:val="007721A4"/>
    <w:rsid w:val="00772AF3"/>
    <w:rsid w:val="00772B09"/>
    <w:rsid w:val="00772C45"/>
    <w:rsid w:val="00773047"/>
    <w:rsid w:val="007730C9"/>
    <w:rsid w:val="007737AE"/>
    <w:rsid w:val="00773806"/>
    <w:rsid w:val="0077446A"/>
    <w:rsid w:val="00775693"/>
    <w:rsid w:val="00775DBD"/>
    <w:rsid w:val="00775F1E"/>
    <w:rsid w:val="0077619B"/>
    <w:rsid w:val="007766BD"/>
    <w:rsid w:val="0077701F"/>
    <w:rsid w:val="0077724A"/>
    <w:rsid w:val="007772D1"/>
    <w:rsid w:val="00777542"/>
    <w:rsid w:val="00777609"/>
    <w:rsid w:val="0077783A"/>
    <w:rsid w:val="00777DCE"/>
    <w:rsid w:val="007803CF"/>
    <w:rsid w:val="00780566"/>
    <w:rsid w:val="00780A49"/>
    <w:rsid w:val="007812E3"/>
    <w:rsid w:val="00782827"/>
    <w:rsid w:val="00782AE5"/>
    <w:rsid w:val="00782B11"/>
    <w:rsid w:val="00782BB3"/>
    <w:rsid w:val="007835FF"/>
    <w:rsid w:val="00783992"/>
    <w:rsid w:val="00783A1A"/>
    <w:rsid w:val="00784861"/>
    <w:rsid w:val="007849C4"/>
    <w:rsid w:val="00785065"/>
    <w:rsid w:val="007850F8"/>
    <w:rsid w:val="0078552C"/>
    <w:rsid w:val="007857F3"/>
    <w:rsid w:val="00785A88"/>
    <w:rsid w:val="0078669E"/>
    <w:rsid w:val="00786DE3"/>
    <w:rsid w:val="00786F61"/>
    <w:rsid w:val="00787003"/>
    <w:rsid w:val="0078782B"/>
    <w:rsid w:val="00787A6C"/>
    <w:rsid w:val="00787EE7"/>
    <w:rsid w:val="00790304"/>
    <w:rsid w:val="00790358"/>
    <w:rsid w:val="007903E1"/>
    <w:rsid w:val="00790ED1"/>
    <w:rsid w:val="00790F60"/>
    <w:rsid w:val="00791886"/>
    <w:rsid w:val="007919D0"/>
    <w:rsid w:val="00791E58"/>
    <w:rsid w:val="00792227"/>
    <w:rsid w:val="00792348"/>
    <w:rsid w:val="00792368"/>
    <w:rsid w:val="00792438"/>
    <w:rsid w:val="0079266A"/>
    <w:rsid w:val="00793544"/>
    <w:rsid w:val="0079440F"/>
    <w:rsid w:val="00794B25"/>
    <w:rsid w:val="007951BB"/>
    <w:rsid w:val="007953B4"/>
    <w:rsid w:val="007954B5"/>
    <w:rsid w:val="00795EEA"/>
    <w:rsid w:val="0079609B"/>
    <w:rsid w:val="00796240"/>
    <w:rsid w:val="00797D83"/>
    <w:rsid w:val="007A0452"/>
    <w:rsid w:val="007A06F3"/>
    <w:rsid w:val="007A09ED"/>
    <w:rsid w:val="007A0A20"/>
    <w:rsid w:val="007A0E00"/>
    <w:rsid w:val="007A12A5"/>
    <w:rsid w:val="007A1462"/>
    <w:rsid w:val="007A14EB"/>
    <w:rsid w:val="007A1B2C"/>
    <w:rsid w:val="007A1E37"/>
    <w:rsid w:val="007A1E58"/>
    <w:rsid w:val="007A2162"/>
    <w:rsid w:val="007A2395"/>
    <w:rsid w:val="007A2DD4"/>
    <w:rsid w:val="007A2E41"/>
    <w:rsid w:val="007A3308"/>
    <w:rsid w:val="007A3556"/>
    <w:rsid w:val="007A375D"/>
    <w:rsid w:val="007A3A6E"/>
    <w:rsid w:val="007A460C"/>
    <w:rsid w:val="007A4CAE"/>
    <w:rsid w:val="007A5B0F"/>
    <w:rsid w:val="007A5E15"/>
    <w:rsid w:val="007A5EDC"/>
    <w:rsid w:val="007A61F2"/>
    <w:rsid w:val="007A65CA"/>
    <w:rsid w:val="007A7477"/>
    <w:rsid w:val="007A753F"/>
    <w:rsid w:val="007B0583"/>
    <w:rsid w:val="007B0903"/>
    <w:rsid w:val="007B0E14"/>
    <w:rsid w:val="007B1A1A"/>
    <w:rsid w:val="007B1B8B"/>
    <w:rsid w:val="007B1C03"/>
    <w:rsid w:val="007B2381"/>
    <w:rsid w:val="007B23A9"/>
    <w:rsid w:val="007B29F7"/>
    <w:rsid w:val="007B3884"/>
    <w:rsid w:val="007B39F0"/>
    <w:rsid w:val="007B3D24"/>
    <w:rsid w:val="007B3FDF"/>
    <w:rsid w:val="007B4122"/>
    <w:rsid w:val="007B43EC"/>
    <w:rsid w:val="007B471C"/>
    <w:rsid w:val="007B478F"/>
    <w:rsid w:val="007B48F4"/>
    <w:rsid w:val="007B4B61"/>
    <w:rsid w:val="007B522C"/>
    <w:rsid w:val="007B5C0E"/>
    <w:rsid w:val="007B6416"/>
    <w:rsid w:val="007B71D4"/>
    <w:rsid w:val="007B7517"/>
    <w:rsid w:val="007C0505"/>
    <w:rsid w:val="007C07C9"/>
    <w:rsid w:val="007C08CA"/>
    <w:rsid w:val="007C14F0"/>
    <w:rsid w:val="007C1BB1"/>
    <w:rsid w:val="007C1C06"/>
    <w:rsid w:val="007C1D41"/>
    <w:rsid w:val="007C1E93"/>
    <w:rsid w:val="007C22BC"/>
    <w:rsid w:val="007C2AE9"/>
    <w:rsid w:val="007C302E"/>
    <w:rsid w:val="007C30D7"/>
    <w:rsid w:val="007C3397"/>
    <w:rsid w:val="007C36E2"/>
    <w:rsid w:val="007C3E6A"/>
    <w:rsid w:val="007C40FF"/>
    <w:rsid w:val="007C43EF"/>
    <w:rsid w:val="007C5A0E"/>
    <w:rsid w:val="007C5F3E"/>
    <w:rsid w:val="007C64BE"/>
    <w:rsid w:val="007C6678"/>
    <w:rsid w:val="007C74E0"/>
    <w:rsid w:val="007C76A7"/>
    <w:rsid w:val="007C7824"/>
    <w:rsid w:val="007D01CA"/>
    <w:rsid w:val="007D021E"/>
    <w:rsid w:val="007D0520"/>
    <w:rsid w:val="007D0F97"/>
    <w:rsid w:val="007D1504"/>
    <w:rsid w:val="007D152B"/>
    <w:rsid w:val="007D18C4"/>
    <w:rsid w:val="007D1C6C"/>
    <w:rsid w:val="007D1EEF"/>
    <w:rsid w:val="007D29DE"/>
    <w:rsid w:val="007D2A4A"/>
    <w:rsid w:val="007D2D85"/>
    <w:rsid w:val="007D371D"/>
    <w:rsid w:val="007D38B8"/>
    <w:rsid w:val="007D3BD3"/>
    <w:rsid w:val="007D40F6"/>
    <w:rsid w:val="007D4226"/>
    <w:rsid w:val="007D4C18"/>
    <w:rsid w:val="007D4D64"/>
    <w:rsid w:val="007D5486"/>
    <w:rsid w:val="007D5B65"/>
    <w:rsid w:val="007D65CD"/>
    <w:rsid w:val="007D6877"/>
    <w:rsid w:val="007D6D43"/>
    <w:rsid w:val="007D6FB0"/>
    <w:rsid w:val="007D72BF"/>
    <w:rsid w:val="007D744D"/>
    <w:rsid w:val="007D774A"/>
    <w:rsid w:val="007D7793"/>
    <w:rsid w:val="007D7824"/>
    <w:rsid w:val="007E0DA0"/>
    <w:rsid w:val="007E11B9"/>
    <w:rsid w:val="007E1486"/>
    <w:rsid w:val="007E15F1"/>
    <w:rsid w:val="007E19CD"/>
    <w:rsid w:val="007E1A9C"/>
    <w:rsid w:val="007E1B82"/>
    <w:rsid w:val="007E217A"/>
    <w:rsid w:val="007E2EBA"/>
    <w:rsid w:val="007E438C"/>
    <w:rsid w:val="007E4EC4"/>
    <w:rsid w:val="007E5E14"/>
    <w:rsid w:val="007E5E2B"/>
    <w:rsid w:val="007E5EC3"/>
    <w:rsid w:val="007E7C9C"/>
    <w:rsid w:val="007F00DD"/>
    <w:rsid w:val="007F04AC"/>
    <w:rsid w:val="007F0696"/>
    <w:rsid w:val="007F1369"/>
    <w:rsid w:val="007F1502"/>
    <w:rsid w:val="007F1958"/>
    <w:rsid w:val="007F22FD"/>
    <w:rsid w:val="007F25C8"/>
    <w:rsid w:val="007F29F7"/>
    <w:rsid w:val="007F2D6F"/>
    <w:rsid w:val="007F2DA0"/>
    <w:rsid w:val="007F302F"/>
    <w:rsid w:val="007F32D6"/>
    <w:rsid w:val="007F3379"/>
    <w:rsid w:val="007F33E6"/>
    <w:rsid w:val="007F37DA"/>
    <w:rsid w:val="007F38FE"/>
    <w:rsid w:val="007F3A0C"/>
    <w:rsid w:val="007F3C46"/>
    <w:rsid w:val="007F3F02"/>
    <w:rsid w:val="007F4250"/>
    <w:rsid w:val="007F42C8"/>
    <w:rsid w:val="007F4AA7"/>
    <w:rsid w:val="007F5850"/>
    <w:rsid w:val="007F586E"/>
    <w:rsid w:val="007F59E5"/>
    <w:rsid w:val="007F5BC9"/>
    <w:rsid w:val="007F5D89"/>
    <w:rsid w:val="007F5EA8"/>
    <w:rsid w:val="007F629F"/>
    <w:rsid w:val="007F695D"/>
    <w:rsid w:val="007F6992"/>
    <w:rsid w:val="007F788E"/>
    <w:rsid w:val="007F7BC5"/>
    <w:rsid w:val="007F7F8C"/>
    <w:rsid w:val="00800907"/>
    <w:rsid w:val="008009E3"/>
    <w:rsid w:val="00800BFB"/>
    <w:rsid w:val="00800C45"/>
    <w:rsid w:val="00801BE3"/>
    <w:rsid w:val="008023D7"/>
    <w:rsid w:val="00803098"/>
    <w:rsid w:val="008030E1"/>
    <w:rsid w:val="00803552"/>
    <w:rsid w:val="0080415E"/>
    <w:rsid w:val="0080430E"/>
    <w:rsid w:val="00804602"/>
    <w:rsid w:val="00804894"/>
    <w:rsid w:val="008057BE"/>
    <w:rsid w:val="00805E2E"/>
    <w:rsid w:val="00805FAA"/>
    <w:rsid w:val="0080602B"/>
    <w:rsid w:val="00806747"/>
    <w:rsid w:val="00806F90"/>
    <w:rsid w:val="0080720F"/>
    <w:rsid w:val="0080762F"/>
    <w:rsid w:val="008077E1"/>
    <w:rsid w:val="008079F4"/>
    <w:rsid w:val="00807A04"/>
    <w:rsid w:val="008113CC"/>
    <w:rsid w:val="0081321C"/>
    <w:rsid w:val="0081326C"/>
    <w:rsid w:val="0081388A"/>
    <w:rsid w:val="00814BAF"/>
    <w:rsid w:val="0081540C"/>
    <w:rsid w:val="008158DE"/>
    <w:rsid w:val="00815CE6"/>
    <w:rsid w:val="00816330"/>
    <w:rsid w:val="0081682E"/>
    <w:rsid w:val="00816F77"/>
    <w:rsid w:val="008170C1"/>
    <w:rsid w:val="00817287"/>
    <w:rsid w:val="0081791A"/>
    <w:rsid w:val="0081791D"/>
    <w:rsid w:val="00820872"/>
    <w:rsid w:val="00820AEF"/>
    <w:rsid w:val="00820D3C"/>
    <w:rsid w:val="00820DDC"/>
    <w:rsid w:val="00821212"/>
    <w:rsid w:val="008221F0"/>
    <w:rsid w:val="008224F1"/>
    <w:rsid w:val="00822664"/>
    <w:rsid w:val="00822BAF"/>
    <w:rsid w:val="00822BF6"/>
    <w:rsid w:val="00822CAB"/>
    <w:rsid w:val="00823027"/>
    <w:rsid w:val="00823A5D"/>
    <w:rsid w:val="00823B5D"/>
    <w:rsid w:val="00824729"/>
    <w:rsid w:val="00824F66"/>
    <w:rsid w:val="00825512"/>
    <w:rsid w:val="0082586B"/>
    <w:rsid w:val="00825879"/>
    <w:rsid w:val="008259C2"/>
    <w:rsid w:val="00825BCD"/>
    <w:rsid w:val="0082637E"/>
    <w:rsid w:val="00826D4F"/>
    <w:rsid w:val="00826F88"/>
    <w:rsid w:val="00827441"/>
    <w:rsid w:val="008275EC"/>
    <w:rsid w:val="00830168"/>
    <w:rsid w:val="00830174"/>
    <w:rsid w:val="00830E09"/>
    <w:rsid w:val="00831411"/>
    <w:rsid w:val="00831602"/>
    <w:rsid w:val="008317BC"/>
    <w:rsid w:val="00832575"/>
    <w:rsid w:val="00832692"/>
    <w:rsid w:val="00833A1C"/>
    <w:rsid w:val="00833BED"/>
    <w:rsid w:val="00833E81"/>
    <w:rsid w:val="00834041"/>
    <w:rsid w:val="008343FB"/>
    <w:rsid w:val="00834D34"/>
    <w:rsid w:val="00834D4C"/>
    <w:rsid w:val="0083509E"/>
    <w:rsid w:val="00835B64"/>
    <w:rsid w:val="008362E5"/>
    <w:rsid w:val="008366D7"/>
    <w:rsid w:val="00836E1B"/>
    <w:rsid w:val="00836E22"/>
    <w:rsid w:val="008371AB"/>
    <w:rsid w:val="0083750E"/>
    <w:rsid w:val="0083780F"/>
    <w:rsid w:val="00837BAA"/>
    <w:rsid w:val="008400BE"/>
    <w:rsid w:val="00840186"/>
    <w:rsid w:val="008401B2"/>
    <w:rsid w:val="00840278"/>
    <w:rsid w:val="008402B0"/>
    <w:rsid w:val="00840F29"/>
    <w:rsid w:val="0084216F"/>
    <w:rsid w:val="00842408"/>
    <w:rsid w:val="008427C0"/>
    <w:rsid w:val="008437A2"/>
    <w:rsid w:val="00843B45"/>
    <w:rsid w:val="00843D26"/>
    <w:rsid w:val="00844D48"/>
    <w:rsid w:val="0084574C"/>
    <w:rsid w:val="00845AC5"/>
    <w:rsid w:val="00845ADD"/>
    <w:rsid w:val="008462D2"/>
    <w:rsid w:val="00847580"/>
    <w:rsid w:val="00850034"/>
    <w:rsid w:val="008505BF"/>
    <w:rsid w:val="00851352"/>
    <w:rsid w:val="0085165C"/>
    <w:rsid w:val="008519CA"/>
    <w:rsid w:val="00851D34"/>
    <w:rsid w:val="008526FE"/>
    <w:rsid w:val="00853211"/>
    <w:rsid w:val="0085377D"/>
    <w:rsid w:val="00853A12"/>
    <w:rsid w:val="00853D5E"/>
    <w:rsid w:val="008546C7"/>
    <w:rsid w:val="008547F1"/>
    <w:rsid w:val="008553D5"/>
    <w:rsid w:val="00855BB2"/>
    <w:rsid w:val="00856220"/>
    <w:rsid w:val="00856A3A"/>
    <w:rsid w:val="00856D7F"/>
    <w:rsid w:val="00856E61"/>
    <w:rsid w:val="00857EBB"/>
    <w:rsid w:val="008602A5"/>
    <w:rsid w:val="00861664"/>
    <w:rsid w:val="00861CDA"/>
    <w:rsid w:val="00862729"/>
    <w:rsid w:val="00862AAE"/>
    <w:rsid w:val="00862D85"/>
    <w:rsid w:val="00862DF6"/>
    <w:rsid w:val="00862E07"/>
    <w:rsid w:val="0086342E"/>
    <w:rsid w:val="00863F93"/>
    <w:rsid w:val="008645EB"/>
    <w:rsid w:val="00864779"/>
    <w:rsid w:val="0086548B"/>
    <w:rsid w:val="00865860"/>
    <w:rsid w:val="008659EE"/>
    <w:rsid w:val="00865A4A"/>
    <w:rsid w:val="00865B06"/>
    <w:rsid w:val="00865B89"/>
    <w:rsid w:val="008663E1"/>
    <w:rsid w:val="008663F2"/>
    <w:rsid w:val="0086649F"/>
    <w:rsid w:val="008664A0"/>
    <w:rsid w:val="0086692F"/>
    <w:rsid w:val="00866D2C"/>
    <w:rsid w:val="00866FE6"/>
    <w:rsid w:val="008672D9"/>
    <w:rsid w:val="0086767C"/>
    <w:rsid w:val="00867B0A"/>
    <w:rsid w:val="00867DE7"/>
    <w:rsid w:val="00870067"/>
    <w:rsid w:val="0087037C"/>
    <w:rsid w:val="00870AAA"/>
    <w:rsid w:val="00870AAE"/>
    <w:rsid w:val="00870B7B"/>
    <w:rsid w:val="00870D05"/>
    <w:rsid w:val="00871A54"/>
    <w:rsid w:val="00872CCB"/>
    <w:rsid w:val="00872E9C"/>
    <w:rsid w:val="00873781"/>
    <w:rsid w:val="00874351"/>
    <w:rsid w:val="008754F5"/>
    <w:rsid w:val="00875961"/>
    <w:rsid w:val="00875D91"/>
    <w:rsid w:val="00876033"/>
    <w:rsid w:val="008770EB"/>
    <w:rsid w:val="008776B8"/>
    <w:rsid w:val="00877753"/>
    <w:rsid w:val="0087775A"/>
    <w:rsid w:val="00877A46"/>
    <w:rsid w:val="00877CB1"/>
    <w:rsid w:val="00877DEB"/>
    <w:rsid w:val="008804AA"/>
    <w:rsid w:val="00880822"/>
    <w:rsid w:val="0088103E"/>
    <w:rsid w:val="00881419"/>
    <w:rsid w:val="00881505"/>
    <w:rsid w:val="00881DB3"/>
    <w:rsid w:val="00881F9C"/>
    <w:rsid w:val="00882184"/>
    <w:rsid w:val="00882BDC"/>
    <w:rsid w:val="00884371"/>
    <w:rsid w:val="00884E6C"/>
    <w:rsid w:val="00885200"/>
    <w:rsid w:val="00885DD8"/>
    <w:rsid w:val="00886067"/>
    <w:rsid w:val="00886B4B"/>
    <w:rsid w:val="00887C80"/>
    <w:rsid w:val="00887E9E"/>
    <w:rsid w:val="00890513"/>
    <w:rsid w:val="0089075F"/>
    <w:rsid w:val="00890AB4"/>
    <w:rsid w:val="0089158C"/>
    <w:rsid w:val="008915FF"/>
    <w:rsid w:val="00891F91"/>
    <w:rsid w:val="008925FB"/>
    <w:rsid w:val="0089274C"/>
    <w:rsid w:val="0089291E"/>
    <w:rsid w:val="008933E2"/>
    <w:rsid w:val="00893464"/>
    <w:rsid w:val="008935CE"/>
    <w:rsid w:val="008936F7"/>
    <w:rsid w:val="00893879"/>
    <w:rsid w:val="00894793"/>
    <w:rsid w:val="00894B25"/>
    <w:rsid w:val="00894D3D"/>
    <w:rsid w:val="008955B6"/>
    <w:rsid w:val="00896413"/>
    <w:rsid w:val="00896587"/>
    <w:rsid w:val="0089728A"/>
    <w:rsid w:val="008975D1"/>
    <w:rsid w:val="008975F5"/>
    <w:rsid w:val="0089774C"/>
    <w:rsid w:val="008A032C"/>
    <w:rsid w:val="008A0701"/>
    <w:rsid w:val="008A1018"/>
    <w:rsid w:val="008A12EC"/>
    <w:rsid w:val="008A1517"/>
    <w:rsid w:val="008A1637"/>
    <w:rsid w:val="008A18B5"/>
    <w:rsid w:val="008A1AB7"/>
    <w:rsid w:val="008A225A"/>
    <w:rsid w:val="008A26F4"/>
    <w:rsid w:val="008A276D"/>
    <w:rsid w:val="008A2E48"/>
    <w:rsid w:val="008A31C5"/>
    <w:rsid w:val="008A366D"/>
    <w:rsid w:val="008A39F1"/>
    <w:rsid w:val="008A4290"/>
    <w:rsid w:val="008A42A1"/>
    <w:rsid w:val="008A494B"/>
    <w:rsid w:val="008A4C81"/>
    <w:rsid w:val="008A6B0D"/>
    <w:rsid w:val="008A710C"/>
    <w:rsid w:val="008A71F4"/>
    <w:rsid w:val="008A79A5"/>
    <w:rsid w:val="008A7D38"/>
    <w:rsid w:val="008A7E35"/>
    <w:rsid w:val="008B0951"/>
    <w:rsid w:val="008B0A66"/>
    <w:rsid w:val="008B0F6D"/>
    <w:rsid w:val="008B139B"/>
    <w:rsid w:val="008B1410"/>
    <w:rsid w:val="008B1474"/>
    <w:rsid w:val="008B168C"/>
    <w:rsid w:val="008B1ECF"/>
    <w:rsid w:val="008B27EA"/>
    <w:rsid w:val="008B2875"/>
    <w:rsid w:val="008B2A35"/>
    <w:rsid w:val="008B2A7B"/>
    <w:rsid w:val="008B2A8C"/>
    <w:rsid w:val="008B2BD7"/>
    <w:rsid w:val="008B314C"/>
    <w:rsid w:val="008B36C0"/>
    <w:rsid w:val="008B3725"/>
    <w:rsid w:val="008B4BDC"/>
    <w:rsid w:val="008B59A2"/>
    <w:rsid w:val="008B5AED"/>
    <w:rsid w:val="008B606F"/>
    <w:rsid w:val="008B649C"/>
    <w:rsid w:val="008B6D5C"/>
    <w:rsid w:val="008B7216"/>
    <w:rsid w:val="008B721D"/>
    <w:rsid w:val="008B73E2"/>
    <w:rsid w:val="008C0541"/>
    <w:rsid w:val="008C0A07"/>
    <w:rsid w:val="008C0FD4"/>
    <w:rsid w:val="008C1219"/>
    <w:rsid w:val="008C1999"/>
    <w:rsid w:val="008C1C84"/>
    <w:rsid w:val="008C1ED9"/>
    <w:rsid w:val="008C232D"/>
    <w:rsid w:val="008C29AD"/>
    <w:rsid w:val="008C2BFD"/>
    <w:rsid w:val="008C2EF9"/>
    <w:rsid w:val="008C3082"/>
    <w:rsid w:val="008C3108"/>
    <w:rsid w:val="008C3275"/>
    <w:rsid w:val="008C331D"/>
    <w:rsid w:val="008C355A"/>
    <w:rsid w:val="008C36CA"/>
    <w:rsid w:val="008C41B6"/>
    <w:rsid w:val="008C44E1"/>
    <w:rsid w:val="008C4527"/>
    <w:rsid w:val="008C49E6"/>
    <w:rsid w:val="008C50C1"/>
    <w:rsid w:val="008C55BA"/>
    <w:rsid w:val="008C5602"/>
    <w:rsid w:val="008C56E0"/>
    <w:rsid w:val="008C571A"/>
    <w:rsid w:val="008C5D60"/>
    <w:rsid w:val="008C5E50"/>
    <w:rsid w:val="008C66C4"/>
    <w:rsid w:val="008C6B2D"/>
    <w:rsid w:val="008C6C58"/>
    <w:rsid w:val="008C7407"/>
    <w:rsid w:val="008C7418"/>
    <w:rsid w:val="008C7973"/>
    <w:rsid w:val="008C79FF"/>
    <w:rsid w:val="008C7BC3"/>
    <w:rsid w:val="008D054E"/>
    <w:rsid w:val="008D059D"/>
    <w:rsid w:val="008D0CCC"/>
    <w:rsid w:val="008D120B"/>
    <w:rsid w:val="008D13F2"/>
    <w:rsid w:val="008D1993"/>
    <w:rsid w:val="008D2CA8"/>
    <w:rsid w:val="008D2FE5"/>
    <w:rsid w:val="008D3BBE"/>
    <w:rsid w:val="008D3C8F"/>
    <w:rsid w:val="008D3EFA"/>
    <w:rsid w:val="008D4017"/>
    <w:rsid w:val="008D414C"/>
    <w:rsid w:val="008D471B"/>
    <w:rsid w:val="008D474B"/>
    <w:rsid w:val="008D4B9D"/>
    <w:rsid w:val="008D4CF3"/>
    <w:rsid w:val="008D4DB3"/>
    <w:rsid w:val="008D5002"/>
    <w:rsid w:val="008D52BD"/>
    <w:rsid w:val="008D583E"/>
    <w:rsid w:val="008D5CA3"/>
    <w:rsid w:val="008D5DE4"/>
    <w:rsid w:val="008D6357"/>
    <w:rsid w:val="008D6408"/>
    <w:rsid w:val="008D6B39"/>
    <w:rsid w:val="008D71AB"/>
    <w:rsid w:val="008D77D7"/>
    <w:rsid w:val="008D7AAF"/>
    <w:rsid w:val="008E00F2"/>
    <w:rsid w:val="008E047C"/>
    <w:rsid w:val="008E04C5"/>
    <w:rsid w:val="008E0B07"/>
    <w:rsid w:val="008E10DD"/>
    <w:rsid w:val="008E1825"/>
    <w:rsid w:val="008E18F2"/>
    <w:rsid w:val="008E1C95"/>
    <w:rsid w:val="008E2617"/>
    <w:rsid w:val="008E2E72"/>
    <w:rsid w:val="008E3369"/>
    <w:rsid w:val="008E34B4"/>
    <w:rsid w:val="008E370B"/>
    <w:rsid w:val="008E373E"/>
    <w:rsid w:val="008E38A5"/>
    <w:rsid w:val="008E4452"/>
    <w:rsid w:val="008E4C9E"/>
    <w:rsid w:val="008E4EDE"/>
    <w:rsid w:val="008E4F12"/>
    <w:rsid w:val="008E532A"/>
    <w:rsid w:val="008E5661"/>
    <w:rsid w:val="008E62A7"/>
    <w:rsid w:val="008E64BA"/>
    <w:rsid w:val="008E653D"/>
    <w:rsid w:val="008E6F50"/>
    <w:rsid w:val="008E73C2"/>
    <w:rsid w:val="008E73DF"/>
    <w:rsid w:val="008E75B4"/>
    <w:rsid w:val="008E7A7D"/>
    <w:rsid w:val="008E7B3B"/>
    <w:rsid w:val="008F01B1"/>
    <w:rsid w:val="008F0207"/>
    <w:rsid w:val="008F05B1"/>
    <w:rsid w:val="008F0875"/>
    <w:rsid w:val="008F0E64"/>
    <w:rsid w:val="008F0F25"/>
    <w:rsid w:val="008F10F5"/>
    <w:rsid w:val="008F1911"/>
    <w:rsid w:val="008F1CEA"/>
    <w:rsid w:val="008F1E10"/>
    <w:rsid w:val="008F209E"/>
    <w:rsid w:val="008F2360"/>
    <w:rsid w:val="008F36E8"/>
    <w:rsid w:val="008F3CC0"/>
    <w:rsid w:val="008F3FF1"/>
    <w:rsid w:val="008F43FF"/>
    <w:rsid w:val="008F4415"/>
    <w:rsid w:val="008F49B6"/>
    <w:rsid w:val="008F558F"/>
    <w:rsid w:val="008F5D2B"/>
    <w:rsid w:val="008F5D9A"/>
    <w:rsid w:val="008F617D"/>
    <w:rsid w:val="008F635A"/>
    <w:rsid w:val="008F645F"/>
    <w:rsid w:val="008F6761"/>
    <w:rsid w:val="008F6835"/>
    <w:rsid w:val="008F6DEE"/>
    <w:rsid w:val="008F7156"/>
    <w:rsid w:val="008F76B5"/>
    <w:rsid w:val="008F7F25"/>
    <w:rsid w:val="0090000D"/>
    <w:rsid w:val="0090007A"/>
    <w:rsid w:val="00900765"/>
    <w:rsid w:val="00900C9C"/>
    <w:rsid w:val="00900DCF"/>
    <w:rsid w:val="00900F06"/>
    <w:rsid w:val="009010AF"/>
    <w:rsid w:val="0090176E"/>
    <w:rsid w:val="0090250E"/>
    <w:rsid w:val="00902ED3"/>
    <w:rsid w:val="00902FE3"/>
    <w:rsid w:val="00903285"/>
    <w:rsid w:val="0090364D"/>
    <w:rsid w:val="009038D0"/>
    <w:rsid w:val="00903C4E"/>
    <w:rsid w:val="0090474A"/>
    <w:rsid w:val="00904ADF"/>
    <w:rsid w:val="00904B7D"/>
    <w:rsid w:val="00904D15"/>
    <w:rsid w:val="00905A0F"/>
    <w:rsid w:val="00905AA7"/>
    <w:rsid w:val="00905B9D"/>
    <w:rsid w:val="0090698C"/>
    <w:rsid w:val="009077BE"/>
    <w:rsid w:val="009108AD"/>
    <w:rsid w:val="009108ED"/>
    <w:rsid w:val="00910C89"/>
    <w:rsid w:val="00910D78"/>
    <w:rsid w:val="0091118B"/>
    <w:rsid w:val="00911242"/>
    <w:rsid w:val="00911365"/>
    <w:rsid w:val="00911B6F"/>
    <w:rsid w:val="00911D89"/>
    <w:rsid w:val="00912033"/>
    <w:rsid w:val="0091292D"/>
    <w:rsid w:val="00912A12"/>
    <w:rsid w:val="00912DEB"/>
    <w:rsid w:val="00912E23"/>
    <w:rsid w:val="009134EB"/>
    <w:rsid w:val="00913830"/>
    <w:rsid w:val="00914269"/>
    <w:rsid w:val="00914306"/>
    <w:rsid w:val="00914A41"/>
    <w:rsid w:val="00914FD0"/>
    <w:rsid w:val="00915312"/>
    <w:rsid w:val="00915338"/>
    <w:rsid w:val="00915F83"/>
    <w:rsid w:val="009171D7"/>
    <w:rsid w:val="0091726A"/>
    <w:rsid w:val="00917409"/>
    <w:rsid w:val="009174D4"/>
    <w:rsid w:val="00917A7C"/>
    <w:rsid w:val="009200B0"/>
    <w:rsid w:val="00920424"/>
    <w:rsid w:val="009206CD"/>
    <w:rsid w:val="009207C9"/>
    <w:rsid w:val="00920A3B"/>
    <w:rsid w:val="00920D34"/>
    <w:rsid w:val="00920F06"/>
    <w:rsid w:val="0092126F"/>
    <w:rsid w:val="0092267F"/>
    <w:rsid w:val="009228EB"/>
    <w:rsid w:val="00922D3B"/>
    <w:rsid w:val="009231B7"/>
    <w:rsid w:val="00923420"/>
    <w:rsid w:val="00923658"/>
    <w:rsid w:val="009241D8"/>
    <w:rsid w:val="009244D6"/>
    <w:rsid w:val="009247E2"/>
    <w:rsid w:val="00924EFD"/>
    <w:rsid w:val="009252DB"/>
    <w:rsid w:val="00925524"/>
    <w:rsid w:val="00925A15"/>
    <w:rsid w:val="009266C7"/>
    <w:rsid w:val="00926822"/>
    <w:rsid w:val="009268EF"/>
    <w:rsid w:val="00926AD4"/>
    <w:rsid w:val="00927012"/>
    <w:rsid w:val="00927503"/>
    <w:rsid w:val="00927AE2"/>
    <w:rsid w:val="00927C33"/>
    <w:rsid w:val="00927DA7"/>
    <w:rsid w:val="00927E4A"/>
    <w:rsid w:val="00930390"/>
    <w:rsid w:val="00930453"/>
    <w:rsid w:val="009315C4"/>
    <w:rsid w:val="00932033"/>
    <w:rsid w:val="00932396"/>
    <w:rsid w:val="00932688"/>
    <w:rsid w:val="00932C88"/>
    <w:rsid w:val="009331F2"/>
    <w:rsid w:val="0093395B"/>
    <w:rsid w:val="00934311"/>
    <w:rsid w:val="00934438"/>
    <w:rsid w:val="009348C2"/>
    <w:rsid w:val="00934AAE"/>
    <w:rsid w:val="00935C51"/>
    <w:rsid w:val="00936035"/>
    <w:rsid w:val="00936688"/>
    <w:rsid w:val="00937A61"/>
    <w:rsid w:val="00937B90"/>
    <w:rsid w:val="009405EC"/>
    <w:rsid w:val="00940D2B"/>
    <w:rsid w:val="009416E7"/>
    <w:rsid w:val="009431A3"/>
    <w:rsid w:val="00943433"/>
    <w:rsid w:val="009439DB"/>
    <w:rsid w:val="00943AA3"/>
    <w:rsid w:val="00943D63"/>
    <w:rsid w:val="00943EB1"/>
    <w:rsid w:val="00944018"/>
    <w:rsid w:val="00944AD0"/>
    <w:rsid w:val="00945983"/>
    <w:rsid w:val="00945B48"/>
    <w:rsid w:val="00946467"/>
    <w:rsid w:val="00946D9D"/>
    <w:rsid w:val="0094752A"/>
    <w:rsid w:val="009479D6"/>
    <w:rsid w:val="00947AEA"/>
    <w:rsid w:val="00947AFF"/>
    <w:rsid w:val="00950138"/>
    <w:rsid w:val="009507CC"/>
    <w:rsid w:val="00950CDE"/>
    <w:rsid w:val="00950EBE"/>
    <w:rsid w:val="0095136A"/>
    <w:rsid w:val="0095166F"/>
    <w:rsid w:val="0095183B"/>
    <w:rsid w:val="00951C49"/>
    <w:rsid w:val="00951D45"/>
    <w:rsid w:val="00951FCA"/>
    <w:rsid w:val="009527FE"/>
    <w:rsid w:val="00952953"/>
    <w:rsid w:val="009529D0"/>
    <w:rsid w:val="00953849"/>
    <w:rsid w:val="0095412B"/>
    <w:rsid w:val="00955C40"/>
    <w:rsid w:val="00955EEF"/>
    <w:rsid w:val="0095629B"/>
    <w:rsid w:val="009562A2"/>
    <w:rsid w:val="00957467"/>
    <w:rsid w:val="00957856"/>
    <w:rsid w:val="00957FC7"/>
    <w:rsid w:val="00960086"/>
    <w:rsid w:val="00960403"/>
    <w:rsid w:val="009604ED"/>
    <w:rsid w:val="00960759"/>
    <w:rsid w:val="00960992"/>
    <w:rsid w:val="00961216"/>
    <w:rsid w:val="00961BE5"/>
    <w:rsid w:val="00961C6C"/>
    <w:rsid w:val="00961EB8"/>
    <w:rsid w:val="009622BD"/>
    <w:rsid w:val="009624C7"/>
    <w:rsid w:val="009628DF"/>
    <w:rsid w:val="009632D3"/>
    <w:rsid w:val="00963846"/>
    <w:rsid w:val="00963ABC"/>
    <w:rsid w:val="00964233"/>
    <w:rsid w:val="0096430F"/>
    <w:rsid w:val="009647DB"/>
    <w:rsid w:val="00964E17"/>
    <w:rsid w:val="0096525D"/>
    <w:rsid w:val="0096558B"/>
    <w:rsid w:val="00965E03"/>
    <w:rsid w:val="00965E73"/>
    <w:rsid w:val="009668F0"/>
    <w:rsid w:val="0096694C"/>
    <w:rsid w:val="009669B2"/>
    <w:rsid w:val="00966A14"/>
    <w:rsid w:val="00966EB5"/>
    <w:rsid w:val="0096752A"/>
    <w:rsid w:val="009676BA"/>
    <w:rsid w:val="0096792F"/>
    <w:rsid w:val="00967B70"/>
    <w:rsid w:val="00970E2A"/>
    <w:rsid w:val="00971762"/>
    <w:rsid w:val="00971850"/>
    <w:rsid w:val="00971D22"/>
    <w:rsid w:val="00972305"/>
    <w:rsid w:val="00972A0F"/>
    <w:rsid w:val="00973191"/>
    <w:rsid w:val="00973356"/>
    <w:rsid w:val="009734D9"/>
    <w:rsid w:val="00973C9C"/>
    <w:rsid w:val="00973EE1"/>
    <w:rsid w:val="0097402D"/>
    <w:rsid w:val="0097470D"/>
    <w:rsid w:val="00975817"/>
    <w:rsid w:val="0097590D"/>
    <w:rsid w:val="00975959"/>
    <w:rsid w:val="00975C3D"/>
    <w:rsid w:val="00976ACE"/>
    <w:rsid w:val="00976C81"/>
    <w:rsid w:val="00976D49"/>
    <w:rsid w:val="00977BD5"/>
    <w:rsid w:val="009807D4"/>
    <w:rsid w:val="009819D7"/>
    <w:rsid w:val="00981EBC"/>
    <w:rsid w:val="00982CDD"/>
    <w:rsid w:val="00982CED"/>
    <w:rsid w:val="00983448"/>
    <w:rsid w:val="009834EF"/>
    <w:rsid w:val="0098369E"/>
    <w:rsid w:val="009836D9"/>
    <w:rsid w:val="00983B1E"/>
    <w:rsid w:val="00983BE6"/>
    <w:rsid w:val="00983CF4"/>
    <w:rsid w:val="0098433D"/>
    <w:rsid w:val="0098507A"/>
    <w:rsid w:val="009850BB"/>
    <w:rsid w:val="009856C3"/>
    <w:rsid w:val="00985F2A"/>
    <w:rsid w:val="00986255"/>
    <w:rsid w:val="0098643B"/>
    <w:rsid w:val="009865F8"/>
    <w:rsid w:val="00986A3A"/>
    <w:rsid w:val="00986B2D"/>
    <w:rsid w:val="00986E9A"/>
    <w:rsid w:val="00986F06"/>
    <w:rsid w:val="0098703D"/>
    <w:rsid w:val="00987159"/>
    <w:rsid w:val="00987324"/>
    <w:rsid w:val="009873A8"/>
    <w:rsid w:val="009873B8"/>
    <w:rsid w:val="009878D2"/>
    <w:rsid w:val="00987916"/>
    <w:rsid w:val="00987C0D"/>
    <w:rsid w:val="00987CE5"/>
    <w:rsid w:val="00987D52"/>
    <w:rsid w:val="009902C8"/>
    <w:rsid w:val="00990695"/>
    <w:rsid w:val="00990846"/>
    <w:rsid w:val="00990879"/>
    <w:rsid w:val="009909AF"/>
    <w:rsid w:val="00990EA8"/>
    <w:rsid w:val="009913A0"/>
    <w:rsid w:val="00991503"/>
    <w:rsid w:val="00991564"/>
    <w:rsid w:val="009924BC"/>
    <w:rsid w:val="009925AC"/>
    <w:rsid w:val="00992F00"/>
    <w:rsid w:val="00992F2F"/>
    <w:rsid w:val="0099360F"/>
    <w:rsid w:val="009939D0"/>
    <w:rsid w:val="009942E3"/>
    <w:rsid w:val="0099437F"/>
    <w:rsid w:val="00994458"/>
    <w:rsid w:val="00994764"/>
    <w:rsid w:val="00994C1B"/>
    <w:rsid w:val="0099518E"/>
    <w:rsid w:val="00995727"/>
    <w:rsid w:val="00995A0B"/>
    <w:rsid w:val="00995B83"/>
    <w:rsid w:val="00996820"/>
    <w:rsid w:val="00997551"/>
    <w:rsid w:val="009A083C"/>
    <w:rsid w:val="009A09EC"/>
    <w:rsid w:val="009A0BC9"/>
    <w:rsid w:val="009A1531"/>
    <w:rsid w:val="009A1B1F"/>
    <w:rsid w:val="009A1BA1"/>
    <w:rsid w:val="009A1EC7"/>
    <w:rsid w:val="009A229C"/>
    <w:rsid w:val="009A26E8"/>
    <w:rsid w:val="009A311B"/>
    <w:rsid w:val="009A3207"/>
    <w:rsid w:val="009A3625"/>
    <w:rsid w:val="009A4150"/>
    <w:rsid w:val="009A434A"/>
    <w:rsid w:val="009A5D28"/>
    <w:rsid w:val="009A5EB3"/>
    <w:rsid w:val="009A5FC8"/>
    <w:rsid w:val="009A60FA"/>
    <w:rsid w:val="009A61A0"/>
    <w:rsid w:val="009A62F1"/>
    <w:rsid w:val="009A670A"/>
    <w:rsid w:val="009A6A46"/>
    <w:rsid w:val="009A6C27"/>
    <w:rsid w:val="009A6CD1"/>
    <w:rsid w:val="009A6E4E"/>
    <w:rsid w:val="009A6EF3"/>
    <w:rsid w:val="009A7033"/>
    <w:rsid w:val="009A759A"/>
    <w:rsid w:val="009A79EA"/>
    <w:rsid w:val="009A7D20"/>
    <w:rsid w:val="009B074E"/>
    <w:rsid w:val="009B176B"/>
    <w:rsid w:val="009B1789"/>
    <w:rsid w:val="009B1A46"/>
    <w:rsid w:val="009B254D"/>
    <w:rsid w:val="009B2754"/>
    <w:rsid w:val="009B2F4D"/>
    <w:rsid w:val="009B3075"/>
    <w:rsid w:val="009B3550"/>
    <w:rsid w:val="009B364F"/>
    <w:rsid w:val="009B3DB0"/>
    <w:rsid w:val="009B43D8"/>
    <w:rsid w:val="009B4BDF"/>
    <w:rsid w:val="009B5560"/>
    <w:rsid w:val="009B5645"/>
    <w:rsid w:val="009B5691"/>
    <w:rsid w:val="009B58D9"/>
    <w:rsid w:val="009B5966"/>
    <w:rsid w:val="009B5988"/>
    <w:rsid w:val="009B5CFD"/>
    <w:rsid w:val="009B615E"/>
    <w:rsid w:val="009B63DF"/>
    <w:rsid w:val="009B667F"/>
    <w:rsid w:val="009B73B9"/>
    <w:rsid w:val="009B77F8"/>
    <w:rsid w:val="009B7AB4"/>
    <w:rsid w:val="009B7B8B"/>
    <w:rsid w:val="009B7E43"/>
    <w:rsid w:val="009C0839"/>
    <w:rsid w:val="009C0DD9"/>
    <w:rsid w:val="009C1239"/>
    <w:rsid w:val="009C17E2"/>
    <w:rsid w:val="009C2251"/>
    <w:rsid w:val="009C248C"/>
    <w:rsid w:val="009C24D2"/>
    <w:rsid w:val="009C26B0"/>
    <w:rsid w:val="009C2AC4"/>
    <w:rsid w:val="009C31B4"/>
    <w:rsid w:val="009C3FC1"/>
    <w:rsid w:val="009C4317"/>
    <w:rsid w:val="009C43E6"/>
    <w:rsid w:val="009C4EA5"/>
    <w:rsid w:val="009C5388"/>
    <w:rsid w:val="009C5C0F"/>
    <w:rsid w:val="009C5CBC"/>
    <w:rsid w:val="009C5FF6"/>
    <w:rsid w:val="009C60B2"/>
    <w:rsid w:val="009C658D"/>
    <w:rsid w:val="009C66CE"/>
    <w:rsid w:val="009C793F"/>
    <w:rsid w:val="009C7DA5"/>
    <w:rsid w:val="009D0451"/>
    <w:rsid w:val="009D05AA"/>
    <w:rsid w:val="009D084A"/>
    <w:rsid w:val="009D157B"/>
    <w:rsid w:val="009D18AE"/>
    <w:rsid w:val="009D1CC2"/>
    <w:rsid w:val="009D1F7C"/>
    <w:rsid w:val="009D34DD"/>
    <w:rsid w:val="009D38B7"/>
    <w:rsid w:val="009D393B"/>
    <w:rsid w:val="009D39E7"/>
    <w:rsid w:val="009D3AEF"/>
    <w:rsid w:val="009D4F07"/>
    <w:rsid w:val="009D5091"/>
    <w:rsid w:val="009D53EC"/>
    <w:rsid w:val="009D56A2"/>
    <w:rsid w:val="009D5771"/>
    <w:rsid w:val="009D5A60"/>
    <w:rsid w:val="009D5AD3"/>
    <w:rsid w:val="009D6088"/>
    <w:rsid w:val="009D64F4"/>
    <w:rsid w:val="009D65B6"/>
    <w:rsid w:val="009D6D2E"/>
    <w:rsid w:val="009D6D70"/>
    <w:rsid w:val="009D759F"/>
    <w:rsid w:val="009E1245"/>
    <w:rsid w:val="009E1AED"/>
    <w:rsid w:val="009E1FFB"/>
    <w:rsid w:val="009E234C"/>
    <w:rsid w:val="009E2B5A"/>
    <w:rsid w:val="009E2E10"/>
    <w:rsid w:val="009E3161"/>
    <w:rsid w:val="009E38EF"/>
    <w:rsid w:val="009E3B60"/>
    <w:rsid w:val="009E3D89"/>
    <w:rsid w:val="009E3EAB"/>
    <w:rsid w:val="009E4357"/>
    <w:rsid w:val="009E48EC"/>
    <w:rsid w:val="009E4B79"/>
    <w:rsid w:val="009E607F"/>
    <w:rsid w:val="009E67F7"/>
    <w:rsid w:val="009E6ECC"/>
    <w:rsid w:val="009E7814"/>
    <w:rsid w:val="009E7EC2"/>
    <w:rsid w:val="009F0081"/>
    <w:rsid w:val="009F0850"/>
    <w:rsid w:val="009F1622"/>
    <w:rsid w:val="009F18B4"/>
    <w:rsid w:val="009F1900"/>
    <w:rsid w:val="009F1CD0"/>
    <w:rsid w:val="009F2193"/>
    <w:rsid w:val="009F27C2"/>
    <w:rsid w:val="009F28FF"/>
    <w:rsid w:val="009F29BD"/>
    <w:rsid w:val="009F2A2A"/>
    <w:rsid w:val="009F2DDB"/>
    <w:rsid w:val="009F3243"/>
    <w:rsid w:val="009F35D9"/>
    <w:rsid w:val="009F3D6D"/>
    <w:rsid w:val="009F4280"/>
    <w:rsid w:val="009F42C3"/>
    <w:rsid w:val="009F4425"/>
    <w:rsid w:val="009F4572"/>
    <w:rsid w:val="009F486B"/>
    <w:rsid w:val="009F498A"/>
    <w:rsid w:val="009F4A73"/>
    <w:rsid w:val="009F4C96"/>
    <w:rsid w:val="009F4DE1"/>
    <w:rsid w:val="009F5F4D"/>
    <w:rsid w:val="009F6094"/>
    <w:rsid w:val="009F6276"/>
    <w:rsid w:val="009F6706"/>
    <w:rsid w:val="009F694D"/>
    <w:rsid w:val="009F75AC"/>
    <w:rsid w:val="009F7FEA"/>
    <w:rsid w:val="00A004C8"/>
    <w:rsid w:val="00A0071F"/>
    <w:rsid w:val="00A011CF"/>
    <w:rsid w:val="00A012BA"/>
    <w:rsid w:val="00A0136D"/>
    <w:rsid w:val="00A014BB"/>
    <w:rsid w:val="00A01651"/>
    <w:rsid w:val="00A01664"/>
    <w:rsid w:val="00A019DD"/>
    <w:rsid w:val="00A02376"/>
    <w:rsid w:val="00A024EF"/>
    <w:rsid w:val="00A0305E"/>
    <w:rsid w:val="00A031D3"/>
    <w:rsid w:val="00A03503"/>
    <w:rsid w:val="00A03AAB"/>
    <w:rsid w:val="00A04CBA"/>
    <w:rsid w:val="00A04E19"/>
    <w:rsid w:val="00A04EB9"/>
    <w:rsid w:val="00A0529B"/>
    <w:rsid w:val="00A055F5"/>
    <w:rsid w:val="00A05D72"/>
    <w:rsid w:val="00A05EFE"/>
    <w:rsid w:val="00A05F8D"/>
    <w:rsid w:val="00A0631C"/>
    <w:rsid w:val="00A06634"/>
    <w:rsid w:val="00A069E4"/>
    <w:rsid w:val="00A06AB5"/>
    <w:rsid w:val="00A06DAF"/>
    <w:rsid w:val="00A07199"/>
    <w:rsid w:val="00A07516"/>
    <w:rsid w:val="00A07872"/>
    <w:rsid w:val="00A07C44"/>
    <w:rsid w:val="00A07D73"/>
    <w:rsid w:val="00A07F91"/>
    <w:rsid w:val="00A10573"/>
    <w:rsid w:val="00A10820"/>
    <w:rsid w:val="00A10992"/>
    <w:rsid w:val="00A12962"/>
    <w:rsid w:val="00A13215"/>
    <w:rsid w:val="00A14314"/>
    <w:rsid w:val="00A14425"/>
    <w:rsid w:val="00A149CC"/>
    <w:rsid w:val="00A14DCE"/>
    <w:rsid w:val="00A1532D"/>
    <w:rsid w:val="00A153A9"/>
    <w:rsid w:val="00A154B7"/>
    <w:rsid w:val="00A15B9F"/>
    <w:rsid w:val="00A162CD"/>
    <w:rsid w:val="00A16397"/>
    <w:rsid w:val="00A1754D"/>
    <w:rsid w:val="00A175E6"/>
    <w:rsid w:val="00A178CC"/>
    <w:rsid w:val="00A206EC"/>
    <w:rsid w:val="00A2074F"/>
    <w:rsid w:val="00A20D33"/>
    <w:rsid w:val="00A2128C"/>
    <w:rsid w:val="00A212B4"/>
    <w:rsid w:val="00A21399"/>
    <w:rsid w:val="00A21451"/>
    <w:rsid w:val="00A21CE0"/>
    <w:rsid w:val="00A228E1"/>
    <w:rsid w:val="00A22B74"/>
    <w:rsid w:val="00A2415D"/>
    <w:rsid w:val="00A25011"/>
    <w:rsid w:val="00A25E58"/>
    <w:rsid w:val="00A26041"/>
    <w:rsid w:val="00A2665F"/>
    <w:rsid w:val="00A26AA3"/>
    <w:rsid w:val="00A271FC"/>
    <w:rsid w:val="00A27F81"/>
    <w:rsid w:val="00A30E6F"/>
    <w:rsid w:val="00A30EB4"/>
    <w:rsid w:val="00A3122F"/>
    <w:rsid w:val="00A3183D"/>
    <w:rsid w:val="00A318AC"/>
    <w:rsid w:val="00A318B1"/>
    <w:rsid w:val="00A31940"/>
    <w:rsid w:val="00A31ED6"/>
    <w:rsid w:val="00A323CC"/>
    <w:rsid w:val="00A32820"/>
    <w:rsid w:val="00A328FA"/>
    <w:rsid w:val="00A329CF"/>
    <w:rsid w:val="00A32A9D"/>
    <w:rsid w:val="00A33146"/>
    <w:rsid w:val="00A3331B"/>
    <w:rsid w:val="00A339FE"/>
    <w:rsid w:val="00A3409C"/>
    <w:rsid w:val="00A34774"/>
    <w:rsid w:val="00A348AD"/>
    <w:rsid w:val="00A348CE"/>
    <w:rsid w:val="00A34B57"/>
    <w:rsid w:val="00A34EAF"/>
    <w:rsid w:val="00A3565A"/>
    <w:rsid w:val="00A3586C"/>
    <w:rsid w:val="00A35CB0"/>
    <w:rsid w:val="00A36087"/>
    <w:rsid w:val="00A360AD"/>
    <w:rsid w:val="00A36101"/>
    <w:rsid w:val="00A36D60"/>
    <w:rsid w:val="00A37AC0"/>
    <w:rsid w:val="00A40AAB"/>
    <w:rsid w:val="00A4106A"/>
    <w:rsid w:val="00A42131"/>
    <w:rsid w:val="00A43648"/>
    <w:rsid w:val="00A445C2"/>
    <w:rsid w:val="00A447CE"/>
    <w:rsid w:val="00A44EE4"/>
    <w:rsid w:val="00A455A6"/>
    <w:rsid w:val="00A45704"/>
    <w:rsid w:val="00A45819"/>
    <w:rsid w:val="00A45E18"/>
    <w:rsid w:val="00A45E55"/>
    <w:rsid w:val="00A467F7"/>
    <w:rsid w:val="00A47059"/>
    <w:rsid w:val="00A47347"/>
    <w:rsid w:val="00A47689"/>
    <w:rsid w:val="00A47B22"/>
    <w:rsid w:val="00A508F8"/>
    <w:rsid w:val="00A524A9"/>
    <w:rsid w:val="00A538F2"/>
    <w:rsid w:val="00A5391C"/>
    <w:rsid w:val="00A540B9"/>
    <w:rsid w:val="00A54494"/>
    <w:rsid w:val="00A54946"/>
    <w:rsid w:val="00A55DBD"/>
    <w:rsid w:val="00A5619B"/>
    <w:rsid w:val="00A568C5"/>
    <w:rsid w:val="00A575C6"/>
    <w:rsid w:val="00A60088"/>
    <w:rsid w:val="00A6078A"/>
    <w:rsid w:val="00A60F23"/>
    <w:rsid w:val="00A60FCD"/>
    <w:rsid w:val="00A611AA"/>
    <w:rsid w:val="00A613E4"/>
    <w:rsid w:val="00A61691"/>
    <w:rsid w:val="00A618DC"/>
    <w:rsid w:val="00A61AF8"/>
    <w:rsid w:val="00A61DD3"/>
    <w:rsid w:val="00A621C1"/>
    <w:rsid w:val="00A630C4"/>
    <w:rsid w:val="00A630FF"/>
    <w:rsid w:val="00A63305"/>
    <w:rsid w:val="00A64EA8"/>
    <w:rsid w:val="00A64F1D"/>
    <w:rsid w:val="00A65B38"/>
    <w:rsid w:val="00A66393"/>
    <w:rsid w:val="00A67AE2"/>
    <w:rsid w:val="00A67C6F"/>
    <w:rsid w:val="00A67C88"/>
    <w:rsid w:val="00A700FD"/>
    <w:rsid w:val="00A70905"/>
    <w:rsid w:val="00A70B23"/>
    <w:rsid w:val="00A70C67"/>
    <w:rsid w:val="00A70FBC"/>
    <w:rsid w:val="00A7114E"/>
    <w:rsid w:val="00A7196C"/>
    <w:rsid w:val="00A731A8"/>
    <w:rsid w:val="00A7488E"/>
    <w:rsid w:val="00A74925"/>
    <w:rsid w:val="00A75A82"/>
    <w:rsid w:val="00A75C27"/>
    <w:rsid w:val="00A75DEF"/>
    <w:rsid w:val="00A76703"/>
    <w:rsid w:val="00A7716C"/>
    <w:rsid w:val="00A77252"/>
    <w:rsid w:val="00A77894"/>
    <w:rsid w:val="00A77BFF"/>
    <w:rsid w:val="00A80392"/>
    <w:rsid w:val="00A80D33"/>
    <w:rsid w:val="00A80DBE"/>
    <w:rsid w:val="00A80FD5"/>
    <w:rsid w:val="00A81E69"/>
    <w:rsid w:val="00A82C1F"/>
    <w:rsid w:val="00A830AD"/>
    <w:rsid w:val="00A83193"/>
    <w:rsid w:val="00A836C8"/>
    <w:rsid w:val="00A83B8E"/>
    <w:rsid w:val="00A83B9C"/>
    <w:rsid w:val="00A83C5D"/>
    <w:rsid w:val="00A83C76"/>
    <w:rsid w:val="00A83EF5"/>
    <w:rsid w:val="00A83FF8"/>
    <w:rsid w:val="00A8403C"/>
    <w:rsid w:val="00A84303"/>
    <w:rsid w:val="00A848AE"/>
    <w:rsid w:val="00A84CF8"/>
    <w:rsid w:val="00A84E1F"/>
    <w:rsid w:val="00A85419"/>
    <w:rsid w:val="00A86106"/>
    <w:rsid w:val="00A861C6"/>
    <w:rsid w:val="00A86692"/>
    <w:rsid w:val="00A867A4"/>
    <w:rsid w:val="00A86B5A"/>
    <w:rsid w:val="00A86CAA"/>
    <w:rsid w:val="00A87095"/>
    <w:rsid w:val="00A8722B"/>
    <w:rsid w:val="00A873C2"/>
    <w:rsid w:val="00A875E2"/>
    <w:rsid w:val="00A87637"/>
    <w:rsid w:val="00A87E51"/>
    <w:rsid w:val="00A90109"/>
    <w:rsid w:val="00A902C1"/>
    <w:rsid w:val="00A90463"/>
    <w:rsid w:val="00A9061A"/>
    <w:rsid w:val="00A90882"/>
    <w:rsid w:val="00A90E83"/>
    <w:rsid w:val="00A90ECB"/>
    <w:rsid w:val="00A9100D"/>
    <w:rsid w:val="00A91498"/>
    <w:rsid w:val="00A916C6"/>
    <w:rsid w:val="00A91C2D"/>
    <w:rsid w:val="00A92ECB"/>
    <w:rsid w:val="00A933CB"/>
    <w:rsid w:val="00A93737"/>
    <w:rsid w:val="00A93F86"/>
    <w:rsid w:val="00A93F9E"/>
    <w:rsid w:val="00A942B0"/>
    <w:rsid w:val="00A94687"/>
    <w:rsid w:val="00A9469A"/>
    <w:rsid w:val="00A946BA"/>
    <w:rsid w:val="00A94E29"/>
    <w:rsid w:val="00A95090"/>
    <w:rsid w:val="00A96C77"/>
    <w:rsid w:val="00A96F4E"/>
    <w:rsid w:val="00A978B8"/>
    <w:rsid w:val="00AA0562"/>
    <w:rsid w:val="00AA06F2"/>
    <w:rsid w:val="00AA08AF"/>
    <w:rsid w:val="00AA0ABF"/>
    <w:rsid w:val="00AA0FB9"/>
    <w:rsid w:val="00AA0FC9"/>
    <w:rsid w:val="00AA12C7"/>
    <w:rsid w:val="00AA3AE4"/>
    <w:rsid w:val="00AA3C00"/>
    <w:rsid w:val="00AA43C4"/>
    <w:rsid w:val="00AA43FF"/>
    <w:rsid w:val="00AA4C3B"/>
    <w:rsid w:val="00AA4FD4"/>
    <w:rsid w:val="00AA5FC7"/>
    <w:rsid w:val="00AA635E"/>
    <w:rsid w:val="00AA683F"/>
    <w:rsid w:val="00AA6B10"/>
    <w:rsid w:val="00AA6F43"/>
    <w:rsid w:val="00AA7147"/>
    <w:rsid w:val="00AB0F02"/>
    <w:rsid w:val="00AB126C"/>
    <w:rsid w:val="00AB14AA"/>
    <w:rsid w:val="00AB1E58"/>
    <w:rsid w:val="00AB2263"/>
    <w:rsid w:val="00AB2320"/>
    <w:rsid w:val="00AB23C3"/>
    <w:rsid w:val="00AB2501"/>
    <w:rsid w:val="00AB3195"/>
    <w:rsid w:val="00AB34A8"/>
    <w:rsid w:val="00AB354F"/>
    <w:rsid w:val="00AB3A87"/>
    <w:rsid w:val="00AB3CFE"/>
    <w:rsid w:val="00AB3E0A"/>
    <w:rsid w:val="00AB469C"/>
    <w:rsid w:val="00AB46B2"/>
    <w:rsid w:val="00AB4C5F"/>
    <w:rsid w:val="00AB5687"/>
    <w:rsid w:val="00AB5AD2"/>
    <w:rsid w:val="00AB62BC"/>
    <w:rsid w:val="00AB679F"/>
    <w:rsid w:val="00AB680F"/>
    <w:rsid w:val="00AB6BF6"/>
    <w:rsid w:val="00AB7CE6"/>
    <w:rsid w:val="00AB7D3A"/>
    <w:rsid w:val="00AB7E72"/>
    <w:rsid w:val="00AB7EDE"/>
    <w:rsid w:val="00AB7FDA"/>
    <w:rsid w:val="00AC06EA"/>
    <w:rsid w:val="00AC08D8"/>
    <w:rsid w:val="00AC095B"/>
    <w:rsid w:val="00AC0C0C"/>
    <w:rsid w:val="00AC0E88"/>
    <w:rsid w:val="00AC111A"/>
    <w:rsid w:val="00AC1755"/>
    <w:rsid w:val="00AC198F"/>
    <w:rsid w:val="00AC2619"/>
    <w:rsid w:val="00AC27B2"/>
    <w:rsid w:val="00AC2D12"/>
    <w:rsid w:val="00AC3412"/>
    <w:rsid w:val="00AC3613"/>
    <w:rsid w:val="00AC3BD6"/>
    <w:rsid w:val="00AC42F5"/>
    <w:rsid w:val="00AC544D"/>
    <w:rsid w:val="00AC588E"/>
    <w:rsid w:val="00AC59A9"/>
    <w:rsid w:val="00AC5AC8"/>
    <w:rsid w:val="00AC6C3C"/>
    <w:rsid w:val="00AC6F8A"/>
    <w:rsid w:val="00AC7278"/>
    <w:rsid w:val="00AC727D"/>
    <w:rsid w:val="00AC74E7"/>
    <w:rsid w:val="00AC7B61"/>
    <w:rsid w:val="00AC7D92"/>
    <w:rsid w:val="00AC7E7F"/>
    <w:rsid w:val="00AC7F4D"/>
    <w:rsid w:val="00AD06DF"/>
    <w:rsid w:val="00AD0B5C"/>
    <w:rsid w:val="00AD0C93"/>
    <w:rsid w:val="00AD0D86"/>
    <w:rsid w:val="00AD10DE"/>
    <w:rsid w:val="00AD1147"/>
    <w:rsid w:val="00AD140B"/>
    <w:rsid w:val="00AD1C83"/>
    <w:rsid w:val="00AD2510"/>
    <w:rsid w:val="00AD256E"/>
    <w:rsid w:val="00AD2C81"/>
    <w:rsid w:val="00AD337A"/>
    <w:rsid w:val="00AD443D"/>
    <w:rsid w:val="00AD50F0"/>
    <w:rsid w:val="00AD52A9"/>
    <w:rsid w:val="00AD5A75"/>
    <w:rsid w:val="00AD5C3B"/>
    <w:rsid w:val="00AD6687"/>
    <w:rsid w:val="00AD68DB"/>
    <w:rsid w:val="00AD6FC1"/>
    <w:rsid w:val="00AD71DE"/>
    <w:rsid w:val="00AD797C"/>
    <w:rsid w:val="00AD7C97"/>
    <w:rsid w:val="00AE0095"/>
    <w:rsid w:val="00AE08EF"/>
    <w:rsid w:val="00AE0CF2"/>
    <w:rsid w:val="00AE0D29"/>
    <w:rsid w:val="00AE0DA0"/>
    <w:rsid w:val="00AE0FD7"/>
    <w:rsid w:val="00AE2286"/>
    <w:rsid w:val="00AE2663"/>
    <w:rsid w:val="00AE2E09"/>
    <w:rsid w:val="00AE306F"/>
    <w:rsid w:val="00AE3193"/>
    <w:rsid w:val="00AE3BEC"/>
    <w:rsid w:val="00AE3D27"/>
    <w:rsid w:val="00AE44C5"/>
    <w:rsid w:val="00AE47BB"/>
    <w:rsid w:val="00AE4908"/>
    <w:rsid w:val="00AE49F4"/>
    <w:rsid w:val="00AE577E"/>
    <w:rsid w:val="00AE5CA1"/>
    <w:rsid w:val="00AE62EC"/>
    <w:rsid w:val="00AE6C53"/>
    <w:rsid w:val="00AE7073"/>
    <w:rsid w:val="00AE727C"/>
    <w:rsid w:val="00AE783B"/>
    <w:rsid w:val="00AE7AA4"/>
    <w:rsid w:val="00AE7B65"/>
    <w:rsid w:val="00AF0F04"/>
    <w:rsid w:val="00AF1155"/>
    <w:rsid w:val="00AF1923"/>
    <w:rsid w:val="00AF1D52"/>
    <w:rsid w:val="00AF206F"/>
    <w:rsid w:val="00AF246D"/>
    <w:rsid w:val="00AF2AB4"/>
    <w:rsid w:val="00AF2ABC"/>
    <w:rsid w:val="00AF2F01"/>
    <w:rsid w:val="00AF2FF1"/>
    <w:rsid w:val="00AF35E6"/>
    <w:rsid w:val="00AF36F7"/>
    <w:rsid w:val="00AF401E"/>
    <w:rsid w:val="00AF422E"/>
    <w:rsid w:val="00AF4381"/>
    <w:rsid w:val="00AF4D52"/>
    <w:rsid w:val="00AF4D69"/>
    <w:rsid w:val="00AF4DA1"/>
    <w:rsid w:val="00AF4E90"/>
    <w:rsid w:val="00AF5041"/>
    <w:rsid w:val="00AF6521"/>
    <w:rsid w:val="00AF6957"/>
    <w:rsid w:val="00AF6A23"/>
    <w:rsid w:val="00AF6D36"/>
    <w:rsid w:val="00AF705E"/>
    <w:rsid w:val="00AF7137"/>
    <w:rsid w:val="00AF7467"/>
    <w:rsid w:val="00B00AD8"/>
    <w:rsid w:val="00B0238B"/>
    <w:rsid w:val="00B029C4"/>
    <w:rsid w:val="00B02DFB"/>
    <w:rsid w:val="00B033B8"/>
    <w:rsid w:val="00B03B04"/>
    <w:rsid w:val="00B03E36"/>
    <w:rsid w:val="00B042FE"/>
    <w:rsid w:val="00B0432F"/>
    <w:rsid w:val="00B049BC"/>
    <w:rsid w:val="00B05419"/>
    <w:rsid w:val="00B05444"/>
    <w:rsid w:val="00B05499"/>
    <w:rsid w:val="00B057FB"/>
    <w:rsid w:val="00B05AD8"/>
    <w:rsid w:val="00B062B7"/>
    <w:rsid w:val="00B0695F"/>
    <w:rsid w:val="00B06EA4"/>
    <w:rsid w:val="00B06EFA"/>
    <w:rsid w:val="00B079B8"/>
    <w:rsid w:val="00B07F6C"/>
    <w:rsid w:val="00B10022"/>
    <w:rsid w:val="00B1026D"/>
    <w:rsid w:val="00B10341"/>
    <w:rsid w:val="00B117AB"/>
    <w:rsid w:val="00B12DE8"/>
    <w:rsid w:val="00B12F02"/>
    <w:rsid w:val="00B13626"/>
    <w:rsid w:val="00B145BA"/>
    <w:rsid w:val="00B14D12"/>
    <w:rsid w:val="00B159D4"/>
    <w:rsid w:val="00B167A7"/>
    <w:rsid w:val="00B16917"/>
    <w:rsid w:val="00B16BA7"/>
    <w:rsid w:val="00B17259"/>
    <w:rsid w:val="00B17295"/>
    <w:rsid w:val="00B17C91"/>
    <w:rsid w:val="00B17D88"/>
    <w:rsid w:val="00B200A3"/>
    <w:rsid w:val="00B204B4"/>
    <w:rsid w:val="00B20686"/>
    <w:rsid w:val="00B20981"/>
    <w:rsid w:val="00B20D78"/>
    <w:rsid w:val="00B21116"/>
    <w:rsid w:val="00B21185"/>
    <w:rsid w:val="00B21963"/>
    <w:rsid w:val="00B220FB"/>
    <w:rsid w:val="00B221DD"/>
    <w:rsid w:val="00B22635"/>
    <w:rsid w:val="00B2404B"/>
    <w:rsid w:val="00B24079"/>
    <w:rsid w:val="00B24202"/>
    <w:rsid w:val="00B242DE"/>
    <w:rsid w:val="00B24A93"/>
    <w:rsid w:val="00B24B64"/>
    <w:rsid w:val="00B24CE5"/>
    <w:rsid w:val="00B24DD3"/>
    <w:rsid w:val="00B25F39"/>
    <w:rsid w:val="00B2674B"/>
    <w:rsid w:val="00B269EF"/>
    <w:rsid w:val="00B26B76"/>
    <w:rsid w:val="00B26C84"/>
    <w:rsid w:val="00B26E9C"/>
    <w:rsid w:val="00B275DE"/>
    <w:rsid w:val="00B2765E"/>
    <w:rsid w:val="00B2768A"/>
    <w:rsid w:val="00B27E2C"/>
    <w:rsid w:val="00B303FC"/>
    <w:rsid w:val="00B306BF"/>
    <w:rsid w:val="00B30870"/>
    <w:rsid w:val="00B30DD2"/>
    <w:rsid w:val="00B30FB6"/>
    <w:rsid w:val="00B30FEB"/>
    <w:rsid w:val="00B314E8"/>
    <w:rsid w:val="00B31596"/>
    <w:rsid w:val="00B317DE"/>
    <w:rsid w:val="00B31975"/>
    <w:rsid w:val="00B31BAD"/>
    <w:rsid w:val="00B32302"/>
    <w:rsid w:val="00B32361"/>
    <w:rsid w:val="00B3285F"/>
    <w:rsid w:val="00B328F3"/>
    <w:rsid w:val="00B32F98"/>
    <w:rsid w:val="00B331A7"/>
    <w:rsid w:val="00B331AE"/>
    <w:rsid w:val="00B33373"/>
    <w:rsid w:val="00B337CF"/>
    <w:rsid w:val="00B33A60"/>
    <w:rsid w:val="00B33E9F"/>
    <w:rsid w:val="00B343D1"/>
    <w:rsid w:val="00B34472"/>
    <w:rsid w:val="00B347E5"/>
    <w:rsid w:val="00B34D1F"/>
    <w:rsid w:val="00B35687"/>
    <w:rsid w:val="00B35901"/>
    <w:rsid w:val="00B35EC3"/>
    <w:rsid w:val="00B35F99"/>
    <w:rsid w:val="00B36162"/>
    <w:rsid w:val="00B363A6"/>
    <w:rsid w:val="00B369C8"/>
    <w:rsid w:val="00B36D2C"/>
    <w:rsid w:val="00B36DF3"/>
    <w:rsid w:val="00B37133"/>
    <w:rsid w:val="00B3780A"/>
    <w:rsid w:val="00B37A41"/>
    <w:rsid w:val="00B37DF6"/>
    <w:rsid w:val="00B37E59"/>
    <w:rsid w:val="00B37E7F"/>
    <w:rsid w:val="00B402FD"/>
    <w:rsid w:val="00B403A9"/>
    <w:rsid w:val="00B40BCF"/>
    <w:rsid w:val="00B40E10"/>
    <w:rsid w:val="00B42A09"/>
    <w:rsid w:val="00B43060"/>
    <w:rsid w:val="00B43255"/>
    <w:rsid w:val="00B43F05"/>
    <w:rsid w:val="00B4410D"/>
    <w:rsid w:val="00B442E8"/>
    <w:rsid w:val="00B44596"/>
    <w:rsid w:val="00B447AF"/>
    <w:rsid w:val="00B4481C"/>
    <w:rsid w:val="00B4492D"/>
    <w:rsid w:val="00B44BA0"/>
    <w:rsid w:val="00B4506F"/>
    <w:rsid w:val="00B46AC4"/>
    <w:rsid w:val="00B46DAD"/>
    <w:rsid w:val="00B46DFE"/>
    <w:rsid w:val="00B47406"/>
    <w:rsid w:val="00B4744C"/>
    <w:rsid w:val="00B47535"/>
    <w:rsid w:val="00B50476"/>
    <w:rsid w:val="00B50782"/>
    <w:rsid w:val="00B507FD"/>
    <w:rsid w:val="00B50B80"/>
    <w:rsid w:val="00B51928"/>
    <w:rsid w:val="00B51B44"/>
    <w:rsid w:val="00B51C93"/>
    <w:rsid w:val="00B5224D"/>
    <w:rsid w:val="00B52DC7"/>
    <w:rsid w:val="00B5324C"/>
    <w:rsid w:val="00B53C6D"/>
    <w:rsid w:val="00B54018"/>
    <w:rsid w:val="00B544BA"/>
    <w:rsid w:val="00B54526"/>
    <w:rsid w:val="00B55E3A"/>
    <w:rsid w:val="00B55ED5"/>
    <w:rsid w:val="00B56115"/>
    <w:rsid w:val="00B5637B"/>
    <w:rsid w:val="00B56732"/>
    <w:rsid w:val="00B56A90"/>
    <w:rsid w:val="00B57E9D"/>
    <w:rsid w:val="00B601A7"/>
    <w:rsid w:val="00B606E0"/>
    <w:rsid w:val="00B6097E"/>
    <w:rsid w:val="00B60D13"/>
    <w:rsid w:val="00B61999"/>
    <w:rsid w:val="00B62E98"/>
    <w:rsid w:val="00B63929"/>
    <w:rsid w:val="00B643B6"/>
    <w:rsid w:val="00B64A3C"/>
    <w:rsid w:val="00B65843"/>
    <w:rsid w:val="00B65BA7"/>
    <w:rsid w:val="00B6678D"/>
    <w:rsid w:val="00B66DFE"/>
    <w:rsid w:val="00B67110"/>
    <w:rsid w:val="00B6784C"/>
    <w:rsid w:val="00B708EA"/>
    <w:rsid w:val="00B70B53"/>
    <w:rsid w:val="00B710C5"/>
    <w:rsid w:val="00B719E1"/>
    <w:rsid w:val="00B71ACD"/>
    <w:rsid w:val="00B729E4"/>
    <w:rsid w:val="00B72AF2"/>
    <w:rsid w:val="00B72BED"/>
    <w:rsid w:val="00B72C16"/>
    <w:rsid w:val="00B72CCE"/>
    <w:rsid w:val="00B72E61"/>
    <w:rsid w:val="00B73042"/>
    <w:rsid w:val="00B7318C"/>
    <w:rsid w:val="00B73806"/>
    <w:rsid w:val="00B738C4"/>
    <w:rsid w:val="00B73D19"/>
    <w:rsid w:val="00B73D78"/>
    <w:rsid w:val="00B73FDF"/>
    <w:rsid w:val="00B745F9"/>
    <w:rsid w:val="00B749D4"/>
    <w:rsid w:val="00B74C03"/>
    <w:rsid w:val="00B75224"/>
    <w:rsid w:val="00B75967"/>
    <w:rsid w:val="00B76437"/>
    <w:rsid w:val="00B76B56"/>
    <w:rsid w:val="00B778A2"/>
    <w:rsid w:val="00B80641"/>
    <w:rsid w:val="00B8067A"/>
    <w:rsid w:val="00B81543"/>
    <w:rsid w:val="00B81B15"/>
    <w:rsid w:val="00B81BF4"/>
    <w:rsid w:val="00B820C3"/>
    <w:rsid w:val="00B820C7"/>
    <w:rsid w:val="00B832B8"/>
    <w:rsid w:val="00B83DE4"/>
    <w:rsid w:val="00B84138"/>
    <w:rsid w:val="00B8426C"/>
    <w:rsid w:val="00B8457C"/>
    <w:rsid w:val="00B84C08"/>
    <w:rsid w:val="00B85424"/>
    <w:rsid w:val="00B859CF"/>
    <w:rsid w:val="00B85E70"/>
    <w:rsid w:val="00B85EEB"/>
    <w:rsid w:val="00B861DE"/>
    <w:rsid w:val="00B86925"/>
    <w:rsid w:val="00B86DF8"/>
    <w:rsid w:val="00B87452"/>
    <w:rsid w:val="00B87B5A"/>
    <w:rsid w:val="00B87BFF"/>
    <w:rsid w:val="00B87EF3"/>
    <w:rsid w:val="00B900C2"/>
    <w:rsid w:val="00B9065F"/>
    <w:rsid w:val="00B90681"/>
    <w:rsid w:val="00B90879"/>
    <w:rsid w:val="00B90AD3"/>
    <w:rsid w:val="00B9107C"/>
    <w:rsid w:val="00B91799"/>
    <w:rsid w:val="00B918B2"/>
    <w:rsid w:val="00B91C5A"/>
    <w:rsid w:val="00B9256C"/>
    <w:rsid w:val="00B92F5A"/>
    <w:rsid w:val="00B936A8"/>
    <w:rsid w:val="00B937F4"/>
    <w:rsid w:val="00B941C6"/>
    <w:rsid w:val="00B94378"/>
    <w:rsid w:val="00B946F1"/>
    <w:rsid w:val="00B94788"/>
    <w:rsid w:val="00B949AE"/>
    <w:rsid w:val="00B94B59"/>
    <w:rsid w:val="00B94F1D"/>
    <w:rsid w:val="00B95713"/>
    <w:rsid w:val="00B960E6"/>
    <w:rsid w:val="00B96EE7"/>
    <w:rsid w:val="00B97054"/>
    <w:rsid w:val="00B9735A"/>
    <w:rsid w:val="00B97C72"/>
    <w:rsid w:val="00B97C7B"/>
    <w:rsid w:val="00BA0B29"/>
    <w:rsid w:val="00BA1606"/>
    <w:rsid w:val="00BA1BF2"/>
    <w:rsid w:val="00BA1C98"/>
    <w:rsid w:val="00BA215C"/>
    <w:rsid w:val="00BA21F3"/>
    <w:rsid w:val="00BA22B6"/>
    <w:rsid w:val="00BA271B"/>
    <w:rsid w:val="00BA2B63"/>
    <w:rsid w:val="00BA30A8"/>
    <w:rsid w:val="00BA354D"/>
    <w:rsid w:val="00BA3DEF"/>
    <w:rsid w:val="00BA40AE"/>
    <w:rsid w:val="00BA48A8"/>
    <w:rsid w:val="00BA4B31"/>
    <w:rsid w:val="00BA6373"/>
    <w:rsid w:val="00BA664E"/>
    <w:rsid w:val="00BA75FA"/>
    <w:rsid w:val="00BB00A3"/>
    <w:rsid w:val="00BB04BC"/>
    <w:rsid w:val="00BB0807"/>
    <w:rsid w:val="00BB09E6"/>
    <w:rsid w:val="00BB0B3E"/>
    <w:rsid w:val="00BB0C0C"/>
    <w:rsid w:val="00BB10DD"/>
    <w:rsid w:val="00BB11F5"/>
    <w:rsid w:val="00BB140F"/>
    <w:rsid w:val="00BB1972"/>
    <w:rsid w:val="00BB23AB"/>
    <w:rsid w:val="00BB276B"/>
    <w:rsid w:val="00BB2D94"/>
    <w:rsid w:val="00BB36BA"/>
    <w:rsid w:val="00BB3FF6"/>
    <w:rsid w:val="00BB49F0"/>
    <w:rsid w:val="00BB51D6"/>
    <w:rsid w:val="00BB5425"/>
    <w:rsid w:val="00BB59AC"/>
    <w:rsid w:val="00BB5A42"/>
    <w:rsid w:val="00BB6623"/>
    <w:rsid w:val="00BB67ED"/>
    <w:rsid w:val="00BB7333"/>
    <w:rsid w:val="00BB7528"/>
    <w:rsid w:val="00BC02E0"/>
    <w:rsid w:val="00BC07C8"/>
    <w:rsid w:val="00BC0FC6"/>
    <w:rsid w:val="00BC1504"/>
    <w:rsid w:val="00BC1575"/>
    <w:rsid w:val="00BC1B66"/>
    <w:rsid w:val="00BC1BB4"/>
    <w:rsid w:val="00BC1CDE"/>
    <w:rsid w:val="00BC2081"/>
    <w:rsid w:val="00BC26A8"/>
    <w:rsid w:val="00BC2967"/>
    <w:rsid w:val="00BC2D1D"/>
    <w:rsid w:val="00BC2E31"/>
    <w:rsid w:val="00BC3262"/>
    <w:rsid w:val="00BC38B7"/>
    <w:rsid w:val="00BC3A2F"/>
    <w:rsid w:val="00BC3A7B"/>
    <w:rsid w:val="00BC3FC2"/>
    <w:rsid w:val="00BC4304"/>
    <w:rsid w:val="00BC4F06"/>
    <w:rsid w:val="00BC50BB"/>
    <w:rsid w:val="00BC5476"/>
    <w:rsid w:val="00BC5ACA"/>
    <w:rsid w:val="00BC5E82"/>
    <w:rsid w:val="00BC5F7C"/>
    <w:rsid w:val="00BC6047"/>
    <w:rsid w:val="00BC63EC"/>
    <w:rsid w:val="00BC668C"/>
    <w:rsid w:val="00BD028D"/>
    <w:rsid w:val="00BD097D"/>
    <w:rsid w:val="00BD0997"/>
    <w:rsid w:val="00BD0CA6"/>
    <w:rsid w:val="00BD131B"/>
    <w:rsid w:val="00BD16F9"/>
    <w:rsid w:val="00BD1E4C"/>
    <w:rsid w:val="00BD26E1"/>
    <w:rsid w:val="00BD2C44"/>
    <w:rsid w:val="00BD300E"/>
    <w:rsid w:val="00BD3ACB"/>
    <w:rsid w:val="00BD3EC8"/>
    <w:rsid w:val="00BD443A"/>
    <w:rsid w:val="00BD4C40"/>
    <w:rsid w:val="00BD4CFF"/>
    <w:rsid w:val="00BD5083"/>
    <w:rsid w:val="00BD54E0"/>
    <w:rsid w:val="00BD550E"/>
    <w:rsid w:val="00BD5855"/>
    <w:rsid w:val="00BD5AB7"/>
    <w:rsid w:val="00BD5CCD"/>
    <w:rsid w:val="00BD61D1"/>
    <w:rsid w:val="00BD65DB"/>
    <w:rsid w:val="00BD75A5"/>
    <w:rsid w:val="00BD7AA7"/>
    <w:rsid w:val="00BE0041"/>
    <w:rsid w:val="00BE0587"/>
    <w:rsid w:val="00BE1662"/>
    <w:rsid w:val="00BE1A8F"/>
    <w:rsid w:val="00BE2235"/>
    <w:rsid w:val="00BE2809"/>
    <w:rsid w:val="00BE2E0A"/>
    <w:rsid w:val="00BE3FF2"/>
    <w:rsid w:val="00BE4553"/>
    <w:rsid w:val="00BE45B2"/>
    <w:rsid w:val="00BE4974"/>
    <w:rsid w:val="00BE4D56"/>
    <w:rsid w:val="00BE4DF5"/>
    <w:rsid w:val="00BE58ED"/>
    <w:rsid w:val="00BE5C42"/>
    <w:rsid w:val="00BE5E7C"/>
    <w:rsid w:val="00BE627C"/>
    <w:rsid w:val="00BE6E02"/>
    <w:rsid w:val="00BE6EF1"/>
    <w:rsid w:val="00BE7251"/>
    <w:rsid w:val="00BE7534"/>
    <w:rsid w:val="00BE7AB4"/>
    <w:rsid w:val="00BF0280"/>
    <w:rsid w:val="00BF058C"/>
    <w:rsid w:val="00BF0689"/>
    <w:rsid w:val="00BF0B6A"/>
    <w:rsid w:val="00BF1138"/>
    <w:rsid w:val="00BF13CC"/>
    <w:rsid w:val="00BF13E3"/>
    <w:rsid w:val="00BF189D"/>
    <w:rsid w:val="00BF194D"/>
    <w:rsid w:val="00BF1CFF"/>
    <w:rsid w:val="00BF21C4"/>
    <w:rsid w:val="00BF2B8C"/>
    <w:rsid w:val="00BF30EF"/>
    <w:rsid w:val="00BF3E9D"/>
    <w:rsid w:val="00BF3F8F"/>
    <w:rsid w:val="00BF408E"/>
    <w:rsid w:val="00BF475A"/>
    <w:rsid w:val="00BF4BA3"/>
    <w:rsid w:val="00BF5CB4"/>
    <w:rsid w:val="00BF5D21"/>
    <w:rsid w:val="00BF5EEB"/>
    <w:rsid w:val="00BF5EFB"/>
    <w:rsid w:val="00BF5F54"/>
    <w:rsid w:val="00BF6060"/>
    <w:rsid w:val="00BF67E3"/>
    <w:rsid w:val="00BF6EFC"/>
    <w:rsid w:val="00BF6F61"/>
    <w:rsid w:val="00BF6FF9"/>
    <w:rsid w:val="00BF7325"/>
    <w:rsid w:val="00BF73C2"/>
    <w:rsid w:val="00BF740C"/>
    <w:rsid w:val="00BF749D"/>
    <w:rsid w:val="00BF7BE7"/>
    <w:rsid w:val="00BF7C8A"/>
    <w:rsid w:val="00BF7DE6"/>
    <w:rsid w:val="00C0091A"/>
    <w:rsid w:val="00C009DE"/>
    <w:rsid w:val="00C00B9E"/>
    <w:rsid w:val="00C00BD4"/>
    <w:rsid w:val="00C01D0B"/>
    <w:rsid w:val="00C02D9A"/>
    <w:rsid w:val="00C03217"/>
    <w:rsid w:val="00C03472"/>
    <w:rsid w:val="00C05612"/>
    <w:rsid w:val="00C05D0F"/>
    <w:rsid w:val="00C05D26"/>
    <w:rsid w:val="00C0615B"/>
    <w:rsid w:val="00C06728"/>
    <w:rsid w:val="00C06B86"/>
    <w:rsid w:val="00C06D05"/>
    <w:rsid w:val="00C07E77"/>
    <w:rsid w:val="00C07FCE"/>
    <w:rsid w:val="00C1005E"/>
    <w:rsid w:val="00C107C5"/>
    <w:rsid w:val="00C10FC3"/>
    <w:rsid w:val="00C116C3"/>
    <w:rsid w:val="00C11B40"/>
    <w:rsid w:val="00C12139"/>
    <w:rsid w:val="00C12AF9"/>
    <w:rsid w:val="00C12D79"/>
    <w:rsid w:val="00C12EC7"/>
    <w:rsid w:val="00C13922"/>
    <w:rsid w:val="00C13E11"/>
    <w:rsid w:val="00C14022"/>
    <w:rsid w:val="00C141E8"/>
    <w:rsid w:val="00C14795"/>
    <w:rsid w:val="00C15C90"/>
    <w:rsid w:val="00C16CF6"/>
    <w:rsid w:val="00C16DD4"/>
    <w:rsid w:val="00C16EB8"/>
    <w:rsid w:val="00C17522"/>
    <w:rsid w:val="00C17A09"/>
    <w:rsid w:val="00C17BFD"/>
    <w:rsid w:val="00C17D9A"/>
    <w:rsid w:val="00C17DA4"/>
    <w:rsid w:val="00C20924"/>
    <w:rsid w:val="00C218B8"/>
    <w:rsid w:val="00C225CC"/>
    <w:rsid w:val="00C22621"/>
    <w:rsid w:val="00C22E98"/>
    <w:rsid w:val="00C2338F"/>
    <w:rsid w:val="00C234DB"/>
    <w:rsid w:val="00C236AA"/>
    <w:rsid w:val="00C23B5A"/>
    <w:rsid w:val="00C24124"/>
    <w:rsid w:val="00C243A6"/>
    <w:rsid w:val="00C245D7"/>
    <w:rsid w:val="00C24F56"/>
    <w:rsid w:val="00C251C3"/>
    <w:rsid w:val="00C256FF"/>
    <w:rsid w:val="00C2652F"/>
    <w:rsid w:val="00C268C3"/>
    <w:rsid w:val="00C26EEC"/>
    <w:rsid w:val="00C2709E"/>
    <w:rsid w:val="00C27234"/>
    <w:rsid w:val="00C272DE"/>
    <w:rsid w:val="00C302B9"/>
    <w:rsid w:val="00C306CE"/>
    <w:rsid w:val="00C31216"/>
    <w:rsid w:val="00C31B9B"/>
    <w:rsid w:val="00C32089"/>
    <w:rsid w:val="00C32736"/>
    <w:rsid w:val="00C32C4B"/>
    <w:rsid w:val="00C32E73"/>
    <w:rsid w:val="00C335C2"/>
    <w:rsid w:val="00C33621"/>
    <w:rsid w:val="00C336C4"/>
    <w:rsid w:val="00C33FE5"/>
    <w:rsid w:val="00C34919"/>
    <w:rsid w:val="00C35382"/>
    <w:rsid w:val="00C35757"/>
    <w:rsid w:val="00C35B79"/>
    <w:rsid w:val="00C35D25"/>
    <w:rsid w:val="00C36369"/>
    <w:rsid w:val="00C37A61"/>
    <w:rsid w:val="00C401D1"/>
    <w:rsid w:val="00C404CF"/>
    <w:rsid w:val="00C4054A"/>
    <w:rsid w:val="00C4126C"/>
    <w:rsid w:val="00C4146F"/>
    <w:rsid w:val="00C41C94"/>
    <w:rsid w:val="00C41CC7"/>
    <w:rsid w:val="00C41FE2"/>
    <w:rsid w:val="00C4228F"/>
    <w:rsid w:val="00C422B7"/>
    <w:rsid w:val="00C425BC"/>
    <w:rsid w:val="00C42A5F"/>
    <w:rsid w:val="00C42A70"/>
    <w:rsid w:val="00C4355B"/>
    <w:rsid w:val="00C43EDD"/>
    <w:rsid w:val="00C44DDA"/>
    <w:rsid w:val="00C44E52"/>
    <w:rsid w:val="00C46283"/>
    <w:rsid w:val="00C46753"/>
    <w:rsid w:val="00C46C8F"/>
    <w:rsid w:val="00C47AF7"/>
    <w:rsid w:val="00C47D32"/>
    <w:rsid w:val="00C47F9F"/>
    <w:rsid w:val="00C50436"/>
    <w:rsid w:val="00C513A9"/>
    <w:rsid w:val="00C51C69"/>
    <w:rsid w:val="00C52A45"/>
    <w:rsid w:val="00C537E0"/>
    <w:rsid w:val="00C53870"/>
    <w:rsid w:val="00C53A64"/>
    <w:rsid w:val="00C53DD7"/>
    <w:rsid w:val="00C53F45"/>
    <w:rsid w:val="00C53FC2"/>
    <w:rsid w:val="00C5448D"/>
    <w:rsid w:val="00C546E8"/>
    <w:rsid w:val="00C5471F"/>
    <w:rsid w:val="00C54903"/>
    <w:rsid w:val="00C549E0"/>
    <w:rsid w:val="00C54AC0"/>
    <w:rsid w:val="00C54B64"/>
    <w:rsid w:val="00C54C44"/>
    <w:rsid w:val="00C54D83"/>
    <w:rsid w:val="00C55611"/>
    <w:rsid w:val="00C557F0"/>
    <w:rsid w:val="00C56256"/>
    <w:rsid w:val="00C564D4"/>
    <w:rsid w:val="00C568FB"/>
    <w:rsid w:val="00C56F1C"/>
    <w:rsid w:val="00C57087"/>
    <w:rsid w:val="00C57BF9"/>
    <w:rsid w:val="00C57F3F"/>
    <w:rsid w:val="00C57FEE"/>
    <w:rsid w:val="00C6075D"/>
    <w:rsid w:val="00C61087"/>
    <w:rsid w:val="00C62670"/>
    <w:rsid w:val="00C628AA"/>
    <w:rsid w:val="00C62F7F"/>
    <w:rsid w:val="00C63426"/>
    <w:rsid w:val="00C63748"/>
    <w:rsid w:val="00C63AA7"/>
    <w:rsid w:val="00C63B66"/>
    <w:rsid w:val="00C63C67"/>
    <w:rsid w:val="00C63D55"/>
    <w:rsid w:val="00C640FE"/>
    <w:rsid w:val="00C64476"/>
    <w:rsid w:val="00C64555"/>
    <w:rsid w:val="00C645CD"/>
    <w:rsid w:val="00C647B9"/>
    <w:rsid w:val="00C64AD9"/>
    <w:rsid w:val="00C6573B"/>
    <w:rsid w:val="00C65C31"/>
    <w:rsid w:val="00C66CC2"/>
    <w:rsid w:val="00C67630"/>
    <w:rsid w:val="00C67B13"/>
    <w:rsid w:val="00C67C26"/>
    <w:rsid w:val="00C67D67"/>
    <w:rsid w:val="00C67DE5"/>
    <w:rsid w:val="00C67F7D"/>
    <w:rsid w:val="00C7026B"/>
    <w:rsid w:val="00C704A9"/>
    <w:rsid w:val="00C71CC1"/>
    <w:rsid w:val="00C71E2F"/>
    <w:rsid w:val="00C7213F"/>
    <w:rsid w:val="00C72A24"/>
    <w:rsid w:val="00C72EAC"/>
    <w:rsid w:val="00C730C8"/>
    <w:rsid w:val="00C731F6"/>
    <w:rsid w:val="00C75392"/>
    <w:rsid w:val="00C753EF"/>
    <w:rsid w:val="00C755D4"/>
    <w:rsid w:val="00C75646"/>
    <w:rsid w:val="00C75900"/>
    <w:rsid w:val="00C75AFA"/>
    <w:rsid w:val="00C76454"/>
    <w:rsid w:val="00C769CB"/>
    <w:rsid w:val="00C76FAB"/>
    <w:rsid w:val="00C7756A"/>
    <w:rsid w:val="00C77839"/>
    <w:rsid w:val="00C80123"/>
    <w:rsid w:val="00C801CE"/>
    <w:rsid w:val="00C80522"/>
    <w:rsid w:val="00C805E3"/>
    <w:rsid w:val="00C80910"/>
    <w:rsid w:val="00C81588"/>
    <w:rsid w:val="00C816FE"/>
    <w:rsid w:val="00C81A9C"/>
    <w:rsid w:val="00C81D99"/>
    <w:rsid w:val="00C81DF7"/>
    <w:rsid w:val="00C827DD"/>
    <w:rsid w:val="00C82BAB"/>
    <w:rsid w:val="00C82F14"/>
    <w:rsid w:val="00C832E2"/>
    <w:rsid w:val="00C83626"/>
    <w:rsid w:val="00C83872"/>
    <w:rsid w:val="00C84C82"/>
    <w:rsid w:val="00C852E3"/>
    <w:rsid w:val="00C854A0"/>
    <w:rsid w:val="00C86275"/>
    <w:rsid w:val="00C8660A"/>
    <w:rsid w:val="00C86B63"/>
    <w:rsid w:val="00C86DD0"/>
    <w:rsid w:val="00C8717F"/>
    <w:rsid w:val="00C87B7B"/>
    <w:rsid w:val="00C907C3"/>
    <w:rsid w:val="00C9082D"/>
    <w:rsid w:val="00C9092C"/>
    <w:rsid w:val="00C90D10"/>
    <w:rsid w:val="00C91C62"/>
    <w:rsid w:val="00C927D4"/>
    <w:rsid w:val="00C929F4"/>
    <w:rsid w:val="00C92EB8"/>
    <w:rsid w:val="00C9306C"/>
    <w:rsid w:val="00C93301"/>
    <w:rsid w:val="00C934A7"/>
    <w:rsid w:val="00C938F1"/>
    <w:rsid w:val="00C93A92"/>
    <w:rsid w:val="00C93DDF"/>
    <w:rsid w:val="00C94144"/>
    <w:rsid w:val="00C941A1"/>
    <w:rsid w:val="00C941E0"/>
    <w:rsid w:val="00C94B6C"/>
    <w:rsid w:val="00C95714"/>
    <w:rsid w:val="00C95992"/>
    <w:rsid w:val="00C9604F"/>
    <w:rsid w:val="00C9680B"/>
    <w:rsid w:val="00C96880"/>
    <w:rsid w:val="00C96987"/>
    <w:rsid w:val="00C96A3E"/>
    <w:rsid w:val="00C978A2"/>
    <w:rsid w:val="00CA02A6"/>
    <w:rsid w:val="00CA06B9"/>
    <w:rsid w:val="00CA0855"/>
    <w:rsid w:val="00CA0A9E"/>
    <w:rsid w:val="00CA10D1"/>
    <w:rsid w:val="00CA1496"/>
    <w:rsid w:val="00CA14C1"/>
    <w:rsid w:val="00CA1613"/>
    <w:rsid w:val="00CA16A9"/>
    <w:rsid w:val="00CA18D7"/>
    <w:rsid w:val="00CA1A2D"/>
    <w:rsid w:val="00CA1F9B"/>
    <w:rsid w:val="00CA1FDD"/>
    <w:rsid w:val="00CA2045"/>
    <w:rsid w:val="00CA2393"/>
    <w:rsid w:val="00CA2C01"/>
    <w:rsid w:val="00CA457F"/>
    <w:rsid w:val="00CA49C1"/>
    <w:rsid w:val="00CA4B78"/>
    <w:rsid w:val="00CA50E4"/>
    <w:rsid w:val="00CA5810"/>
    <w:rsid w:val="00CA64A5"/>
    <w:rsid w:val="00CA6650"/>
    <w:rsid w:val="00CA667C"/>
    <w:rsid w:val="00CA6A7F"/>
    <w:rsid w:val="00CA6C91"/>
    <w:rsid w:val="00CA6FBB"/>
    <w:rsid w:val="00CA759D"/>
    <w:rsid w:val="00CA7A60"/>
    <w:rsid w:val="00CA7EB0"/>
    <w:rsid w:val="00CB03DD"/>
    <w:rsid w:val="00CB058E"/>
    <w:rsid w:val="00CB0C39"/>
    <w:rsid w:val="00CB0CD1"/>
    <w:rsid w:val="00CB0E1C"/>
    <w:rsid w:val="00CB0E30"/>
    <w:rsid w:val="00CB16A4"/>
    <w:rsid w:val="00CB1C46"/>
    <w:rsid w:val="00CB3EAB"/>
    <w:rsid w:val="00CB47E2"/>
    <w:rsid w:val="00CB4D0C"/>
    <w:rsid w:val="00CB4D1F"/>
    <w:rsid w:val="00CB506A"/>
    <w:rsid w:val="00CB5805"/>
    <w:rsid w:val="00CB665A"/>
    <w:rsid w:val="00CB67B9"/>
    <w:rsid w:val="00CB6A1C"/>
    <w:rsid w:val="00CB7384"/>
    <w:rsid w:val="00CB7391"/>
    <w:rsid w:val="00CB77A3"/>
    <w:rsid w:val="00CB7F32"/>
    <w:rsid w:val="00CC089A"/>
    <w:rsid w:val="00CC094E"/>
    <w:rsid w:val="00CC0D13"/>
    <w:rsid w:val="00CC1BF8"/>
    <w:rsid w:val="00CC1DFD"/>
    <w:rsid w:val="00CC21C7"/>
    <w:rsid w:val="00CC24F1"/>
    <w:rsid w:val="00CC254E"/>
    <w:rsid w:val="00CC2DFB"/>
    <w:rsid w:val="00CC2E56"/>
    <w:rsid w:val="00CC2F8F"/>
    <w:rsid w:val="00CC4222"/>
    <w:rsid w:val="00CC43E2"/>
    <w:rsid w:val="00CC4641"/>
    <w:rsid w:val="00CC4AB8"/>
    <w:rsid w:val="00CC4AF6"/>
    <w:rsid w:val="00CC4B30"/>
    <w:rsid w:val="00CC53F5"/>
    <w:rsid w:val="00CC5818"/>
    <w:rsid w:val="00CC5B20"/>
    <w:rsid w:val="00CC5DA7"/>
    <w:rsid w:val="00CC5F95"/>
    <w:rsid w:val="00CC6179"/>
    <w:rsid w:val="00CC651B"/>
    <w:rsid w:val="00CC6DAA"/>
    <w:rsid w:val="00CC7C74"/>
    <w:rsid w:val="00CD02CC"/>
    <w:rsid w:val="00CD0B73"/>
    <w:rsid w:val="00CD0DB1"/>
    <w:rsid w:val="00CD0FF7"/>
    <w:rsid w:val="00CD1458"/>
    <w:rsid w:val="00CD173E"/>
    <w:rsid w:val="00CD1C47"/>
    <w:rsid w:val="00CD2042"/>
    <w:rsid w:val="00CD24DF"/>
    <w:rsid w:val="00CD2AAE"/>
    <w:rsid w:val="00CD2C52"/>
    <w:rsid w:val="00CD2E47"/>
    <w:rsid w:val="00CD30A2"/>
    <w:rsid w:val="00CD36EF"/>
    <w:rsid w:val="00CD3EE6"/>
    <w:rsid w:val="00CD4424"/>
    <w:rsid w:val="00CD4685"/>
    <w:rsid w:val="00CD5656"/>
    <w:rsid w:val="00CD5AF7"/>
    <w:rsid w:val="00CD61DC"/>
    <w:rsid w:val="00CD644A"/>
    <w:rsid w:val="00CD64AD"/>
    <w:rsid w:val="00CD655C"/>
    <w:rsid w:val="00CD6F1D"/>
    <w:rsid w:val="00CD77C9"/>
    <w:rsid w:val="00CD7F21"/>
    <w:rsid w:val="00CE02FD"/>
    <w:rsid w:val="00CE05EF"/>
    <w:rsid w:val="00CE0758"/>
    <w:rsid w:val="00CE0CB6"/>
    <w:rsid w:val="00CE0ECF"/>
    <w:rsid w:val="00CE0F83"/>
    <w:rsid w:val="00CE14DD"/>
    <w:rsid w:val="00CE181B"/>
    <w:rsid w:val="00CE19D6"/>
    <w:rsid w:val="00CE21E7"/>
    <w:rsid w:val="00CE295D"/>
    <w:rsid w:val="00CE2B86"/>
    <w:rsid w:val="00CE3352"/>
    <w:rsid w:val="00CE3D8B"/>
    <w:rsid w:val="00CE4FD5"/>
    <w:rsid w:val="00CE56DD"/>
    <w:rsid w:val="00CE5746"/>
    <w:rsid w:val="00CE57DF"/>
    <w:rsid w:val="00CE5991"/>
    <w:rsid w:val="00CE5EBE"/>
    <w:rsid w:val="00CE6156"/>
    <w:rsid w:val="00CE637B"/>
    <w:rsid w:val="00CE6450"/>
    <w:rsid w:val="00CE678A"/>
    <w:rsid w:val="00CE6ED7"/>
    <w:rsid w:val="00CF06EC"/>
    <w:rsid w:val="00CF07B1"/>
    <w:rsid w:val="00CF0986"/>
    <w:rsid w:val="00CF0EDA"/>
    <w:rsid w:val="00CF1603"/>
    <w:rsid w:val="00CF1884"/>
    <w:rsid w:val="00CF27A5"/>
    <w:rsid w:val="00CF2DC4"/>
    <w:rsid w:val="00CF3151"/>
    <w:rsid w:val="00CF3309"/>
    <w:rsid w:val="00CF37C7"/>
    <w:rsid w:val="00CF4037"/>
    <w:rsid w:val="00CF4B94"/>
    <w:rsid w:val="00CF5195"/>
    <w:rsid w:val="00CF53CA"/>
    <w:rsid w:val="00CF5A24"/>
    <w:rsid w:val="00CF5E17"/>
    <w:rsid w:val="00CF62DC"/>
    <w:rsid w:val="00CF6ADB"/>
    <w:rsid w:val="00CF6F72"/>
    <w:rsid w:val="00CF75F1"/>
    <w:rsid w:val="00CF777C"/>
    <w:rsid w:val="00D00188"/>
    <w:rsid w:val="00D007AC"/>
    <w:rsid w:val="00D00AA7"/>
    <w:rsid w:val="00D01B83"/>
    <w:rsid w:val="00D020A8"/>
    <w:rsid w:val="00D02292"/>
    <w:rsid w:val="00D02620"/>
    <w:rsid w:val="00D0262A"/>
    <w:rsid w:val="00D0280F"/>
    <w:rsid w:val="00D030FA"/>
    <w:rsid w:val="00D031D4"/>
    <w:rsid w:val="00D035E2"/>
    <w:rsid w:val="00D04262"/>
    <w:rsid w:val="00D04960"/>
    <w:rsid w:val="00D04C5A"/>
    <w:rsid w:val="00D05158"/>
    <w:rsid w:val="00D0579F"/>
    <w:rsid w:val="00D061DE"/>
    <w:rsid w:val="00D07037"/>
    <w:rsid w:val="00D07255"/>
    <w:rsid w:val="00D103AF"/>
    <w:rsid w:val="00D109DC"/>
    <w:rsid w:val="00D10BA4"/>
    <w:rsid w:val="00D10C24"/>
    <w:rsid w:val="00D11481"/>
    <w:rsid w:val="00D114CE"/>
    <w:rsid w:val="00D117DB"/>
    <w:rsid w:val="00D12BB6"/>
    <w:rsid w:val="00D12FA3"/>
    <w:rsid w:val="00D13233"/>
    <w:rsid w:val="00D1350D"/>
    <w:rsid w:val="00D13E83"/>
    <w:rsid w:val="00D14076"/>
    <w:rsid w:val="00D14A56"/>
    <w:rsid w:val="00D15192"/>
    <w:rsid w:val="00D153E7"/>
    <w:rsid w:val="00D15949"/>
    <w:rsid w:val="00D15CEF"/>
    <w:rsid w:val="00D15F5C"/>
    <w:rsid w:val="00D16AB2"/>
    <w:rsid w:val="00D16B06"/>
    <w:rsid w:val="00D17221"/>
    <w:rsid w:val="00D17B28"/>
    <w:rsid w:val="00D202C2"/>
    <w:rsid w:val="00D2043A"/>
    <w:rsid w:val="00D20624"/>
    <w:rsid w:val="00D2095E"/>
    <w:rsid w:val="00D21069"/>
    <w:rsid w:val="00D21601"/>
    <w:rsid w:val="00D21BFB"/>
    <w:rsid w:val="00D21E17"/>
    <w:rsid w:val="00D22556"/>
    <w:rsid w:val="00D229D4"/>
    <w:rsid w:val="00D2398F"/>
    <w:rsid w:val="00D23D63"/>
    <w:rsid w:val="00D23DCC"/>
    <w:rsid w:val="00D23DCD"/>
    <w:rsid w:val="00D23E37"/>
    <w:rsid w:val="00D24146"/>
    <w:rsid w:val="00D24EF6"/>
    <w:rsid w:val="00D250A1"/>
    <w:rsid w:val="00D254D6"/>
    <w:rsid w:val="00D25C70"/>
    <w:rsid w:val="00D25D38"/>
    <w:rsid w:val="00D2660C"/>
    <w:rsid w:val="00D26881"/>
    <w:rsid w:val="00D271EB"/>
    <w:rsid w:val="00D2738E"/>
    <w:rsid w:val="00D27625"/>
    <w:rsid w:val="00D276C4"/>
    <w:rsid w:val="00D27AD0"/>
    <w:rsid w:val="00D27EDF"/>
    <w:rsid w:val="00D3030C"/>
    <w:rsid w:val="00D309EE"/>
    <w:rsid w:val="00D31033"/>
    <w:rsid w:val="00D31179"/>
    <w:rsid w:val="00D316FB"/>
    <w:rsid w:val="00D31AA4"/>
    <w:rsid w:val="00D31C59"/>
    <w:rsid w:val="00D31E34"/>
    <w:rsid w:val="00D31F3A"/>
    <w:rsid w:val="00D32378"/>
    <w:rsid w:val="00D32551"/>
    <w:rsid w:val="00D332C3"/>
    <w:rsid w:val="00D336E4"/>
    <w:rsid w:val="00D33C48"/>
    <w:rsid w:val="00D33FA5"/>
    <w:rsid w:val="00D34189"/>
    <w:rsid w:val="00D341D3"/>
    <w:rsid w:val="00D346FB"/>
    <w:rsid w:val="00D34CD0"/>
    <w:rsid w:val="00D3595E"/>
    <w:rsid w:val="00D36CC6"/>
    <w:rsid w:val="00D36F16"/>
    <w:rsid w:val="00D36F5B"/>
    <w:rsid w:val="00D37602"/>
    <w:rsid w:val="00D376C4"/>
    <w:rsid w:val="00D40279"/>
    <w:rsid w:val="00D403B9"/>
    <w:rsid w:val="00D4097F"/>
    <w:rsid w:val="00D409BE"/>
    <w:rsid w:val="00D40DAE"/>
    <w:rsid w:val="00D41482"/>
    <w:rsid w:val="00D416EF"/>
    <w:rsid w:val="00D423A7"/>
    <w:rsid w:val="00D424CC"/>
    <w:rsid w:val="00D429F3"/>
    <w:rsid w:val="00D42E5B"/>
    <w:rsid w:val="00D434A4"/>
    <w:rsid w:val="00D449A5"/>
    <w:rsid w:val="00D455D9"/>
    <w:rsid w:val="00D46143"/>
    <w:rsid w:val="00D46DFD"/>
    <w:rsid w:val="00D478D5"/>
    <w:rsid w:val="00D47F68"/>
    <w:rsid w:val="00D50285"/>
    <w:rsid w:val="00D50401"/>
    <w:rsid w:val="00D506A8"/>
    <w:rsid w:val="00D50713"/>
    <w:rsid w:val="00D50C2C"/>
    <w:rsid w:val="00D51474"/>
    <w:rsid w:val="00D51732"/>
    <w:rsid w:val="00D523C2"/>
    <w:rsid w:val="00D52A28"/>
    <w:rsid w:val="00D52AE3"/>
    <w:rsid w:val="00D534CD"/>
    <w:rsid w:val="00D535F6"/>
    <w:rsid w:val="00D53CB5"/>
    <w:rsid w:val="00D53F49"/>
    <w:rsid w:val="00D540F9"/>
    <w:rsid w:val="00D5422E"/>
    <w:rsid w:val="00D54632"/>
    <w:rsid w:val="00D54685"/>
    <w:rsid w:val="00D546DD"/>
    <w:rsid w:val="00D54721"/>
    <w:rsid w:val="00D54A42"/>
    <w:rsid w:val="00D54CC3"/>
    <w:rsid w:val="00D54D28"/>
    <w:rsid w:val="00D55187"/>
    <w:rsid w:val="00D55CEB"/>
    <w:rsid w:val="00D56456"/>
    <w:rsid w:val="00D56A39"/>
    <w:rsid w:val="00D56DF3"/>
    <w:rsid w:val="00D56EF1"/>
    <w:rsid w:val="00D56F13"/>
    <w:rsid w:val="00D600A4"/>
    <w:rsid w:val="00D601F0"/>
    <w:rsid w:val="00D605BE"/>
    <w:rsid w:val="00D60850"/>
    <w:rsid w:val="00D60EC9"/>
    <w:rsid w:val="00D61E98"/>
    <w:rsid w:val="00D62746"/>
    <w:rsid w:val="00D62B23"/>
    <w:rsid w:val="00D631FF"/>
    <w:rsid w:val="00D633D9"/>
    <w:rsid w:val="00D63807"/>
    <w:rsid w:val="00D63A16"/>
    <w:rsid w:val="00D647A7"/>
    <w:rsid w:val="00D64D72"/>
    <w:rsid w:val="00D652EA"/>
    <w:rsid w:val="00D658E5"/>
    <w:rsid w:val="00D65B61"/>
    <w:rsid w:val="00D6639B"/>
    <w:rsid w:val="00D6689C"/>
    <w:rsid w:val="00D66BB8"/>
    <w:rsid w:val="00D66BBF"/>
    <w:rsid w:val="00D66D4A"/>
    <w:rsid w:val="00D670CA"/>
    <w:rsid w:val="00D67AC4"/>
    <w:rsid w:val="00D700E4"/>
    <w:rsid w:val="00D70761"/>
    <w:rsid w:val="00D71887"/>
    <w:rsid w:val="00D7245D"/>
    <w:rsid w:val="00D72BD1"/>
    <w:rsid w:val="00D72F6C"/>
    <w:rsid w:val="00D7352A"/>
    <w:rsid w:val="00D73571"/>
    <w:rsid w:val="00D7382D"/>
    <w:rsid w:val="00D73840"/>
    <w:rsid w:val="00D73CFE"/>
    <w:rsid w:val="00D7422B"/>
    <w:rsid w:val="00D74AFD"/>
    <w:rsid w:val="00D7553E"/>
    <w:rsid w:val="00D760B8"/>
    <w:rsid w:val="00D76178"/>
    <w:rsid w:val="00D761D5"/>
    <w:rsid w:val="00D7721F"/>
    <w:rsid w:val="00D77A3C"/>
    <w:rsid w:val="00D77C14"/>
    <w:rsid w:val="00D80144"/>
    <w:rsid w:val="00D801B9"/>
    <w:rsid w:val="00D80962"/>
    <w:rsid w:val="00D809DB"/>
    <w:rsid w:val="00D80F39"/>
    <w:rsid w:val="00D81AA4"/>
    <w:rsid w:val="00D81B20"/>
    <w:rsid w:val="00D81BEA"/>
    <w:rsid w:val="00D81F4E"/>
    <w:rsid w:val="00D822B9"/>
    <w:rsid w:val="00D824E8"/>
    <w:rsid w:val="00D82E9E"/>
    <w:rsid w:val="00D83124"/>
    <w:rsid w:val="00D83B7F"/>
    <w:rsid w:val="00D83DE6"/>
    <w:rsid w:val="00D84525"/>
    <w:rsid w:val="00D846EB"/>
    <w:rsid w:val="00D85582"/>
    <w:rsid w:val="00D8569F"/>
    <w:rsid w:val="00D86233"/>
    <w:rsid w:val="00D86716"/>
    <w:rsid w:val="00D86C7A"/>
    <w:rsid w:val="00D871E5"/>
    <w:rsid w:val="00D87381"/>
    <w:rsid w:val="00D87646"/>
    <w:rsid w:val="00D87D50"/>
    <w:rsid w:val="00D87EB3"/>
    <w:rsid w:val="00D901A5"/>
    <w:rsid w:val="00D9050A"/>
    <w:rsid w:val="00D90A30"/>
    <w:rsid w:val="00D913B9"/>
    <w:rsid w:val="00D915B0"/>
    <w:rsid w:val="00D92C67"/>
    <w:rsid w:val="00D92DAA"/>
    <w:rsid w:val="00D930C8"/>
    <w:rsid w:val="00D9385B"/>
    <w:rsid w:val="00D9394B"/>
    <w:rsid w:val="00D93AE7"/>
    <w:rsid w:val="00D93F4C"/>
    <w:rsid w:val="00D946AF"/>
    <w:rsid w:val="00D94835"/>
    <w:rsid w:val="00D94ABD"/>
    <w:rsid w:val="00D94D69"/>
    <w:rsid w:val="00D9557A"/>
    <w:rsid w:val="00D958D0"/>
    <w:rsid w:val="00D96D67"/>
    <w:rsid w:val="00D96DDA"/>
    <w:rsid w:val="00D9751F"/>
    <w:rsid w:val="00D97AF2"/>
    <w:rsid w:val="00D97B5B"/>
    <w:rsid w:val="00D97D89"/>
    <w:rsid w:val="00DA082E"/>
    <w:rsid w:val="00DA118C"/>
    <w:rsid w:val="00DA1216"/>
    <w:rsid w:val="00DA15F7"/>
    <w:rsid w:val="00DA16AD"/>
    <w:rsid w:val="00DA1D3F"/>
    <w:rsid w:val="00DA2199"/>
    <w:rsid w:val="00DA27F1"/>
    <w:rsid w:val="00DA2CF1"/>
    <w:rsid w:val="00DA2D62"/>
    <w:rsid w:val="00DA30E4"/>
    <w:rsid w:val="00DA352F"/>
    <w:rsid w:val="00DA4774"/>
    <w:rsid w:val="00DA4890"/>
    <w:rsid w:val="00DA4A75"/>
    <w:rsid w:val="00DA55E8"/>
    <w:rsid w:val="00DA5923"/>
    <w:rsid w:val="00DA5F90"/>
    <w:rsid w:val="00DA6ACC"/>
    <w:rsid w:val="00DA78B5"/>
    <w:rsid w:val="00DA7FAB"/>
    <w:rsid w:val="00DA7FCC"/>
    <w:rsid w:val="00DB1048"/>
    <w:rsid w:val="00DB1191"/>
    <w:rsid w:val="00DB13BC"/>
    <w:rsid w:val="00DB1895"/>
    <w:rsid w:val="00DB1BEA"/>
    <w:rsid w:val="00DB2871"/>
    <w:rsid w:val="00DB2B8B"/>
    <w:rsid w:val="00DB2CC4"/>
    <w:rsid w:val="00DB3AE8"/>
    <w:rsid w:val="00DB52AD"/>
    <w:rsid w:val="00DB544F"/>
    <w:rsid w:val="00DB5A2B"/>
    <w:rsid w:val="00DB5B80"/>
    <w:rsid w:val="00DB6736"/>
    <w:rsid w:val="00DB6FA4"/>
    <w:rsid w:val="00DB77B5"/>
    <w:rsid w:val="00DC01DC"/>
    <w:rsid w:val="00DC05D6"/>
    <w:rsid w:val="00DC09DE"/>
    <w:rsid w:val="00DC0AD2"/>
    <w:rsid w:val="00DC0BBC"/>
    <w:rsid w:val="00DC0BC8"/>
    <w:rsid w:val="00DC0D19"/>
    <w:rsid w:val="00DC0D80"/>
    <w:rsid w:val="00DC1133"/>
    <w:rsid w:val="00DC1234"/>
    <w:rsid w:val="00DC12BD"/>
    <w:rsid w:val="00DC19D8"/>
    <w:rsid w:val="00DC1B6E"/>
    <w:rsid w:val="00DC2115"/>
    <w:rsid w:val="00DC2151"/>
    <w:rsid w:val="00DC22A8"/>
    <w:rsid w:val="00DC22CA"/>
    <w:rsid w:val="00DC293D"/>
    <w:rsid w:val="00DC29BA"/>
    <w:rsid w:val="00DC2CB4"/>
    <w:rsid w:val="00DC3109"/>
    <w:rsid w:val="00DC4620"/>
    <w:rsid w:val="00DC47E0"/>
    <w:rsid w:val="00DC4F68"/>
    <w:rsid w:val="00DC523B"/>
    <w:rsid w:val="00DC543F"/>
    <w:rsid w:val="00DC58A9"/>
    <w:rsid w:val="00DC5D65"/>
    <w:rsid w:val="00DC5F7F"/>
    <w:rsid w:val="00DC666E"/>
    <w:rsid w:val="00DC68A2"/>
    <w:rsid w:val="00DC6A2F"/>
    <w:rsid w:val="00DC6B48"/>
    <w:rsid w:val="00DC76D6"/>
    <w:rsid w:val="00DD00AA"/>
    <w:rsid w:val="00DD0100"/>
    <w:rsid w:val="00DD0419"/>
    <w:rsid w:val="00DD04D8"/>
    <w:rsid w:val="00DD1125"/>
    <w:rsid w:val="00DD1339"/>
    <w:rsid w:val="00DD1BD3"/>
    <w:rsid w:val="00DD20C3"/>
    <w:rsid w:val="00DD2308"/>
    <w:rsid w:val="00DD2744"/>
    <w:rsid w:val="00DD334F"/>
    <w:rsid w:val="00DD3ACA"/>
    <w:rsid w:val="00DD3F73"/>
    <w:rsid w:val="00DD4452"/>
    <w:rsid w:val="00DD44F6"/>
    <w:rsid w:val="00DD4625"/>
    <w:rsid w:val="00DD4818"/>
    <w:rsid w:val="00DD4B33"/>
    <w:rsid w:val="00DD5381"/>
    <w:rsid w:val="00DD5723"/>
    <w:rsid w:val="00DD5DD9"/>
    <w:rsid w:val="00DD62F1"/>
    <w:rsid w:val="00DD6441"/>
    <w:rsid w:val="00DD6952"/>
    <w:rsid w:val="00DD6B5A"/>
    <w:rsid w:val="00DD7879"/>
    <w:rsid w:val="00DD7EFD"/>
    <w:rsid w:val="00DE01E7"/>
    <w:rsid w:val="00DE0C0A"/>
    <w:rsid w:val="00DE0CD5"/>
    <w:rsid w:val="00DE130A"/>
    <w:rsid w:val="00DE212D"/>
    <w:rsid w:val="00DE218F"/>
    <w:rsid w:val="00DE22D8"/>
    <w:rsid w:val="00DE26BF"/>
    <w:rsid w:val="00DE3058"/>
    <w:rsid w:val="00DE323B"/>
    <w:rsid w:val="00DE32A5"/>
    <w:rsid w:val="00DE32E7"/>
    <w:rsid w:val="00DE339B"/>
    <w:rsid w:val="00DE3464"/>
    <w:rsid w:val="00DE3941"/>
    <w:rsid w:val="00DE3F36"/>
    <w:rsid w:val="00DE40C3"/>
    <w:rsid w:val="00DE4316"/>
    <w:rsid w:val="00DE49AF"/>
    <w:rsid w:val="00DE49BB"/>
    <w:rsid w:val="00DE5D22"/>
    <w:rsid w:val="00DE6264"/>
    <w:rsid w:val="00DE6621"/>
    <w:rsid w:val="00DE76BD"/>
    <w:rsid w:val="00DE7742"/>
    <w:rsid w:val="00DE7818"/>
    <w:rsid w:val="00DE781E"/>
    <w:rsid w:val="00DE79BE"/>
    <w:rsid w:val="00DE7BE5"/>
    <w:rsid w:val="00DF0124"/>
    <w:rsid w:val="00DF08D0"/>
    <w:rsid w:val="00DF1506"/>
    <w:rsid w:val="00DF1571"/>
    <w:rsid w:val="00DF1864"/>
    <w:rsid w:val="00DF1BD1"/>
    <w:rsid w:val="00DF2354"/>
    <w:rsid w:val="00DF23DB"/>
    <w:rsid w:val="00DF25F8"/>
    <w:rsid w:val="00DF3107"/>
    <w:rsid w:val="00DF31AA"/>
    <w:rsid w:val="00DF32A9"/>
    <w:rsid w:val="00DF3752"/>
    <w:rsid w:val="00DF39E5"/>
    <w:rsid w:val="00DF3F36"/>
    <w:rsid w:val="00DF42BB"/>
    <w:rsid w:val="00DF4FAF"/>
    <w:rsid w:val="00DF529F"/>
    <w:rsid w:val="00DF53BD"/>
    <w:rsid w:val="00DF5564"/>
    <w:rsid w:val="00DF5756"/>
    <w:rsid w:val="00DF5B27"/>
    <w:rsid w:val="00DF6D15"/>
    <w:rsid w:val="00DF6FB4"/>
    <w:rsid w:val="00DF71BF"/>
    <w:rsid w:val="00DF74B2"/>
    <w:rsid w:val="00DF77FC"/>
    <w:rsid w:val="00DF7FB3"/>
    <w:rsid w:val="00E002E0"/>
    <w:rsid w:val="00E0160C"/>
    <w:rsid w:val="00E017B4"/>
    <w:rsid w:val="00E02442"/>
    <w:rsid w:val="00E02444"/>
    <w:rsid w:val="00E0373E"/>
    <w:rsid w:val="00E047FB"/>
    <w:rsid w:val="00E048A0"/>
    <w:rsid w:val="00E048EB"/>
    <w:rsid w:val="00E056E9"/>
    <w:rsid w:val="00E06E61"/>
    <w:rsid w:val="00E06F3A"/>
    <w:rsid w:val="00E07005"/>
    <w:rsid w:val="00E07852"/>
    <w:rsid w:val="00E0799B"/>
    <w:rsid w:val="00E07B78"/>
    <w:rsid w:val="00E07D7B"/>
    <w:rsid w:val="00E10559"/>
    <w:rsid w:val="00E10675"/>
    <w:rsid w:val="00E11493"/>
    <w:rsid w:val="00E11CD0"/>
    <w:rsid w:val="00E121E0"/>
    <w:rsid w:val="00E1231F"/>
    <w:rsid w:val="00E12558"/>
    <w:rsid w:val="00E1349F"/>
    <w:rsid w:val="00E1360D"/>
    <w:rsid w:val="00E139FB"/>
    <w:rsid w:val="00E13A92"/>
    <w:rsid w:val="00E13D2C"/>
    <w:rsid w:val="00E1401F"/>
    <w:rsid w:val="00E140A5"/>
    <w:rsid w:val="00E14D39"/>
    <w:rsid w:val="00E15877"/>
    <w:rsid w:val="00E15909"/>
    <w:rsid w:val="00E15CCF"/>
    <w:rsid w:val="00E15E33"/>
    <w:rsid w:val="00E16677"/>
    <w:rsid w:val="00E1690B"/>
    <w:rsid w:val="00E17355"/>
    <w:rsid w:val="00E20178"/>
    <w:rsid w:val="00E20729"/>
    <w:rsid w:val="00E20ACB"/>
    <w:rsid w:val="00E20B23"/>
    <w:rsid w:val="00E20D67"/>
    <w:rsid w:val="00E210C9"/>
    <w:rsid w:val="00E2161E"/>
    <w:rsid w:val="00E21793"/>
    <w:rsid w:val="00E223DC"/>
    <w:rsid w:val="00E227C4"/>
    <w:rsid w:val="00E22C0E"/>
    <w:rsid w:val="00E23206"/>
    <w:rsid w:val="00E23506"/>
    <w:rsid w:val="00E235A1"/>
    <w:rsid w:val="00E23C78"/>
    <w:rsid w:val="00E23F10"/>
    <w:rsid w:val="00E23F97"/>
    <w:rsid w:val="00E24206"/>
    <w:rsid w:val="00E24730"/>
    <w:rsid w:val="00E247C8"/>
    <w:rsid w:val="00E24856"/>
    <w:rsid w:val="00E2500B"/>
    <w:rsid w:val="00E25229"/>
    <w:rsid w:val="00E25292"/>
    <w:rsid w:val="00E252B0"/>
    <w:rsid w:val="00E25BBD"/>
    <w:rsid w:val="00E25D48"/>
    <w:rsid w:val="00E26442"/>
    <w:rsid w:val="00E2661B"/>
    <w:rsid w:val="00E26B88"/>
    <w:rsid w:val="00E275D1"/>
    <w:rsid w:val="00E279C7"/>
    <w:rsid w:val="00E27A47"/>
    <w:rsid w:val="00E27ACC"/>
    <w:rsid w:val="00E27CB7"/>
    <w:rsid w:val="00E30096"/>
    <w:rsid w:val="00E3083F"/>
    <w:rsid w:val="00E30895"/>
    <w:rsid w:val="00E30DB7"/>
    <w:rsid w:val="00E313D4"/>
    <w:rsid w:val="00E31457"/>
    <w:rsid w:val="00E31746"/>
    <w:rsid w:val="00E317AE"/>
    <w:rsid w:val="00E319FF"/>
    <w:rsid w:val="00E31C1C"/>
    <w:rsid w:val="00E31F51"/>
    <w:rsid w:val="00E320AE"/>
    <w:rsid w:val="00E3218A"/>
    <w:rsid w:val="00E329C9"/>
    <w:rsid w:val="00E32E6F"/>
    <w:rsid w:val="00E3333A"/>
    <w:rsid w:val="00E3366B"/>
    <w:rsid w:val="00E33B23"/>
    <w:rsid w:val="00E33C73"/>
    <w:rsid w:val="00E341A7"/>
    <w:rsid w:val="00E342CC"/>
    <w:rsid w:val="00E347F7"/>
    <w:rsid w:val="00E35153"/>
    <w:rsid w:val="00E35B14"/>
    <w:rsid w:val="00E35DEB"/>
    <w:rsid w:val="00E36107"/>
    <w:rsid w:val="00E36AB2"/>
    <w:rsid w:val="00E36E25"/>
    <w:rsid w:val="00E37119"/>
    <w:rsid w:val="00E3765D"/>
    <w:rsid w:val="00E377A4"/>
    <w:rsid w:val="00E379C9"/>
    <w:rsid w:val="00E37EC6"/>
    <w:rsid w:val="00E37F20"/>
    <w:rsid w:val="00E400B9"/>
    <w:rsid w:val="00E402E7"/>
    <w:rsid w:val="00E409A5"/>
    <w:rsid w:val="00E40D8C"/>
    <w:rsid w:val="00E417F8"/>
    <w:rsid w:val="00E418F5"/>
    <w:rsid w:val="00E419BC"/>
    <w:rsid w:val="00E41A4E"/>
    <w:rsid w:val="00E425A6"/>
    <w:rsid w:val="00E432F4"/>
    <w:rsid w:val="00E43616"/>
    <w:rsid w:val="00E437FB"/>
    <w:rsid w:val="00E43B25"/>
    <w:rsid w:val="00E43DE6"/>
    <w:rsid w:val="00E43F21"/>
    <w:rsid w:val="00E441EC"/>
    <w:rsid w:val="00E44350"/>
    <w:rsid w:val="00E44E4B"/>
    <w:rsid w:val="00E455AC"/>
    <w:rsid w:val="00E4580C"/>
    <w:rsid w:val="00E45A60"/>
    <w:rsid w:val="00E45B2D"/>
    <w:rsid w:val="00E45F66"/>
    <w:rsid w:val="00E479B7"/>
    <w:rsid w:val="00E47E07"/>
    <w:rsid w:val="00E51643"/>
    <w:rsid w:val="00E51747"/>
    <w:rsid w:val="00E519F7"/>
    <w:rsid w:val="00E5397C"/>
    <w:rsid w:val="00E54B80"/>
    <w:rsid w:val="00E55A0E"/>
    <w:rsid w:val="00E55BFE"/>
    <w:rsid w:val="00E55C81"/>
    <w:rsid w:val="00E56026"/>
    <w:rsid w:val="00E5674D"/>
    <w:rsid w:val="00E56DF9"/>
    <w:rsid w:val="00E56E99"/>
    <w:rsid w:val="00E5700B"/>
    <w:rsid w:val="00E5765D"/>
    <w:rsid w:val="00E57709"/>
    <w:rsid w:val="00E604A5"/>
    <w:rsid w:val="00E607E6"/>
    <w:rsid w:val="00E60990"/>
    <w:rsid w:val="00E60AA9"/>
    <w:rsid w:val="00E61786"/>
    <w:rsid w:val="00E61D8D"/>
    <w:rsid w:val="00E62E49"/>
    <w:rsid w:val="00E62F28"/>
    <w:rsid w:val="00E636E8"/>
    <w:rsid w:val="00E6382E"/>
    <w:rsid w:val="00E65105"/>
    <w:rsid w:val="00E65988"/>
    <w:rsid w:val="00E65C1F"/>
    <w:rsid w:val="00E66020"/>
    <w:rsid w:val="00E665BD"/>
    <w:rsid w:val="00E667BF"/>
    <w:rsid w:val="00E66D5C"/>
    <w:rsid w:val="00E66F39"/>
    <w:rsid w:val="00E6723A"/>
    <w:rsid w:val="00E672BF"/>
    <w:rsid w:val="00E67418"/>
    <w:rsid w:val="00E6771C"/>
    <w:rsid w:val="00E678F7"/>
    <w:rsid w:val="00E67C75"/>
    <w:rsid w:val="00E702E4"/>
    <w:rsid w:val="00E7092B"/>
    <w:rsid w:val="00E70D81"/>
    <w:rsid w:val="00E7140E"/>
    <w:rsid w:val="00E7156B"/>
    <w:rsid w:val="00E715F7"/>
    <w:rsid w:val="00E71604"/>
    <w:rsid w:val="00E72594"/>
    <w:rsid w:val="00E72DB0"/>
    <w:rsid w:val="00E7373B"/>
    <w:rsid w:val="00E73927"/>
    <w:rsid w:val="00E7459C"/>
    <w:rsid w:val="00E74B1A"/>
    <w:rsid w:val="00E74B69"/>
    <w:rsid w:val="00E74DE0"/>
    <w:rsid w:val="00E750FC"/>
    <w:rsid w:val="00E758A1"/>
    <w:rsid w:val="00E75F7A"/>
    <w:rsid w:val="00E76243"/>
    <w:rsid w:val="00E7736B"/>
    <w:rsid w:val="00E776EC"/>
    <w:rsid w:val="00E77C35"/>
    <w:rsid w:val="00E80118"/>
    <w:rsid w:val="00E811A9"/>
    <w:rsid w:val="00E81ABF"/>
    <w:rsid w:val="00E81DF0"/>
    <w:rsid w:val="00E82970"/>
    <w:rsid w:val="00E82D36"/>
    <w:rsid w:val="00E831FC"/>
    <w:rsid w:val="00E83392"/>
    <w:rsid w:val="00E833C0"/>
    <w:rsid w:val="00E83455"/>
    <w:rsid w:val="00E83842"/>
    <w:rsid w:val="00E83BF4"/>
    <w:rsid w:val="00E8421B"/>
    <w:rsid w:val="00E845A5"/>
    <w:rsid w:val="00E845B7"/>
    <w:rsid w:val="00E84982"/>
    <w:rsid w:val="00E84B75"/>
    <w:rsid w:val="00E84D13"/>
    <w:rsid w:val="00E8508B"/>
    <w:rsid w:val="00E8512E"/>
    <w:rsid w:val="00E85907"/>
    <w:rsid w:val="00E85E57"/>
    <w:rsid w:val="00E864F7"/>
    <w:rsid w:val="00E86623"/>
    <w:rsid w:val="00E87D68"/>
    <w:rsid w:val="00E9020A"/>
    <w:rsid w:val="00E911DA"/>
    <w:rsid w:val="00E91F05"/>
    <w:rsid w:val="00E92416"/>
    <w:rsid w:val="00E92423"/>
    <w:rsid w:val="00E9271F"/>
    <w:rsid w:val="00E928EA"/>
    <w:rsid w:val="00E9387B"/>
    <w:rsid w:val="00E93E96"/>
    <w:rsid w:val="00E94437"/>
    <w:rsid w:val="00E94650"/>
    <w:rsid w:val="00E9491E"/>
    <w:rsid w:val="00E95286"/>
    <w:rsid w:val="00E95565"/>
    <w:rsid w:val="00E95CAA"/>
    <w:rsid w:val="00E966E0"/>
    <w:rsid w:val="00E97A60"/>
    <w:rsid w:val="00EA0188"/>
    <w:rsid w:val="00EA024F"/>
    <w:rsid w:val="00EA04D8"/>
    <w:rsid w:val="00EA0553"/>
    <w:rsid w:val="00EA06F7"/>
    <w:rsid w:val="00EA097D"/>
    <w:rsid w:val="00EA0D50"/>
    <w:rsid w:val="00EA13F6"/>
    <w:rsid w:val="00EA1853"/>
    <w:rsid w:val="00EA21D6"/>
    <w:rsid w:val="00EA229D"/>
    <w:rsid w:val="00EA25C2"/>
    <w:rsid w:val="00EA2796"/>
    <w:rsid w:val="00EA282D"/>
    <w:rsid w:val="00EA28D6"/>
    <w:rsid w:val="00EA2A35"/>
    <w:rsid w:val="00EA2C40"/>
    <w:rsid w:val="00EA2E0F"/>
    <w:rsid w:val="00EA2E51"/>
    <w:rsid w:val="00EA33F5"/>
    <w:rsid w:val="00EA3BC5"/>
    <w:rsid w:val="00EA4306"/>
    <w:rsid w:val="00EA4C5A"/>
    <w:rsid w:val="00EA4EF5"/>
    <w:rsid w:val="00EA5034"/>
    <w:rsid w:val="00EA5263"/>
    <w:rsid w:val="00EA542F"/>
    <w:rsid w:val="00EA55AE"/>
    <w:rsid w:val="00EA5CC7"/>
    <w:rsid w:val="00EA5F42"/>
    <w:rsid w:val="00EA65C7"/>
    <w:rsid w:val="00EA68E6"/>
    <w:rsid w:val="00EA69E9"/>
    <w:rsid w:val="00EA6CCD"/>
    <w:rsid w:val="00EA7A16"/>
    <w:rsid w:val="00EA7D1F"/>
    <w:rsid w:val="00EA7EF6"/>
    <w:rsid w:val="00EB0AED"/>
    <w:rsid w:val="00EB0F64"/>
    <w:rsid w:val="00EB10AB"/>
    <w:rsid w:val="00EB118A"/>
    <w:rsid w:val="00EB1719"/>
    <w:rsid w:val="00EB1959"/>
    <w:rsid w:val="00EB1D18"/>
    <w:rsid w:val="00EB25A8"/>
    <w:rsid w:val="00EB286F"/>
    <w:rsid w:val="00EB2DB7"/>
    <w:rsid w:val="00EB2E4D"/>
    <w:rsid w:val="00EB313F"/>
    <w:rsid w:val="00EB32B9"/>
    <w:rsid w:val="00EB35A5"/>
    <w:rsid w:val="00EB3877"/>
    <w:rsid w:val="00EB3BC2"/>
    <w:rsid w:val="00EB3C4E"/>
    <w:rsid w:val="00EB42AE"/>
    <w:rsid w:val="00EB4462"/>
    <w:rsid w:val="00EB5585"/>
    <w:rsid w:val="00EB567F"/>
    <w:rsid w:val="00EB5F33"/>
    <w:rsid w:val="00EB61DC"/>
    <w:rsid w:val="00EB620B"/>
    <w:rsid w:val="00EB65E6"/>
    <w:rsid w:val="00EB6697"/>
    <w:rsid w:val="00EB73BE"/>
    <w:rsid w:val="00EB7AD1"/>
    <w:rsid w:val="00EB7D7E"/>
    <w:rsid w:val="00EB7EBA"/>
    <w:rsid w:val="00EC0038"/>
    <w:rsid w:val="00EC01C6"/>
    <w:rsid w:val="00EC03D7"/>
    <w:rsid w:val="00EC0609"/>
    <w:rsid w:val="00EC161B"/>
    <w:rsid w:val="00EC241F"/>
    <w:rsid w:val="00EC2483"/>
    <w:rsid w:val="00EC2629"/>
    <w:rsid w:val="00EC2824"/>
    <w:rsid w:val="00EC285B"/>
    <w:rsid w:val="00EC2C7F"/>
    <w:rsid w:val="00EC371D"/>
    <w:rsid w:val="00EC374E"/>
    <w:rsid w:val="00EC39FE"/>
    <w:rsid w:val="00EC4B4E"/>
    <w:rsid w:val="00EC504C"/>
    <w:rsid w:val="00EC58FA"/>
    <w:rsid w:val="00EC6389"/>
    <w:rsid w:val="00EC6617"/>
    <w:rsid w:val="00EC6832"/>
    <w:rsid w:val="00EC6946"/>
    <w:rsid w:val="00ED0412"/>
    <w:rsid w:val="00ED05CD"/>
    <w:rsid w:val="00ED0789"/>
    <w:rsid w:val="00ED0D27"/>
    <w:rsid w:val="00ED0D4A"/>
    <w:rsid w:val="00ED0F99"/>
    <w:rsid w:val="00ED12EE"/>
    <w:rsid w:val="00ED1B19"/>
    <w:rsid w:val="00ED1E9D"/>
    <w:rsid w:val="00ED1EDB"/>
    <w:rsid w:val="00ED2CE4"/>
    <w:rsid w:val="00ED2DCC"/>
    <w:rsid w:val="00ED2E8A"/>
    <w:rsid w:val="00ED2F1F"/>
    <w:rsid w:val="00ED3470"/>
    <w:rsid w:val="00ED3715"/>
    <w:rsid w:val="00ED3AF4"/>
    <w:rsid w:val="00ED3C79"/>
    <w:rsid w:val="00ED4386"/>
    <w:rsid w:val="00ED4772"/>
    <w:rsid w:val="00ED4A10"/>
    <w:rsid w:val="00ED4BCA"/>
    <w:rsid w:val="00ED5477"/>
    <w:rsid w:val="00ED54DA"/>
    <w:rsid w:val="00ED565B"/>
    <w:rsid w:val="00ED6072"/>
    <w:rsid w:val="00ED6795"/>
    <w:rsid w:val="00ED6F4F"/>
    <w:rsid w:val="00ED72CD"/>
    <w:rsid w:val="00ED7308"/>
    <w:rsid w:val="00ED730B"/>
    <w:rsid w:val="00ED769F"/>
    <w:rsid w:val="00ED776A"/>
    <w:rsid w:val="00ED779C"/>
    <w:rsid w:val="00EE01DA"/>
    <w:rsid w:val="00EE03D0"/>
    <w:rsid w:val="00EE0D3E"/>
    <w:rsid w:val="00EE13DE"/>
    <w:rsid w:val="00EE1565"/>
    <w:rsid w:val="00EE1AEE"/>
    <w:rsid w:val="00EE2430"/>
    <w:rsid w:val="00EE2D4F"/>
    <w:rsid w:val="00EE3047"/>
    <w:rsid w:val="00EE372E"/>
    <w:rsid w:val="00EE3A19"/>
    <w:rsid w:val="00EE3CBA"/>
    <w:rsid w:val="00EE4109"/>
    <w:rsid w:val="00EE4E3D"/>
    <w:rsid w:val="00EE531B"/>
    <w:rsid w:val="00EE55DC"/>
    <w:rsid w:val="00EE5D3C"/>
    <w:rsid w:val="00EE61A9"/>
    <w:rsid w:val="00EE61B5"/>
    <w:rsid w:val="00EE64A3"/>
    <w:rsid w:val="00EE6BB7"/>
    <w:rsid w:val="00EE6C74"/>
    <w:rsid w:val="00EE71E7"/>
    <w:rsid w:val="00EE7475"/>
    <w:rsid w:val="00EE7A25"/>
    <w:rsid w:val="00EE7CB0"/>
    <w:rsid w:val="00EE7ED9"/>
    <w:rsid w:val="00EF048C"/>
    <w:rsid w:val="00EF0625"/>
    <w:rsid w:val="00EF068C"/>
    <w:rsid w:val="00EF07C8"/>
    <w:rsid w:val="00EF0A2E"/>
    <w:rsid w:val="00EF0ADE"/>
    <w:rsid w:val="00EF10EB"/>
    <w:rsid w:val="00EF139B"/>
    <w:rsid w:val="00EF1A22"/>
    <w:rsid w:val="00EF1B03"/>
    <w:rsid w:val="00EF218C"/>
    <w:rsid w:val="00EF2A3F"/>
    <w:rsid w:val="00EF46CE"/>
    <w:rsid w:val="00EF492B"/>
    <w:rsid w:val="00EF4D3B"/>
    <w:rsid w:val="00EF5298"/>
    <w:rsid w:val="00EF52BC"/>
    <w:rsid w:val="00EF6013"/>
    <w:rsid w:val="00EF602C"/>
    <w:rsid w:val="00EF63F2"/>
    <w:rsid w:val="00EF6D2A"/>
    <w:rsid w:val="00EF6E26"/>
    <w:rsid w:val="00EF72C1"/>
    <w:rsid w:val="00EF7561"/>
    <w:rsid w:val="00EF7BAA"/>
    <w:rsid w:val="00EF7E55"/>
    <w:rsid w:val="00F008DE"/>
    <w:rsid w:val="00F00BB8"/>
    <w:rsid w:val="00F00E44"/>
    <w:rsid w:val="00F011CA"/>
    <w:rsid w:val="00F0130E"/>
    <w:rsid w:val="00F01379"/>
    <w:rsid w:val="00F0166D"/>
    <w:rsid w:val="00F017D3"/>
    <w:rsid w:val="00F01830"/>
    <w:rsid w:val="00F01BC8"/>
    <w:rsid w:val="00F029AA"/>
    <w:rsid w:val="00F02F34"/>
    <w:rsid w:val="00F030B9"/>
    <w:rsid w:val="00F0313F"/>
    <w:rsid w:val="00F033EB"/>
    <w:rsid w:val="00F04518"/>
    <w:rsid w:val="00F0474E"/>
    <w:rsid w:val="00F05816"/>
    <w:rsid w:val="00F0596C"/>
    <w:rsid w:val="00F0646E"/>
    <w:rsid w:val="00F06A19"/>
    <w:rsid w:val="00F06C60"/>
    <w:rsid w:val="00F070B4"/>
    <w:rsid w:val="00F073CE"/>
    <w:rsid w:val="00F07651"/>
    <w:rsid w:val="00F079DB"/>
    <w:rsid w:val="00F07C94"/>
    <w:rsid w:val="00F10140"/>
    <w:rsid w:val="00F10290"/>
    <w:rsid w:val="00F108AF"/>
    <w:rsid w:val="00F11154"/>
    <w:rsid w:val="00F11346"/>
    <w:rsid w:val="00F115BE"/>
    <w:rsid w:val="00F11DE0"/>
    <w:rsid w:val="00F11FCF"/>
    <w:rsid w:val="00F124CB"/>
    <w:rsid w:val="00F12D88"/>
    <w:rsid w:val="00F13052"/>
    <w:rsid w:val="00F13191"/>
    <w:rsid w:val="00F13DB8"/>
    <w:rsid w:val="00F1461B"/>
    <w:rsid w:val="00F1702F"/>
    <w:rsid w:val="00F171B0"/>
    <w:rsid w:val="00F176C3"/>
    <w:rsid w:val="00F2092B"/>
    <w:rsid w:val="00F2094D"/>
    <w:rsid w:val="00F20EA5"/>
    <w:rsid w:val="00F216AD"/>
    <w:rsid w:val="00F21ABB"/>
    <w:rsid w:val="00F21ABF"/>
    <w:rsid w:val="00F2203F"/>
    <w:rsid w:val="00F220E6"/>
    <w:rsid w:val="00F22387"/>
    <w:rsid w:val="00F2293B"/>
    <w:rsid w:val="00F22E82"/>
    <w:rsid w:val="00F22F2E"/>
    <w:rsid w:val="00F231EF"/>
    <w:rsid w:val="00F23298"/>
    <w:rsid w:val="00F23765"/>
    <w:rsid w:val="00F23821"/>
    <w:rsid w:val="00F23833"/>
    <w:rsid w:val="00F2440A"/>
    <w:rsid w:val="00F24AA5"/>
    <w:rsid w:val="00F24BF9"/>
    <w:rsid w:val="00F24E2E"/>
    <w:rsid w:val="00F25963"/>
    <w:rsid w:val="00F25F7B"/>
    <w:rsid w:val="00F26431"/>
    <w:rsid w:val="00F26D66"/>
    <w:rsid w:val="00F26E95"/>
    <w:rsid w:val="00F27229"/>
    <w:rsid w:val="00F2768D"/>
    <w:rsid w:val="00F27B65"/>
    <w:rsid w:val="00F27C1F"/>
    <w:rsid w:val="00F27CA6"/>
    <w:rsid w:val="00F27E1D"/>
    <w:rsid w:val="00F300B8"/>
    <w:rsid w:val="00F3151C"/>
    <w:rsid w:val="00F315E6"/>
    <w:rsid w:val="00F319DD"/>
    <w:rsid w:val="00F31D77"/>
    <w:rsid w:val="00F321A9"/>
    <w:rsid w:val="00F3236F"/>
    <w:rsid w:val="00F3242C"/>
    <w:rsid w:val="00F32692"/>
    <w:rsid w:val="00F32A67"/>
    <w:rsid w:val="00F33B5A"/>
    <w:rsid w:val="00F33FBE"/>
    <w:rsid w:val="00F33FCA"/>
    <w:rsid w:val="00F349CF"/>
    <w:rsid w:val="00F34DD8"/>
    <w:rsid w:val="00F35515"/>
    <w:rsid w:val="00F355A3"/>
    <w:rsid w:val="00F35B18"/>
    <w:rsid w:val="00F3606F"/>
    <w:rsid w:val="00F360B5"/>
    <w:rsid w:val="00F36720"/>
    <w:rsid w:val="00F36AB5"/>
    <w:rsid w:val="00F37322"/>
    <w:rsid w:val="00F37410"/>
    <w:rsid w:val="00F37925"/>
    <w:rsid w:val="00F37BE6"/>
    <w:rsid w:val="00F37F06"/>
    <w:rsid w:val="00F401D6"/>
    <w:rsid w:val="00F40294"/>
    <w:rsid w:val="00F405B4"/>
    <w:rsid w:val="00F4085D"/>
    <w:rsid w:val="00F411C5"/>
    <w:rsid w:val="00F412B5"/>
    <w:rsid w:val="00F413DA"/>
    <w:rsid w:val="00F41D84"/>
    <w:rsid w:val="00F435CB"/>
    <w:rsid w:val="00F43BF7"/>
    <w:rsid w:val="00F441BA"/>
    <w:rsid w:val="00F454EF"/>
    <w:rsid w:val="00F4569C"/>
    <w:rsid w:val="00F460EF"/>
    <w:rsid w:val="00F46505"/>
    <w:rsid w:val="00F46B3C"/>
    <w:rsid w:val="00F47112"/>
    <w:rsid w:val="00F474D4"/>
    <w:rsid w:val="00F474EA"/>
    <w:rsid w:val="00F47A05"/>
    <w:rsid w:val="00F47E50"/>
    <w:rsid w:val="00F5034E"/>
    <w:rsid w:val="00F50F89"/>
    <w:rsid w:val="00F51DEB"/>
    <w:rsid w:val="00F5234F"/>
    <w:rsid w:val="00F52846"/>
    <w:rsid w:val="00F52DF9"/>
    <w:rsid w:val="00F52E02"/>
    <w:rsid w:val="00F53465"/>
    <w:rsid w:val="00F53687"/>
    <w:rsid w:val="00F53AB9"/>
    <w:rsid w:val="00F540C0"/>
    <w:rsid w:val="00F5439A"/>
    <w:rsid w:val="00F546EF"/>
    <w:rsid w:val="00F54C19"/>
    <w:rsid w:val="00F54DE4"/>
    <w:rsid w:val="00F55ECC"/>
    <w:rsid w:val="00F56220"/>
    <w:rsid w:val="00F565CA"/>
    <w:rsid w:val="00F570FA"/>
    <w:rsid w:val="00F5714F"/>
    <w:rsid w:val="00F571E3"/>
    <w:rsid w:val="00F57DE2"/>
    <w:rsid w:val="00F603B9"/>
    <w:rsid w:val="00F603D1"/>
    <w:rsid w:val="00F609A2"/>
    <w:rsid w:val="00F609FF"/>
    <w:rsid w:val="00F613B4"/>
    <w:rsid w:val="00F61610"/>
    <w:rsid w:val="00F61BB6"/>
    <w:rsid w:val="00F620BC"/>
    <w:rsid w:val="00F621BF"/>
    <w:rsid w:val="00F623D1"/>
    <w:rsid w:val="00F624FE"/>
    <w:rsid w:val="00F627A6"/>
    <w:rsid w:val="00F62D5D"/>
    <w:rsid w:val="00F62D6A"/>
    <w:rsid w:val="00F62F36"/>
    <w:rsid w:val="00F634F8"/>
    <w:rsid w:val="00F63654"/>
    <w:rsid w:val="00F638FE"/>
    <w:rsid w:val="00F64486"/>
    <w:rsid w:val="00F649AD"/>
    <w:rsid w:val="00F64A2C"/>
    <w:rsid w:val="00F652EF"/>
    <w:rsid w:val="00F65AA0"/>
    <w:rsid w:val="00F65E7E"/>
    <w:rsid w:val="00F663A5"/>
    <w:rsid w:val="00F66DEF"/>
    <w:rsid w:val="00F67203"/>
    <w:rsid w:val="00F6741D"/>
    <w:rsid w:val="00F6746D"/>
    <w:rsid w:val="00F677A2"/>
    <w:rsid w:val="00F67981"/>
    <w:rsid w:val="00F67A51"/>
    <w:rsid w:val="00F67F22"/>
    <w:rsid w:val="00F7084F"/>
    <w:rsid w:val="00F709BB"/>
    <w:rsid w:val="00F70E6B"/>
    <w:rsid w:val="00F7143F"/>
    <w:rsid w:val="00F716BE"/>
    <w:rsid w:val="00F718E0"/>
    <w:rsid w:val="00F71DC6"/>
    <w:rsid w:val="00F72119"/>
    <w:rsid w:val="00F725BC"/>
    <w:rsid w:val="00F72B95"/>
    <w:rsid w:val="00F72DF0"/>
    <w:rsid w:val="00F7323E"/>
    <w:rsid w:val="00F7341A"/>
    <w:rsid w:val="00F7346E"/>
    <w:rsid w:val="00F74677"/>
    <w:rsid w:val="00F7491F"/>
    <w:rsid w:val="00F74C53"/>
    <w:rsid w:val="00F74DCB"/>
    <w:rsid w:val="00F75282"/>
    <w:rsid w:val="00F7584E"/>
    <w:rsid w:val="00F75C68"/>
    <w:rsid w:val="00F75CDE"/>
    <w:rsid w:val="00F75F73"/>
    <w:rsid w:val="00F7617C"/>
    <w:rsid w:val="00F76215"/>
    <w:rsid w:val="00F76662"/>
    <w:rsid w:val="00F769AC"/>
    <w:rsid w:val="00F76DE5"/>
    <w:rsid w:val="00F7707C"/>
    <w:rsid w:val="00F7715B"/>
    <w:rsid w:val="00F7774C"/>
    <w:rsid w:val="00F77E54"/>
    <w:rsid w:val="00F80E9F"/>
    <w:rsid w:val="00F810E2"/>
    <w:rsid w:val="00F811ED"/>
    <w:rsid w:val="00F81500"/>
    <w:rsid w:val="00F817E4"/>
    <w:rsid w:val="00F81A01"/>
    <w:rsid w:val="00F826E2"/>
    <w:rsid w:val="00F827ED"/>
    <w:rsid w:val="00F82B59"/>
    <w:rsid w:val="00F835B3"/>
    <w:rsid w:val="00F83EC9"/>
    <w:rsid w:val="00F844C9"/>
    <w:rsid w:val="00F844D4"/>
    <w:rsid w:val="00F84516"/>
    <w:rsid w:val="00F84534"/>
    <w:rsid w:val="00F84ACB"/>
    <w:rsid w:val="00F854E4"/>
    <w:rsid w:val="00F85509"/>
    <w:rsid w:val="00F85E91"/>
    <w:rsid w:val="00F86ACB"/>
    <w:rsid w:val="00F86BB3"/>
    <w:rsid w:val="00F86C13"/>
    <w:rsid w:val="00F871DC"/>
    <w:rsid w:val="00F8749D"/>
    <w:rsid w:val="00F876C8"/>
    <w:rsid w:val="00F876E0"/>
    <w:rsid w:val="00F87A42"/>
    <w:rsid w:val="00F87AE0"/>
    <w:rsid w:val="00F90176"/>
    <w:rsid w:val="00F90534"/>
    <w:rsid w:val="00F905A1"/>
    <w:rsid w:val="00F912A5"/>
    <w:rsid w:val="00F914D0"/>
    <w:rsid w:val="00F91D27"/>
    <w:rsid w:val="00F9213A"/>
    <w:rsid w:val="00F921E0"/>
    <w:rsid w:val="00F93E2E"/>
    <w:rsid w:val="00F94112"/>
    <w:rsid w:val="00F94221"/>
    <w:rsid w:val="00F9445E"/>
    <w:rsid w:val="00F94460"/>
    <w:rsid w:val="00F945FF"/>
    <w:rsid w:val="00F946AD"/>
    <w:rsid w:val="00F9559B"/>
    <w:rsid w:val="00F95B08"/>
    <w:rsid w:val="00F95B1A"/>
    <w:rsid w:val="00F95CE0"/>
    <w:rsid w:val="00F95DA0"/>
    <w:rsid w:val="00F95E96"/>
    <w:rsid w:val="00F95ED9"/>
    <w:rsid w:val="00F96275"/>
    <w:rsid w:val="00F96563"/>
    <w:rsid w:val="00F966A5"/>
    <w:rsid w:val="00F973D9"/>
    <w:rsid w:val="00F97548"/>
    <w:rsid w:val="00F9763E"/>
    <w:rsid w:val="00F97A22"/>
    <w:rsid w:val="00FA020E"/>
    <w:rsid w:val="00FA0681"/>
    <w:rsid w:val="00FA09E1"/>
    <w:rsid w:val="00FA0EB4"/>
    <w:rsid w:val="00FA10EC"/>
    <w:rsid w:val="00FA1CA4"/>
    <w:rsid w:val="00FA2141"/>
    <w:rsid w:val="00FA27FF"/>
    <w:rsid w:val="00FA2F31"/>
    <w:rsid w:val="00FA2F3F"/>
    <w:rsid w:val="00FA3369"/>
    <w:rsid w:val="00FA3569"/>
    <w:rsid w:val="00FA3D16"/>
    <w:rsid w:val="00FA41C8"/>
    <w:rsid w:val="00FA4358"/>
    <w:rsid w:val="00FA490D"/>
    <w:rsid w:val="00FA4B0C"/>
    <w:rsid w:val="00FA545A"/>
    <w:rsid w:val="00FA5463"/>
    <w:rsid w:val="00FA5656"/>
    <w:rsid w:val="00FA588C"/>
    <w:rsid w:val="00FA5AF2"/>
    <w:rsid w:val="00FA66B8"/>
    <w:rsid w:val="00FA690B"/>
    <w:rsid w:val="00FA699B"/>
    <w:rsid w:val="00FA722D"/>
    <w:rsid w:val="00FA734A"/>
    <w:rsid w:val="00FA74D3"/>
    <w:rsid w:val="00FA7651"/>
    <w:rsid w:val="00FB02EA"/>
    <w:rsid w:val="00FB0E46"/>
    <w:rsid w:val="00FB10D8"/>
    <w:rsid w:val="00FB1A68"/>
    <w:rsid w:val="00FB1B15"/>
    <w:rsid w:val="00FB226B"/>
    <w:rsid w:val="00FB2C44"/>
    <w:rsid w:val="00FB36F1"/>
    <w:rsid w:val="00FB3D97"/>
    <w:rsid w:val="00FB403B"/>
    <w:rsid w:val="00FB4083"/>
    <w:rsid w:val="00FB425D"/>
    <w:rsid w:val="00FB45EB"/>
    <w:rsid w:val="00FB48BE"/>
    <w:rsid w:val="00FB4FB6"/>
    <w:rsid w:val="00FB55B6"/>
    <w:rsid w:val="00FB5896"/>
    <w:rsid w:val="00FB5FBB"/>
    <w:rsid w:val="00FB6090"/>
    <w:rsid w:val="00FB60BB"/>
    <w:rsid w:val="00FB6BF9"/>
    <w:rsid w:val="00FB727E"/>
    <w:rsid w:val="00FB728E"/>
    <w:rsid w:val="00FB769C"/>
    <w:rsid w:val="00FB7719"/>
    <w:rsid w:val="00FB7A80"/>
    <w:rsid w:val="00FC017F"/>
    <w:rsid w:val="00FC1430"/>
    <w:rsid w:val="00FC18A9"/>
    <w:rsid w:val="00FC1944"/>
    <w:rsid w:val="00FC1A80"/>
    <w:rsid w:val="00FC2480"/>
    <w:rsid w:val="00FC24D2"/>
    <w:rsid w:val="00FC25ED"/>
    <w:rsid w:val="00FC26F1"/>
    <w:rsid w:val="00FC2C5D"/>
    <w:rsid w:val="00FC34F5"/>
    <w:rsid w:val="00FC3506"/>
    <w:rsid w:val="00FC395C"/>
    <w:rsid w:val="00FC3A37"/>
    <w:rsid w:val="00FC44CF"/>
    <w:rsid w:val="00FC4C7B"/>
    <w:rsid w:val="00FC51E1"/>
    <w:rsid w:val="00FC5FA1"/>
    <w:rsid w:val="00FC5FE0"/>
    <w:rsid w:val="00FC63E3"/>
    <w:rsid w:val="00FC6CB7"/>
    <w:rsid w:val="00FC72D3"/>
    <w:rsid w:val="00FC72EA"/>
    <w:rsid w:val="00FC7619"/>
    <w:rsid w:val="00FC76AE"/>
    <w:rsid w:val="00FD040D"/>
    <w:rsid w:val="00FD07C3"/>
    <w:rsid w:val="00FD1FB2"/>
    <w:rsid w:val="00FD2242"/>
    <w:rsid w:val="00FD2978"/>
    <w:rsid w:val="00FD2D97"/>
    <w:rsid w:val="00FD3B1A"/>
    <w:rsid w:val="00FD4066"/>
    <w:rsid w:val="00FD55E1"/>
    <w:rsid w:val="00FD5FD2"/>
    <w:rsid w:val="00FD6629"/>
    <w:rsid w:val="00FD6A01"/>
    <w:rsid w:val="00FD78B5"/>
    <w:rsid w:val="00FD7D01"/>
    <w:rsid w:val="00FD7F11"/>
    <w:rsid w:val="00FE0113"/>
    <w:rsid w:val="00FE01CE"/>
    <w:rsid w:val="00FE06BB"/>
    <w:rsid w:val="00FE0BC2"/>
    <w:rsid w:val="00FE1458"/>
    <w:rsid w:val="00FE18AA"/>
    <w:rsid w:val="00FE210B"/>
    <w:rsid w:val="00FE252A"/>
    <w:rsid w:val="00FE258A"/>
    <w:rsid w:val="00FE258C"/>
    <w:rsid w:val="00FE27CE"/>
    <w:rsid w:val="00FE2CD0"/>
    <w:rsid w:val="00FE2D71"/>
    <w:rsid w:val="00FE2E76"/>
    <w:rsid w:val="00FE30B1"/>
    <w:rsid w:val="00FE38B7"/>
    <w:rsid w:val="00FE432F"/>
    <w:rsid w:val="00FE450D"/>
    <w:rsid w:val="00FE4703"/>
    <w:rsid w:val="00FE4833"/>
    <w:rsid w:val="00FE4D36"/>
    <w:rsid w:val="00FE4ECB"/>
    <w:rsid w:val="00FE4F5B"/>
    <w:rsid w:val="00FE5157"/>
    <w:rsid w:val="00FE525D"/>
    <w:rsid w:val="00FE548A"/>
    <w:rsid w:val="00FE5A06"/>
    <w:rsid w:val="00FE6575"/>
    <w:rsid w:val="00FE6752"/>
    <w:rsid w:val="00FE68C7"/>
    <w:rsid w:val="00FE695E"/>
    <w:rsid w:val="00FE70A6"/>
    <w:rsid w:val="00FE7925"/>
    <w:rsid w:val="00FF01FF"/>
    <w:rsid w:val="00FF0379"/>
    <w:rsid w:val="00FF0706"/>
    <w:rsid w:val="00FF10BB"/>
    <w:rsid w:val="00FF127A"/>
    <w:rsid w:val="00FF13CE"/>
    <w:rsid w:val="00FF14BC"/>
    <w:rsid w:val="00FF1507"/>
    <w:rsid w:val="00FF1D19"/>
    <w:rsid w:val="00FF1F34"/>
    <w:rsid w:val="00FF2215"/>
    <w:rsid w:val="00FF26ED"/>
    <w:rsid w:val="00FF32A5"/>
    <w:rsid w:val="00FF3755"/>
    <w:rsid w:val="00FF43FF"/>
    <w:rsid w:val="00FF474C"/>
    <w:rsid w:val="00FF4EA5"/>
    <w:rsid w:val="00FF4F34"/>
    <w:rsid w:val="00FF55EF"/>
    <w:rsid w:val="00FF6478"/>
    <w:rsid w:val="00FF65F3"/>
    <w:rsid w:val="00FF716A"/>
    <w:rsid w:val="00FF7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5A287A8C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842"/>
    <w:rPr>
      <w:noProof/>
      <w:sz w:val="24"/>
      <w:szCs w:val="24"/>
      <w:lang w:val="ro-RO"/>
    </w:rPr>
  </w:style>
  <w:style w:type="paragraph" w:styleId="Heading1">
    <w:name w:val="heading 1"/>
    <w:aliases w:val="BAR"/>
    <w:basedOn w:val="Normal"/>
    <w:next w:val="Normal"/>
    <w:link w:val="Heading1Char"/>
    <w:qFormat/>
    <w:rsid w:val="003F0842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3F0842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3F0842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3F0842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3F0842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3F0842"/>
    <w:pPr>
      <w:keepNext/>
      <w:outlineLvl w:val="5"/>
    </w:pPr>
    <w:rPr>
      <w:rFonts w:ascii="Helvetica-R" w:hAnsi="Helvetica-R"/>
      <w:b/>
      <w:bCs/>
      <w:sz w:val="20"/>
    </w:rPr>
  </w:style>
  <w:style w:type="paragraph" w:styleId="Heading7">
    <w:name w:val="heading 7"/>
    <w:basedOn w:val="Normal"/>
    <w:next w:val="Normal"/>
    <w:link w:val="Heading7Char"/>
    <w:qFormat/>
    <w:rsid w:val="003F0842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3F0842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eastAsia="ro-RO"/>
    </w:rPr>
  </w:style>
  <w:style w:type="paragraph" w:styleId="Heading9">
    <w:name w:val="heading 9"/>
    <w:basedOn w:val="Normal"/>
    <w:next w:val="Normal"/>
    <w:link w:val="Heading9Char"/>
    <w:qFormat/>
    <w:rsid w:val="003F0842"/>
    <w:pPr>
      <w:keepNext/>
      <w:jc w:val="right"/>
      <w:outlineLvl w:val="8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RSTYLE">
    <w:name w:val="BARSTYLE"/>
    <w:basedOn w:val="Normal"/>
    <w:rsid w:val="003F0842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sz w:val="22"/>
      <w:szCs w:val="20"/>
      <w:lang w:val="nl-NL"/>
    </w:rPr>
  </w:style>
  <w:style w:type="paragraph" w:styleId="Header">
    <w:name w:val="header"/>
    <w:basedOn w:val="Normal"/>
    <w:link w:val="HeaderChar"/>
    <w:rsid w:val="003F084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3F084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F0842"/>
  </w:style>
  <w:style w:type="paragraph" w:styleId="BlockText">
    <w:name w:val="Block Text"/>
    <w:basedOn w:val="Normal"/>
    <w:rsid w:val="003F0842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3F0842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3F0842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3F0842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347E5"/>
    <w:rPr>
      <w:color w:val="0000FF"/>
      <w:u w:val="single"/>
    </w:rPr>
  </w:style>
  <w:style w:type="character" w:styleId="FollowedHyperlink">
    <w:name w:val="FollowedHyperlink"/>
    <w:rsid w:val="00B347E5"/>
    <w:rPr>
      <w:color w:val="800080"/>
      <w:u w:val="single"/>
    </w:rPr>
  </w:style>
  <w:style w:type="character" w:customStyle="1" w:styleId="Heading7Char">
    <w:name w:val="Heading 7 Char"/>
    <w:link w:val="Heading7"/>
    <w:rsid w:val="00B347E5"/>
    <w:rPr>
      <w:rFonts w:ascii="Helvetica-R" w:hAnsi="Helvetica-R"/>
      <w:b/>
      <w:bCs/>
      <w:noProof/>
      <w:sz w:val="28"/>
      <w:szCs w:val="24"/>
      <w:lang w:val="ro-RO"/>
    </w:rPr>
  </w:style>
  <w:style w:type="character" w:customStyle="1" w:styleId="Heading8Char">
    <w:name w:val="Heading 8 Char"/>
    <w:link w:val="Heading8"/>
    <w:rsid w:val="00B347E5"/>
    <w:rPr>
      <w:rFonts w:ascii="Helvetica-R" w:hAnsi="Helvetica-R"/>
      <w:b/>
      <w:bCs/>
      <w:i/>
      <w:iCs/>
      <w:noProof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B347E5"/>
    <w:rPr>
      <w:b/>
      <w:bCs/>
      <w:i/>
      <w:iCs/>
      <w:noProof/>
      <w:szCs w:val="24"/>
      <w:lang w:val="ro-RO"/>
    </w:rPr>
  </w:style>
  <w:style w:type="character" w:customStyle="1" w:styleId="Heading1Char">
    <w:name w:val="Heading 1 Char"/>
    <w:aliases w:val="BAR Char"/>
    <w:link w:val="Heading1"/>
    <w:rsid w:val="00B347E5"/>
    <w:rPr>
      <w:b/>
      <w:bCs/>
      <w:noProof/>
      <w:sz w:val="24"/>
      <w:szCs w:val="24"/>
      <w:lang w:val="ro-RO"/>
    </w:rPr>
  </w:style>
  <w:style w:type="character" w:customStyle="1" w:styleId="HeaderChar">
    <w:name w:val="Header Char"/>
    <w:link w:val="Header"/>
    <w:rsid w:val="00B347E5"/>
    <w:rPr>
      <w:noProof/>
      <w:sz w:val="24"/>
      <w:szCs w:val="24"/>
      <w:lang w:val="ro-RO"/>
    </w:rPr>
  </w:style>
  <w:style w:type="character" w:customStyle="1" w:styleId="FooterChar">
    <w:name w:val="Footer Char"/>
    <w:link w:val="Footer"/>
    <w:rsid w:val="00B347E5"/>
    <w:rPr>
      <w:noProof/>
      <w:sz w:val="24"/>
      <w:szCs w:val="24"/>
      <w:lang w:val="ro-RO"/>
    </w:rPr>
  </w:style>
  <w:style w:type="character" w:customStyle="1" w:styleId="BodyTextChar">
    <w:name w:val="Body Text Char"/>
    <w:link w:val="BodyText"/>
    <w:rsid w:val="00B347E5"/>
    <w:rPr>
      <w:rFonts w:ascii="Helvetica-R" w:hAnsi="Helvetica-R"/>
      <w:b/>
      <w:bCs/>
      <w:noProof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47E5"/>
    <w:rPr>
      <w:rFonts w:ascii="Tahoma" w:hAnsi="Tahoma" w:cs="Tahoma"/>
      <w:noProof w:val="0"/>
      <w:sz w:val="16"/>
      <w:szCs w:val="16"/>
      <w:lang w:val="en-GB"/>
    </w:rPr>
  </w:style>
  <w:style w:type="character" w:customStyle="1" w:styleId="BalloonTextChar">
    <w:name w:val="Balloon Text Char"/>
    <w:link w:val="BalloonText"/>
    <w:uiPriority w:val="99"/>
    <w:semiHidden/>
    <w:rsid w:val="00B347E5"/>
    <w:rPr>
      <w:rFonts w:ascii="Tahoma" w:hAnsi="Tahoma" w:cs="Tahoma"/>
      <w:sz w:val="16"/>
      <w:szCs w:val="16"/>
      <w:lang w:val="en-GB"/>
    </w:rPr>
  </w:style>
  <w:style w:type="character" w:customStyle="1" w:styleId="Heading2Char">
    <w:name w:val="Heading 2 Char"/>
    <w:link w:val="Heading2"/>
    <w:rsid w:val="00B347E5"/>
    <w:rPr>
      <w:rFonts w:ascii="Helvetica-R" w:hAnsi="Helvetica-R"/>
      <w:b/>
      <w:bCs/>
      <w:noProof/>
      <w:szCs w:val="24"/>
      <w:lang w:val="ro-RO"/>
    </w:rPr>
  </w:style>
  <w:style w:type="paragraph" w:customStyle="1" w:styleId="Style1">
    <w:name w:val="Style1"/>
    <w:basedOn w:val="Normal"/>
    <w:rsid w:val="00B347E5"/>
    <w:pPr>
      <w:numPr>
        <w:numId w:val="3"/>
      </w:numPr>
      <w:tabs>
        <w:tab w:val="clear" w:pos="96"/>
        <w:tab w:val="num" w:pos="720"/>
        <w:tab w:val="num" w:pos="1102"/>
      </w:tabs>
      <w:ind w:left="0" w:firstLine="742"/>
    </w:pPr>
    <w:rPr>
      <w:noProof w:val="0"/>
      <w:lang w:val="en-GB"/>
    </w:rPr>
  </w:style>
  <w:style w:type="paragraph" w:styleId="ListBullet">
    <w:name w:val="List Bullet"/>
    <w:basedOn w:val="Normal"/>
    <w:uiPriority w:val="99"/>
    <w:unhideWhenUsed/>
    <w:rsid w:val="0056634D"/>
    <w:pPr>
      <w:numPr>
        <w:numId w:val="30"/>
      </w:numPr>
      <w:tabs>
        <w:tab w:val="clear" w:pos="360"/>
      </w:tabs>
      <w:ind w:left="0" w:firstLine="0"/>
      <w:contextualSpacing/>
    </w:pPr>
    <w:rPr>
      <w:noProof w:val="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2</TotalTime>
  <Pages>1</Pages>
  <Words>14977</Words>
  <Characters>85375</Characters>
  <Application>Microsoft Office Word</Application>
  <DocSecurity>0</DocSecurity>
  <Lines>711</Lines>
  <Paragraphs>200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100152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2012-08-09T06:05:00Z</cp:lastPrinted>
  <dcterms:created xsi:type="dcterms:W3CDTF">2026-09-03T07:02:00Z</dcterms:created>
  <dcterms:modified xsi:type="dcterms:W3CDTF">2026-09-03T08:47:00Z</dcterms:modified>
</cp:coreProperties>
</file>