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D28DB" w14:textId="77777777" w:rsidR="00B56D18" w:rsidRPr="00112589" w:rsidRDefault="00B56D18" w:rsidP="0088375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58429A7C" w14:textId="436B404E" w:rsidR="00B56D18" w:rsidRPr="00112589" w:rsidRDefault="00B56D18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0E2D5FD7" w14:textId="77777777" w:rsidR="00B56D18" w:rsidRDefault="00B56D18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7DC277F2" w14:textId="77777777" w:rsidR="00B56D18" w:rsidRDefault="00B56D1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28806BA3" w14:textId="77777777" w:rsidR="00B56D18" w:rsidRDefault="00B56D18">
      <w:pPr>
        <w:jc w:val="center"/>
        <w:rPr>
          <w:sz w:val="28"/>
        </w:rPr>
      </w:pPr>
    </w:p>
    <w:p w14:paraId="61AE1545" w14:textId="77777777" w:rsidR="00B56D18" w:rsidRDefault="00B56D18">
      <w:pPr>
        <w:jc w:val="center"/>
        <w:rPr>
          <w:sz w:val="28"/>
        </w:rPr>
      </w:pPr>
    </w:p>
    <w:p w14:paraId="6E72D5B9" w14:textId="77777777" w:rsidR="00B56D18" w:rsidRDefault="00B56D18">
      <w:pPr>
        <w:jc w:val="center"/>
        <w:rPr>
          <w:sz w:val="28"/>
        </w:rPr>
      </w:pPr>
    </w:p>
    <w:p w14:paraId="6F12BC87" w14:textId="77777777" w:rsidR="00B56D18" w:rsidRDefault="00B56D18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3CD76F58" w14:textId="77777777" w:rsidR="00B56D18" w:rsidRDefault="00B56D18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2FD756D1" w14:textId="77777777" w:rsidR="00B56D18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6EFE5CD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32A4D37" w14:textId="77777777" w:rsidR="00B56D18" w:rsidRDefault="00B56D1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8E12726" w14:textId="77777777" w:rsidR="00B56D18" w:rsidRDefault="00B56D1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21-30 septembrie 2026</w:t>
      </w:r>
    </w:p>
    <w:p w14:paraId="30A7B37F" w14:textId="77777777" w:rsidR="00B56D18" w:rsidRPr="00304457" w:rsidRDefault="00B56D18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2C9DEF0C" w14:textId="77777777" w:rsidR="00B56D18" w:rsidRDefault="00B56D18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B56D18" w14:paraId="65947601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1E86604" w14:textId="77777777" w:rsidR="00B56D18" w:rsidRDefault="00B56D18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B9E8C4F" w14:textId="77777777" w:rsidR="00B56D18" w:rsidRDefault="00B56D18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C7978E8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B203DB0" w14:textId="77777777" w:rsidR="00B56D18" w:rsidRDefault="00B56D18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5EEB67DF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7FCB52D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4BF26B0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343BEF47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A573940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7F3C50DF" w14:textId="77777777" w:rsidR="00B56D18" w:rsidRDefault="00B56D18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47F76855" w14:textId="77777777" w:rsidR="00B56D18" w:rsidRDefault="00B56D18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796A5F50" w14:textId="77777777" w:rsidR="00B56D18" w:rsidRDefault="00B56D18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00D7897C" w14:textId="77777777" w:rsidR="00B56D18" w:rsidRDefault="00B56D18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67C2129E" w14:textId="77777777" w:rsidR="00B56D18" w:rsidRDefault="00B56D18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1B511690" w14:textId="77777777" w:rsidR="00B56D18" w:rsidRDefault="00B56D18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10DB451E" w14:textId="77777777" w:rsidR="00B56D18" w:rsidRDefault="00B56D18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46F74938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7C0C176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8CA96B8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F04FC4A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2D4F8EDB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02837A8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01EC088B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57106E2C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C5F783D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B56D18" w14:paraId="7BBF3D09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B7FE6E6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44C9B390" w14:textId="77777777" w:rsidR="00B56D18" w:rsidRDefault="00B56D1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8FA6306" w14:textId="77777777" w:rsidR="00B56D18" w:rsidRDefault="00B56D1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8B58A24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78139F5" w14:textId="77777777" w:rsidR="00B56D18" w:rsidRDefault="00B56D1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3992C4A" w14:textId="77777777" w:rsidR="00B56D18" w:rsidRDefault="00B56D1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6450D3D" w14:textId="77777777" w:rsidR="00B56D18" w:rsidRDefault="00B56D1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219CED4" w14:textId="77777777" w:rsidR="00B56D18" w:rsidRDefault="00B56D1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2320638C" w14:textId="77777777" w:rsidR="00B56D18" w:rsidRDefault="00B56D1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C97C51B" w14:textId="77777777" w:rsidR="00B56D18" w:rsidRDefault="00B56D1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55716F14" w14:textId="77777777" w:rsidR="00B56D18" w:rsidRDefault="00B56D1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72957C40" w14:textId="77777777" w:rsidR="00B56D18" w:rsidRDefault="00B56D18">
      <w:pPr>
        <w:spacing w:line="192" w:lineRule="auto"/>
        <w:jc w:val="center"/>
      </w:pPr>
    </w:p>
    <w:p w14:paraId="6BCC985C" w14:textId="77777777" w:rsidR="00B56D18" w:rsidRDefault="00B56D18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2FDFE08" w14:textId="77777777" w:rsidR="00B56D18" w:rsidRPr="00C40B51" w:rsidRDefault="00B56D1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5072F15" w14:textId="77777777" w:rsidR="00B56D18" w:rsidRPr="00C40B51" w:rsidRDefault="00B56D1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FA5F89D" w14:textId="77777777" w:rsidR="00B56D18" w:rsidRPr="00C40B51" w:rsidRDefault="00B56D1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056A41C" w14:textId="77777777" w:rsidR="00B56D18" w:rsidRDefault="00B56D18" w:rsidP="004C7D25">
      <w:pPr>
        <w:pStyle w:val="Heading1"/>
        <w:spacing w:line="360" w:lineRule="auto"/>
      </w:pPr>
      <w:r>
        <w:t>LINIA 101</w:t>
      </w:r>
    </w:p>
    <w:p w14:paraId="46E2BEBB" w14:textId="77777777" w:rsidR="00B56D18" w:rsidRDefault="00B56D18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25C6944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EFD1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DD4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029490B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63A4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4ACB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272831C7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6593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A0C7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CD1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6458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4E27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DCDAE7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14E61A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4E44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599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18063233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8141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735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01F439C2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6B98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6ED5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85D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8118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61D8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0F532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F56458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4E175CC2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B56D18" w14:paraId="6E04AB7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3CEE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65E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4665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92FF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EF51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D67C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27A4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3EFC9B31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6DC1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85D8" w14:textId="77777777" w:rsidR="00B56D18" w:rsidRDefault="00B56D18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</w:p>
          <w:p w14:paraId="06686559" w14:textId="77777777" w:rsidR="00B56D18" w:rsidRPr="002C0EEF" w:rsidRDefault="00B56D18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B56D18" w14:paraId="3359293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2362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40E4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3FF3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0DF1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4207A706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6E2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11522B0F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A436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6338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0648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AEB6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B56D18" w14:paraId="7574232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56E1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FA83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460B485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CF6D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6DAD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224860F6" w14:textId="77777777" w:rsidR="00B56D18" w:rsidRDefault="00B56D18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9269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A634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ED7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8AA8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3C5A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0E9CD56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B269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1EB7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31A3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2E47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417E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679A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36EA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1AECA327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C831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BC0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157E283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36D5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540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A745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D40A" w14:textId="77777777" w:rsidR="00B56D18" w:rsidRDefault="00B56D18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5288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0F82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E1D7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4784D95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799C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31B0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100E1389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9090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970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3359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B992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71BFE08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16E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91D360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594D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9FA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00B0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3CED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3049227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3488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FD0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2DE5E0A9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904E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E32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07BBB281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B616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55CE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990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74A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35B1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13E6C25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CD9E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EC0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3035D8C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174B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4E0B" w14:textId="77777777" w:rsidR="00B56D18" w:rsidRDefault="00B56D18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E5DF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68BC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F48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A43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E540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962AAE5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7B24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FAA8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D786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F70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4E7C04EE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6D60C4F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F11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CB23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E33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A029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082F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85179E9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F965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683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48B9D01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CE37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DA1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53BC64F9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879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6B3E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1D23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ABF8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246E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2282423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B37E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A611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A3FA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AACD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BE7536A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D44A" w14:textId="77777777" w:rsidR="00B56D18" w:rsidRPr="00A165AE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D8F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9EB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3B95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A030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E315A7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ACE3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852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47+800</w:t>
            </w:r>
          </w:p>
          <w:p w14:paraId="25446A1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8372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8CFF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FAFF1A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2D1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BD533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A7D8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EAA8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E9B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- ax stație.</w:t>
            </w:r>
          </w:p>
        </w:tc>
      </w:tr>
      <w:tr w:rsidR="00B56D18" w14:paraId="068D546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1473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571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1878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7FA6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A93C4CB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702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1176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A36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51FB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EBAA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D2BEA9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E9346F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B56D18" w14:paraId="7DA1751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B13B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1F04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BC97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A20E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0B1CB9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B41A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F9EC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C094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D28B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0419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5C189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28F73B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B56D18" w14:paraId="5F1F422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BBD8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0CEF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00E4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236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40770D7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ED4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A7E9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728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946A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96D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000135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3B1EF5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B56D18" w14:paraId="0B5CF4C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490E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8B5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0F46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D0A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6C1DFBF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76C1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B82F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B66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19E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A61E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297A88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4E7EA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B56D18" w14:paraId="1899B0F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4DAA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1E4A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EB2C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0592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42EA55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5C8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0C003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ADD3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620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63DD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F8A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527FE0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00751D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B56D18" w14:paraId="5018563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3FA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06C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B5FC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744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1D927E0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87A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AF0E6B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06D0DA46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5525B6A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389BCE4" w14:textId="77777777" w:rsidR="00B56D18" w:rsidRPr="00A165AE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1FF7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15D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4535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C32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A8217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B56D18" w14:paraId="2D825D8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FD46B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EA50" w14:textId="77777777" w:rsidR="00B56D18" w:rsidRDefault="00B56D18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144D9F96" w14:textId="77777777" w:rsidR="00B56D18" w:rsidRDefault="00B56D18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EA87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F6E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44FF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CA81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B38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BEEC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655D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3D4D8E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CFF9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76EB" w14:textId="77777777" w:rsidR="00B56D18" w:rsidRDefault="00B56D18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3BBD1221" w14:textId="77777777" w:rsidR="00B56D18" w:rsidRDefault="00B56D18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4006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FD51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162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5DE4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9C2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E047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DD68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9B182B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65D9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EB54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22A5E9E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39F3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F79E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48F14828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05C3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04D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C2BF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C3CB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3B9B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B56D18" w14:paraId="0F10CF4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DB40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185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9A20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9E82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A70B5BF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3608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9BFC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EC89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4DA52361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1163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D1F2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B56D18" w14:paraId="7DB727E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067A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253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F0AC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BEB7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B8F5038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30B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8593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13B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73F25AD4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6C21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043B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B56D18" w14:paraId="533D592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5B92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F916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7D02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A287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26AD5A2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715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912A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E1B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1342BFD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00C4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1F45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B56D18" w14:paraId="6FCB887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421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A35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E342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FE7E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89C055C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6F3F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68AD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95C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11E1DB54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D0AD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484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B56D18" w14:paraId="52D5E25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220D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462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726A3D7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91AA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1BDE" w14:textId="77777777" w:rsidR="00B56D18" w:rsidRDefault="00B56D1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1041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6A14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3A4A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E520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D7F7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4CB703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111E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A7FB" w14:textId="77777777" w:rsidR="00B56D18" w:rsidRDefault="00B56D18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1A3C" w14:textId="77777777" w:rsidR="00B56D18" w:rsidRDefault="00B56D18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1F4D" w14:textId="77777777" w:rsidR="00B56D18" w:rsidRDefault="00B56D18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3696ACF5" w14:textId="77777777" w:rsidR="00B56D18" w:rsidRDefault="00B56D18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600A1" w14:textId="77777777" w:rsidR="00B56D18" w:rsidRDefault="00B56D18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0139" w14:textId="77777777" w:rsidR="00B56D18" w:rsidRPr="000625F2" w:rsidRDefault="00B56D18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AE4A" w14:textId="77777777" w:rsidR="00B56D18" w:rsidRDefault="00B56D18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2FF52AC5" w14:textId="77777777" w:rsidR="00B56D18" w:rsidRDefault="00B56D18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91E5" w14:textId="77777777" w:rsidR="00B56D18" w:rsidRDefault="00B56D18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DF39" w14:textId="77777777" w:rsidR="00B56D18" w:rsidRDefault="00B56D18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CA2F9BA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A887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311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F8DC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C2C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933F2C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F6D6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08AE3AF9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1F192406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287AB2F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49BEFBF8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ED54763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8931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E9A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799F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B88F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C4E55CF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1BC1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9B06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FBD5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2599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A9C24F0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3341FA88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0A1A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5ED140FD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16E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8D51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22A2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8242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17FCEA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B56D18" w14:paraId="7DFDA8EB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8D8A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A878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EC6B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A321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099C162A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440AEF65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E0F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E5A27F1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4742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6873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C378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F9535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DBD817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B56D18" w14:paraId="7C2ED8E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32EA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F21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D682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32F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7E8CCDC0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7ABE47A4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596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DA4F9B7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B7BA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10A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4F81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EA77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B56D18" w14:paraId="02D4D27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0C7C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CBC8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B696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66F1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09510C36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333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24104071" w14:textId="77777777" w:rsidR="00B56D18" w:rsidRPr="00FA5543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F902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7FEA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2B12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1D25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B56D18" w14:paraId="0A243C1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BA1C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55F9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FEC9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29E1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AA773CD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35128239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9D20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720A94FC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88E0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C0A2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D6B9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692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08A163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B56D18" w14:paraId="5B377F3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1234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122E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5EE0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B45C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BE2E000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2AC7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094DF8C7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D8DAA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5C0B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EF0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DCDA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6CC884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7F7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1F46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AF3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F687" w14:textId="77777777" w:rsidR="00B56D18" w:rsidRPr="006E4185" w:rsidRDefault="00B56D18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6F95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9F76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6748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0A6A00D6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D6C1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68C2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73D89C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2524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B5C3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7C86D1F4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6EDB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B315" w14:textId="77777777" w:rsidR="00B56D18" w:rsidRDefault="00B56D1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F934" w14:textId="77777777" w:rsidR="00B56D18" w:rsidRPr="009E41CA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3227" w14:textId="77777777" w:rsidR="00B56D18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0285" w14:textId="77777777" w:rsidR="00B56D18" w:rsidRDefault="00B56D1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87FF" w14:textId="77777777" w:rsidR="00B56D18" w:rsidRPr="000625F2" w:rsidRDefault="00B56D1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401D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56D18" w14:paraId="1F1D6D9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7633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4822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36BD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CA3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E2B0" w14:textId="77777777" w:rsidR="00B56D18" w:rsidRPr="009E41CA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63D0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EF5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48CBA39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CBC5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1E5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56D18" w14:paraId="1EE7F857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CAA4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C36E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223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3861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C04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842170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BE09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2122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E23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B2D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B56D18" w14:paraId="2DDAED1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DC59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2BC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7AC2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30AE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A5D52A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FF5E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B64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A8D2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50D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05B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E7635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B56D18" w14:paraId="78F9766C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D8E2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392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925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FEA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6056FC3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E3D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38C789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D9C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90B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AC2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13F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753B2E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6C39FD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B56D18" w14:paraId="589A1496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136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491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C0F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790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226DB49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395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47DB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505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BA6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B08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7DDE7AD0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4A286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B4F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29BD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38E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7704293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3CB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C7A6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EC9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5888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3BC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B56D18" w14:paraId="4C510802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73D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2B0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461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DF8D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1B3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AB2E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BEE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0CEB90C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6C6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744B" w14:textId="77777777" w:rsidR="00B56D18" w:rsidRDefault="00B56D18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03EA3DC9" w14:textId="77777777" w:rsidR="00B56D18" w:rsidRPr="003A43BB" w:rsidRDefault="00B56D18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B56D18" w14:paraId="458938E8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1336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DA5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AEF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390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670DB31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E14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81A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09D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EC06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6C2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11695CB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ECFB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24B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378E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097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42B513FD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B11E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2B3AE6E" w14:textId="77777777" w:rsidR="00B56D18" w:rsidRPr="00164983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8656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329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77D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56C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A1FA93" w14:textId="77777777" w:rsidR="00B56D18" w:rsidRPr="0058349B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I. C. Brătianu - Goleşti.</w:t>
            </w:r>
          </w:p>
        </w:tc>
      </w:tr>
      <w:tr w:rsidR="00B56D18" w14:paraId="2146A0B2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7606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8AF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D85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3F9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50C4A63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328A40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896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1FE5DF8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1C59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5CE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945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8A5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688A9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32988C2E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56D18" w14:paraId="5F93953A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9A4B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E99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18FB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333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0ED5C39D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E107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8A6212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6E1394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8852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887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B69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ABD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0E29AB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BECB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3AB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C84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923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3ACF67E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2142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5B48E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6724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AF0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E54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95F4" w14:textId="77777777" w:rsidR="00B56D18" w:rsidRPr="00860983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C472F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317BC9A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74F39D3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B56D18" w14:paraId="1300619D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9187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D35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50048EA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01EB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7422" w14:textId="77777777" w:rsidR="00B56D18" w:rsidRDefault="00B56D18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F51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A0A2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52A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790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2A7A" w14:textId="77777777" w:rsidR="00B56D18" w:rsidRPr="00860983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AE9D555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8EF7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65C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0D17918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F8C6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A7E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6EC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B4C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83D2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F259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F8C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13A2E6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1A2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641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152+400</w:t>
            </w:r>
          </w:p>
          <w:p w14:paraId="56FC09FE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393B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4BC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CAE2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1A8A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033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273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86EE" w14:textId="77777777" w:rsidR="00B56D18" w:rsidRPr="00860983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7668AAF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0C60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620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1491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A92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17CE635D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959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466960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7D4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2A5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0BA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84A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5DE6B2DD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B56D18" w14:paraId="011A89E7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A80A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471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5E2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D08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0432235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282436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AF5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556F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443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B0FE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F74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49F4B8F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1E1C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050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5A4F598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646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FE37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574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FE36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444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DF1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340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48E78C74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8464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C93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765C46F9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A722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93C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271C02C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78A3071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1C0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5A5B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48E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7259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B58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6EEEE340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0F83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F879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F26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447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257938D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442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55AD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889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F24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7D7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1BCEFDE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56D18" w14:paraId="3A82341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FCC5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E869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CBA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9DE7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30178C8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276AFD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D00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ED7F39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901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88C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7D54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F87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18B0D03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0CF3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968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812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786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131EB23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BA869F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C4C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F76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1BB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E12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168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F55F18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12F7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7C0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DA6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94A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6745D8CE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D9B46A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68A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AFBE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024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901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B4B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43448A4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5C61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D66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B744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70DE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3E3F9ADD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DC3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1FF75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105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888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D83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980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2475BD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9E55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E0C2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15DF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506D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1D374F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F6EE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E226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B5E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408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2EB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9A6B3F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7C7A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317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26E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4341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164F35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816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5E8C4CD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476CE10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566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E35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5B9E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711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B56D18" w14:paraId="330518FB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61F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6E3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3A7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35F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BFAD77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6128B397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8D1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47AE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AB2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32A4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82E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996AB4F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18D8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F122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76F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1AB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589176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894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6468521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F1A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B30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6DE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5C7B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B56D18" w14:paraId="07839BD8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BA42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5789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E94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1FB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A655791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3669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7D20B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5D76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1BD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9B6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ED9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10FA5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2960F42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B56D18" w14:paraId="2F66CFB4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63DD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108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769F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683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0C3A1A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D9E6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75265E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2742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EEB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816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535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B56D18" w14:paraId="4330F19A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EE7B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A019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E0D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227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DBB71E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344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A30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C4A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E99E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34C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5735BA17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B56D18" w14:paraId="7CBD8E17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7457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0DCF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C71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B82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6C3AF1EE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2D0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AC18DF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E6BF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0F0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0BC2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DC4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2CCE625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F887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035F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336B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7CE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04D61BA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4F0CEC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B01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2434BF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628B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628F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EFB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7C01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2F16F71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BA43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654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0924089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EDFC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C7E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105A6761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773CA20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72F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E705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6A9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9FB5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CAD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7C0C5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B56D18" w14:paraId="19B77C4C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3119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46E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D5F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907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ACEE54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2D9B" w14:textId="77777777" w:rsidR="00B56D18" w:rsidRDefault="00B56D18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686D3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FC59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B7A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3D6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F5FB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B56D18" w14:paraId="0B62C688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287B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CB5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1F4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A9A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2133603B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69B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87406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E49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56E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E004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DC3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7B2549EC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0AB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3C3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18D6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BF7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32D4ACB1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DD3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BF60F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C39D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0B2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4B42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DB0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B56D18" w14:paraId="56F59101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CD5B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082E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4EC6AAA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59C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2A9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29C8DF8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481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1165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2483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80BF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D9FB" w14:textId="77777777" w:rsidR="00B56D18" w:rsidRPr="006064A3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43094DA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E7E423C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C52E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4C2E" w14:textId="77777777" w:rsidR="00B56D18" w:rsidRPr="006064A3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3E144BB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7E8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D83B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24822035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63C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9611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D16E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5F34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F347" w14:textId="77777777" w:rsidR="00B56D18" w:rsidRPr="006064A3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0AA6DD2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0B02876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CC52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1512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784B1E9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6D62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4EA6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54550E7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9EFF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7155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8FD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DDC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5352" w14:textId="77777777" w:rsidR="00B56D18" w:rsidRPr="001D28D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B56D18" w14:paraId="17CA44A2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0F23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6424" w14:textId="77777777" w:rsidR="00B56D18" w:rsidRPr="006064A3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9C48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62E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2BA61AB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DB8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01F6AE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37DE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248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2F3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66B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56D18" w14:paraId="4A94FC3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B465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73B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241+900</w:t>
            </w:r>
          </w:p>
          <w:p w14:paraId="47B3F1F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A3A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922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05E13432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1AF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1D12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FCE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0634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B0C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6F0B57D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B03A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856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7C36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FBA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5CD64647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015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4268120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1D5D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409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D4F7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DCD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B56D18" w14:paraId="3B696F5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6366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F6D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33FCF46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5DD9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062E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77ADCF7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C9C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575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D84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0BEF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68CE4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3AB7E217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B56D18" w14:paraId="2BC428A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0E0F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2AC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835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7E89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2BF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340715D8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0EDDD00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0D6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347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5914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0F5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B56D18" w14:paraId="1941AD3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AE03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76CB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0B16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0D75" w14:textId="77777777" w:rsidR="00B56D18" w:rsidRDefault="00B56D18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1067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72822385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98EF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C6C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1589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272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B56D18" w14:paraId="28CF601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A001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A0B9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C021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79C6" w14:textId="77777777" w:rsidR="00B56D18" w:rsidRDefault="00B56D18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82A54DC" w14:textId="77777777" w:rsidR="00B56D18" w:rsidRDefault="00B56D18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2AAD" w14:textId="77777777" w:rsidR="00B56D18" w:rsidRDefault="00B56D18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6A015E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02DA" w14:textId="77777777" w:rsidR="00B56D18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1BD1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0AB9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4753" w14:textId="77777777" w:rsidR="00B56D18" w:rsidRDefault="00B56D18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D33F8D" w14:textId="77777777" w:rsidR="00B56D18" w:rsidRDefault="00B56D18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4A39DC9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B56D18" w14:paraId="55C9EA95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71A0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CDDC" w14:textId="77777777" w:rsidR="00B56D18" w:rsidRDefault="00B56D18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3661" w14:textId="77777777" w:rsidR="00B56D18" w:rsidRPr="000625F2" w:rsidRDefault="00B56D18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0FB0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097B4B7" w14:textId="77777777" w:rsidR="00B56D18" w:rsidRDefault="00B56D18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D256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C1DD87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100692BF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6738555E" w14:textId="77777777" w:rsidR="00B56D18" w:rsidRDefault="00B56D18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E8E3" w14:textId="77777777" w:rsidR="00B56D18" w:rsidRDefault="00B56D18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4255" w14:textId="77777777" w:rsidR="00B56D18" w:rsidRDefault="00B56D18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5FB6" w14:textId="77777777" w:rsidR="00B56D18" w:rsidRPr="000625F2" w:rsidRDefault="00B56D18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C918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4680DA" w14:textId="77777777" w:rsidR="00B56D18" w:rsidRDefault="00B56D18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B56D18" w14:paraId="3EFF6D82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94998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2289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C53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10CA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530F85E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DF9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F2EC4A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155FA874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2E41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2B5D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47A8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CCB3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BFD29C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B56D18" w14:paraId="10573EE3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EEF6" w14:textId="77777777" w:rsidR="00B56D18" w:rsidRDefault="00B56D18" w:rsidP="00B56D1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524C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FBEA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EC5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6A19A01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F9A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19C3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0EE0" w14:textId="77777777" w:rsidR="00B56D18" w:rsidRDefault="00B56D1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9AB0" w14:textId="77777777" w:rsidR="00B56D18" w:rsidRPr="000625F2" w:rsidRDefault="00B56D1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40AF" w14:textId="77777777" w:rsidR="00B56D18" w:rsidRDefault="00B56D1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E143E9D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5B389C0F" w14:textId="77777777" w:rsidR="00B56D18" w:rsidRDefault="00B56D18" w:rsidP="00DB78D2">
      <w:pPr>
        <w:pStyle w:val="Heading1"/>
        <w:spacing w:line="360" w:lineRule="auto"/>
      </w:pPr>
      <w:r>
        <w:t>LINIA 112</w:t>
      </w:r>
    </w:p>
    <w:p w14:paraId="25C7DE3E" w14:textId="77777777" w:rsidR="00B56D18" w:rsidRDefault="00B56D18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B56D18" w14:paraId="7C3A98B7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AE7C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D39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39B8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0BB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780DCE2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0050" w14:textId="77777777" w:rsidR="00B56D18" w:rsidRDefault="00B56D18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8DAD09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B87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146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951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074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B56D18" w14:paraId="229726EF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A7FA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19A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2068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3DB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485E90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563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DA42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0CD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996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E39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727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7B3EACA5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614A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0BC7" w14:textId="77777777" w:rsidR="00B56D18" w:rsidRDefault="00B56D1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72B2BE76" w14:textId="77777777" w:rsidR="00B56D18" w:rsidRDefault="00B56D1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A7A8" w14:textId="77777777" w:rsidR="00B56D18" w:rsidRPr="00483148" w:rsidRDefault="00B56D1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BC5C" w14:textId="77777777" w:rsidR="00B56D18" w:rsidRDefault="00B56D18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F795" w14:textId="77777777" w:rsidR="00B56D18" w:rsidRDefault="00B56D1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C0A7" w14:textId="77777777" w:rsidR="00B56D18" w:rsidRDefault="00B56D1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C958" w14:textId="77777777" w:rsidR="00B56D18" w:rsidRDefault="00B56D1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066B" w14:textId="77777777" w:rsidR="00B56D18" w:rsidRPr="00483148" w:rsidRDefault="00B56D1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FB5C" w14:textId="77777777" w:rsidR="00B56D18" w:rsidRDefault="00B56D18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6C46245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26EF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755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4C3F69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9950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5DB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070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A2E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98C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568D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18B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56D18" w14:paraId="5DDC0FD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79AB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816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65ADC53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0B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A84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D44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A1B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644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5CAB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EF6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5FA3B092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B731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ACB6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C11F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9787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72100B01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13F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A17BB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E47D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7FBB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E732" w14:textId="77777777" w:rsidR="00B56D18" w:rsidRPr="0048314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6731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1B5B8FD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AEED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846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2AA2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44F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6B36C55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F3C804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108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B51AB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8D03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7E3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BA7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D00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5592E48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FD26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4D3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43B4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2BF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6092781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6C9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D4FB87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4734A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B16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90BF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A37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72C8E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56D18" w14:paraId="3D0B1CD9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9389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EB1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448C1EE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60EF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28DC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66D727F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4DC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E970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3EF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2676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3956" w14:textId="77777777" w:rsidR="00B56D18" w:rsidRPr="00EB0A86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57D2621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5EDC7DC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85A6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22D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4056B35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333E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C54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762973B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E0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A2A7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962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BD9F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59F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781A9A7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DADF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6CB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310F4C5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F8E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725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CCEE3C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1CA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460D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45A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E4D9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0FC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7053E6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3F3890D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B56D18" w14:paraId="0AC760E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D72B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63E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D2E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0D3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2B5C50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D47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50B956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648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07B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3F83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443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B56D18" w14:paraId="3878C25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2183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5CC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355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AF9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AB6EAE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365F73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AA3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9BE3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100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1525ED9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F9DD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8ED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249BC2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C4DDA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B56D18" w14:paraId="530D261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2A14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EEE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B8C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B89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A57038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DF10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4884AE3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C2C1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32F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FBB1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585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E5E84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56D18" w14:paraId="08F2DB18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2315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AC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DCB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91E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18B207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713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ECD461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64065AB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2D256B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EA6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D91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5FD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60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2253B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B56D18" w14:paraId="1063CEB0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D6FF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E61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674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083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F0443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F78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44077B" w14:textId="77777777" w:rsidR="00B56D18" w:rsidRPr="000A20AF" w:rsidRDefault="00B56D18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C2D0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A13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C9EB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EC2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E04F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B56D18" w14:paraId="0C96B002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F8C6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9EA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DEA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D43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0C4FAF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57D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3D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D29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BBE2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A7B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5DFBE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B56D18" w14:paraId="101D2685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E857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FA2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1B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A75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2A4EFF6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13F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786FED1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00B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746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8018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F45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B56D18" w14:paraId="4075AD2B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7F87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354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0F4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CD2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24C5EBE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6A4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838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D7E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DCCA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0EE6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B56D18" w14:paraId="51AFB367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31B8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5DA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823E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75A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9A9DF6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B0A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0E3FE4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07C9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93B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C52C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316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CB19F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B56D18" w14:paraId="662A357C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69BB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19A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ED8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E1D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BE06C0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2B9D964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B33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36CAA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2131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8468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11FE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32C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0F66F65F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BD4B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F1F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479C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F73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B373CF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012A969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D86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DBD42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639F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70C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531C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3F7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79DA8A7B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5AF2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FE3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04B420A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7C7F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B9FA" w14:textId="77777777" w:rsidR="00B56D18" w:rsidRPr="002F293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7B3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E80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C4D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3396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E66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29837483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9B4D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B45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24A6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C80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9127D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156DCDE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08079B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81A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7F8AE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AD32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1DC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064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75C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7CF4B712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81AF" w14:textId="77777777" w:rsidR="00B56D18" w:rsidRDefault="00B56D18" w:rsidP="00B56D1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E3F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B9A5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E84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4B6BC1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15A73DC" w14:textId="77777777" w:rsidR="00B56D18" w:rsidRPr="007D0C03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669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43A592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D7B5DB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B5BC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CF3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CD7F" w14:textId="77777777" w:rsidR="00B56D18" w:rsidRPr="0048314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4A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53202353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6679CF2E" w14:textId="77777777" w:rsidR="00B56D18" w:rsidRDefault="00B56D18" w:rsidP="006B4CB8">
      <w:pPr>
        <w:pStyle w:val="Heading1"/>
        <w:spacing w:line="360" w:lineRule="auto"/>
      </w:pPr>
    </w:p>
    <w:p w14:paraId="6A0E0421" w14:textId="77777777" w:rsidR="00B56D18" w:rsidRPr="005905D7" w:rsidRDefault="00B56D18" w:rsidP="006B4CB8">
      <w:pPr>
        <w:pStyle w:val="Heading1"/>
        <w:spacing w:line="360" w:lineRule="auto"/>
      </w:pPr>
      <w:r w:rsidRPr="005905D7">
        <w:t>LINIA 116</w:t>
      </w:r>
    </w:p>
    <w:p w14:paraId="36C15FD3" w14:textId="77777777" w:rsidR="00B56D18" w:rsidRPr="005905D7" w:rsidRDefault="00B56D18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B56D18" w:rsidRPr="00743905" w14:paraId="3F45E89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E277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CDA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E15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F15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1CD557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C5A4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82F17E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74A5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D09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BAA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2A74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66C996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B56D18" w:rsidRPr="00743905" w14:paraId="2AB4507C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09E0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BD7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C8C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B9B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0E0189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34E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3EC9BE5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C8F4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2A4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E13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67A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B56D18" w:rsidRPr="00743905" w14:paraId="23496FFB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6975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982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EFA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70A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1028D8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39FD5BED" w14:textId="77777777" w:rsidR="00B56D18" w:rsidRPr="00743905" w:rsidRDefault="00B56D18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56A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4B45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6BC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DD01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F20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53EB918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BDCF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8EE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2D6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CCAA" w14:textId="77777777" w:rsidR="00B56D18" w:rsidRPr="00743905" w:rsidRDefault="00B56D18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8418673" w14:textId="77777777" w:rsidR="00B56D18" w:rsidRPr="00743905" w:rsidRDefault="00B56D18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CAC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49A8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7F6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912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581D" w14:textId="77777777" w:rsidR="00B56D18" w:rsidRPr="00743905" w:rsidRDefault="00B56D18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F192D4D" w14:textId="77777777" w:rsidR="00B56D18" w:rsidRPr="00743905" w:rsidRDefault="00B56D18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56D18" w:rsidRPr="00743905" w14:paraId="7E6D38A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D3FD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476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567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E13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5BBF71A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9F4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6CEA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2C1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5B7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E369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6021740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56D18" w:rsidRPr="00743905" w14:paraId="528276B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935A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AE3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1B6A9CD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20E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CDA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16775F0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585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69DA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BA3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D10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0B5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60A4194" w14:textId="77777777" w:rsidR="00B56D18" w:rsidRPr="0007721B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29FCC73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6F20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147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10A4CE9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104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A3A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E8AFD0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F58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F88B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A99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D49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EE6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16EFD6B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1547D05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5E8C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0B56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506299F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5E24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861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FB7C3E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45B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69CC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906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6CD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DD8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A2B96E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13D8B66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5F96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F05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7424BE6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66F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E5E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0F4B9B8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DCD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160A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6ED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664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9DEB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1FFF7F8" w14:textId="77777777" w:rsidR="00B56D18" w:rsidRPr="00537749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70583DC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F73C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C1F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2994F73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50B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BAB2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7FA0061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BE5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460F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6C3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423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1585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777576B7" w14:textId="77777777" w:rsidR="00B56D18" w:rsidRPr="005A7670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3446BA31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8392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1E0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CFE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B73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4D1BD0C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3F2462F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6CC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5B9266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0CB8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E8F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9BA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57E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11ED6CE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C704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966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D9B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471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2EA79EF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1A6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CA9D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EA2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195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8D5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773D9E4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56D18" w:rsidRPr="00743905" w14:paraId="1C8C59A8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7CA7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041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802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848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4FFC1A0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157EB42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94C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5B449B7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20DC90C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15E6CBDF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5227DCE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E51D71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4B66DE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B56B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B1C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B67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3837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F91844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B56D18" w:rsidRPr="00743905" w14:paraId="0AB7E537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4EE8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021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C2E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0BE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4D1C7DE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9178FA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564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0D71AC0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68B8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4A3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EA2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D3E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B56D18" w:rsidRPr="00743905" w14:paraId="3E77489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2D8C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210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338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ADE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7E1B05D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758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6C7A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5E7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9C0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67A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442A5B3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27FA0AA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56D18" w:rsidRPr="00743905" w14:paraId="6FD79DE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8ADF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417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20302B6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E41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74D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EA2ADE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417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6870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691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082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786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795908F" w14:textId="77777777" w:rsidR="00B56D18" w:rsidRPr="001D7D9E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18F1542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A773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C78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B32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7CD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179415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87A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87C5AA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35AF45E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2018E14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CD30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AD8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425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7D31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30F9C7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B56D18" w:rsidRPr="00743905" w14:paraId="4D8D4377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F903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E5A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BB7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D49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72465F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AF0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D0EF0B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622B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BC3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B8A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603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2BDE8EAC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1C40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8BE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0AA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25F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869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00A27F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50AC6DDF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1FFEBF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2D8E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727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DDF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C55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B56D18" w:rsidRPr="00743905" w14:paraId="2C3429B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1DD3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EA1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50CA38C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B0E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F3C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50C1BD7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53E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3D3B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D89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43F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823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4214A82" w14:textId="77777777" w:rsidR="00B56D18" w:rsidRPr="0007721B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065B57F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AFDE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B5A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622AD2D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5AE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E66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D119D6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B47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F641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E31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F48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91B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16EE531" w14:textId="77777777" w:rsidR="00B56D18" w:rsidRPr="00951746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2F5295D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75A3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E5E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413D0F42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3B3B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219F" w14:textId="77777777" w:rsidR="00B56D18" w:rsidRDefault="00B56D18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4FE6ACC6" w14:textId="77777777" w:rsidR="00B56D18" w:rsidRDefault="00B56D18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03D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309E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F67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1F21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91DC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0CDDB8F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28C2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512C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3AA1F5C1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AED3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B9F5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CD2B5A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DD1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0316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2D0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045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4A2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204578E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28BC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8CF1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A874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5F1A" w14:textId="77777777" w:rsidR="00B56D18" w:rsidRPr="00743905" w:rsidRDefault="00B56D1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780570B" w14:textId="77777777" w:rsidR="00B56D18" w:rsidRDefault="00B56D1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F85F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3E2010E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5731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DFF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1FF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E560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B56D18" w:rsidRPr="00743905" w14:paraId="37BA2DC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23E3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6E45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0664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DC14" w14:textId="77777777" w:rsidR="00B56D18" w:rsidRPr="00743905" w:rsidRDefault="00B56D1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71BDC7B" w14:textId="77777777" w:rsidR="00B56D18" w:rsidRDefault="00B56D1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64635" w14:textId="77777777" w:rsidR="00B56D18" w:rsidRDefault="00B56D1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47202BD5" w14:textId="77777777" w:rsidR="00B56D18" w:rsidRPr="00743905" w:rsidRDefault="00B56D1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5648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0E21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A52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AAFC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B56D18" w:rsidRPr="00743905" w14:paraId="0D222C8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4040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CBFE" w14:textId="77777777" w:rsidR="00B56D18" w:rsidRDefault="00B56D1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82C0" w14:textId="77777777" w:rsidR="00B56D18" w:rsidRDefault="00B56D1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D16D" w14:textId="77777777" w:rsidR="00B56D18" w:rsidRPr="00743905" w:rsidRDefault="00B56D1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3DCF59F" w14:textId="77777777" w:rsidR="00B56D18" w:rsidRDefault="00B56D1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C95A" w14:textId="77777777" w:rsidR="00B56D18" w:rsidRDefault="00B56D1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1844D73" w14:textId="77777777" w:rsidR="00B56D18" w:rsidRPr="00743905" w:rsidRDefault="00B56D1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00C2" w14:textId="77777777" w:rsidR="00B56D18" w:rsidRPr="00743905" w:rsidRDefault="00B56D18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CCFE" w14:textId="77777777" w:rsidR="00B56D18" w:rsidRPr="00743905" w:rsidRDefault="00B56D1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2727" w14:textId="77777777" w:rsidR="00B56D18" w:rsidRPr="00743905" w:rsidRDefault="00B56D1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FF2D" w14:textId="77777777" w:rsidR="00B56D18" w:rsidRDefault="00B56D18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B56D18" w:rsidRPr="00743905" w14:paraId="0563A2E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0B74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62F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7BD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EC7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41F30A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01DE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4A34AC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D026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5EE1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A93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94E8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FB5329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B56D18" w:rsidRPr="00743905" w14:paraId="7D949A5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3B88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BDA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831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DD0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00F9EB5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0EC689B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861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32E4BE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C4D7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69D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08A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439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50F991B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2AE8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EE8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3655BE1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D33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FB2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5CF047D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63B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38EE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D23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391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8718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A8665BB" w14:textId="77777777" w:rsidR="00B56D18" w:rsidRPr="00351657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54999BE6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2BEC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C6EA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2A39D21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1A2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CA17" w14:textId="77777777" w:rsidR="00B56D18" w:rsidRPr="00743905" w:rsidRDefault="00B56D18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8BECD9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EFC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4C0F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CB7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835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D58F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3504D038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B54D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104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74A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AE2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66289C1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EF9898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ECF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B74CA0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EDF1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255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79D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F0A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764AE45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CBDD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96C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502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446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3ED1377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F41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8C8205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A6A8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814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53F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1C2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526CEB56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F350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1AE8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1181FDC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069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C101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FD4028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D39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9DA1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E56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92C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237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1368052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260C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721A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489B1DD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DAF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92EB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405230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C1D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4546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650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564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92C1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B2DB43B" w14:textId="77777777" w:rsidR="00B56D18" w:rsidRPr="003B409E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7C142E7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EBE9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005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136EFA6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F68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DDED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9369AE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4BA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36EA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8DA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B63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AD42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C6F7CD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56D18" w:rsidRPr="00743905" w14:paraId="44620B09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BBEA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BF7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590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33B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354FBD7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F2455F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FFD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E1D681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3E46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E50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644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3DA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2FAAA83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3569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A82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3136C40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ED7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66F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63F7D3D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DAD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ECE8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68F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4F6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F87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56D18" w:rsidRPr="00743905" w14:paraId="35DECB7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3E45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BE8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E6C4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A1E1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6CB00E50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392205E4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D09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9765B9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6E92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B22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573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92AD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01334B15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8AAA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62B8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50C2E0D8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9A8E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1C7E" w14:textId="77777777" w:rsidR="00B56D18" w:rsidRPr="00743905" w:rsidRDefault="00B56D18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7BE7DE9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533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AD6B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911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706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07FD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1004F688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13C3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DCF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76E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DC8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31D68C8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0ED9989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B81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864451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7127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DC8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0E7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F85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05C5976B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84B7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3AF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0C4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9A4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9C5410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7BF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A0C851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1BA4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587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B64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8ED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B56D18" w:rsidRPr="00743905" w14:paraId="33452165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A344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0E7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DB5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889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14E8710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FC8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787F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757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C54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12B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B56D18" w:rsidRPr="00743905" w14:paraId="36FEA3EB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DF87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407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94D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72E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932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FEF9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5056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0308EC7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6A2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BEA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B56D18" w:rsidRPr="00743905" w14:paraId="18E096CA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37F3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4D5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5AF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D8A8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96DC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A02B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7DE5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7FBA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CBA0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B56D18" w:rsidRPr="00743905" w14:paraId="1322576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78CE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643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0CC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932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5872BBE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5A3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055E7B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6173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7B8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C27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E93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0E85CDF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AB2A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2C3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4E0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866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3132767" w14:textId="77777777" w:rsidR="00B56D18" w:rsidRPr="00D7377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977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34EDCF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D72D" w14:textId="77777777" w:rsidR="00B56D18" w:rsidRPr="00D7377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BA1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7E3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BBA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4177800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229D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C43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44E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5B1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0B53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28B3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21A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1B6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112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B56D18" w:rsidRPr="00743905" w14:paraId="2E049E1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6B7B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067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6A6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194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BF987C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7B5E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518B251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2F7DC038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0643E250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54DD2DA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F373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5F2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A6A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FB37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8D2195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6B4E183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B56D18" w:rsidRPr="00743905" w14:paraId="180FFDA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F8EE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7FC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D8E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9CF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D658C2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5968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CF44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0725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5682ED0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3CD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605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B56D18" w:rsidRPr="00743905" w14:paraId="5ED75C0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1382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2C07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0586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BEA0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F52A48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F269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2A44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50F7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1449DA8A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AC8F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CE48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55B0110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310B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24D4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61A1847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FD4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9F8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70BE45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AF2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7689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39EA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74A9F2C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3AAC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8A3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351786D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8B89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F2B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330B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2CE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9054FB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095B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703B4CA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043B5CD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4663597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E19D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EBF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822E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E691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2AA29E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B56D18" w:rsidRPr="00743905" w14:paraId="32EB11C3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0DB0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0C4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E1F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B8F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215F66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9D9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B76C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A23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2AA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6EB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6069367C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30EA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815C" w14:textId="77777777" w:rsidR="00B56D18" w:rsidRDefault="00B56D1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A29861B" w14:textId="77777777" w:rsidR="00B56D18" w:rsidRPr="00743905" w:rsidRDefault="00B56D1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9201" w14:textId="77777777" w:rsidR="00B56D18" w:rsidRPr="00743905" w:rsidRDefault="00B56D1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DBD2" w14:textId="77777777" w:rsidR="00B56D18" w:rsidRDefault="00B56D18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4FF0EE9D" w14:textId="77777777" w:rsidR="00B56D18" w:rsidRPr="00743905" w:rsidRDefault="00B56D18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E961" w14:textId="77777777" w:rsidR="00B56D18" w:rsidRPr="00743905" w:rsidRDefault="00B56D1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211B" w14:textId="77777777" w:rsidR="00B56D18" w:rsidRPr="00743905" w:rsidRDefault="00B56D18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CDBF" w14:textId="77777777" w:rsidR="00B56D18" w:rsidRDefault="00B56D1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4447D00F" w14:textId="77777777" w:rsidR="00B56D18" w:rsidRPr="00743905" w:rsidRDefault="00B56D1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A7B8" w14:textId="77777777" w:rsidR="00B56D18" w:rsidRPr="00743905" w:rsidRDefault="00B56D1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FBBB" w14:textId="77777777" w:rsidR="00B56D18" w:rsidRPr="00743905" w:rsidRDefault="00B56D18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7F7EB036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0F22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6E4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AAD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3A1E" w14:textId="77777777" w:rsidR="00B56D18" w:rsidRDefault="00B56D18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00636619" w14:textId="77777777" w:rsidR="00B56D18" w:rsidRPr="00743905" w:rsidRDefault="00B56D18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855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B759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9787" w14:textId="77777777" w:rsidR="00B56D18" w:rsidRDefault="00B56D18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3B47F1CB" w14:textId="77777777" w:rsidR="00B56D18" w:rsidRPr="004E7F11" w:rsidRDefault="00B56D18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CF8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BB77" w14:textId="77777777" w:rsidR="00B56D18" w:rsidRDefault="00B56D18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4C80AD21" w14:textId="77777777" w:rsidR="00B56D18" w:rsidRPr="00743905" w:rsidRDefault="00B56D18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4B3C6C63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1708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5AD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724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DFA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460E977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272A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644C50EB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5EC93F5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724C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C65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032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581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0FA0FB51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E49C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1BEC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121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B329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0859F07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73B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6088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3EC3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0535945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6461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E5D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6419840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0B39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5769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551B187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0F8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CC7C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37339E38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96C5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E7E5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1E5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146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6AC2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10C99B7A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8598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EBC5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1E1185F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EED6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5CDC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65874AF2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1CC1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CEBD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EC1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40D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5610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38DC36C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4DF2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005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427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3A19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444AC8B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FDF0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9CA8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A2E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A23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8641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51A8F2C8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DE28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A662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30EBCF3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A9F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A19F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7E714280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5A111E83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5DCC64B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04F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756F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DBA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1FB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6FB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520CDE32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D60B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59B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45C4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F73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7BBA2C3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D9A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6319564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673D0B7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FB66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34B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622D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033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B56D18" w:rsidRPr="00743905" w14:paraId="6DA37455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0B31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274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856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1D4F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5F7E2575" w14:textId="77777777" w:rsidR="00B56D18" w:rsidRPr="00CD295A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D77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C187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34F4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5566577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86D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9D5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56D18" w:rsidRPr="00743905" w14:paraId="43B8505A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D265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4DB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94A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0B2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234EFB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3DD5F28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37E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0A67A5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2DB0C72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0C8B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32B9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B15B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DB3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096B30D7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6D35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3BEE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03B5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265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193036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FF5C08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296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C2B0756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68AD" w14:textId="77777777" w:rsidR="00B56D18" w:rsidRPr="00743905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873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548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27F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433E313F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5B5B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952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3844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5CD8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1CBCA00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1B53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F0E8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D623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B117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97EC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6CA90708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2B7FB6F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D9BF621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B56D18" w:rsidRPr="00743905" w14:paraId="3030DD5A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0EE2" w14:textId="77777777" w:rsidR="00B56D18" w:rsidRPr="00743905" w:rsidRDefault="00B56D18" w:rsidP="00B56D1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DB82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B0D0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0A4F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6443E03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AD3E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7201E72E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4E0ED0BD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296ACB56" w14:textId="77777777" w:rsidR="00B56D18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7292" w14:textId="77777777" w:rsidR="00B56D18" w:rsidRDefault="00B56D1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F3BA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F23F" w14:textId="77777777" w:rsidR="00B56D18" w:rsidRPr="00743905" w:rsidRDefault="00B56D1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51C2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376B733E" w14:textId="77777777" w:rsidR="00B56D18" w:rsidRDefault="00B56D1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5DA898A4" w14:textId="77777777" w:rsidR="00B56D18" w:rsidRPr="005905D7" w:rsidRDefault="00B56D18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A16484B" w14:textId="77777777" w:rsidR="00B56D18" w:rsidRDefault="00B56D18" w:rsidP="00F078FE">
      <w:pPr>
        <w:pStyle w:val="Heading1"/>
        <w:spacing w:line="360" w:lineRule="auto"/>
      </w:pPr>
      <w:r>
        <w:t>LINIA 124</w:t>
      </w:r>
    </w:p>
    <w:p w14:paraId="33E02ED4" w14:textId="77777777" w:rsidR="00B56D18" w:rsidRDefault="00B56D18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56D18" w14:paraId="396FDFE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3CBA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90E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AB0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1A9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8FCDA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2FE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838FE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372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DF4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9A8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05B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:rsidRPr="001F08D5" w14:paraId="291AB04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0FF1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54A9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B581" w14:textId="77777777" w:rsidR="00B56D18" w:rsidRPr="001F08D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F519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C494C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6D5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2EEE18B7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FF37" w14:textId="77777777" w:rsidR="00B56D18" w:rsidRPr="001F08D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DFE8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BC18" w14:textId="77777777" w:rsidR="00B56D18" w:rsidRPr="001F08D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FC573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E6B9B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D6FCC1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4F57F20" w14:textId="77777777" w:rsidR="00B56D18" w:rsidRPr="001F08D5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B56D18" w14:paraId="1E3FAFF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D8AC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32A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EC9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DC6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C7582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7A6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D8B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D46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618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858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9CA3A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56D18" w:rsidRPr="00A8307A" w14:paraId="6001B9D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40B9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BB7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CDC4" w14:textId="77777777" w:rsidR="00B56D18" w:rsidRPr="0017752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D1BD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44A0AF7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6E44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D397" w14:textId="77777777" w:rsidR="00B56D18" w:rsidRPr="0017752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F3C3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6A9E" w14:textId="77777777" w:rsidR="00B56D18" w:rsidRPr="0017752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DCA8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8DE7C7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B56D18" w:rsidRPr="00A8307A" w14:paraId="465FF6F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A94C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93B0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A0EC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83B5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2287E7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77E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23850E6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770C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EBFC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20A6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751E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93E0A2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51D6D6F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4FC1936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56D18" w:rsidRPr="00A8307A" w14:paraId="5501D93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82F2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605E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E9E9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81E9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A19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FBAC39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AEE4D2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9339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E04E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C7B6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4D8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89A5D7F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56D18" w:rsidRPr="00A8307A" w14:paraId="53163C6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9AB3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93B5" w14:textId="77777777" w:rsidR="00B56D18" w:rsidRPr="00A8307A" w:rsidRDefault="00B56D18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2F97" w14:textId="77777777" w:rsidR="00B56D18" w:rsidRPr="00AF6A38" w:rsidRDefault="00B56D18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8D77" w14:textId="77777777" w:rsidR="00B56D18" w:rsidRPr="00A8307A" w:rsidRDefault="00B56D18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17B9" w14:textId="77777777" w:rsidR="00B56D18" w:rsidRDefault="00B56D18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4CCFA0A" w14:textId="77777777" w:rsidR="00B56D18" w:rsidRDefault="00B56D18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6A0FF6A" w14:textId="77777777" w:rsidR="00B56D18" w:rsidRDefault="00B56D18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5EAD" w14:textId="77777777" w:rsidR="00B56D18" w:rsidRDefault="00B56D18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CC2B" w14:textId="77777777" w:rsidR="00B56D18" w:rsidRPr="00A8307A" w:rsidRDefault="00B56D18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65BD" w14:textId="77777777" w:rsidR="00B56D18" w:rsidRPr="00AF6A38" w:rsidRDefault="00B56D18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CE83" w14:textId="77777777" w:rsidR="00B56D18" w:rsidRPr="00D66AFF" w:rsidRDefault="00B56D18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6DA630A" w14:textId="77777777" w:rsidR="00B56D18" w:rsidRDefault="00B56D18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56D18" w:rsidRPr="00A8307A" w14:paraId="3C6416C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A64B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362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5F9F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3998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51B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44969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33FE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7623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CE8B" w14:textId="77777777" w:rsidR="00B56D18" w:rsidRPr="00AF6A3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E7C52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B56D18" w:rsidRPr="00A8307A" w14:paraId="49E82A1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B018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7B95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EE6D" w14:textId="77777777" w:rsidR="00B56D18" w:rsidRPr="007328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A9A3" w14:textId="77777777" w:rsidR="00B56D18" w:rsidRPr="00A8307A" w:rsidRDefault="00B56D1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4E5841E" w14:textId="77777777" w:rsidR="00B56D18" w:rsidRPr="00A8307A" w:rsidRDefault="00B56D1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4BB0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8DA4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C7E8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0EE2" w14:textId="77777777" w:rsidR="00B56D18" w:rsidRPr="007328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DAC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75F21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AD5E76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1B1BF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A0D43A0" w14:textId="77777777" w:rsidR="00B56D18" w:rsidRPr="00A8307A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56D18" w:rsidRPr="00A8307A" w14:paraId="72B8412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98F4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AD1E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47FD" w14:textId="77777777" w:rsidR="00B56D18" w:rsidRPr="007328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AAED" w14:textId="77777777" w:rsidR="00B56D18" w:rsidRPr="00A8307A" w:rsidRDefault="00B56D18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EFFCDF" w14:textId="77777777" w:rsidR="00B56D18" w:rsidRPr="00A8307A" w:rsidRDefault="00B56D18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C862" w14:textId="77777777" w:rsidR="00B56D18" w:rsidRDefault="00B56D18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3483B7C" w14:textId="77777777" w:rsidR="00B56D18" w:rsidRDefault="00B56D18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51EBC66" w14:textId="77777777" w:rsidR="00B56D18" w:rsidRPr="002F4F92" w:rsidRDefault="00B56D18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38F4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8CF9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FAB6" w14:textId="77777777" w:rsidR="00B56D18" w:rsidRPr="007328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EB4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56D18" w:rsidRPr="00A8307A" w14:paraId="5DF407E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96F8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7B58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8AE0" w14:textId="77777777" w:rsidR="00B56D18" w:rsidRPr="001033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9E27" w14:textId="77777777" w:rsidR="00B56D18" w:rsidRPr="00A8307A" w:rsidRDefault="00B56D1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C9026E" w14:textId="77777777" w:rsidR="00B56D18" w:rsidRPr="00A8307A" w:rsidRDefault="00B56D1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FBA5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BFEE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093E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6C0F" w14:textId="77777777" w:rsidR="00B56D18" w:rsidRPr="001033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961CE" w14:textId="77777777" w:rsidR="00B56D18" w:rsidRPr="00A8307A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A9D3F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5D3539B7" w14:textId="77777777" w:rsidR="00B56D18" w:rsidRPr="00A8307A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56D18" w:rsidRPr="00A8307A" w14:paraId="18D4C26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34BB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E7E4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D657" w14:textId="77777777" w:rsidR="00B56D18" w:rsidRPr="001033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B082" w14:textId="77777777" w:rsidR="00B56D18" w:rsidRPr="00A8307A" w:rsidRDefault="00B56D1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2A1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75D9D6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D6C6B95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13E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ABBC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4B7F" w14:textId="77777777" w:rsidR="00B56D18" w:rsidRPr="001033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3F3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736343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57F1EFE" w14:textId="77777777" w:rsidR="00B56D18" w:rsidRPr="00A8307A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B56D18" w14:paraId="4D3A128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B1E0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AAA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9F1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ECE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2D4F7D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F8B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E35E6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B10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42B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4DC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0A6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90061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7B46265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B56D18" w:rsidRPr="00A8307A" w14:paraId="6099B3D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8C8E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FB8D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3381" w14:textId="77777777" w:rsidR="00B56D18" w:rsidRPr="00B8526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A945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E76188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71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762A6674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96B8C" w14:textId="77777777" w:rsidR="00B56D18" w:rsidRPr="00B8526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B9F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20D7" w14:textId="77777777" w:rsidR="00B56D18" w:rsidRPr="00B8526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8A3C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F2E72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56D18" w:rsidRPr="00A8307A" w14:paraId="6EE5B23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B9F0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F19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4F85" w14:textId="77777777" w:rsidR="00B56D18" w:rsidRPr="00DD472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874A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AF2A4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C99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A44E" w14:textId="77777777" w:rsidR="00B56D18" w:rsidRPr="00DD472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1C0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19C6" w14:textId="77777777" w:rsidR="00B56D18" w:rsidRPr="00DD472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7861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83E499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56D18" w:rsidRPr="00A8307A" w14:paraId="097E064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8468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771B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FAE3" w14:textId="77777777" w:rsidR="00B56D18" w:rsidRPr="0080537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9327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AF4451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A8B9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9E1E" w14:textId="77777777" w:rsidR="00B56D18" w:rsidRPr="0080537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C7BB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1AD0" w14:textId="77777777" w:rsidR="00B56D18" w:rsidRPr="0080537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7B25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8835A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56D18" w:rsidRPr="00A8307A" w14:paraId="49A274E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B2C0" w14:textId="77777777" w:rsidR="00B56D18" w:rsidRPr="00A75A00" w:rsidRDefault="00B56D18" w:rsidP="00B56D18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4B3C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34AE" w14:textId="77777777" w:rsidR="00B56D18" w:rsidRPr="00AA776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E907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7118803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A619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B9BE" w14:textId="77777777" w:rsidR="00B56D18" w:rsidRPr="00AA776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6B64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AC1A" w14:textId="77777777" w:rsidR="00B56D18" w:rsidRPr="00AA776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33F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0D7DDE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56D18" w14:paraId="62A18C2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B827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A22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D6D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731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37EC8D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FD5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06301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171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5EF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F78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FE8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B56D18" w14:paraId="549B3448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CCAD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EE6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4CC0B76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000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08A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22C6DF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D7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438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75D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DD9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1EC8" w14:textId="77777777" w:rsidR="00B56D18" w:rsidRPr="00E462CC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B8691F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B56D18" w:rsidRPr="00E462CC" w14:paraId="6A747216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8FC9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05D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75FB9BB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B0A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6D4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4FF34E5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903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54B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B5F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A0B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4EDE" w14:textId="77777777" w:rsidR="00B56D18" w:rsidRPr="00E462CC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AC85D7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B539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0F8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5AF223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C7F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3B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E30F38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B11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C58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DE8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98E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F64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4D4D65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0163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E9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EA3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62C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AA6FAE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59D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3286D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0F79EB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97F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8B6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5ED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719C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B4CAC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B56D18" w14:paraId="048566F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A676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FB6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33E7300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706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587D" w14:textId="77777777" w:rsidR="00B56D18" w:rsidRDefault="00B56D18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3843A647" w14:textId="77777777" w:rsidR="00B56D18" w:rsidRDefault="00B56D18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B6B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DB9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A19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5D3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041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B56D18" w14:paraId="43FB4588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89DE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BA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EB1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5D1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469135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DF0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97304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920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D5C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3F3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CCA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B56D18" w14:paraId="4BB3A75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54B7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AFF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AAF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57BE" w14:textId="77777777" w:rsidR="00B56D18" w:rsidRDefault="00B56D18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5DF5F7D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57C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7BD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33E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4F34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392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B56D18" w14:paraId="59954A9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BA4F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378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ECD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DF4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6964A7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7C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D0D5B6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BAE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3D3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F04D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9B1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4BF037B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B56D18" w14:paraId="2058CB9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0255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464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E67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469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1C2E2E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B6A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8B4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C00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533E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44E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B56D18" w14:paraId="2FBC364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CF4D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6AFB" w14:textId="77777777" w:rsidR="00B56D18" w:rsidRDefault="00B56D18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E6E3" w14:textId="77777777" w:rsidR="00B56D18" w:rsidRDefault="00B56D18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8C26" w14:textId="77777777" w:rsidR="00B56D18" w:rsidRDefault="00B56D18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4B06670B" w14:textId="77777777" w:rsidR="00B56D18" w:rsidRDefault="00B56D18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F7A6" w14:textId="77777777" w:rsidR="00B56D18" w:rsidRDefault="00B56D18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86F4D" w14:textId="77777777" w:rsidR="00B56D18" w:rsidRDefault="00B56D18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A833" w14:textId="77777777" w:rsidR="00B56D18" w:rsidRDefault="00B56D18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9473" w14:textId="77777777" w:rsidR="00B56D18" w:rsidRPr="00ED5B96" w:rsidRDefault="00B56D18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FD82" w14:textId="77777777" w:rsidR="00B56D18" w:rsidRDefault="00B56D18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B56D18" w14:paraId="5CC8C0A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F14C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D09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24D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533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338B88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B7B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F0ADB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1A5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80E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FD13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B5F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454AAC8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B56D18" w14:paraId="4078E2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C72C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AA2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FC8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96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37E3A11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4AF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F4D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D9C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D8D7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A97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91042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0C58A9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B56D18" w14:paraId="668720A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799D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69A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1D9521F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6CC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086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F44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ABF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209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26BB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956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2D525B5D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BCDE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7E9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6C6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4C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54F8EE6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00A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61A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27F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43CA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9AA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433B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B56D18" w14:paraId="0AA202AF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BF26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EFC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1FA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F1C9" w14:textId="77777777" w:rsidR="00B56D18" w:rsidRDefault="00B56D18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8C67FD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24F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FB5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A8A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CDC9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8928" w14:textId="77777777" w:rsidR="00B56D18" w:rsidRDefault="00B56D18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C8CE60" w14:textId="77777777" w:rsidR="00B56D18" w:rsidRDefault="00B56D18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B56D18" w14:paraId="3B2632E8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A3D5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D4F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90085C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2E2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BE71" w14:textId="77777777" w:rsidR="00B56D18" w:rsidRDefault="00B56D18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EB1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A1E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D8C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324B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4595" w14:textId="77777777" w:rsidR="00B56D18" w:rsidRDefault="00B56D18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B56D18" w14:paraId="3181715F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B696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7D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5287C5C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0CD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2C8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62CA3F7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6F6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D03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680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9CEC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F56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D63AF7E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1424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8B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577204E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915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E55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6D7A048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C69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F38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90A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1D82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C3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9B9F11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63B213C7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32F8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FE6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8D7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D1D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38B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97E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4C9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D2AA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71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0DEE42D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AEDB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E12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381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964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61F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D6D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BFB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AABE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1E0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194A43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8E0D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84A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322FE52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742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34A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7F3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BE9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987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5B6F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865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EE3C60F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5A00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76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5B53CE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894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643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1CABD89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C73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335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9C0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5379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1DF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72B5F895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0231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FC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C76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E25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B2E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16FB0C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242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851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02B2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238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B56D18" w14:paraId="3F997443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5B79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07C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0AF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17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4979" w14:textId="77777777" w:rsidR="00B56D18" w:rsidRDefault="00B56D18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6B8C7D" w14:textId="77777777" w:rsidR="00B56D18" w:rsidRDefault="00B56D18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6F94F9C" w14:textId="77777777" w:rsidR="00B56D18" w:rsidRDefault="00B56D18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CFF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FF3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C6CE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C74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Y</w:t>
            </w:r>
          </w:p>
        </w:tc>
      </w:tr>
      <w:tr w:rsidR="00B56D18" w14:paraId="238ED7A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1224" w14:textId="77777777" w:rsidR="00B56D18" w:rsidRDefault="00B56D18" w:rsidP="00B56D1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ED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F28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DF5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CC39" w14:textId="77777777" w:rsidR="00B56D18" w:rsidRDefault="00B56D18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0C6259" w14:textId="77777777" w:rsidR="00B56D18" w:rsidRDefault="00B56D18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925E0A7" w14:textId="77777777" w:rsidR="00B56D18" w:rsidRDefault="00B56D18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24D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DC9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8B4A" w14:textId="77777777" w:rsidR="00B56D18" w:rsidRPr="00ED5B9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735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39F4B4E1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4EC09DF8" w14:textId="77777777" w:rsidR="00B56D18" w:rsidRDefault="00B56D18" w:rsidP="00C13E1E">
      <w:pPr>
        <w:pStyle w:val="Heading1"/>
        <w:spacing w:line="360" w:lineRule="auto"/>
      </w:pPr>
      <w:r>
        <w:lastRenderedPageBreak/>
        <w:t>LINIA 125</w:t>
      </w:r>
    </w:p>
    <w:p w14:paraId="4E7910AE" w14:textId="77777777" w:rsidR="00B56D18" w:rsidRDefault="00B56D18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1581B808" w14:textId="77777777" w:rsidR="00B56D18" w:rsidRDefault="00B56D18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56D18" w14:paraId="1A275241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D610" w14:textId="77777777" w:rsidR="00B56D18" w:rsidRDefault="00B56D18" w:rsidP="00B56D1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DE6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174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83A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662E32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2E0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09DC0D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54A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DAD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74B1" w14:textId="77777777" w:rsidR="00B56D18" w:rsidRPr="00CE363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926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B56D18" w14:paraId="727C32FD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583C" w14:textId="77777777" w:rsidR="00B56D18" w:rsidRDefault="00B56D18" w:rsidP="00B56D1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4E0B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60EDD47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19C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79E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1F8881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50F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254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45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F882" w14:textId="77777777" w:rsidR="00B56D18" w:rsidRPr="00CE363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553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16BDFF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B56D18" w14:paraId="551A72DD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0474" w14:textId="77777777" w:rsidR="00B56D18" w:rsidRDefault="00B56D18" w:rsidP="00B56D1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A96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0D3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A1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637F17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A2C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06D3EE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A13191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FDF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FE4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1A8D" w14:textId="77777777" w:rsidR="00B56D18" w:rsidRPr="00CE363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599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84721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B56D18" w14:paraId="13BADF1D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6831" w14:textId="77777777" w:rsidR="00B56D18" w:rsidRDefault="00B56D18" w:rsidP="00B56D1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0CD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B93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668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1C0ED9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C84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15414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13B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FBD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D9FD" w14:textId="77777777" w:rsidR="00B56D18" w:rsidRPr="00CE363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C74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2E4FA45E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19BB" w14:textId="77777777" w:rsidR="00B56D18" w:rsidRDefault="00B56D18" w:rsidP="00B56D1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C54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7885B39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C2A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8B5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2B062A9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47A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D45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056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9E5B" w14:textId="77777777" w:rsidR="00B56D18" w:rsidRPr="00CE363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E3A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A1121E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7A19D2B3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7C1F" w14:textId="77777777" w:rsidR="00B56D18" w:rsidRDefault="00B56D18" w:rsidP="00B56D1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802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10B8890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924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858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810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ABB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273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FDC4" w14:textId="77777777" w:rsidR="00B56D18" w:rsidRPr="00CE363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217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0EE9F709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1763" w14:textId="77777777" w:rsidR="00B56D18" w:rsidRDefault="00B56D18" w:rsidP="00B56D1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FC4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0AB9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DFD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191E9A4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CD4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89D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D86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973A" w14:textId="77777777" w:rsidR="00B56D18" w:rsidRPr="00CE363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3B3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40B6D023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1C97B5D2" w14:textId="77777777" w:rsidR="00B56D18" w:rsidRDefault="00B56D18" w:rsidP="00E56A6A">
      <w:pPr>
        <w:pStyle w:val="Heading1"/>
        <w:spacing w:line="360" w:lineRule="auto"/>
      </w:pPr>
      <w:r>
        <w:t>LINIA 200</w:t>
      </w:r>
    </w:p>
    <w:p w14:paraId="0326EE58" w14:textId="77777777" w:rsidR="00B56D18" w:rsidRDefault="00B56D18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56D18" w14:paraId="7ABC1679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4A2A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D67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9B7A6A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3DC9" w14:textId="77777777" w:rsidR="00B56D18" w:rsidRPr="00032DF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1EA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17692C2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C54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4C2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4A7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788A0B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D017" w14:textId="77777777" w:rsidR="00B56D18" w:rsidRPr="00032DF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CCC3" w14:textId="77777777" w:rsidR="00B56D18" w:rsidRPr="00F716C0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B56D18" w14:paraId="4E407FD1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24A8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0EE2" w14:textId="77777777" w:rsidR="00B56D18" w:rsidRDefault="00B56D1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875C360" w14:textId="77777777" w:rsidR="00B56D18" w:rsidRDefault="00B56D1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1A76" w14:textId="77777777" w:rsidR="00B56D18" w:rsidRDefault="00B56D1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D983" w14:textId="77777777" w:rsidR="00B56D18" w:rsidRDefault="00B56D18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31F95CB8" w14:textId="77777777" w:rsidR="00B56D18" w:rsidRDefault="00B56D18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C86C" w14:textId="77777777" w:rsidR="00B56D18" w:rsidRDefault="00B56D1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BF4F" w14:textId="77777777" w:rsidR="00B56D18" w:rsidRDefault="00B56D1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1F01" w14:textId="77777777" w:rsidR="00B56D18" w:rsidRDefault="00B56D1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10053305" w14:textId="77777777" w:rsidR="00B56D18" w:rsidRDefault="00B56D1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0F7F" w14:textId="77777777" w:rsidR="00B56D18" w:rsidRDefault="00B56D1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5C51" w14:textId="77777777" w:rsidR="00B56D18" w:rsidRDefault="00B56D18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56D18" w14:paraId="09D4928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6073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E85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372B6F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D54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03C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7E6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1DD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895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85F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AAA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6C2B8D14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E272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043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3CF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173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346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65D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731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72A87F8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D2D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1F6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2F38209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3039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F392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F4ADAFD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0989" w14:textId="77777777" w:rsidR="00B56D18" w:rsidRDefault="00B56D1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7648" w14:textId="77777777" w:rsidR="00B56D18" w:rsidRDefault="00B56D18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73C2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BDE1" w14:textId="77777777" w:rsidR="00B56D18" w:rsidRDefault="00B56D1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49DC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A80770F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30EC" w14:textId="77777777" w:rsidR="00B56D18" w:rsidRDefault="00B56D1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A999" w14:textId="77777777" w:rsidR="00B56D18" w:rsidRDefault="00B56D18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0DF583D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D158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CEF3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F9AC" w14:textId="77777777" w:rsidR="00B56D18" w:rsidRDefault="00B56D1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1A92" w14:textId="77777777" w:rsidR="00B56D18" w:rsidRDefault="00B56D18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34719C6" w14:textId="77777777" w:rsidR="00B56D18" w:rsidRDefault="00B56D18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8664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6C6A" w14:textId="77777777" w:rsidR="00B56D18" w:rsidRDefault="00B56D1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004B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3AE7F24C" w14:textId="77777777" w:rsidR="00B56D18" w:rsidRDefault="00B56D1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182A" w14:textId="77777777" w:rsidR="00B56D18" w:rsidRDefault="00B56D1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E9D6" w14:textId="77777777" w:rsidR="00B56D18" w:rsidRDefault="00B56D18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4041B5C8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CBCA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9C17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340A" w14:textId="77777777" w:rsidR="00B56D18" w:rsidRPr="00032DF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469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263DCCE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7C6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10999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20B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73F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2ED0" w14:textId="77777777" w:rsidR="00B56D18" w:rsidRPr="00032DF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B81B" w14:textId="77777777" w:rsidR="00B56D18" w:rsidRPr="00F716C0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2D6DBBB9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888F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93B0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124BA8E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9779" w14:textId="77777777" w:rsidR="00B56D18" w:rsidRDefault="00B56D1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FE81" w14:textId="77777777" w:rsidR="00B56D18" w:rsidRDefault="00B56D1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30109D3D" w14:textId="77777777" w:rsidR="00B56D18" w:rsidRDefault="00B56D1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091A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D90D" w14:textId="77777777" w:rsidR="00B56D18" w:rsidRDefault="00B56D1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A0D0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F1F2447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9407" w14:textId="77777777" w:rsidR="00B56D18" w:rsidRDefault="00B56D1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C162" w14:textId="77777777" w:rsidR="00B56D18" w:rsidRDefault="00B56D18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215FA6FA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69FE" w14:textId="77777777" w:rsidR="00B56D18" w:rsidRDefault="00B56D18" w:rsidP="00B56D1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218C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0725BD66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94BF" w14:textId="77777777" w:rsidR="00B56D18" w:rsidRDefault="00B56D1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410D" w14:textId="77777777" w:rsidR="00B56D18" w:rsidRDefault="00B56D1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4526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89D7" w14:textId="77777777" w:rsidR="00B56D18" w:rsidRDefault="00B56D1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B814" w14:textId="77777777" w:rsidR="00B56D18" w:rsidRDefault="00B56D1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88DE" w14:textId="77777777" w:rsidR="00B56D18" w:rsidRDefault="00B56D1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9B6E" w14:textId="77777777" w:rsidR="00B56D18" w:rsidRDefault="00B56D18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6D957A64" w14:textId="77777777" w:rsidR="00B56D18" w:rsidRDefault="00B56D18" w:rsidP="00623FF6">
      <w:pPr>
        <w:spacing w:before="40" w:after="40" w:line="192" w:lineRule="auto"/>
        <w:ind w:right="57"/>
        <w:rPr>
          <w:lang w:val="ro-RO"/>
        </w:rPr>
      </w:pPr>
    </w:p>
    <w:p w14:paraId="5549C828" w14:textId="77777777" w:rsidR="00B56D18" w:rsidRDefault="00B56D18" w:rsidP="006D4098">
      <w:pPr>
        <w:pStyle w:val="Heading1"/>
        <w:spacing w:line="360" w:lineRule="auto"/>
      </w:pPr>
      <w:r>
        <w:t>LINIA 201</w:t>
      </w:r>
    </w:p>
    <w:p w14:paraId="0A909BF3" w14:textId="77777777" w:rsidR="00B56D18" w:rsidRDefault="00B56D18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B56D18" w14:paraId="3FBB54EE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5E97" w14:textId="77777777" w:rsidR="00B56D18" w:rsidRDefault="00B56D18" w:rsidP="00B56D1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B23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4012" w14:textId="77777777" w:rsidR="00B56D18" w:rsidRPr="00C937B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ED0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5FABE9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DA3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0AB703C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A194E0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7D4114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BDDD" w14:textId="77777777" w:rsidR="00B56D18" w:rsidRPr="00C937B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73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0993" w14:textId="77777777" w:rsidR="00B56D18" w:rsidRPr="00C937B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200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99578A0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04A2" w14:textId="77777777" w:rsidR="00B56D18" w:rsidRDefault="00B56D18" w:rsidP="00B56D1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69F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A5B0" w14:textId="77777777" w:rsidR="00B56D18" w:rsidRPr="00C937B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332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59ED78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41B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FA70A1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D5B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D02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39E3" w14:textId="77777777" w:rsidR="00B56D18" w:rsidRPr="00C937B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804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13C9D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33BAE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B56D18" w14:paraId="4029CF68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43A7" w14:textId="77777777" w:rsidR="00B56D18" w:rsidRDefault="00B56D18" w:rsidP="00B56D1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39F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23A1" w14:textId="77777777" w:rsidR="00B56D18" w:rsidRPr="00C937B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C25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28937F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70D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E3623E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FA5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9AC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5620" w14:textId="77777777" w:rsidR="00B56D18" w:rsidRPr="00C937B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EC4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1644EA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1F069CDA" w14:textId="77777777" w:rsidR="00B56D18" w:rsidRPr="003012FC" w:rsidRDefault="00B56D18">
      <w:pPr>
        <w:spacing w:before="40" w:after="40" w:line="192" w:lineRule="auto"/>
        <w:ind w:right="57"/>
      </w:pPr>
    </w:p>
    <w:p w14:paraId="31E50D0B" w14:textId="77777777" w:rsidR="00B56D18" w:rsidRDefault="00B56D18" w:rsidP="00C53936">
      <w:pPr>
        <w:pStyle w:val="Heading1"/>
        <w:spacing w:line="360" w:lineRule="auto"/>
      </w:pPr>
      <w:r>
        <w:lastRenderedPageBreak/>
        <w:t>LINIA 202 A</w:t>
      </w:r>
    </w:p>
    <w:p w14:paraId="3B321FBC" w14:textId="77777777" w:rsidR="00B56D18" w:rsidRDefault="00B56D18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B56D18" w14:paraId="674262FE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46BE" w14:textId="77777777" w:rsidR="00B56D18" w:rsidRDefault="00B56D18" w:rsidP="00B56D1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998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93DA" w14:textId="77777777" w:rsidR="00B56D18" w:rsidRPr="0087494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FAC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2D7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0EF016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97B9" w14:textId="77777777" w:rsidR="00B56D18" w:rsidRPr="0048429E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5CB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91E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438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B56D18" w14:paraId="5057EDF9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A441" w14:textId="77777777" w:rsidR="00B56D18" w:rsidRDefault="00B56D18" w:rsidP="00B56D1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46B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23CF" w14:textId="77777777" w:rsidR="00B56D18" w:rsidRPr="0087494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BF0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28B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BEA9" w14:textId="77777777" w:rsidR="00B56D18" w:rsidRPr="0048429E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2C7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A21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D8D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4B6CE98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478F7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B56D18" w:rsidRPr="00743905" w14:paraId="61C90DBF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3B34" w14:textId="77777777" w:rsidR="00B56D18" w:rsidRPr="00743905" w:rsidRDefault="00B56D18" w:rsidP="00B56D1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1A40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5850D35A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1630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4F7E4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C86D878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6C2B49FC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53C232F2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5C29450E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0D71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7C58" w14:textId="77777777" w:rsidR="00B56D18" w:rsidRPr="00743905" w:rsidRDefault="00B56D1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2313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40FA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B60D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7A81D4AE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B56D18" w:rsidRPr="00743905" w14:paraId="0645BAEA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4002" w14:textId="77777777" w:rsidR="00B56D18" w:rsidRPr="00743905" w:rsidRDefault="00B56D18" w:rsidP="00B56D1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94F3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EA72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EBC9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40B45BA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4F7EC3E4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DB11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33A01D3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F603" w14:textId="77777777" w:rsidR="00B56D18" w:rsidRPr="00743905" w:rsidRDefault="00B56D1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9C65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9739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38F3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56D18" w:rsidRPr="00743905" w14:paraId="4DE7563A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0676B" w14:textId="77777777" w:rsidR="00B56D18" w:rsidRPr="00743905" w:rsidRDefault="00B56D18" w:rsidP="00B56D1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477E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7B86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99D9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104EF53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55E26A7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DD43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11E3247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8697" w14:textId="77777777" w:rsidR="00B56D18" w:rsidRPr="00743905" w:rsidRDefault="00B56D1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1C8F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5B49" w14:textId="77777777" w:rsidR="00B56D18" w:rsidRPr="00743905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E859" w14:textId="77777777" w:rsidR="00B56D18" w:rsidRPr="00743905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3EE3DC3E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011A2C52" w14:textId="77777777" w:rsidR="00B56D18" w:rsidRDefault="00B56D18" w:rsidP="00BD3926">
      <w:pPr>
        <w:pStyle w:val="Heading1"/>
        <w:spacing w:line="360" w:lineRule="auto"/>
      </w:pPr>
      <w:r>
        <w:t>LINIA 202 B</w:t>
      </w:r>
    </w:p>
    <w:p w14:paraId="6422F8F7" w14:textId="77777777" w:rsidR="00B56D18" w:rsidRDefault="00B56D18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B56D18" w14:paraId="70C119E3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F7E5" w14:textId="77777777" w:rsidR="00B56D18" w:rsidRDefault="00B56D18" w:rsidP="00B56D18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DB2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C555" w14:textId="77777777" w:rsidR="00B56D18" w:rsidRPr="007C5BF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170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48058C5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56C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A9CC4D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9285" w14:textId="77777777" w:rsidR="00B56D18" w:rsidRPr="007C5BF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E27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BE16" w14:textId="77777777" w:rsidR="00B56D18" w:rsidRPr="00BD268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226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5B2C5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3B0B0536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0C142FDF" w14:textId="77777777" w:rsidR="00B56D18" w:rsidRDefault="00B56D18" w:rsidP="002A4CB1">
      <w:pPr>
        <w:pStyle w:val="Heading1"/>
        <w:spacing w:line="360" w:lineRule="auto"/>
      </w:pPr>
      <w:r>
        <w:t>LINIA 203</w:t>
      </w:r>
    </w:p>
    <w:p w14:paraId="7D7D4796" w14:textId="77777777" w:rsidR="00B56D18" w:rsidRDefault="00B56D18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B56D18" w:rsidRPr="007126D7" w14:paraId="3EB20F3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53EE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B6D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26BB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987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4BB3FB54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B263" w14:textId="77777777" w:rsidR="00B56D18" w:rsidRDefault="00B56D18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527156E2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EA8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03E0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B4B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B28F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B56D18" w:rsidRPr="007126D7" w14:paraId="3F06E3B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513B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1582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E43B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9AA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BF1DB3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C1A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6236CFC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0B0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3B25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D82E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191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56D18" w:rsidRPr="007126D7" w14:paraId="7892A21B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EB8E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54AA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72BBF2C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4B4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EF6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609B9310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AE72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18E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B59F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89F3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0C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6E70FE1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9590E9E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179EBA8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D66D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EDB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078C32D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516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9F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257C949D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1152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38C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EB4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2F0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F64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29661F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E3879A0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3402EAD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B65D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DCE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1454A94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6323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F4B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6F4B7A8E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8482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50D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D56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7CDB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860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6CA4AF5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9AA4417" w14:textId="77777777" w:rsidR="00B56D18" w:rsidRPr="008F5A6B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0F78FC9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14B1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BB4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07A402C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D15B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5EF5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1C26C11C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1C6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3F7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799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BE9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A92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C7D3880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AED5F97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6CAC0D8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4947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F34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69FA8D08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6C7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9F3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C072C4F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C94F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CA39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9D1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220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0F4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9213C34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B0F7FF2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2650102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D63F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F458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2353BC6C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36A7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8015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F57702E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8AA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D86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8F95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086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C62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7BEDB74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FF5DDF0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262DDDE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E149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8DC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3E7EDAF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52B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B1D6" w14:textId="77777777" w:rsidR="00B56D18" w:rsidRPr="007126D7" w:rsidRDefault="00B56D18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1BB2E8B" w14:textId="77777777" w:rsidR="00B56D18" w:rsidRPr="007126D7" w:rsidRDefault="00B56D18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4F22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8D83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C35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B80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7D3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1EDC3A4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E96A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57D5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154E556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28A3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E096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F1BBF9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1F2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F03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27A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EC9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476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EEB1F80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D24263F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7196F51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2F62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77C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30EBCBF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A11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D6F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F3216F1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269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5A09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CE8F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FBC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9AC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38C481D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7B7647E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5818452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397D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4AD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3D3349E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683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3079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062267E7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C981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49B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6C1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84EE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639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0D69756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378B082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0A0E762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4EB8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BE1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40EB2D2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5FF3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A4A6" w14:textId="77777777" w:rsidR="00B56D18" w:rsidRPr="007126D7" w:rsidRDefault="00B56D18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739570F" w14:textId="77777777" w:rsidR="00B56D18" w:rsidRPr="007126D7" w:rsidRDefault="00B56D18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C3BA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71E9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F27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1AE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72F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70011A1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B37E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CB01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4368C43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96E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C761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16E953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EB1DF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AAE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3EAC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2A8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089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E8D14EB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5685E93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15517C3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069A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3F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731982B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DEF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1846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60602E8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511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3B1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BE7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B92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A479" w14:textId="77777777" w:rsidR="00B56D18" w:rsidRPr="00F13EC0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0DA72C8F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1888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1A9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3172A5AA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34F1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AE49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E73EADB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A03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0A7E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333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2AE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EF0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C6CDD3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76EB875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4490330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2B6F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381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17B47A0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8CA7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8D31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B165A9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69F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AA7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04CC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EC17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EA0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C68CBF4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B653433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22867101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D38D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C3C8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50EC975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79E1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4B0C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8C0F20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3115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E439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2045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CE6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4A3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F3E34A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0763971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6482C5D9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FBBF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93B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50CDEE2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1E6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FD2C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6C178F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AE5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EB97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CB3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8C4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0EB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8B514F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5F148CE" w14:textId="77777777" w:rsidR="00B56D18" w:rsidRPr="00744E1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7E348E88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0CD2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98D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3A219E6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628D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70A8" w14:textId="77777777" w:rsidR="00B56D18" w:rsidRPr="007126D7" w:rsidRDefault="00B56D18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A03D1D8" w14:textId="77777777" w:rsidR="00B56D18" w:rsidRPr="007126D7" w:rsidRDefault="00B56D18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2C3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8D7A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38D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80C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F32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4BA093F1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EB2C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6C2E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5861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59E0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004AE20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53CD357A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5F7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6B21224A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12D4F98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72535B8C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02EC084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DCAA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35EF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E9F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8D68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56D18" w:rsidRPr="007126D7" w14:paraId="1E21A41C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5120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2AE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46BE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BFAA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49BEB207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8525" w14:textId="77777777" w:rsidR="00B56D18" w:rsidRPr="007126D7" w:rsidRDefault="00B56D18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7BC0A4AB" w14:textId="77777777" w:rsidR="00B56D18" w:rsidRPr="007126D7" w:rsidRDefault="00B56D18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287A3839" w14:textId="77777777" w:rsidR="00B56D18" w:rsidRPr="007126D7" w:rsidRDefault="00B56D18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73CB9F2C" w14:textId="77777777" w:rsidR="00B56D18" w:rsidRPr="007126D7" w:rsidRDefault="00B56D18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4B3A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CDC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3A9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9C2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0C9A7FB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B56D18" w:rsidRPr="007126D7" w14:paraId="33777839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94DA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1808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C48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057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14EBCC2B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5AE0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31F014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578068E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7444CED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010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F56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A4F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9B2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BAB3E07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B56D18" w:rsidRPr="007126D7" w14:paraId="47495370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E8D8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5A8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698E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250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723C8EF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D63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3DB095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250351F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0B6D0D8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71AD043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15872B0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7D89F0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2FCDD3E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AAC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1258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9E73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6B8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26E29E0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B56D18" w:rsidRPr="007126D7" w14:paraId="590ACFB1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BA17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EC5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3D6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197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58B2D8E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6037D44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C69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428E385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7FF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59A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78F1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998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56D18" w:rsidRPr="007126D7" w14:paraId="3079CCD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8D60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47B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CE8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1BB0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2C4D23AD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7DB0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9A9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2C0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4047300A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BB6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90F1" w14:textId="77777777" w:rsidR="00B56D18" w:rsidRDefault="00B56D18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3D9C4E6F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2A1EC081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501D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339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E80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0DC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22A9CF8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78B6361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6B4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8D1A53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3DBB2D6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50CAACA0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63E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260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B7BA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195C" w14:textId="77777777" w:rsidR="00B56D18" w:rsidRDefault="00B56D18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B56D18" w:rsidRPr="007126D7" w14:paraId="095E4F7F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E5C8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307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16BEA34A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1CD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E8A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438F57FB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1CCF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2F3B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B1F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22A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6884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0C61CC2E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6FD1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4CA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785AED65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26E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B62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377B32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22210031" w14:textId="77777777" w:rsidR="00B56D18" w:rsidRPr="00F87E9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188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3D9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094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5FE1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FCF9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56D18" w:rsidRPr="007126D7" w14:paraId="77C39F4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AD85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929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A64A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5E7E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5DFDDA1E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EA5A2A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3D1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0AFCF778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69D9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669A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E15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6D59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56D18" w:rsidRPr="007126D7" w14:paraId="6935574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96F4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C39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4DCE47FC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623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BA3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4992AE9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ECE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6043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DE5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1D4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E6D5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12EDC99B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9608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91F0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86A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3558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7A793CDE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10E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2CB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23E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301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9E1F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56D18" w:rsidRPr="007126D7" w14:paraId="42A9977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F794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D26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61D60AB1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0E8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3B6A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0F2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F7A1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C3D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D02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0E7C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026859CB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AA0F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0EF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DE6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A468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E9D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E8ED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945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383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D201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19670D80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63A9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3CF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8FCC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4433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6346301E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D5B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15F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415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6ECE025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C6D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CECC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18A4545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B37B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303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0F69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04CA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44ED847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66FF7CDB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BD2A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EBC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B39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787A801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4447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168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28C5B80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62A5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5A5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768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039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4C629CE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7E2B57EF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673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2291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F03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0AC92CA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C9F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38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66AD7DF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B56D18" w:rsidRPr="007126D7" w14:paraId="57108872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D6B0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037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CACB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8A3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5A3B29D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2AC1BA8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E20B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B18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CF8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464D095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6CE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B8E2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708B4C96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6F28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210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FF0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A88D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60421079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D75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5A17CEDD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DF3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D5CF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5312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B075" w14:textId="77777777" w:rsidR="00B56D18" w:rsidRPr="007126D7" w:rsidRDefault="00B56D18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324246F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3A8DF4D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B56D18" w:rsidRPr="007126D7" w14:paraId="46A0126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F880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1075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16B1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7B5D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237B6A64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3C5E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CB46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1032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5137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78FB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2F2F5A4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8509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63A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393+200</w:t>
            </w:r>
          </w:p>
          <w:p w14:paraId="01664FD9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D833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085A" w14:textId="77777777" w:rsidR="00B56D18" w:rsidRPr="007126D7" w:rsidRDefault="00B56D18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66D323F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74A7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F560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1B0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8308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992F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56D18" w:rsidRPr="007126D7" w14:paraId="4BD1DA3C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CE42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90B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60DDAFE6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F37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8E5E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953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9254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8152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1AB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84529" w14:textId="77777777" w:rsidR="00B56D18" w:rsidRPr="007126D7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B56D18" w:rsidRPr="007126D7" w14:paraId="6078472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0D4F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5D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02AEB98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1DB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FA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7A50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4D05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7954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746A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EBB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4C2C745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56D18" w:rsidRPr="007126D7" w14:paraId="612EB829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C42A" w14:textId="77777777" w:rsidR="00B56D18" w:rsidRPr="007126D7" w:rsidRDefault="00B56D18" w:rsidP="00B56D1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267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6CAEBD2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63E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F4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1DF533B1" w14:textId="77777777" w:rsidR="00B56D18" w:rsidRPr="00037854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62CCD65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3EB8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F4A1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B1E3" w14:textId="77777777" w:rsidR="00B56D18" w:rsidRPr="007126D7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0C6F" w14:textId="77777777" w:rsidR="00B56D18" w:rsidRPr="007126D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D64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85BF095" w14:textId="77777777" w:rsidR="00B56D18" w:rsidRDefault="00B56D18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65911C8E" w14:textId="77777777" w:rsidR="00B56D18" w:rsidRDefault="00B56D18" w:rsidP="00CC0982">
      <w:pPr>
        <w:pStyle w:val="Heading1"/>
        <w:spacing w:line="360" w:lineRule="auto"/>
      </w:pPr>
      <w:r>
        <w:t>LINIA 205</w:t>
      </w:r>
    </w:p>
    <w:p w14:paraId="0B0170CB" w14:textId="77777777" w:rsidR="00B56D18" w:rsidRDefault="00B56D18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56D18" w14:paraId="7280BC9D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E33A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0CD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C67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75D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4C0E0AC1" w14:textId="77777777" w:rsidR="00B56D18" w:rsidRPr="00985789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70F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85CBDC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58E9F25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7BB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4D2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BEAC" w14:textId="77777777" w:rsidR="00B56D18" w:rsidRPr="007343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819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110F3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B56D18" w14:paraId="2FE5EF86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CFDD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42C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15E6936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BE7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134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3C6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F81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6F2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1658" w14:textId="77777777" w:rsidR="00B56D18" w:rsidRPr="007343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17B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015AC68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7F121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AEAC4C3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ADA1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AF5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3231DD5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BD5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72C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21FE657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454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0C4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35A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CEB7" w14:textId="77777777" w:rsidR="00B56D18" w:rsidRPr="007343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F8C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B56D18" w14:paraId="072D8E6E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4315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591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7DFBA6B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8344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A30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0A4BA09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47D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3F5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F19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D0E5" w14:textId="77777777" w:rsidR="00B56D18" w:rsidRPr="007343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A1C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A273F2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EAEE90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B56D18" w14:paraId="098D2605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B4E0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E7F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D80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39E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EC5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F57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995B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A1BD" w14:textId="77777777" w:rsidR="00B56D18" w:rsidRPr="007343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927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F5ECE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B56D18" w14:paraId="02A1E160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3CBA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53CE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7E21F46D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FDB1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787E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6A17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D8FC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1337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EC63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6FC7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D7E8A8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200533D3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B56D18" w14:paraId="4CE849A3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CA70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E4C2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41F5CE8D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DC9B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D091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4DE63599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1037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DB74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EA4D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5ADF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011D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2B3A926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16CFB10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B56D18" w14:paraId="6CF32383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CE3B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6E78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E4E9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8706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2195DCDB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71B6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16C7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AAF5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4A9A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C85F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4B9080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B56D18" w14:paraId="5F790CE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4E74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8756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6280EE38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BD7A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B0B6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530C0338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51AA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A3D2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B0EA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E3FD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38BB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63557331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4293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EBE0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CE7C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4A47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2FA080D4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0262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3A5F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4760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E0E6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CC25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5D19E01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1124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72F6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1BE4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A91B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1A4C6241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0B3C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5602C4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510B7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0B88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2C16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0D01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B867AA5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6081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3464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C003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0B35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40DDBB1C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E642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113796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4583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B27E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6803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0592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41CBC89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E629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5AAF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B05C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9505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416BD003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CBD8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BF4059F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6AAC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0E05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9EE0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AEAB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42D3D846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B56D18" w14:paraId="5DE5C68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BC11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D262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5603DD55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D6B9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770A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699D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819B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DB6A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75FB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FD6B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63E83BC3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7FB6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5252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C82A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CBD2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34D72BF4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025D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71A4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81D6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BFBD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9D0F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DFE8899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96A8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9DAC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2F1EA5E1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6CC6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BF13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11C1F8E6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3D7C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A526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7A3F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9BC1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FEEC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F28C56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68A876CE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28C1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3F6B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B467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A6A9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9A07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24E976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5BC9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1B0A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337D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089D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2F4F336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9BC6" w14:textId="77777777" w:rsidR="00B56D18" w:rsidRDefault="00B56D18" w:rsidP="00B56D18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B3BB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50C1B445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A2C5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2208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44CE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459A4" w14:textId="77777777" w:rsidR="00B56D18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DB5F" w14:textId="77777777" w:rsidR="00B56D18" w:rsidRDefault="00B56D18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897A" w14:textId="77777777" w:rsidR="00B56D18" w:rsidRPr="0073437A" w:rsidRDefault="00B56D18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EF7A" w14:textId="77777777" w:rsidR="00B56D18" w:rsidRDefault="00B56D18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A233AED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6C36AB8B" w14:textId="77777777" w:rsidR="00B56D18" w:rsidRDefault="00B56D18" w:rsidP="001B3E46">
      <w:pPr>
        <w:pStyle w:val="Heading1"/>
        <w:spacing w:line="360" w:lineRule="auto"/>
      </w:pPr>
      <w:r>
        <w:t>LINIA 206</w:t>
      </w:r>
    </w:p>
    <w:p w14:paraId="085FDCD9" w14:textId="77777777" w:rsidR="00B56D18" w:rsidRDefault="00B56D18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56D18" w14:paraId="3290FF12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334B" w14:textId="77777777" w:rsidR="00B56D18" w:rsidRDefault="00B56D18" w:rsidP="00B56D1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A28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259B1C0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51B2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FDF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2045DB6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E30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6140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9D7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56BD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643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7090D0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4145EC8F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B56D18" w14:paraId="2BDCF3A8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1633" w14:textId="77777777" w:rsidR="00B56D18" w:rsidRDefault="00B56D18" w:rsidP="00B56D1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995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65AE61E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6C1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2BB1" w14:textId="77777777" w:rsidR="00B56D18" w:rsidRDefault="00B56D18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1B7FDDB9" w14:textId="77777777" w:rsidR="00B56D18" w:rsidRDefault="00B56D18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1369D36F" w14:textId="77777777" w:rsidR="00B56D18" w:rsidRDefault="00B56D18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F8E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9CDF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E08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0910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6DE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27856635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403B" w14:textId="77777777" w:rsidR="00B56D18" w:rsidRDefault="00B56D18" w:rsidP="00B56D1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0D3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0BD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F42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1C2E5D7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A98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48A846DB" w14:textId="77777777" w:rsidR="00B56D18" w:rsidRPr="008978B6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1CD7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69C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D2EF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D3E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C6AC7F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C8837B0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CA42" w14:textId="77777777" w:rsidR="00B56D18" w:rsidRDefault="00B56D18" w:rsidP="00B56D1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190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36D5D25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30E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A03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14E0D0C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1D0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A59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D0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6F43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467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39D170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51747094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28DD" w14:textId="77777777" w:rsidR="00B56D18" w:rsidRDefault="00B56D18" w:rsidP="00B56D1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7C87" w14:textId="77777777" w:rsidR="00B56D18" w:rsidRDefault="00B56D18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2382" w14:textId="77777777" w:rsidR="00B56D18" w:rsidRDefault="00B56D18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EB40" w14:textId="77777777" w:rsidR="00B56D18" w:rsidRDefault="00B56D18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B27E" w14:textId="77777777" w:rsidR="00B56D18" w:rsidRDefault="00B56D18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6671D" w14:textId="77777777" w:rsidR="00B56D18" w:rsidRDefault="00B56D18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9E1F" w14:textId="77777777" w:rsidR="00B56D18" w:rsidRDefault="00B56D18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FC40" w14:textId="77777777" w:rsidR="00B56D18" w:rsidRPr="005E2797" w:rsidRDefault="00B56D18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2027" w14:textId="77777777" w:rsidR="00B56D18" w:rsidRDefault="00B56D18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21AC59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B3B5" w14:textId="77777777" w:rsidR="00B56D18" w:rsidRDefault="00B56D18" w:rsidP="00B56D1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0DB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16+840</w:t>
            </w:r>
          </w:p>
          <w:p w14:paraId="2D10A26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5ED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A5D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Râşnov</w:t>
            </w:r>
          </w:p>
          <w:p w14:paraId="4DEBCCD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și</w:t>
            </w:r>
          </w:p>
          <w:p w14:paraId="6A1E6CF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2C46E1D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27E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ABDB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B49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025C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66C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016B49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53E349FA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2FAA" w14:textId="77777777" w:rsidR="00B56D18" w:rsidRDefault="00B56D18" w:rsidP="00B56D1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3F5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21+950</w:t>
            </w:r>
          </w:p>
          <w:p w14:paraId="228A910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514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9A58" w14:textId="77777777" w:rsidR="00B56D18" w:rsidRDefault="00B56D18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2656CB42" w14:textId="77777777" w:rsidR="00B56D18" w:rsidRDefault="00B56D18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59A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0C40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DB3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0495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BC58" w14:textId="77777777" w:rsidR="00B56D18" w:rsidRDefault="00B56D18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F14B51" w14:textId="77777777" w:rsidR="00B56D18" w:rsidRDefault="00B56D18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4F6698BE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D6B5" w14:textId="77777777" w:rsidR="00B56D18" w:rsidRDefault="00B56D18" w:rsidP="00B56D1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C44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DE0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D2B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83D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8726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B7E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5045" w14:textId="77777777" w:rsidR="00B56D18" w:rsidRPr="005E2797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2CC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DFE8671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615F8621" w14:textId="77777777" w:rsidR="00B56D18" w:rsidRDefault="00B56D18" w:rsidP="00406C17">
      <w:pPr>
        <w:pStyle w:val="Heading1"/>
        <w:spacing w:line="360" w:lineRule="auto"/>
      </w:pPr>
      <w:r>
        <w:t>LINIA 210</w:t>
      </w:r>
    </w:p>
    <w:p w14:paraId="28A9934E" w14:textId="77777777" w:rsidR="00B56D18" w:rsidRDefault="00B56D18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B56D18" w14:paraId="4FC7DAA5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DFB8" w14:textId="77777777" w:rsidR="00B56D18" w:rsidRDefault="00B56D18" w:rsidP="00B56D1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5B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C1AE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1A3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41A24A7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627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B4141A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7603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42D5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B4E0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EAD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25F2E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E57BB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B56D18" w14:paraId="707BE7D5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BCA80" w14:textId="77777777" w:rsidR="00B56D18" w:rsidRDefault="00B56D18" w:rsidP="00B56D1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732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8E05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154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73293F3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B664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3984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254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70E9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3E8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206A154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BCF4" w14:textId="77777777" w:rsidR="00B56D18" w:rsidRDefault="00B56D18" w:rsidP="00B56D1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D01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7221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190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62AF095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7E4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89AE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7F1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1E32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4EA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B5592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CC62" w14:textId="77777777" w:rsidR="00B56D18" w:rsidRDefault="00B56D18" w:rsidP="00B56D1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C6A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1896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DCF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01AA3C4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9D3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EF45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051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AAE2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84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356DE79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2CE1" w14:textId="77777777" w:rsidR="00B56D18" w:rsidRDefault="00B56D18" w:rsidP="00B56D1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8B2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3C94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BD9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37FB990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984B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5D55A0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54EB16C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9D4D90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F4F9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C6B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B857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DBA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98B5327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C05F" w14:textId="77777777" w:rsidR="00B56D18" w:rsidRDefault="00B56D18" w:rsidP="00B56D1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AC0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F56F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975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7239B8C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30B2" w14:textId="77777777" w:rsidR="00B56D18" w:rsidRDefault="00B56D18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7D1FD455" w14:textId="77777777" w:rsidR="00B56D18" w:rsidRDefault="00B56D18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921BF82" w14:textId="77777777" w:rsidR="00B56D18" w:rsidRDefault="00B56D18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B72B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B76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A888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598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E4CA8A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B5DE" w14:textId="77777777" w:rsidR="00B56D18" w:rsidRDefault="00B56D18" w:rsidP="00B56D1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D00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6ABA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198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1DBBB74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C0E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90BE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9F6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8FE7" w14:textId="77777777" w:rsidR="00B56D18" w:rsidRPr="00C7636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8E6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DEF5D05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0227E19B" w14:textId="77777777" w:rsidR="00B56D18" w:rsidRDefault="00B56D18" w:rsidP="001B4DE9">
      <w:pPr>
        <w:pStyle w:val="Heading1"/>
        <w:spacing w:line="360" w:lineRule="auto"/>
      </w:pPr>
      <w:r>
        <w:t>LINIA 213</w:t>
      </w:r>
    </w:p>
    <w:p w14:paraId="4F06A564" w14:textId="77777777" w:rsidR="00B56D18" w:rsidRDefault="00B56D18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B56D18" w14:paraId="51D44B16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3BC01" w14:textId="77777777" w:rsidR="00B56D18" w:rsidRDefault="00B56D18" w:rsidP="00B56D1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589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8339" w14:textId="77777777" w:rsidR="00B56D18" w:rsidRPr="00BA7F8C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05A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0A1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9B6410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FE9D0B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37F892C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624EDF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ADC4" w14:textId="77777777" w:rsidR="00B56D18" w:rsidRPr="009E006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348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462E" w14:textId="77777777" w:rsidR="00B56D18" w:rsidRPr="00BA7F8C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1C3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B56D18" w14:paraId="1C526963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746A" w14:textId="77777777" w:rsidR="00B56D18" w:rsidRDefault="00B56D18" w:rsidP="00B56D1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F62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025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C5E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5A28505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16C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F10C" w14:textId="77777777" w:rsidR="00B56D18" w:rsidRPr="009E006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17C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EC88" w14:textId="77777777" w:rsidR="00B56D18" w:rsidRPr="00BA7F8C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02F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40FE0A1C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B749" w14:textId="77777777" w:rsidR="00B56D18" w:rsidRDefault="00B56D18" w:rsidP="00B56D1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277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BFB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E3C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7E49555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C77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3C02" w14:textId="77777777" w:rsidR="00B56D18" w:rsidRPr="009E006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E46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2ECB" w14:textId="77777777" w:rsidR="00B56D18" w:rsidRPr="00BA7F8C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E06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5E7F86D9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AD56" w14:textId="77777777" w:rsidR="00B56D18" w:rsidRDefault="00B56D18" w:rsidP="00B56D1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9BE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AB4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E07B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81A82B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B02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71288F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1D1CBD8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29EAEA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C9EACE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214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22B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A25F" w14:textId="77777777" w:rsidR="00B56D18" w:rsidRPr="00BA7F8C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FE0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D652758" w14:textId="77777777" w:rsidR="00B56D18" w:rsidRPr="006A7611" w:rsidRDefault="00B56D18">
      <w:pPr>
        <w:spacing w:before="40" w:after="40" w:line="192" w:lineRule="auto"/>
        <w:ind w:right="57"/>
      </w:pPr>
    </w:p>
    <w:p w14:paraId="45AD94F3" w14:textId="77777777" w:rsidR="00B56D18" w:rsidRDefault="00B56D18" w:rsidP="00AF3F1F">
      <w:pPr>
        <w:pStyle w:val="Heading1"/>
        <w:spacing w:line="360" w:lineRule="auto"/>
      </w:pPr>
      <w:r>
        <w:t>LINIA 216</w:t>
      </w:r>
    </w:p>
    <w:p w14:paraId="2F3807BE" w14:textId="77777777" w:rsidR="00B56D18" w:rsidRDefault="00B56D18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56D18" w14:paraId="123B9D6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D938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00F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432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CC5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323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727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993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5007FC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D70A" w14:textId="77777777" w:rsidR="00B56D18" w:rsidRPr="00AA60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83A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146CC9E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4CC3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82FE" w14:textId="77777777" w:rsidR="00B56D18" w:rsidRDefault="00B56D18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4647" w14:textId="77777777" w:rsidR="00B56D18" w:rsidRDefault="00B56D18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034E" w14:textId="77777777" w:rsidR="00B56D18" w:rsidRDefault="00B56D18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CEBC" w14:textId="77777777" w:rsidR="00B56D18" w:rsidRDefault="00B56D18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3BE76" w14:textId="77777777" w:rsidR="00B56D18" w:rsidRDefault="00B56D18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AF99" w14:textId="77777777" w:rsidR="00B56D18" w:rsidRDefault="00B56D18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6ECE" w14:textId="77777777" w:rsidR="00B56D18" w:rsidRDefault="00B56D18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8FBB" w14:textId="77777777" w:rsidR="00B56D18" w:rsidRDefault="00B56D18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43FB05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96DD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693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3CFD118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C6C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BE5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267463A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D9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A50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D58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E599" w14:textId="77777777" w:rsidR="00B56D18" w:rsidRPr="00AA60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0FF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D35620F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1748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1F2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76D4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793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D59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FF2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69F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2169" w14:textId="77777777" w:rsidR="00B56D18" w:rsidRPr="00AA60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915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7B07DB2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E725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162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0D85103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C24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EFA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3A18FB2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584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E76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CF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4E8A" w14:textId="77777777" w:rsidR="00B56D18" w:rsidRPr="00AA60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C0A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4F9E307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EF21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9A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C4B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201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892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1CE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7B2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213E" w14:textId="77777777" w:rsidR="00B56D18" w:rsidRPr="00AA60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297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C6B73A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143D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0200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682AA64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1568" w14:textId="77777777" w:rsidR="00B56D18" w:rsidRPr="0061450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120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687C12F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D8B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9A6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3F6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63A1" w14:textId="77777777" w:rsidR="00B56D18" w:rsidRPr="00AA60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F23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07B2ECF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0285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54A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38B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A3E2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177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7E9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46F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C393" w14:textId="77777777" w:rsidR="00B56D18" w:rsidRPr="00AA60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BC7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6BDFB4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256D" w14:textId="77777777" w:rsidR="00B56D18" w:rsidRDefault="00B56D18" w:rsidP="00B56D18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D02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6F07C7F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B12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6F1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358EFFE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0BE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75F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DD5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7DE4" w14:textId="77777777" w:rsidR="00B56D18" w:rsidRPr="00AA60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76A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15D8A04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653D5839" w14:textId="77777777" w:rsidR="00B56D18" w:rsidRDefault="00B56D18" w:rsidP="005B00A7">
      <w:pPr>
        <w:pStyle w:val="Heading1"/>
        <w:spacing w:line="360" w:lineRule="auto"/>
      </w:pPr>
      <w:r>
        <w:t>LINIA 218</w:t>
      </w:r>
    </w:p>
    <w:p w14:paraId="7D6E72DF" w14:textId="77777777" w:rsidR="00B56D18" w:rsidRDefault="00B56D18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B56D18" w14:paraId="48A3800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D1FF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D63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C6C3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E51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2B6147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53BA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4B64E461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46F5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308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408C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19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:rsidRPr="00A8307A" w14:paraId="1B2CE55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AB17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78AE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978F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1574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B1FC814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5EF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2F85F574" w14:textId="77777777" w:rsidR="00B56D18" w:rsidRPr="00664FA3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3BEE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FCAA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F27B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21BD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2C2D5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68D37E9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4ABBAE0" w14:textId="77777777" w:rsidR="00B56D18" w:rsidRPr="00664FA3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B56D18" w:rsidRPr="00A8307A" w14:paraId="7AFF030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01E9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04E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34FE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CAF8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AEE45A3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6B3C" w14:textId="77777777" w:rsidR="00B56D18" w:rsidRPr="00664FA3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C08C1B9" w14:textId="77777777" w:rsidR="00B56D18" w:rsidRPr="00664FA3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C9BF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81AC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82CC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8163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756C0F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BBF6506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8936E65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56D18" w:rsidRPr="00A8307A" w14:paraId="2B3A81F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380A1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61C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E49C" w14:textId="77777777" w:rsidR="00B56D18" w:rsidRPr="003F40D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F0B2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468883C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1668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5A0B" w14:textId="77777777" w:rsidR="00B56D18" w:rsidRPr="003F40D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4838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71CD" w14:textId="77777777" w:rsidR="00B56D18" w:rsidRPr="003F40D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76B4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5197D4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56D18" w:rsidRPr="00A8307A" w14:paraId="5B842CD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80A42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9504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8AD9" w14:textId="77777777" w:rsidR="00B56D18" w:rsidRPr="003F40D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A336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B403C8A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3F9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176C4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CE1E" w14:textId="77777777" w:rsidR="00B56D18" w:rsidRPr="003F40D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305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C379D" w14:textId="77777777" w:rsidR="00B56D18" w:rsidRPr="003F40D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77F8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AD618E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B56D18" w:rsidRPr="00A8307A" w14:paraId="39B1A14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62E1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55D6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D592" w14:textId="77777777" w:rsidR="00B56D18" w:rsidRPr="007328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3248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2AD1E4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FA95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0F68" w14:textId="77777777" w:rsidR="00B56D18" w:rsidRPr="007B4F6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C42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D411" w14:textId="77777777" w:rsidR="00B56D18" w:rsidRPr="007328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853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1269A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4B6BB08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60708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7CAC9EE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56D18" w:rsidRPr="00A8307A" w14:paraId="76184E2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F755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7036" w14:textId="77777777" w:rsidR="00B56D18" w:rsidRPr="00A8307A" w:rsidRDefault="00B56D1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BD07" w14:textId="77777777" w:rsidR="00B56D18" w:rsidRPr="00732832" w:rsidRDefault="00B56D1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2A7A8" w14:textId="77777777" w:rsidR="00B56D18" w:rsidRPr="00A8307A" w:rsidRDefault="00B56D18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E6CA72" w14:textId="77777777" w:rsidR="00B56D18" w:rsidRPr="00A8307A" w:rsidRDefault="00B56D18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5F57" w14:textId="77777777" w:rsidR="00B56D18" w:rsidRDefault="00B56D18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E363F9" w14:textId="77777777" w:rsidR="00B56D18" w:rsidRDefault="00B56D18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97F195A" w14:textId="77777777" w:rsidR="00B56D18" w:rsidRDefault="00B56D1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7FFD" w14:textId="77777777" w:rsidR="00B56D18" w:rsidRPr="007B4F6A" w:rsidRDefault="00B56D1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F523" w14:textId="77777777" w:rsidR="00B56D18" w:rsidRPr="00A8307A" w:rsidRDefault="00B56D1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0CAB" w14:textId="77777777" w:rsidR="00B56D18" w:rsidRPr="00732832" w:rsidRDefault="00B56D1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C481" w14:textId="77777777" w:rsidR="00B56D18" w:rsidRDefault="00B56D18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56D18" w:rsidRPr="00A8307A" w14:paraId="2A7977B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C880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9A29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F18E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CC8C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4FE95A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215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2721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B134D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438B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0BC7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8CBAC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DE6CDFE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56D18" w:rsidRPr="00A8307A" w14:paraId="2F24DA7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9DA5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8793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FAEE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3ED8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E2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390B0A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0D4E383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D5F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E8C8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ECCA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DAB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B4CCC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4C45DC65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56D18" w:rsidRPr="00A8307A" w14:paraId="2226714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1364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C436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2023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B45C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F88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EC7207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8363B06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FFF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75B4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6577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4F6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EEB40EB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56D18" w:rsidRPr="00A8307A" w14:paraId="3ECCE9A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9F03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1758" w14:textId="77777777" w:rsidR="00B56D18" w:rsidRPr="00A8307A" w:rsidRDefault="00B56D18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8254" w14:textId="77777777" w:rsidR="00B56D18" w:rsidRPr="00B26991" w:rsidRDefault="00B56D1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B7FE" w14:textId="77777777" w:rsidR="00B56D18" w:rsidRPr="00A8307A" w:rsidRDefault="00B56D18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5F32" w14:textId="77777777" w:rsidR="00B56D18" w:rsidRDefault="00B56D1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9F8C56C" w14:textId="77777777" w:rsidR="00B56D18" w:rsidRDefault="00B56D1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7BAAC48" w14:textId="77777777" w:rsidR="00B56D18" w:rsidRDefault="00B56D1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1D27" w14:textId="77777777" w:rsidR="00B56D18" w:rsidRDefault="00B56D1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1039" w14:textId="77777777" w:rsidR="00B56D18" w:rsidRPr="00A8307A" w:rsidRDefault="00B56D18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373F" w14:textId="77777777" w:rsidR="00B56D18" w:rsidRPr="00B26991" w:rsidRDefault="00B56D1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2BE1" w14:textId="77777777" w:rsidR="00B56D18" w:rsidRPr="00FD3B28" w:rsidRDefault="00B56D18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33E0EDC" w14:textId="77777777" w:rsidR="00B56D18" w:rsidRDefault="00B56D18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56D18" w:rsidRPr="00A8307A" w14:paraId="737823F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D247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D33E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EF7B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022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413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DE2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407B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7F01" w14:textId="77777777" w:rsidR="00B56D18" w:rsidRPr="00B2699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3EC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56D18" w:rsidRPr="00A8307A" w14:paraId="0FA56E5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CC77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D64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6FCF" w14:textId="77777777" w:rsidR="00B56D18" w:rsidRPr="000D3BB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539B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5C4171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679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5ECA87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6461" w14:textId="77777777" w:rsidR="00B56D18" w:rsidRPr="000D3BB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8DB8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9353" w14:textId="77777777" w:rsidR="00B56D18" w:rsidRPr="000D3BB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BBEF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E67F1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56D18" w:rsidRPr="00A8307A" w14:paraId="2273550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DE3D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B3C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EA62" w14:textId="77777777" w:rsidR="00B56D18" w:rsidRPr="009658E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97CE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5E8A62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B58F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EE43" w14:textId="77777777" w:rsidR="00B56D18" w:rsidRPr="009658E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6CD5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282E" w14:textId="77777777" w:rsidR="00B56D18" w:rsidRPr="009658E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4FD7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E2D0DC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56D18" w:rsidRPr="00A8307A" w14:paraId="01367A5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9D7F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F492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39F1" w14:textId="77777777" w:rsidR="00B56D18" w:rsidRPr="00472E1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8F2B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F9A3C6F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6A08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8A7A" w14:textId="77777777" w:rsidR="00B56D18" w:rsidRPr="00472E1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2E6E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C1013" w14:textId="77777777" w:rsidR="00B56D18" w:rsidRPr="00472E1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61C5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C0BD99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56D18" w:rsidRPr="00A8307A" w14:paraId="377B21A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1FD6" w14:textId="77777777" w:rsidR="00B56D18" w:rsidRPr="00A75A00" w:rsidRDefault="00B56D18" w:rsidP="00B56D18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273D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33FA" w14:textId="77777777" w:rsidR="00B56D18" w:rsidRPr="00530A8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D3B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AAE6EC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B95B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DF28" w14:textId="77777777" w:rsidR="00B56D18" w:rsidRPr="00530A8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C830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BE4A" w14:textId="77777777" w:rsidR="00B56D18" w:rsidRPr="00530A8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0975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7988A0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56D18" w14:paraId="5BFF93F4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51CD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CD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6841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59D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F28208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71741D2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39D0" w14:textId="77777777" w:rsidR="00B56D18" w:rsidRPr="00447EF5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27A98F8B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9D11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594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23A1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B6B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E5ABE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B56D18" w14:paraId="4A050885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E0D6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72D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A11B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848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D0891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5CC665B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BE41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9F1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79F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EA8D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D35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B56D18" w14:paraId="5F27C7FF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A956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2BF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C03B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69E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CFBA8C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A18C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6E1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80D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5DB8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3CB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FD801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B56D18" w14:paraId="010A43C9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7328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802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271D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550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B66EBE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D363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47F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C81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E445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D57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1F7BD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3DDDA3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B56D18" w14:paraId="219D8118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1F89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700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4792ECA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BD42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6A3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6078BC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310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9EC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31E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6348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A9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461F9984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2AC5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92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7ED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ADD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1948B94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4D5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715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2BE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B6B2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C7F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195D5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B56D18" w14:paraId="435F7EF9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49F9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BA4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5545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197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C6515E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AAFC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3D7D799C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3D6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24E5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1781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76A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9370E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B56D18" w14:paraId="6352C4C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F89D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76E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59FB3E6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139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72B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728F3DF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90CF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521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A7D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526D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FF9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56D18" w14:paraId="4E8F319A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00D8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4B6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3CDDFF8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4FC4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D30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1EDE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D90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CC1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736F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448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B56D18" w14:paraId="5E9CBEA7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BCE1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FF12" w14:textId="77777777" w:rsidR="00B56D18" w:rsidRDefault="00B56D1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5B562EA1" w14:textId="77777777" w:rsidR="00B56D18" w:rsidRDefault="00B56D1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AF35" w14:textId="77777777" w:rsidR="00B56D18" w:rsidRDefault="00B56D1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3A21" w14:textId="77777777" w:rsidR="00B56D18" w:rsidRDefault="00B56D18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CE77" w14:textId="77777777" w:rsidR="00B56D18" w:rsidRPr="00465A98" w:rsidRDefault="00B56D1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9A33" w14:textId="77777777" w:rsidR="00B56D18" w:rsidRDefault="00B56D1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70D1" w14:textId="77777777" w:rsidR="00B56D18" w:rsidRDefault="00B56D1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D70C" w14:textId="77777777" w:rsidR="00B56D18" w:rsidRPr="00984D71" w:rsidRDefault="00B56D1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A806" w14:textId="77777777" w:rsidR="00B56D18" w:rsidRDefault="00B56D18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BC8B64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E9A8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957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E25B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74A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2253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CD6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B16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92D6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1FB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B39E3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B56D18" w14:paraId="3662A12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EB5C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DDE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74BD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2D8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6645AC9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1670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2A3B7F69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A5E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6E3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5C9E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D4D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A5315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B56D18" w14:paraId="5318F184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7179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DEA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2519D47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A5F4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81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01990D3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79CD75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EEB7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93B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6D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C285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2B6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B56D18" w14:paraId="57740A8B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4784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88B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A92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207A" w14:textId="77777777" w:rsidR="00B56D18" w:rsidRDefault="00B56D18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659CF33" w14:textId="77777777" w:rsidR="00B56D18" w:rsidRDefault="00B56D18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9A23" w14:textId="77777777" w:rsidR="00B56D18" w:rsidRDefault="00B56D18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541C1CE9" w14:textId="77777777" w:rsidR="00B56D18" w:rsidRPr="0017470F" w:rsidRDefault="00B56D18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FB9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039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220D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2C0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50A61C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55F5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5B3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2433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7C7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49C979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169B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5200C3A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F7B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2D5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8653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F39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A6049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B56D18" w14:paraId="71AE583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0799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544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A7AD" w14:textId="77777777" w:rsidR="00B56D18" w:rsidRPr="00CF787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570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762ECA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7EFC" w14:textId="77777777" w:rsidR="00B56D18" w:rsidRPr="00465A9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6BD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700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6A40" w14:textId="77777777" w:rsidR="00B56D18" w:rsidRPr="00984D7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EB7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B56D18" w14:paraId="495BAD5F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3416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FE7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7DF315B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A6B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360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519E087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36B70B4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9089" w14:textId="77777777" w:rsidR="00B56D18" w:rsidRPr="00465A9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9C0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A49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0BD8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594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D98C8C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44E92F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F3FF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595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91C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A4E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160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D78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119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7718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C35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B56D18" w14:paraId="53DCA53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C356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826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59D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B42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982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1BC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CA8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69D9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645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B56D18" w14:paraId="533B732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049F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393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59E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EC6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C36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FE7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161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7266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A64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B56D18" w14:paraId="032F90C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365A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EC9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4B2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D90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7FA1D4C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E46E" w14:textId="77777777" w:rsidR="00B56D18" w:rsidRPr="00465A9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3FD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893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338E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BA1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2799085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E1A7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9D9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4CC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142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21422BC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397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C78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066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6A6A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40A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F3C9F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B56D18" w14:paraId="25F0454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B1A0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18C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5F55237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B3C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923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16B2500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B11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F6E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BCF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CFF5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B26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5F6C7D2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68F2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CF9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151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FEC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962C46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62E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724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6A9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7B5F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A98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706F5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B56D18" w14:paraId="7AD6EBD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0B00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EF2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1B3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CC1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918CC3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8B2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7A2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934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9B20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0B6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0DE35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B56D18" w14:paraId="6285117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D7F9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33E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644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1AE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1A1470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482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4A1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68D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9A7A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382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2BFC9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B56D18" w14:paraId="24673FC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73C5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243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D93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7DB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92B25C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1BE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4EF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83F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B51E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ED8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E745A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B56D18" w14:paraId="66C1E7E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8CA9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014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622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409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BCA144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CF9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DD7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1EB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D98D" w14:textId="77777777" w:rsidR="00B56D18" w:rsidRPr="00984D71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EC8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0C165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B56D18" w14:paraId="7ED7A71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D8F7" w14:textId="77777777" w:rsidR="00B56D18" w:rsidRDefault="00B56D18" w:rsidP="00B56D1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4BFB" w14:textId="77777777" w:rsidR="00B56D18" w:rsidRDefault="00B56D18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14B0A445" w14:textId="77777777" w:rsidR="00B56D18" w:rsidRDefault="00B56D18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9480" w14:textId="77777777" w:rsidR="00B56D18" w:rsidRDefault="00B56D18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DD7F" w14:textId="77777777" w:rsidR="00B56D18" w:rsidRDefault="00B56D18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39AA" w14:textId="77777777" w:rsidR="00B56D18" w:rsidRDefault="00B56D18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F125" w14:textId="77777777" w:rsidR="00B56D18" w:rsidRDefault="00B56D18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EFBD" w14:textId="77777777" w:rsidR="00B56D18" w:rsidRDefault="00B56D18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CA3A" w14:textId="77777777" w:rsidR="00B56D18" w:rsidRPr="00984D71" w:rsidRDefault="00B56D18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DF21" w14:textId="77777777" w:rsidR="00B56D18" w:rsidRDefault="00B56D18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232F13B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5DF40C67" w14:textId="77777777" w:rsidR="00B56D18" w:rsidRDefault="00B56D18" w:rsidP="0095691E">
      <w:pPr>
        <w:pStyle w:val="Heading1"/>
        <w:spacing w:line="360" w:lineRule="auto"/>
      </w:pPr>
      <w:r>
        <w:lastRenderedPageBreak/>
        <w:t>LINIA 300</w:t>
      </w:r>
    </w:p>
    <w:p w14:paraId="768CB643" w14:textId="77777777" w:rsidR="00B56D18" w:rsidRDefault="00B56D18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B56D18" w14:paraId="77F6236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294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ECF4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03CA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2A3C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1C30F12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062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B246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E73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32BE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58B1A" w14:textId="77777777" w:rsidR="00B56D18" w:rsidRPr="00D344C9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06B3B27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569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DA85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E21B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EBB8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C93B76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CD4B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93E9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071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D0493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3660" w14:textId="77777777" w:rsidR="00B56D18" w:rsidRPr="00D344C9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19D415A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D59A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4245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3C49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B9F3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5B7BA9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012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CDDBB7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B014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DCB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00AC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A14C" w14:textId="77777777" w:rsidR="00B56D18" w:rsidRPr="00D344C9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2CC024" w14:textId="77777777" w:rsidR="00B56D18" w:rsidRPr="00D344C9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B56D18" w14:paraId="48E4E62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47D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874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BBA0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E26F" w14:textId="77777777" w:rsidR="00B56D18" w:rsidRDefault="00B56D1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599992A" w14:textId="77777777" w:rsidR="00B56D18" w:rsidRDefault="00B56D1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95C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017A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8289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73BF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4626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0458707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A23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D4DB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8F1A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C578" w14:textId="77777777" w:rsidR="00B56D18" w:rsidRDefault="00B56D1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4B16" w14:textId="77777777" w:rsidR="00B56D18" w:rsidRPr="00E4222D" w:rsidRDefault="00B56D1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2AB5134" w14:textId="77777777" w:rsidR="00B56D18" w:rsidRPr="00E4222D" w:rsidRDefault="00B56D1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156F2F0" w14:textId="77777777" w:rsidR="00B56D18" w:rsidRPr="00E4222D" w:rsidRDefault="00B56D1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FB299C2" w14:textId="77777777" w:rsidR="00B56D18" w:rsidRDefault="00B56D1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9DA3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27B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8056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4BC4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EF33F6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F5C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A6A6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D45E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FE7A" w14:textId="77777777" w:rsidR="00B56D18" w:rsidRPr="00E4222D" w:rsidRDefault="00B56D1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2707A" w14:textId="77777777" w:rsidR="00B56D18" w:rsidRPr="00E4222D" w:rsidRDefault="00B56D1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D036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83E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106B12E9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3933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6172" w14:textId="77777777" w:rsidR="00B56D18" w:rsidRPr="00E4222D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B56D18" w14:paraId="060D7FD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6A4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0CD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5E8A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AF52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2E59B8CD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6C69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B32CD1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AAA0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94D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D857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7273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70EE6E6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64DE629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4313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1B0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91D2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05DF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B421B06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74F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F7A317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96DA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E82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505E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153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D53D9FC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B56D18" w14:paraId="1F2FBEB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8CE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2CA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B4C0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03AA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6966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4353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95C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3B4DD55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6EB5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D225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7788215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543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89E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32CC71C7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5AEA4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B120" w14:textId="77777777" w:rsidR="00B56D18" w:rsidRDefault="00B56D18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19E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8CF4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39AB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2479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F724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378003B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7A18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B7D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C99C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22BD" w14:textId="77777777" w:rsidR="00B56D18" w:rsidRDefault="00B56D18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68B87EC" w14:textId="77777777" w:rsidR="00B56D18" w:rsidRDefault="00B56D18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4BB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834C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CFF5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594A9935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70BB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84AE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6D6D000C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6584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5C75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D6BC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C93B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CD0BB97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83EB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B613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B95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030C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AA2B" w14:textId="77777777" w:rsidR="00B56D18" w:rsidRPr="00D344C9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1C41458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B0B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322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7A7A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698E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133A6D0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3407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D1C28D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2C566D7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0AB2F13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0DDB685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003C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CD99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2B37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C582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7D16CE9C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6F013453" w14:textId="77777777" w:rsidR="00B56D18" w:rsidRPr="004870EE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B56D18" w14:paraId="0652505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D26A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F0D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199C5B2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1E608723" w14:textId="77777777" w:rsidR="00B56D18" w:rsidRDefault="00B56D18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782CF924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D974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2F4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8AAF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2CA6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BB5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D231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6B6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0F03AA8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F27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A9A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1669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7556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511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A812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688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91F8A9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AFFF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A2E0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9C5207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B56D18" w14:paraId="25896B6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3B5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2059" w14:textId="77777777" w:rsidR="00B56D18" w:rsidRDefault="00B56D18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A91CDB2" w14:textId="77777777" w:rsidR="00B56D18" w:rsidRDefault="00B56D18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1DED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1D51B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35A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9D56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AE0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2ED0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CD76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CAF0ED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B56D18" w14:paraId="378BBFA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DD7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7EB7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13D0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EA87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205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DD7A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7C8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2275B7A4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CB93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7456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33C7FB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B56D18" w14:paraId="09CC9E2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417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513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041BBD84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15F8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19A97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885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6A9D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F049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05E6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194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276DB085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A884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96D6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6324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15ED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E14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C213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1A9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1C49A5FF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DA83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BA3E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5724FE1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A98C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216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0399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FCD8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70E7B279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BB2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4368FED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38E3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225F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8269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BF34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74E53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7893E3A" w14:textId="77777777" w:rsidR="00B56D18" w:rsidRPr="00D344C9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B56D18" w14:paraId="1F0F342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0CC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064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F542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B24E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6E321F3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3983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EBF9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6F7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46E6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C144" w14:textId="77777777" w:rsidR="00B56D18" w:rsidRPr="00D344C9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06E7D949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FBB8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958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A544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2A73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444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7B70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462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26368D6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5B7E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AC6A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9874ED3" w14:textId="77777777" w:rsidR="00B56D18" w:rsidRPr="00D344C9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B56D18" w14:paraId="62AED70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76D3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440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06CDD14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BAB4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4A2F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A8CB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44AC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348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FCA9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A766" w14:textId="77777777" w:rsidR="00B56D18" w:rsidRDefault="00B56D18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AA4E340" w14:textId="77777777" w:rsidR="00B56D18" w:rsidRPr="00D344C9" w:rsidRDefault="00B56D18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B56D18" w14:paraId="560C0F5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2983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72D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7E74DD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13A58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1FA1" w14:textId="77777777" w:rsidR="00B56D18" w:rsidRDefault="00B56D18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4F23F47" w14:textId="77777777" w:rsidR="00B56D18" w:rsidRDefault="00B56D18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4DD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2078F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70CE338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319B0BDF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2423376A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611A955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1B31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DD47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D62A24A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E53F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7F1A" w14:textId="77777777" w:rsidR="00B56D18" w:rsidRDefault="00B56D1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43BBA6C" w14:textId="77777777" w:rsidR="00B56D18" w:rsidRDefault="00B56D1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26BA0FE" w14:textId="77777777" w:rsidR="00B56D18" w:rsidRPr="00D344C9" w:rsidRDefault="00B56D1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B56D18" w14:paraId="16A948F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0328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DAF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045D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1F35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69AE94D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1FE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9D53D67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6E82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661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4E2A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5CC1" w14:textId="77777777" w:rsidR="00B56D18" w:rsidRDefault="00B56D1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F11422" w14:textId="77777777" w:rsidR="00B56D18" w:rsidRDefault="00B56D1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D9E22C8" w14:textId="77777777" w:rsidR="00B56D18" w:rsidRDefault="00B56D1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B56D18" w14:paraId="451AD0A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24A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6E0A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5F34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4B79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80B24EA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1B8B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2F18B1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061E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8F6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4354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DB96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84DCE3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B56D18" w14:paraId="30DF86F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3904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22D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C05C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5CD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9E2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60E2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9278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632CF3A9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9414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9C82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B95E784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661589C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FA83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2C16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202F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7CE5" w14:textId="77777777" w:rsidR="00B56D18" w:rsidRDefault="00B56D18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4484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6860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FE57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5D25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32EC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7B559D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B0A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CF94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385B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E1DC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63B96DB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128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472C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334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2CC1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8D81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2C5A2B9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6DF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576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EC9B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C162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6E6CCF5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8C53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2444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35EC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63D3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34E5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15AB6F4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B1C6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A6B6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6D49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42D8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5880A3A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F78F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9B21465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1FC552AA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00113C7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B931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8F67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2CF9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1C07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5D3500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EC70F86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B56D18" w14:paraId="6F1B469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E53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6B2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B095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1B1E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DD249AE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74C0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C8A9BE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9624" w14:textId="77777777" w:rsidR="00B56D18" w:rsidRPr="00600D25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E526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EF98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7FC0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B0A0F3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B56D18" w14:paraId="0476FEB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178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558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304C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A5CF" w14:textId="77777777" w:rsidR="00B56D18" w:rsidRDefault="00B56D1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43EB3A5" w14:textId="77777777" w:rsidR="00B56D18" w:rsidRDefault="00B56D1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725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822A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5EF2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5404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D8B8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B56D18" w14:paraId="2A6D458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528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9514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F529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F803" w14:textId="77777777" w:rsidR="00B56D18" w:rsidRDefault="00B56D1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5D2E8E4A" w14:textId="77777777" w:rsidR="00B56D18" w:rsidRDefault="00B56D1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88D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B541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7E11" w14:textId="77777777" w:rsidR="00B56D18" w:rsidRDefault="00B56D1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2AF8" w14:textId="77777777" w:rsidR="00B56D18" w:rsidRDefault="00B56D1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28EF" w14:textId="77777777" w:rsidR="00B56D18" w:rsidRDefault="00B56D1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B56D18" w14:paraId="15C7F15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D4D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12C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FC0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127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3DE90E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21A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6DD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96AB" w14:textId="77777777" w:rsidR="00B56D18" w:rsidRPr="00E731A9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155400B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2ACBAE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403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EB21" w14:textId="77777777" w:rsidR="00B56D18" w:rsidRDefault="00B56D1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63E826B4" w14:textId="77777777" w:rsidR="00B56D18" w:rsidRDefault="00B56D1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5C21BFCD" w14:textId="77777777" w:rsidR="00B56D18" w:rsidRPr="001D4392" w:rsidRDefault="00B56D18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B56D18" w14:paraId="3D1D8D7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769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4C7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EB6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2E7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6ED4F60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34D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300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F887" w14:textId="77777777" w:rsidR="00B56D18" w:rsidRPr="00E731A9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745A2769" w14:textId="77777777" w:rsidR="00B56D18" w:rsidRPr="00E731A9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41A6D53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84E726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AD15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E129" w14:textId="77777777" w:rsidR="00B56D18" w:rsidRPr="00616BAF" w:rsidRDefault="00B56D1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8CB644" w14:textId="77777777" w:rsidR="00B56D18" w:rsidRDefault="00B56D1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4391669" w14:textId="77777777" w:rsidR="00B56D18" w:rsidRPr="003B726B" w:rsidRDefault="00B56D1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B56D18" w14:paraId="228F4AF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E77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CD4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BDE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525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0F2487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EE6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50C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5D8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5A8EB95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F1AA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D3A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F8BD5A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285C292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D36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19A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581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23B4" w14:textId="77777777" w:rsidR="00B56D18" w:rsidRDefault="00B56D18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16EA20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E1F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2D6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A73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6D35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5DE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4CBCF34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86CA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EF3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DAB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6DD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789A6BA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0AF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4DD2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2B9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6550D91B" w14:textId="77777777" w:rsidR="00B56D18" w:rsidRPr="00E731A9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69A5C2D0" w14:textId="77777777" w:rsidR="00B56D18" w:rsidRPr="00E731A9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72F95E2" w14:textId="77777777" w:rsidR="00B56D18" w:rsidRPr="001D4392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BD4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B6F1" w14:textId="77777777" w:rsidR="00B56D18" w:rsidRDefault="00B56D1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F62D72" w14:textId="77777777" w:rsidR="00B56D18" w:rsidRDefault="00B56D1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73A257D" w14:textId="77777777" w:rsidR="00B56D18" w:rsidRPr="003B726B" w:rsidRDefault="00B56D18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B56D18" w14:paraId="3D4AEFF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57A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0EC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178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509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2B619EE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BD6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8B1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97D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26A74DA6" w14:textId="77777777" w:rsidR="00B56D18" w:rsidRPr="00E731A9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7B5AA488" w14:textId="77777777" w:rsidR="00B56D18" w:rsidRPr="00E731A9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F66DD55" w14:textId="77777777" w:rsidR="00B56D18" w:rsidRPr="001D4392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DD53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6BA7" w14:textId="77777777" w:rsidR="00B56D18" w:rsidRPr="00616BAF" w:rsidRDefault="00B56D1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56CFD8" w14:textId="77777777" w:rsidR="00B56D18" w:rsidRDefault="00B56D1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17053C8" w14:textId="77777777" w:rsidR="00B56D18" w:rsidRPr="003B726B" w:rsidRDefault="00B56D18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B56D18" w14:paraId="3FBA049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3F3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AC7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897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004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021D63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E27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BB53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5AC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6AB19FC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1EB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E7C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45713E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BA2CDB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B56D18" w14:paraId="175BAEE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40B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86B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4EE8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031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1A08011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401DD65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4E0C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56C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FEF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62B02E2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DD92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FB7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B56D18" w14:paraId="2D39760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61C8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004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C71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82C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6B1727E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467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8392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5C5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644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DC3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2C7963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B56D18" w14:paraId="1E12E7F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9536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ECD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34D4E51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C69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BA1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30CD1FF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C44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71822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B49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797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D92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D8262B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0A09DD1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D45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CC7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55F26B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EB36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6CA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398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A0A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022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63F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A225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028A2DC0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6D919DED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99F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7F8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306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5DC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78EE4EA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694C139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673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71C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478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53F631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F05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75F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56D18" w14:paraId="4BFEDE38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8536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22A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8B02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BA1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CD719F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CEA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6000E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A463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2BF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F0A1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5662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51AE0A4D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E47C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303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105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A95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128FDF8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C42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817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19F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0CEB852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D99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C303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140C884F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1F5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022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B9E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ADC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9E5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35A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8E4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7E860E1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6F2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59A2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E31638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7C53844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B56D18" w14:paraId="2DBDADA7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FEF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03E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A683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B12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53FEFC8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E5A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990E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6FF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02A08A2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E1F1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CA5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487831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5A5F068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A96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7DB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3F7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0F8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31652F7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F97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EFE64B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406B489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ECD20A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5EF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06E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FDC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5D3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6A0EF1CC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9FCA0DC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9C8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48E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A50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97E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5E92300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A3E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D96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D6A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1066BD6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FD9E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65E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FFAF7A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225EB3A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D8D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629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D7F986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F8E3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FE0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F2B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20E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1FE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56CD74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7ED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7D0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02BA744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0104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B20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3861532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5AF0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532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A7D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483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112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83A0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654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D1E13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B56D18" w14:paraId="296ED5B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3AC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E71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3A3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45A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58C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6FEE7C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0326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A47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6283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FEC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5E5E28C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AB43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F98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FE1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A61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D15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520E2A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F7A9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E3D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7F1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C86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27F170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68E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991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2CF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E40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3BD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DCC0DB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9C7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490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F87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0CC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6DF3AF91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B23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F56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FC5C7C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D5F0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6B8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47C2028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A3A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F06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2B7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99CF0E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213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F77E" w14:textId="77777777" w:rsidR="00B56D18" w:rsidRPr="0019324E" w:rsidRDefault="00B56D1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2D67A70" w14:textId="77777777" w:rsidR="00B56D18" w:rsidRPr="000160B5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7923D01C" w14:textId="77777777" w:rsidR="00B56D18" w:rsidRPr="006B78FD" w:rsidRDefault="00B56D1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D590303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4616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48FE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AAC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5DC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8913C3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F36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CE9A60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8003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E8F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A7C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DCD9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5ED5815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B56D18" w14:paraId="2505106E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345A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254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102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92E7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7896EB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E684AB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886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E3E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2B3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28C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8342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15458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51941FB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B56D18" w14:paraId="79A612AF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020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D8D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45F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AFE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CAB5B0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D56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A983FA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1DCF35C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14EBEA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D335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625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2F8E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FCA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046B7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19C70F4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B56D18" w14:paraId="3F90E20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BFC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21F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02B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9F6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D82A8E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7D2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204B6BA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9C0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534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382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8DE2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E46DCC9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B56D18" w14:paraId="3CB1000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628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F1C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AC31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B24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8EB763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9BD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2C6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367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5A0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EC6D6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22EE917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B56D18" w14:paraId="016B82A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033A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BD7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09C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C97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DA621D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396BE4B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B32AE4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AE0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AF6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6F8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BD4E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0757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1E4A7AAB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FA3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FCB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7FF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09C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81CD2D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24D2752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8E51F3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C78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E05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151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A7E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A68E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9F52D31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A6D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8E0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63C8F2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533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1CB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5F9C4B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511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749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A16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B4D5FA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C74B3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AC60" w14:textId="77777777" w:rsidR="00B56D18" w:rsidRPr="0019324E" w:rsidRDefault="00B56D1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EE2C54E" w14:textId="77777777" w:rsidR="00B56D18" w:rsidRPr="000160B5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7CB8006C" w14:textId="77777777" w:rsidR="00B56D18" w:rsidRPr="005C2BB7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41F3B6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715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F2F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69ABAC9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2C4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1FD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C77688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FDE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42BE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3E1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4570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92EE" w14:textId="77777777" w:rsidR="00B56D18" w:rsidRPr="00DE4F3A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640ABF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A123E6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8F1ED09" w14:textId="77777777" w:rsidR="00B56D18" w:rsidRPr="00DE4F3A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B56D18" w14:paraId="4609155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9CA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BD3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79D9BAE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1A46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B2C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430D48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70566DD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151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005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8DF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91A6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5624" w14:textId="77777777" w:rsidR="00B56D18" w:rsidRPr="00DE4F3A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3C850F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6D730E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87B8779" w14:textId="77777777" w:rsidR="00B56D18" w:rsidRPr="00DE4F3A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B56D18" w14:paraId="16B2128B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38B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BDD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84E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24D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1CDBC3C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2F00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251D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29FB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91E2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6E9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0FBB765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16F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FD7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79BCAD5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177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B61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52EFD4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73F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CF81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5C9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90D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06A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1A3CA1F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499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D30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2E4C85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CE66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0C6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8E3993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953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74C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609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80C2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6EB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D0F2CF6" w14:textId="77777777" w:rsidR="00B56D18" w:rsidRPr="00CB2A72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4428458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A7AC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3FA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14F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711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24EACA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D4D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294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553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29AD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8DB8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855B34B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D5CC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C4E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C5C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9C5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2EB8EA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61A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78CC0ED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955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03D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5C1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E54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61E03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EE312D2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B56D18" w14:paraId="04158C7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1624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516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91B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CC8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703A8BB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030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1BF3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358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24C99C3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915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B82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B56D18" w14:paraId="42FEFD8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F60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A47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4F7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DFA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B2AC57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617C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2A49D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07BB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68C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8F1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B960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88259CF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3BBC5468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B56D18" w14:paraId="0F89B69C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5B5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D14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907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393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818C2D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175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0A3240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748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C07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C31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963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6C607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4BDC70A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B56D18" w14:paraId="0443BFA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285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1E6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CB0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DBE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881142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E13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2E61A2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365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4C9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3F4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BC77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A7F3E0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B56D18" w14:paraId="1E19245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428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1F7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C2F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85A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ECB1E2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7B4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DF2AE2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EED3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FAC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943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A9E0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AEB551" w14:textId="77777777" w:rsidR="00B56D18" w:rsidRPr="00D344C9" w:rsidRDefault="00B56D18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516EAE14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B56D18" w14:paraId="2444861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CBE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672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5D15488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962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BB8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6582DD97" w14:textId="77777777" w:rsidR="00B56D18" w:rsidRDefault="00B56D18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687BE8DB" w14:textId="77777777" w:rsidR="00B56D18" w:rsidRDefault="00B56D18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153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C76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82B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D7E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E44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DE4617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6D7B0A3C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B56D18" w14:paraId="49A5CEC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5E7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EE9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01A65F56" w14:textId="77777777" w:rsidR="00B56D18" w:rsidRPr="001F1B3D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66A4293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42CE7EBF" w14:textId="77777777" w:rsidR="00B56D18" w:rsidRPr="001F1B3D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412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226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09C9C49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ED0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22A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E14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D8E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D32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1883884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282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0570" w14:textId="77777777" w:rsidR="00B56D18" w:rsidRDefault="00B56D18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177A716E" w14:textId="77777777" w:rsidR="00B56D18" w:rsidRDefault="00B56D18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5756" w14:textId="77777777" w:rsidR="00B56D18" w:rsidRPr="00600D25" w:rsidRDefault="00B56D18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57EE" w14:textId="77777777" w:rsidR="00B56D18" w:rsidRDefault="00B56D18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2F90" w14:textId="77777777" w:rsidR="00B56D18" w:rsidRDefault="00B56D18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6295" w14:textId="77777777" w:rsidR="00B56D18" w:rsidRPr="00600D25" w:rsidRDefault="00B56D18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BB9A" w14:textId="77777777" w:rsidR="00B56D18" w:rsidRDefault="00B56D18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FC1B" w14:textId="77777777" w:rsidR="00B56D18" w:rsidRPr="00600D25" w:rsidRDefault="00B56D18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66A2" w14:textId="77777777" w:rsidR="00B56D18" w:rsidRDefault="00B56D18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4D31FC" w14:textId="77777777" w:rsidR="00B56D18" w:rsidRPr="00E134F4" w:rsidRDefault="00B56D18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B56D18" w14:paraId="330D5A8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160A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35F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A86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AAC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6E7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5E5194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CCA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FE6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6F72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25B5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5F3F51F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F69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F19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052E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73D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00E355C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2C5D5009" w14:textId="77777777" w:rsidR="00B56D18" w:rsidRDefault="00B56D18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465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00C8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EF4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55DE621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108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1AD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C5A4CC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2028D45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95B03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3E7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DDF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E1B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6EFCEE8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BCE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41A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9BB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06247F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0826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6F9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5FE199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45139F90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7AD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AD7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13D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DB0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7531B1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3E1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0B2A29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922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D22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8A5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0E9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85684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AFF740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B56D18" w14:paraId="476F4201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D41CA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9A2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C33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367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F8DC45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893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EA778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0AE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1FF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8E9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14F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3500DE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B56D18" w14:paraId="03EFBB63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0CCA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4E7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EF89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70E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FCF22A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97F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DEDDA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449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9CF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760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5F9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4FC972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B56D18" w14:paraId="13447A0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757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5DE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FEF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55B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7DE733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FD6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70874F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52A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43C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203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4EEC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23C2DC7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D3D4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46D5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128C" w14:textId="77777777" w:rsidR="00B56D18" w:rsidRPr="00600D25" w:rsidRDefault="00B56D1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7566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872C3AA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231A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0548E30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9717" w14:textId="77777777" w:rsidR="00B56D18" w:rsidRPr="00600D25" w:rsidRDefault="00B56D1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040E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577D" w14:textId="77777777" w:rsidR="00B56D18" w:rsidRPr="00600D25" w:rsidRDefault="00B56D1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3E69" w14:textId="77777777" w:rsidR="00B56D18" w:rsidRPr="00D344C9" w:rsidRDefault="00B56D1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B8207B" w14:textId="77777777" w:rsidR="00B56D18" w:rsidRPr="00D344C9" w:rsidRDefault="00B56D1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B56D18" w14:paraId="5E6E0CA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632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73B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A18059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9BA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8D2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459C48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B9A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F52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25D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990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496F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56D18" w14:paraId="7062ACF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462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C21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0073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DF7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BB7DD9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1CF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951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46E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4F310AE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D501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55F6" w14:textId="77777777" w:rsidR="00B56D18" w:rsidRPr="00FF6B4A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56D18" w14:paraId="77F77B5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371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C34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44A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581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7F5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B793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635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797F9BE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0B2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3C13" w14:textId="77777777" w:rsidR="00B56D18" w:rsidRPr="00FF6B4A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B56D18" w14:paraId="30CB329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B683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B90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5339EC2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A7F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CA3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298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C99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D1F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D36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4574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5BAA29B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386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B36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8D3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E2A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D81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007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55A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17B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CEF4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46FC7B2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A7AC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3DB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585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AFF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875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157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D39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0B0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A89D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27A5B53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8B9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11F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2357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A3D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26628E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AEB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707902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E531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504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BEE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BC6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2D872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B56D18" w14:paraId="780592C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BD2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789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E429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AEE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45C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16B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785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DBC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02FC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B56D18" w14:paraId="3B95C5D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999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D97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2C2ECEF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D0C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C74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19DA5D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0FC8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C0C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58C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CDB0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B03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1762925D" w14:textId="77777777" w:rsidR="00B56D18" w:rsidRPr="00F10273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56D18" w14:paraId="086BF4F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8A9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B99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B87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8860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A03931B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508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C74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CB8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294DB56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79C7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990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B56D18" w14:paraId="25A5205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7E6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1B5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B41AD9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DF97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53E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EF8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D8A3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EEE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1B45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F4B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CDAEC3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327977A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CCE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3392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4DB9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AEE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1DE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B575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061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69EFAB1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F39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7D3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B56D18" w14:paraId="049313C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600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1F7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5A78358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79D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2C9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FC7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557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7F7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D70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85A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618D0DA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1356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93B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E77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B63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3C88BE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304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567C71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B400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1F4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678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124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DF961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B56D18" w14:paraId="2BE0562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773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833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007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B2F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4F55B694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32B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8865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E57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E31E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98D1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559AF5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FF6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4DA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11CB498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808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B07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9DF6A4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E87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837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0CD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FB1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3AE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FCD3E5" w14:textId="77777777" w:rsidR="00B56D18" w:rsidRPr="00056F61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56D18" w14:paraId="0AB4BAB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6A7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D9C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87E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7B75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041249A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ED6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70DF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D66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1E6156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DC12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49F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6CA2F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B56D18" w14:paraId="7D1BFBC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E84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D7EB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AFA09F7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4065" w14:textId="77777777" w:rsidR="00B56D18" w:rsidRDefault="00B56D1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1951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74E3FBDC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130B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6B08" w14:textId="77777777" w:rsidR="00B56D18" w:rsidRDefault="00B56D1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EA2C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CCB72C6" w14:textId="77777777" w:rsidR="00B56D18" w:rsidRDefault="00B56D1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F923" w14:textId="77777777" w:rsidR="00B56D18" w:rsidRDefault="00B56D1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7A12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755FF3E1" w14:textId="77777777" w:rsidR="00B56D18" w:rsidRDefault="00B56D1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B56D18" w14:paraId="0A44010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7AB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25A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C9F8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CD0C" w14:textId="77777777" w:rsidR="00B56D18" w:rsidRDefault="00B56D18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17423B1" w14:textId="77777777" w:rsidR="00B56D18" w:rsidRDefault="00B56D18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317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845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7BC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3E41C67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F99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8D7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56D18" w14:paraId="3A5E258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273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2EFF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AC67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B4FF" w14:textId="77777777" w:rsidR="00B56D18" w:rsidRDefault="00B56D1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82B6" w14:textId="77777777" w:rsidR="00B56D18" w:rsidRPr="00DF66C9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6787656B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A9E3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5882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5469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0A2D" w14:textId="77777777" w:rsidR="00B56D18" w:rsidRDefault="00B56D1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57A8C2F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B8C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82BD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6693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EE0A" w14:textId="77777777" w:rsidR="00B56D18" w:rsidRDefault="00B56D1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F144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8C4E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5492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1C69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CAE6" w14:textId="77777777" w:rsidR="00B56D18" w:rsidRDefault="00B56D1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53610D1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E078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016F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CEC1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724C" w14:textId="77777777" w:rsidR="00B56D18" w:rsidRDefault="00B56D1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7938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283F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B6A0" w14:textId="77777777" w:rsidR="00B56D18" w:rsidRDefault="00B56D1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0BBD" w14:textId="77777777" w:rsidR="00B56D18" w:rsidRDefault="00B56D1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35FD" w14:textId="77777777" w:rsidR="00B56D18" w:rsidRDefault="00B56D1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7306B338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1D1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F17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19D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D16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C815D5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D02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28CB9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64C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2F1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7F2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1585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DF700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1DA694E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B56D18" w14:paraId="4C3B3EDC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5C0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A64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BA6D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DB8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065F0A6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EFA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F33D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5FB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65DE148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64E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4CDC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73A645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62773C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029293C3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B56D18" w14:paraId="6948E6C3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5F6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EF5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11520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3B8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67C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574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D66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C2D9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D6B8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3D185385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B56D18" w14:paraId="38CEF94D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B1B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878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10A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6D0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6DF5779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B1B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E658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733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2479F0F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B6C1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07B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1D71FBA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B56D18" w14:paraId="46D6FF6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C01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DFE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D84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94B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A8960B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2E8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72617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A7B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B62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F4D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EEC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ABEDAA7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B56D18" w14:paraId="06CC2FF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D7E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94D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446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31B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C8EEA3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0F8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90AD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31C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C0C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097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EC49670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B56D18" w14:paraId="57D89CFD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D226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D73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49E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CC2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E41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C82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67C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B8AD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AE33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B56D18" w14:paraId="19E6588B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742C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912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595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515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942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6B65C1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7CF7692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A89904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A70B38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3E87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A91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C93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998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55A0371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8777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B83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3972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97D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1BFF8C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6D70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D65373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E782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5ECA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28D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FE65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B56D18" w14:paraId="76991C3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60D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9E86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D93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A04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EE7706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1FCEEFA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151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A54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0B1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007D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AFC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69FE18E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494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778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08DB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5D6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FEF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664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268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2C3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C51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6EC0B123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6BB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4978" w14:textId="77777777" w:rsidR="00B56D18" w:rsidRDefault="00B56D1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3438" w14:textId="77777777" w:rsidR="00B56D18" w:rsidRDefault="00B56D1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27F4" w14:textId="77777777" w:rsidR="00B56D18" w:rsidRDefault="00B56D1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42C78CCA" w14:textId="77777777" w:rsidR="00B56D18" w:rsidRDefault="00B56D1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7C70F05B" w14:textId="77777777" w:rsidR="00B56D18" w:rsidRDefault="00B56D1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BE22" w14:textId="77777777" w:rsidR="00B56D18" w:rsidRDefault="00B56D1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E78F" w14:textId="77777777" w:rsidR="00B56D18" w:rsidRDefault="00B56D1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1E2E" w14:textId="77777777" w:rsidR="00B56D18" w:rsidRDefault="00B56D1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3671C49F" w14:textId="77777777" w:rsidR="00B56D18" w:rsidRDefault="00B56D1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CF8B" w14:textId="77777777" w:rsidR="00B56D18" w:rsidRDefault="00B56D1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E1C8" w14:textId="77777777" w:rsidR="00B56D18" w:rsidRDefault="00B56D18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2ACE4DF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72B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B39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CC11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94D3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34224D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285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5C5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F0F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0342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E3A8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5377EB1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D853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CAD5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2FAF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5326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0CCB6D91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068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10335E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1336A68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157B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EF5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C143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188F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9EB89A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5DC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5AA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929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36C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F8E9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D836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7A1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A28A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6E6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67F3ACD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F83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AF2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213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E6FD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833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2F2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5C5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2ED041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DC31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F960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4B2FF13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B39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4DA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83B4EF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2571E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E2A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08D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265A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F7C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5AA7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70B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5EF8B726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024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5CB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CD6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308E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9714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1ABBABC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CB8C15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46DED3B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FA62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840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C9B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D635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35718499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B56D18" w14:paraId="2ED9C95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1748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DCE7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692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D1E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23EAC23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8B6E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B0D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703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3F3C29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841C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EACE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77C3142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B72B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EA4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594970C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1534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5697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AB8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6D1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2DD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C378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84F3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97D6A5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E6A6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5371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229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33DA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1E1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47C6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5498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639300A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80FA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B1CA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56D18" w14:paraId="210871F8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BB9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435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0BA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9002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7944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19CE5B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95CA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1BBC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BB5C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9DE0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2839831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F788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FE56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1298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1389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FEE18B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8CFD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823A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CD6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C1B4" w14:textId="77777777" w:rsidR="00B56D18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EA76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3F9099C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E09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E523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6475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8FFB" w14:textId="77777777" w:rsidR="00B56D18" w:rsidRDefault="00B56D1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61DB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7875E7F2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5E502380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36ED79E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0E529461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07C3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71FF" w14:textId="77777777" w:rsidR="00B56D18" w:rsidRDefault="00B56D1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1947" w14:textId="77777777" w:rsidR="00B56D18" w:rsidRPr="00600D25" w:rsidRDefault="00B56D1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AA3C" w14:textId="77777777" w:rsidR="00B56D18" w:rsidRPr="00D344C9" w:rsidRDefault="00B56D1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2AF02DB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93A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58A3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3430" w14:textId="77777777" w:rsidR="00B56D18" w:rsidRPr="00600D25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0083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7A46AB8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F97A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2D56EA0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4101B788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9EABA37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CF6B9B4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603F139E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EE07D72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7194" w14:textId="77777777" w:rsidR="00B56D18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1BA5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83D3" w14:textId="77777777" w:rsidR="00B56D18" w:rsidRPr="00600D25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0B4C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685E157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592ED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6DB4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89E8" w14:textId="77777777" w:rsidR="00B56D18" w:rsidRPr="00600D25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31E4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1CA0E2E7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810C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8DFC" w14:textId="77777777" w:rsidR="00B56D18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FA93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C72C" w14:textId="77777777" w:rsidR="00B56D18" w:rsidRPr="00600D25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C0CB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42A2472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81D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3E57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5C8F" w14:textId="77777777" w:rsidR="00B56D18" w:rsidRPr="00600D25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A255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5C30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CA777F3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6FB18F4C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57B7" w14:textId="77777777" w:rsidR="00B56D18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B9C3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1CBF" w14:textId="77777777" w:rsidR="00B56D18" w:rsidRPr="00600D25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99FE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B56D18" w14:paraId="66D187D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0DD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C751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17E157B4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4FBC" w14:textId="77777777" w:rsidR="00B56D18" w:rsidRPr="00600D25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B3BD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357D4EB3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F83B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A2B0" w14:textId="77777777" w:rsidR="00B56D18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F6B4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3D25" w14:textId="77777777" w:rsidR="00B56D18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7818A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727ABBD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19F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008A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6AC0" w14:textId="77777777" w:rsidR="00B56D18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1F91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D305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3C62" w14:textId="77777777" w:rsidR="00B56D18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6614" w14:textId="77777777" w:rsidR="00B56D18" w:rsidRDefault="00B56D1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C503" w14:textId="77777777" w:rsidR="00B56D18" w:rsidRDefault="00B56D1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E353" w14:textId="77777777" w:rsidR="00B56D18" w:rsidRDefault="00B56D1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0B04C46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4AD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0FED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0F24B272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6D80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6FD0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C9D4DC4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0B74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4445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F0D2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7565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53A4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4BC0EA6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4BD9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ADC7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2677A55A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436A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0B8D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3BA1C74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6E47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4EFD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3EC3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AC9D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BA7B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731517B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93F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3734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59BF97A3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2893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5982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2A49C5A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1784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EF3B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80D4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090C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0EDD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2CC80C1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A2D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15F4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E5F1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2026" w14:textId="77777777" w:rsidR="00B56D18" w:rsidRDefault="00B56D1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243A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976B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AF40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4FEAF9C0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09E1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A906" w14:textId="77777777" w:rsidR="00B56D18" w:rsidRDefault="00B56D1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1CA8093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CD8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9136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C892E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64E8" w14:textId="77777777" w:rsidR="00B56D18" w:rsidRDefault="00B56D1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DECB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C24D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D26B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400C59E4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65F5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3195" w14:textId="77777777" w:rsidR="00B56D18" w:rsidRDefault="00B56D1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4D7E950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F53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48D1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690C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B326" w14:textId="77777777" w:rsidR="00B56D18" w:rsidRDefault="00B56D1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7EB6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F803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7A81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5501AAE3" w14:textId="77777777" w:rsidR="00B56D18" w:rsidRDefault="00B56D1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A267" w14:textId="77777777" w:rsidR="00B56D18" w:rsidRDefault="00B56D1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1E63" w14:textId="77777777" w:rsidR="00B56D18" w:rsidRDefault="00B56D1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5992F49B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12C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1EB6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3E7DF699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1431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4FA6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87D2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538A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9D38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57B916C7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BB4A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EE68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63E067BF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BC9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F3D9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9856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E02C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A37FC63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13F0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E44E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89F0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6A92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2739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0FB09ACA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52EEC23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425A964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56D18" w14:paraId="5A533A8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057F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9D53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437DE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1AC3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48F7FE1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E129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B6A4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75C3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9EEA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788E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081EE20A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23D25640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43AD11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56D18" w14:paraId="79783B8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D5E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2992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CA82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E2D4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F748D65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463E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7763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FA04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3868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B629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10FD2E92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5BF04B30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815A76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56D18" w14:paraId="642F139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A202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D2DD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1B3D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BA6C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6ABF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ECFD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8A50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0830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ED36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4B6E6F0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7C6797B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56D18" w14:paraId="0BDCE64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57C5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2651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ADBD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23454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3EE6058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E41D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05B3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83B6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B53B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89A7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F4890C0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E601B9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56D18" w14:paraId="00E0EC0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1ED8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1C83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9179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BE86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9690648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A557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C263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2A41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D4BB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F0F6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550DDDEA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073DF7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56D18" w14:paraId="29095F7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4E7E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1236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9023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6590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DE66E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0D2DEEBE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AE44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25DE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9436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9816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0D04DDE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248419A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B56D18" w14:paraId="749539D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9D71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EBE5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789A5C9F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34F3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2B6A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52E1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659F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3D1B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256D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A0BD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56D18" w14:paraId="1DC04EA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DC60" w14:textId="77777777" w:rsidR="00B56D18" w:rsidRDefault="00B56D18" w:rsidP="00B56D1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1EAC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1924977C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3236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0402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71A7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04F7" w14:textId="77777777" w:rsidR="00B56D18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1D6C" w14:textId="77777777" w:rsidR="00B56D18" w:rsidRDefault="00B56D1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79B9" w14:textId="77777777" w:rsidR="00B56D18" w:rsidRPr="00600D25" w:rsidRDefault="00B56D1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959C" w14:textId="77777777" w:rsidR="00B56D18" w:rsidRDefault="00B56D1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5951881" w14:textId="77777777" w:rsidR="00B56D18" w:rsidRPr="00836022" w:rsidRDefault="00B56D18" w:rsidP="0095691E">
      <w:pPr>
        <w:spacing w:before="40" w:line="192" w:lineRule="auto"/>
        <w:ind w:right="57"/>
        <w:rPr>
          <w:sz w:val="20"/>
          <w:lang w:val="en-US"/>
        </w:rPr>
      </w:pPr>
    </w:p>
    <w:p w14:paraId="0C207A5D" w14:textId="77777777" w:rsidR="00B56D18" w:rsidRPr="0095691E" w:rsidRDefault="00B56D18" w:rsidP="0095691E"/>
    <w:p w14:paraId="439A3588" w14:textId="77777777" w:rsidR="00B56D18" w:rsidRDefault="00B56D18" w:rsidP="00956F37">
      <w:pPr>
        <w:pStyle w:val="Heading1"/>
        <w:spacing w:line="360" w:lineRule="auto"/>
      </w:pPr>
      <w:r>
        <w:t>LINIA 301 N</w:t>
      </w:r>
    </w:p>
    <w:p w14:paraId="0E0471D5" w14:textId="77777777" w:rsidR="00B56D18" w:rsidRDefault="00B56D18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56D18" w14:paraId="25159E5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C089" w14:textId="77777777" w:rsidR="00B56D18" w:rsidRDefault="00B56D18" w:rsidP="00B56D1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1E8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54A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26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50CEB5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04E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EB4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4A2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615B" w14:textId="77777777" w:rsidR="00B56D18" w:rsidRPr="0022092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B9D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B6CB68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E692" w14:textId="77777777" w:rsidR="00B56D18" w:rsidRDefault="00B56D18" w:rsidP="00B56D1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3CE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C61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B40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6C94F8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BA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D84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DD8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832A" w14:textId="77777777" w:rsidR="00B56D18" w:rsidRPr="0022092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D24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2CA6BD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0103" w14:textId="77777777" w:rsidR="00B56D18" w:rsidRDefault="00B56D18" w:rsidP="00B56D1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960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438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A7D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AB4275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03D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893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576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E262" w14:textId="77777777" w:rsidR="00B56D18" w:rsidRPr="0022092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ACE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D9276E" w14:textId="77777777" w:rsidR="00B56D18" w:rsidRPr="00474FB0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B56D18" w14:paraId="7CACEA4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2E5B" w14:textId="77777777" w:rsidR="00B56D18" w:rsidRDefault="00B56D18" w:rsidP="00B56D1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359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EE9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35AD" w14:textId="77777777" w:rsidR="00B56D18" w:rsidRDefault="00B56D1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886F135" w14:textId="77777777" w:rsidR="00B56D18" w:rsidRDefault="00B56D1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636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6ED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E54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E28F" w14:textId="77777777" w:rsidR="00B56D18" w:rsidRPr="0022092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54E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9DDFEB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5149" w14:textId="77777777" w:rsidR="00B56D18" w:rsidRDefault="00B56D18" w:rsidP="00B56D1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11BF" w14:textId="77777777" w:rsidR="00B56D18" w:rsidRDefault="00B56D1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19705" w14:textId="77777777" w:rsidR="00B56D18" w:rsidRDefault="00B56D1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4AFE" w14:textId="77777777" w:rsidR="00B56D18" w:rsidRDefault="00B56D18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EA9C" w14:textId="77777777" w:rsidR="00B56D18" w:rsidRPr="00E4222D" w:rsidRDefault="00B56D1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9CD48A6" w14:textId="77777777" w:rsidR="00B56D18" w:rsidRPr="00E4222D" w:rsidRDefault="00B56D1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368EA4F" w14:textId="77777777" w:rsidR="00B56D18" w:rsidRPr="00E4222D" w:rsidRDefault="00B56D1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AF1C904" w14:textId="77777777" w:rsidR="00B56D18" w:rsidRDefault="00B56D1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8302" w14:textId="77777777" w:rsidR="00B56D18" w:rsidRDefault="00B56D1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B46D" w14:textId="77777777" w:rsidR="00B56D18" w:rsidRDefault="00B56D1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8521" w14:textId="77777777" w:rsidR="00B56D18" w:rsidRPr="0022092F" w:rsidRDefault="00B56D1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FA0F" w14:textId="77777777" w:rsidR="00B56D18" w:rsidRDefault="00B56D18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A3FFC9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C60F" w14:textId="77777777" w:rsidR="00B56D18" w:rsidRDefault="00B56D18" w:rsidP="00B56D1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0DB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A86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7A93" w14:textId="77777777" w:rsidR="00B56D18" w:rsidRDefault="00B56D18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217C" w14:textId="77777777" w:rsidR="00B56D18" w:rsidRDefault="00B56D18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61D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867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6BC2" w14:textId="77777777" w:rsidR="00B56D18" w:rsidRPr="0022092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B3D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6F1B08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84B1" w14:textId="77777777" w:rsidR="00B56D18" w:rsidRDefault="00B56D18" w:rsidP="00B56D1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6CB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FFB905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DD4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C2E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E3E4CF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6D8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02A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968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2BFAA" w14:textId="77777777" w:rsidR="00B56D18" w:rsidRPr="0022092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865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58AE69F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7E6A" w14:textId="77777777" w:rsidR="00B56D18" w:rsidRDefault="00B56D18" w:rsidP="00B56D1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920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26F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0CE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D11C9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5C7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0C9CD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F33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82A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7225" w14:textId="77777777" w:rsidR="00B56D18" w:rsidRPr="0022092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C17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CBE5887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0F90AECE" w14:textId="77777777" w:rsidR="00B56D18" w:rsidRDefault="00B56D18" w:rsidP="007F72A5">
      <w:pPr>
        <w:pStyle w:val="Heading1"/>
        <w:spacing w:line="360" w:lineRule="auto"/>
      </w:pPr>
      <w:r>
        <w:t>LINIA 301 O</w:t>
      </w:r>
    </w:p>
    <w:p w14:paraId="3C8EDAD2" w14:textId="77777777" w:rsidR="00B56D18" w:rsidRDefault="00B56D18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2DDDEC48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76CA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0EA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0740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D42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9B0B4F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FE3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23FA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F6C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ED2A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442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484D33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E44A6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5A8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34FE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F99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D6D354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932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E989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EB7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CF28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2CF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EF4381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EC7B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074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B591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560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DC899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0AD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CB2188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68D0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9EA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0ACB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C1F9" w14:textId="77777777" w:rsidR="00B56D18" w:rsidRDefault="00B56D18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09F7E9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918A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24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2319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51D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BE99F0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4A5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3B507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61F6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0E0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1A50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1FC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B8EE5B4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5646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992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C304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338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E5D183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820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C3097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42A1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C6C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5AD1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E97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8B779E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E6B6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900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7547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F8D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49F087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3A7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71A52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978B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89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BA2C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0B9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C9CCDF9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592C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BBC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D157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A19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664E7E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F1B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943076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8895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77C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08FE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EDF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11C41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B56D18" w14:paraId="675F3E8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8998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78A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FF0D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568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A42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614D7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45B0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560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B2A4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199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0791C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70EDC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B56D18" w14:paraId="78C5E2A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2984" w14:textId="77777777" w:rsidR="00B56D18" w:rsidRDefault="00B56D18" w:rsidP="00B56D1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857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2DBF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CF3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D1E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2639E2F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15C3DE7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52F2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C2B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A8AC" w14:textId="77777777" w:rsidR="00B56D18" w:rsidRPr="00F1029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AA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FBC63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63EF922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5A948192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0260B3EA" w14:textId="77777777" w:rsidR="00B56D18" w:rsidRDefault="00B56D18" w:rsidP="003260D9">
      <w:pPr>
        <w:pStyle w:val="Heading1"/>
        <w:spacing w:line="360" w:lineRule="auto"/>
      </w:pPr>
      <w:r>
        <w:t>LINIA 301 P</w:t>
      </w:r>
    </w:p>
    <w:p w14:paraId="52E2CD35" w14:textId="77777777" w:rsidR="00B56D18" w:rsidRDefault="00B56D18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56D18" w14:paraId="73DB5EB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42BF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77B8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C1FB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A90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6C357B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E4D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F26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713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4B9B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34E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12C621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C7E2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106E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11F1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3D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26F6E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FAB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1F2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8DC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37B5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CC8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100407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84B6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2616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1074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12B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223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7E1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C1D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AAB3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4FD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9C01D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B56D18" w:rsidRPr="00A8307A" w14:paraId="17B25B4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21FE" w14:textId="77777777" w:rsidR="00B56D18" w:rsidRPr="00A75A00" w:rsidRDefault="00B56D18" w:rsidP="00B56D18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D92C" w14:textId="77777777" w:rsidR="00B56D18" w:rsidRPr="00A8307A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6D43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7BF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06AE2175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2DE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59F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6121" w14:textId="77777777" w:rsidR="00B56D18" w:rsidRPr="00A8307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127E" w14:textId="77777777" w:rsidR="00B56D18" w:rsidRPr="00A8307A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4E02" w14:textId="77777777" w:rsidR="00B56D18" w:rsidRPr="00A8307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47D336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51C5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C045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D867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D03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B45B8D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9DB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209BA45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359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73C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E97D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3E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8D4104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86C8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8A9C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685A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0AE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306215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4C1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28C7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F105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1C1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7EF0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9C3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B56D18" w14:paraId="640983A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D6D3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44E0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38B0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A6A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CA44CE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549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88F5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1B1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F92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C5FC5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014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B4CC2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B56D18" w14:paraId="3142042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BAE9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6D69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3D25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92C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071AA1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3CD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5A90F2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F51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783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64B2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E4C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B426D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B56D18" w14:paraId="0BBC6C1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33E6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DA91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C89D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040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19A737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01E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F2EAA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687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FFA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F373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62A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EFC0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B56D18" w14:paraId="55A1FD4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DB1C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A295" w14:textId="77777777" w:rsidR="00B56D18" w:rsidRDefault="00B56D18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E6B3" w14:textId="77777777" w:rsidR="00B56D18" w:rsidRPr="001B37B8" w:rsidRDefault="00B56D1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402F" w14:textId="77777777" w:rsidR="00B56D18" w:rsidRDefault="00B56D1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BF33F23" w14:textId="77777777" w:rsidR="00B56D18" w:rsidRDefault="00B56D1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096A" w14:textId="77777777" w:rsidR="00B56D18" w:rsidRDefault="00B56D1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D81054" w14:textId="77777777" w:rsidR="00B56D18" w:rsidRDefault="00B56D1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76B37" w14:textId="77777777" w:rsidR="00B56D18" w:rsidRDefault="00B56D1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EAD5" w14:textId="77777777" w:rsidR="00B56D18" w:rsidRDefault="00B56D1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BCA7" w14:textId="77777777" w:rsidR="00B56D18" w:rsidRPr="001B37B8" w:rsidRDefault="00B56D1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3341" w14:textId="77777777" w:rsidR="00B56D18" w:rsidRDefault="00B56D1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CCDD23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B31B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DC63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AA09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270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0B46EC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06E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314F61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4A9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36D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4BA5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DBE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EBC48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E02A9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B56D18" w14:paraId="609B612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7EFE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DAD2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A9091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E23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5FA51A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99E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A8F1BE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7F2DE60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591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546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977D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71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9ED6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B56D18" w14:paraId="7BED6FC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1080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D797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9493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814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D634B4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850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3B847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573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045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4129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A26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81217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B56D18" w14:paraId="4CFD4A5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1F52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6F53" w14:textId="77777777" w:rsidR="00B56D18" w:rsidRDefault="00B56D18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7128" w14:textId="77777777" w:rsidR="00B56D18" w:rsidRPr="001B37B8" w:rsidRDefault="00B56D1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F99A" w14:textId="77777777" w:rsidR="00B56D18" w:rsidRDefault="00B56D1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24F5C56" w14:textId="77777777" w:rsidR="00B56D18" w:rsidRDefault="00B56D1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55D0" w14:textId="77777777" w:rsidR="00B56D18" w:rsidRDefault="00B56D1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66EF18" w14:textId="77777777" w:rsidR="00B56D18" w:rsidRDefault="00B56D1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F4016" w14:textId="77777777" w:rsidR="00B56D18" w:rsidRDefault="00B56D1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7A10" w14:textId="77777777" w:rsidR="00B56D18" w:rsidRDefault="00B56D1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8B22" w14:textId="77777777" w:rsidR="00B56D18" w:rsidRPr="001B37B8" w:rsidRDefault="00B56D1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7096" w14:textId="77777777" w:rsidR="00B56D18" w:rsidRDefault="00B56D1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2B3783" w14:textId="77777777" w:rsidR="00B56D18" w:rsidRDefault="00B56D1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B56D18" w14:paraId="4880E89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F7AE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8789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4486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938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8DDB3D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99E2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F45A7A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3E7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D0D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D857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74B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13AA8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B56D18" w14:paraId="191372D9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891C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A1E2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231B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B20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753991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FC0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44C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80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32CD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C0E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C6D86C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B305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8588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8D85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FC5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C1B357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844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E2746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80B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AD0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9B44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629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55CB8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B56D18" w14:paraId="2916154A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7C00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E192" w14:textId="77777777" w:rsidR="00B56D18" w:rsidRDefault="00B56D1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6227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29E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675D53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80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7CBB6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617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E06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8E29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AF8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A6D3B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B56D18" w14:paraId="1B63A5D0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75A0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486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6F21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202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D9C3A5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B75B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24C21978" w14:textId="77777777" w:rsidR="00B56D18" w:rsidRDefault="00B56D18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557CA5D" w14:textId="77777777" w:rsidR="00B56D18" w:rsidRDefault="00B56D1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2D59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87D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70FC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4A6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55705D0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DB20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4E2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7E8B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79CD" w14:textId="77777777" w:rsidR="00B56D18" w:rsidRDefault="00B56D18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4F8AAF7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167A947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6FF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96B6B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3512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C72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3EA4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161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B20EFF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EE01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765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3A4D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937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4F5CB1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49D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8662B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0DE1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2CD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B4C8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287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0D7C09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C009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EE2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9362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CD12" w14:textId="77777777" w:rsidR="00B56D18" w:rsidRDefault="00B56D1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CB92DC5" w14:textId="77777777" w:rsidR="00B56D18" w:rsidRDefault="00B56D1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9497" w14:textId="77777777" w:rsidR="00B56D18" w:rsidRDefault="00B56D1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DA3D46" w14:textId="77777777" w:rsidR="00B56D18" w:rsidRDefault="00B56D1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66CB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54B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913A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200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63F956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84B2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6A7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5436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748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28A5CB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300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842C7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2DCB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7B7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8ED1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CFE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078514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911A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5AC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5C73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ACC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FBD11A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18D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8D4125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9770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5DC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AC8D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653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094A654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6676" w14:textId="77777777" w:rsidR="00B56D18" w:rsidRDefault="00B56D18" w:rsidP="00B56D1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7EA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B8F2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D21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7537C5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1A9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8C76FA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D847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D78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8D82" w14:textId="77777777" w:rsidR="00B56D18" w:rsidRPr="001B37B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BB0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1BDB37F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3F264CBB" w14:textId="77777777" w:rsidR="00B56D18" w:rsidRDefault="00B56D18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3B5A763B" w14:textId="77777777" w:rsidR="00B56D18" w:rsidRDefault="00B56D18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56D18" w14:paraId="40C1C443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762D" w14:textId="77777777" w:rsidR="00B56D18" w:rsidRDefault="00B56D18" w:rsidP="00B56D1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4D6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2777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C40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C0A9C3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E18732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725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115D3F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4148F8E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7821A6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A7E5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DFE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3182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1AD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5634F4B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23DE" w14:textId="77777777" w:rsidR="00B56D18" w:rsidRDefault="00B56D18" w:rsidP="00B56D1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DA3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05F0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843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61EBABA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9264EE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2D0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928E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14B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CD74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C99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9C24FE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B4E2" w14:textId="77777777" w:rsidR="00B56D18" w:rsidRDefault="00B56D18" w:rsidP="00B56D1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9044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6717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B4A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72F0F3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33683CD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40F338A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61F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637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06E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AB20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A5B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165D20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1222" w14:textId="77777777" w:rsidR="00B56D18" w:rsidRDefault="00B56D18" w:rsidP="00B56D1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96C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A7B7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D34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21DFC5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7365B21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60E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6887F5C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A84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A53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B92B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9B6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903B2EC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501A" w14:textId="77777777" w:rsidR="00B56D18" w:rsidRDefault="00B56D18" w:rsidP="00B56D1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00A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401E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87E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245996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BF0D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71F461A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C1F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5A2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5FB1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E02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155AF5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EC84" w14:textId="77777777" w:rsidR="00B56D18" w:rsidRDefault="00B56D18" w:rsidP="00B56D1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433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9455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391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FCC879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747A02D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F12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5C4BBA8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E60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30C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2025" w14:textId="77777777" w:rsidR="00B56D18" w:rsidRPr="00594E5B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28F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F349E4E" w14:textId="77777777" w:rsidR="00B56D18" w:rsidRDefault="00B56D18">
      <w:pPr>
        <w:spacing w:before="40" w:after="40" w:line="192" w:lineRule="auto"/>
        <w:ind w:right="57"/>
        <w:rPr>
          <w:sz w:val="20"/>
          <w:lang w:val="en-US"/>
        </w:rPr>
      </w:pPr>
    </w:p>
    <w:p w14:paraId="09B70BD1" w14:textId="77777777" w:rsidR="00B56D18" w:rsidRDefault="00B56D18" w:rsidP="00343A98">
      <w:pPr>
        <w:pStyle w:val="Heading1"/>
        <w:spacing w:line="360" w:lineRule="auto"/>
      </w:pPr>
      <w:r>
        <w:t>LINIA 314 A</w:t>
      </w:r>
    </w:p>
    <w:p w14:paraId="4E4CFC9C" w14:textId="77777777" w:rsidR="00B56D18" w:rsidRDefault="00B56D18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56D18" w14:paraId="0CB2C025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C289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081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349A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B9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13A1E7F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667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EA39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592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7ACD51A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625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883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F283A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0881426C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10AD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906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549E3A7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0E3F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5C0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024F796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C1C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B276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334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1A6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4D1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74B22C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6BA5D165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E9D2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0D2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98A4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8EA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53F5F2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AE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D10C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A7E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1993398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F0B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6B9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424322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56D18" w14:paraId="5AEAE60F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02DB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6C7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FF92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A59A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96F59A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35A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4DA3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5DB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779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DA7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6593D36E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B275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E04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29B0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09C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6CA3E3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9BC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FCAC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504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FFD4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0C6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18F673D2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2110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57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9610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B57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05F2F7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A9E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4AA241C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A1E4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8FA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D69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F4B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6248F1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23734A4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70401E0C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FED4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E60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7529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8A1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D43CF3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D70984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402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A461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0E6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83B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F39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56D18" w14:paraId="2FDAA514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B5C8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AA9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98F9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851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EBD935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9CAA3B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4F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CE29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E15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EC3F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DE4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E16DCE8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C9F4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7FB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574B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A5B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8D37D0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746F5E2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6F7D349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BCD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BBC1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BCA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D8FF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5F3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B91A94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D497CEC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9668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03B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B848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877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1F6838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3920745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D1CCE9B" w14:textId="77777777" w:rsidR="00B56D18" w:rsidRPr="009A1321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DA5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B00C4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2BC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638F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3ED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FF4538A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6572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75B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F8BE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6B0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04E31B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2D5712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1639A53" w14:textId="77777777" w:rsidR="00B56D18" w:rsidRPr="009A1321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26D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B56A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882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7E61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F3D0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5548E32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987E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FEE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AC2E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31A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FB1F44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8F565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3947403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7D77B9E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9BA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FDB5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FC1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06FE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30E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D3D578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2D92EC36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E310" w14:textId="77777777" w:rsidR="00B56D18" w:rsidRDefault="00B56D18" w:rsidP="00B56D1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C0E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C49F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EC0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7CD30A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45CFDF9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7FC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645063B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B0E3C9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85C0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195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5C40" w14:textId="77777777" w:rsidR="00B56D18" w:rsidRPr="0001408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D2D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896D5B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87C95B3" w14:textId="77777777" w:rsidR="00B56D18" w:rsidRPr="00074F42" w:rsidRDefault="00B56D18">
      <w:pPr>
        <w:spacing w:before="40" w:after="40" w:line="192" w:lineRule="auto"/>
        <w:ind w:right="57"/>
      </w:pPr>
    </w:p>
    <w:p w14:paraId="08C1517F" w14:textId="77777777" w:rsidR="00B56D18" w:rsidRDefault="00B56D18" w:rsidP="00056376">
      <w:pPr>
        <w:pStyle w:val="Heading1"/>
        <w:spacing w:line="360" w:lineRule="auto"/>
      </w:pPr>
      <w:r>
        <w:t>LINIA 314 B</w:t>
      </w:r>
    </w:p>
    <w:p w14:paraId="7B602F21" w14:textId="77777777" w:rsidR="00B56D18" w:rsidRDefault="00B56D18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56D18" w14:paraId="0C0ED82D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F575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55B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D02D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3CD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8F7E76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B46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95FC8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9FBB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8B9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1F91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B81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A04AD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62F2F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B56D18" w14:paraId="0F4849DB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FAE9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77D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399E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130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180C8F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61E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7AC14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528D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C6E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A540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6DC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3B36526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12E0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FDA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E209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6DB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64F64B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720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9BB92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11A1C7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1C346F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58FB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7A8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B6F0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D9C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1655F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EBEB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B56D18" w14:paraId="447C36A1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579F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290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E41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1BD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337113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5C2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1BD6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A8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979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4BC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D880E15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A0B8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91B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7EB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ABB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44D848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506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BC45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65F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098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547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2801C35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3157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BE3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BF4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5C4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D6F632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05A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14551D5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FFC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1E9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F16E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23D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014DD8B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A04F6B8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DF6B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D9C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CD6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4D3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1E6EFD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38AE2F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323206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D36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FA13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74B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1A5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877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FA437F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E1835EA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DCF8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CDB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D09A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5A7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5FC76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F9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8AA15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085B9C7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3D8D1967" w14:textId="77777777" w:rsidR="00B56D18" w:rsidRPr="005148A2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5E68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69B6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1C79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434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2637F5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09907F33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5D01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A0B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6767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A4B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5CBB87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336FBE0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4A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5D1B5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5EEE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A76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02B0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FA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9B22A01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832D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F8F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F3BD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90B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07DD4D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659ED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161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8450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A76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4EE5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571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2FAB14E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2162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8F3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BF97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EDC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71ECBA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0378B5D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CF7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33546BC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8B6CA6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35A7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05C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B9C0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CA6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928881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01481AD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BEF9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34C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1D85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65F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037593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1667CAE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26DF29D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68C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88EA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704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CDAD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5D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282B19F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A0B1" w14:textId="77777777" w:rsidR="00B56D18" w:rsidRDefault="00B56D18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6DC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7670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65E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9831AA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5A161B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5B2D768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E2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7C73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150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91CC" w14:textId="77777777" w:rsidR="00B56D18" w:rsidRPr="00080A5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1A4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AE4FCB3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2E0EA56B" w14:textId="77777777" w:rsidR="00B56D18" w:rsidRDefault="00B56D18" w:rsidP="00B31BA0">
      <w:pPr>
        <w:pStyle w:val="Heading1"/>
        <w:spacing w:line="360" w:lineRule="auto"/>
      </w:pPr>
      <w:r>
        <w:t>LINIA 314 E</w:t>
      </w:r>
    </w:p>
    <w:p w14:paraId="02ECB632" w14:textId="77777777" w:rsidR="00B56D18" w:rsidRDefault="00B56D18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56D18" w14:paraId="029E5881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3D3F" w14:textId="77777777" w:rsidR="00B56D18" w:rsidRDefault="00B56D18" w:rsidP="00B56D18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680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B372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086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2D258E1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DC5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5C0DD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6844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C1E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CCE0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A74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E8636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64393B2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B56D18" w14:paraId="0D1727EC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F57A" w14:textId="77777777" w:rsidR="00B56D18" w:rsidRDefault="00B56D18" w:rsidP="00B56D18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0E0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290B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403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9C496A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55D4725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30A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373A57F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44DA9D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B59D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2D8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CBE0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0CD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9B9845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5A0BF8F1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3731" w14:textId="77777777" w:rsidR="00B56D18" w:rsidRDefault="00B56D18" w:rsidP="00B56D18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1DF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FA99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9B1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039D30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2562D84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5C0F7F2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85F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4BB70DE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89E47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B1DF39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20E6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F0F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4225" w14:textId="77777777" w:rsidR="00B56D18" w:rsidRPr="00FA003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2AD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415F95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85A0A13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77FF0D43" w14:textId="77777777" w:rsidR="00B56D18" w:rsidRDefault="00B56D18" w:rsidP="00FF39DE">
      <w:pPr>
        <w:pStyle w:val="Heading1"/>
        <w:spacing w:line="360" w:lineRule="auto"/>
      </w:pPr>
      <w:r>
        <w:t>LINIA 314 F</w:t>
      </w:r>
    </w:p>
    <w:p w14:paraId="0EACAFEA" w14:textId="77777777" w:rsidR="00B56D18" w:rsidRDefault="00B56D18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56D18" w14:paraId="0226D2A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5F21" w14:textId="77777777" w:rsidR="00B56D18" w:rsidRDefault="00B56D18" w:rsidP="00B56D1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348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FA14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C5B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4596E9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5F3AB4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E31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84BD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F8C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24B7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575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A5E5F6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75A2" w14:textId="77777777" w:rsidR="00B56D18" w:rsidRDefault="00B56D18" w:rsidP="00B56D1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871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79E3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CEF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2BF708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54C0D7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205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7EF7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CFE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9D39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83A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35E76A7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F18B" w14:textId="77777777" w:rsidR="00B56D18" w:rsidRDefault="00B56D18" w:rsidP="00B56D1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8422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5C22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644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1024F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6F682F7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BB2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1D01D06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9A5037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E1D6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BC2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6C0D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E05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046B36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2016C93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A987" w14:textId="77777777" w:rsidR="00B56D18" w:rsidRDefault="00B56D18" w:rsidP="00B56D1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771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498E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CB5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A04958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2CE89D8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72F117B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2626C99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ECC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E509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7A7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F14E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16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57A5AF2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0184" w14:textId="77777777" w:rsidR="00B56D18" w:rsidRDefault="00B56D18" w:rsidP="00B56D1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150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3D02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52C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157D9C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524ADC0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1CE78A2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79ABC7F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573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E420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5ED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29D1" w14:textId="77777777" w:rsidR="00B56D18" w:rsidRPr="000535D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EF1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1FFB1DB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3AAE6B42" w14:textId="77777777" w:rsidR="00B56D18" w:rsidRDefault="00B56D18" w:rsidP="00E81B3B">
      <w:pPr>
        <w:pStyle w:val="Heading1"/>
        <w:spacing w:line="360" w:lineRule="auto"/>
      </w:pPr>
      <w:r>
        <w:t>LINIA 314 G</w:t>
      </w:r>
    </w:p>
    <w:p w14:paraId="50559E17" w14:textId="77777777" w:rsidR="00B56D18" w:rsidRDefault="00B56D18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56D18" w14:paraId="30986F39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AD65" w14:textId="77777777" w:rsidR="00B56D18" w:rsidRDefault="00B56D18" w:rsidP="00B56D1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021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E748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795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E2CE3A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B278BB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B3F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843E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131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4282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628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9751066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B9CB" w14:textId="77777777" w:rsidR="00B56D18" w:rsidRDefault="00B56D18" w:rsidP="00B56D1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83A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6E85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97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73BB91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93788C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398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B395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418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CA1D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991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F2056AE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FB6F" w14:textId="77777777" w:rsidR="00B56D18" w:rsidRDefault="00B56D18" w:rsidP="00B56D1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BE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7B35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992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836A6B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CA6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422A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10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CD7D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1C4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C4506B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510892F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18C4" w14:textId="77777777" w:rsidR="00B56D18" w:rsidRDefault="00B56D18" w:rsidP="00B56D1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02F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05C2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C96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766694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96D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A6D3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E74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A8CC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97E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05FC4E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CEAFE43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B8AE" w14:textId="77777777" w:rsidR="00B56D18" w:rsidRDefault="00B56D18" w:rsidP="00B56D1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9C9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1B3C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802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4D90F5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62F1E0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18A0CCA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62F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01E3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3F0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AA8C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61A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8791318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39C3" w14:textId="77777777" w:rsidR="00B56D18" w:rsidRDefault="00B56D18" w:rsidP="00B56D1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DD8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8A1F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92B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2A94CF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3F9D1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1DE8A2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C41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040A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C6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B94E" w14:textId="77777777" w:rsidR="00B56D18" w:rsidRPr="00DF53C6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AC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7DE4B52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415B9311" w14:textId="77777777" w:rsidR="00B56D18" w:rsidRDefault="00B56D18" w:rsidP="003A5387">
      <w:pPr>
        <w:pStyle w:val="Heading1"/>
        <w:spacing w:line="360" w:lineRule="auto"/>
      </w:pPr>
      <w:r>
        <w:t>LINIA 316</w:t>
      </w:r>
    </w:p>
    <w:p w14:paraId="7125B975" w14:textId="77777777" w:rsidR="00B56D18" w:rsidRDefault="00B56D18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770CF544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A5E1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83A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77A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218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FABCB5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3CB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30C9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6AB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6E5B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A4E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B7FD1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976364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B56D18" w14:paraId="10F9BB3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29BD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113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ADB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22D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524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4979BAB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5DFD1CE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5249BD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71E9693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22762EB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AEBAE5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742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FF7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9AFA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306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0CBE9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B56D18" w14:paraId="38278E5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1F80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538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6C2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055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07AB24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EED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78658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C77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C4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D96C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C22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AB20D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16A79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B56D18" w14:paraId="6175211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7493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047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62E7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4DA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049A3C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1EA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BA5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69C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FC57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464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CC8B02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2168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798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4B3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5E0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29D355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7CC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DC8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B41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5456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1E6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9976EE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A3FD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DB2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74D95FF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9FC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EBD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1DB21F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38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140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C8F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EB65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73F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D68FF2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234F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63F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F10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DFA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C76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AE4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A68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3C4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32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1D17567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9665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486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59F47B9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70C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48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48F83DD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6C8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583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4D0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0D48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6EE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158B6C6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AFF5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250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5C51FC1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401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8E5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0D4D881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88F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1E74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474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EB86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675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77C6B2F4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4F95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BD2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5995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8F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57D39F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7EA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D737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06E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FFBE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19D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25BBCBB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2BC9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7C4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D43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FCD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C84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D6C358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0B4DEE1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7B463E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E68F2C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902F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2C3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55AE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DF4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E1D8996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F0CF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E26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A863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AF3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5D739A6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62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521BB4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A1B807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587A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099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2527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F23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B56D18" w14:paraId="5E942F46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3CB2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669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44B14DF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4BBA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005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970581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F4B9" w14:textId="77777777" w:rsidR="00B56D18" w:rsidRPr="00273EC0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5325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88B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7E09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FEA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BB91FD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6BC4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28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3403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3AB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5A707B3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DD6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2AD0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385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4616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83B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309CDF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F19F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2B2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D243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0C5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C7D26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D9E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B2FF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BFA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0311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931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17BF74F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FAED6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185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A9B6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D839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69ED60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D88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952C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775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89C9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CDA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B10536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5189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EBAF" w14:textId="77777777" w:rsidR="00B56D18" w:rsidRDefault="00B56D18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0B75562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6EF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B35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3AD72B3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33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3169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5A7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7DF7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293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72EE1A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9A5F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DCF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E13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0ED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F4F501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FB4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4946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000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370D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BDE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F6F406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310B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374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A4AA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BE6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58FB16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D92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FA12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3CC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BAD9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F52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447DB0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515D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1B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159794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C2A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525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925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E8A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2E7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10C7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66B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3FF63C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9D0D7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9E4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696DB8E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193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1B6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1DC4AA31" w14:textId="77777777" w:rsidR="00B56D18" w:rsidRPr="00830247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CBA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B14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0B0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D188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F48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E1A4EF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40C9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10E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068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25E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2B93BD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D6A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EDB8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437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934F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1E6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F47893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D81D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9DB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2C6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4AB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EC99D3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D9B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04B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D18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9F47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36F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84BB532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8A2C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A49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BA5C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0C0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0938242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559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4E6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0A7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B97E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D6D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A96DE9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16C0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D0E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82F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1A8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2A21E2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BF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785C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503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26E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3CB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9D7EAF5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84EB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0B3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AFF2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998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766795E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974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5895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56D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9885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052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F36789" w14:textId="77777777" w:rsidR="00B56D18" w:rsidRPr="000D7AA7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B56D18" w14:paraId="3D5C6F9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79F8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E51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FCC5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D68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C36CA8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C20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AC0F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9EB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3942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843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6A8E146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F69C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70B8" w14:textId="77777777" w:rsidR="00B56D18" w:rsidRDefault="00B56D1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4FEE" w14:textId="77777777" w:rsidR="00B56D18" w:rsidRPr="00F6236C" w:rsidRDefault="00B56D1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5EDD" w14:textId="77777777" w:rsidR="00B56D18" w:rsidRDefault="00B56D18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330E1270" w14:textId="77777777" w:rsidR="00B56D18" w:rsidRDefault="00B56D18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1779" w14:textId="77777777" w:rsidR="00B56D18" w:rsidRDefault="00B56D1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4D0E" w14:textId="77777777" w:rsidR="00B56D18" w:rsidRDefault="00B56D1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F298" w14:textId="77777777" w:rsidR="00B56D18" w:rsidRDefault="00B56D1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8942" w14:textId="77777777" w:rsidR="00B56D18" w:rsidRPr="00F6236C" w:rsidRDefault="00B56D1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9339" w14:textId="77777777" w:rsidR="00B56D18" w:rsidRDefault="00B56D18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CB7299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7261A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8DF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59BDA0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1949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B7B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028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C07F2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BD2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A2AE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EB9E" w14:textId="77777777" w:rsidR="00B56D18" w:rsidRPr="007F77BB" w:rsidRDefault="00B56D18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1325D05D" w14:textId="77777777" w:rsidR="00B56D18" w:rsidRDefault="00B56D18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B56D18" w14:paraId="6942B04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93B3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E79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29C1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96C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2B9DE71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A5D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62EBD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BDA4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1B1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1087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CB1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9C7A6A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D1EE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7E4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7122B24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EA6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CD5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70F0142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6FE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23F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6A60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3893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5E1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6F0E11A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B56D18" w14:paraId="30039E8B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579D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F5C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BC86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2E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6A4C68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EBA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77F5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D49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4002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76A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4FADC03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1038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E00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426A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962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C8B3D9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90C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9C39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1B8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2986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B4C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B0CDB70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5122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4A5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906C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79B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FA1473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DC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6961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791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52CE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6E7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B56D18" w14:paraId="6B1F7887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313B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5A3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735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6A6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6781B17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F2D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C9EB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411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1D64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54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56D18" w14:paraId="5297E3D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B20E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82D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AEC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CA0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6DA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1102C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550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958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888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5C0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39A38E5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C80058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7E5A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09B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05E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46E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82F6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BE8FE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625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BAE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1FD2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693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2D1A7ED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1053FE4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9BBD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470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89B3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978E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CA0572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BBE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B0157F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ABC6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B88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C92B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6F8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1D7B0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B56D18" w14:paraId="34743FCA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D5D6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3B9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3F29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C9A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40F047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CE9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6EA0F32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2FBC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1B3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A1C4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B54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04D6F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B7779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B56D18" w14:paraId="4EAE2F01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F0FC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F4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3DC7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C01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4F198F5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C35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195CCC2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00A9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1CF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6489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9AB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E801C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98D19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B56D18" w14:paraId="24DBB071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1155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A6C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D3AAD6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668B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DFFF" w14:textId="77777777" w:rsidR="00B56D18" w:rsidRDefault="00B56D18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436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AE4D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838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D8A4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07A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1419294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B4EC" w14:textId="77777777" w:rsidR="00B56D18" w:rsidRDefault="00B56D18" w:rsidP="00B56D1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7B5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1FB0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5D4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34E66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B60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728E5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E72F" w14:textId="77777777" w:rsidR="00B56D18" w:rsidRPr="00514DA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D88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A6F4" w14:textId="77777777" w:rsidR="00B56D18" w:rsidRPr="00F6236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DEC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B1F64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6BA1059D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0AE2A7A8" w14:textId="77777777" w:rsidR="00B56D18" w:rsidRDefault="00B56D18" w:rsidP="00005D2F">
      <w:pPr>
        <w:pStyle w:val="Heading1"/>
        <w:spacing w:line="360" w:lineRule="auto"/>
      </w:pPr>
      <w:r>
        <w:t>LINIA 317</w:t>
      </w:r>
    </w:p>
    <w:p w14:paraId="3446806B" w14:textId="77777777" w:rsidR="00B56D18" w:rsidRDefault="00B56D18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56D18" w14:paraId="110A1854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5F0B" w14:textId="77777777" w:rsidR="00B56D18" w:rsidRDefault="00B56D18" w:rsidP="00B56D18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D8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2722" w14:textId="77777777" w:rsidR="00B56D18" w:rsidRPr="007237A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0FF3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0A5BE63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311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16B6C47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571A" w14:textId="77777777" w:rsidR="00B56D18" w:rsidRPr="007237A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83C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EC9E" w14:textId="77777777" w:rsidR="00B56D18" w:rsidRPr="007237A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5C9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5EE11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36EF2FD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4B541938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1B711EC8" w14:textId="77777777" w:rsidR="00B56D18" w:rsidRDefault="00B56D18" w:rsidP="00967407">
      <w:pPr>
        <w:pStyle w:val="Heading1"/>
        <w:spacing w:line="360" w:lineRule="auto"/>
      </w:pPr>
      <w:r>
        <w:lastRenderedPageBreak/>
        <w:t>LINIA 318</w:t>
      </w:r>
    </w:p>
    <w:p w14:paraId="5DB6A0D1" w14:textId="77777777" w:rsidR="00B56D18" w:rsidRDefault="00B56D18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56D18" w14:paraId="2C905ACA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5AAD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762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5D5C0E0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2EC8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702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68F00BD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0D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4C2E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6C7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A623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5A3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4DDC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4D14A87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B56D18" w14:paraId="23CFA206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C4A2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5F1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5E3069F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37A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B73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43109A7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C3D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EB4B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9FB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33D6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5D3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2F54A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B56D18" w14:paraId="1BFEC41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96B8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092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12A2F8C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1C8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DF54" w14:textId="77777777" w:rsidR="00B56D18" w:rsidRDefault="00B56D18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582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CAAE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2280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DAC5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B60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52B53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B56D18" w14:paraId="26C4832F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85C9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400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770EBF8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6C6E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827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478CA9B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7CB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4AE8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524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C615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E32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D9B381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B56D18" w14:paraId="1BE5537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62F6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5CB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74A0DC0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23A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78E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618D5CA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B88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CEE69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0F4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0E88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351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840E02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B56D18" w14:paraId="6D9AB630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3D97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A96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44312B8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ED5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4D7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3880811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15A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B05E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DF2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2001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A6B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CF0D14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B56D18" w14:paraId="3B207F6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3E41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365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531A11E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A4C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31E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617728B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CEB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0A98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2C3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AF91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1E0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59AB50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B56D18" w14:paraId="2A6B70B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576D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D59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491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D08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5E0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283FE1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8FC1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FA43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FE23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54B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63B03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B56D18" w14:paraId="049F2597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F9CF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6D4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89B8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4FF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240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9CDE1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7DEF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28A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0E38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50E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92E67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B56D18" w14:paraId="66EF37E6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CF98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EDD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3CF1E8A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6A31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9D6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B2A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D31C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D19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1713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F47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F54F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B56D18" w14:paraId="59E27616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5BFC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757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2448227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E2BF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C53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33A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9C4D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16A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0476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2B3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708D1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B56D18" w14:paraId="3E2AD5F5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210D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E19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533D217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E5D6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3C8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73A4DAC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142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12C7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4AB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049B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A73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B56D18" w14:paraId="2CF8C552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E914" w14:textId="77777777" w:rsidR="00B56D18" w:rsidRDefault="00B56D18" w:rsidP="00B56D1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6C4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66E6824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0D19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39D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2CEFE5E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544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A41F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16E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3786" w14:textId="77777777" w:rsidR="00B56D18" w:rsidRPr="00B31D1D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D6CA" w14:textId="77777777" w:rsidR="00B56D18" w:rsidRPr="00F578A4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5EB6AEA2" w14:textId="77777777" w:rsidR="00B56D18" w:rsidRDefault="00B56D18">
      <w:pPr>
        <w:tabs>
          <w:tab w:val="left" w:pos="4320"/>
        </w:tabs>
        <w:rPr>
          <w:sz w:val="20"/>
          <w:lang w:val="ro-RO"/>
        </w:rPr>
      </w:pPr>
    </w:p>
    <w:p w14:paraId="10E2F62D" w14:textId="77777777" w:rsidR="00B56D18" w:rsidRDefault="00B56D18" w:rsidP="00553F36">
      <w:pPr>
        <w:pStyle w:val="Heading1"/>
        <w:spacing w:line="360" w:lineRule="auto"/>
      </w:pPr>
      <w:r>
        <w:t>LINIA 319</w:t>
      </w:r>
    </w:p>
    <w:p w14:paraId="6E0AE1F4" w14:textId="77777777" w:rsidR="00B56D18" w:rsidRDefault="00B56D18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56D18" w14:paraId="6A448BFE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4407" w14:textId="77777777" w:rsidR="00B56D18" w:rsidRDefault="00B56D18" w:rsidP="00B56D1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9A1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3BCCF3C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7642" w14:textId="77777777" w:rsidR="00B56D18" w:rsidRPr="006F7A4E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8EB3" w14:textId="77777777" w:rsidR="00B56D18" w:rsidRPr="004B379F" w:rsidRDefault="00B56D18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693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CE2E" w14:textId="77777777" w:rsidR="00B56D18" w:rsidRPr="006F7A4E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9B1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9CBA4" w14:textId="77777777" w:rsidR="00B56D18" w:rsidRPr="003F609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451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26E71012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81E9" w14:textId="77777777" w:rsidR="00B56D18" w:rsidRDefault="00B56D18" w:rsidP="00B56D1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C46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6774" w14:textId="77777777" w:rsidR="00B56D18" w:rsidRPr="006F7A4E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A4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1EB6418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130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730EF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291C" w14:textId="77777777" w:rsidR="00B56D18" w:rsidRPr="006F7A4E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173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CFCE" w14:textId="77777777" w:rsidR="00B56D18" w:rsidRPr="003F609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F37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9605557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46ACAE86" w14:textId="77777777" w:rsidR="00B56D18" w:rsidRDefault="00B56D18" w:rsidP="009A5523">
      <w:pPr>
        <w:pStyle w:val="Heading1"/>
        <w:spacing w:line="360" w:lineRule="auto"/>
      </w:pPr>
      <w:r>
        <w:t>LINIA 320</w:t>
      </w:r>
    </w:p>
    <w:p w14:paraId="69B01994" w14:textId="77777777" w:rsidR="00B56D18" w:rsidRDefault="00B56D18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34DDA209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26DF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064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773F1C9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CE6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47D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5EF8F28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027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35C9" w14:textId="77777777" w:rsidR="00B56D18" w:rsidRPr="00387E0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5B9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047A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694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B56D18" w14:paraId="295821E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F38F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88F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0EB3772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880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65B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271F88D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7FD11B6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6DC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F3DD" w14:textId="77777777" w:rsidR="00B56D18" w:rsidRPr="00387E0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4D7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87BE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7D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B56D18" w14:paraId="49036B3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C786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33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61FF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BE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04BDA1F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44E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8FAA1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CE92F" w14:textId="77777777" w:rsidR="00B56D18" w:rsidRPr="00387E0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65B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4626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CE6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5BC9E2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B584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3ED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157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71BD" w14:textId="77777777" w:rsidR="00B56D18" w:rsidRDefault="00B56D18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061D603E" w14:textId="77777777" w:rsidR="00B56D18" w:rsidRDefault="00B56D18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D250" w14:textId="77777777" w:rsidR="00B56D18" w:rsidRDefault="00B56D18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EE0BD9" w14:textId="77777777" w:rsidR="00B56D18" w:rsidRDefault="00B56D18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53E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B1F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4F22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B5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459691D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037B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39D6" w14:textId="77777777" w:rsidR="00B56D18" w:rsidRDefault="00B56D18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8A67" w14:textId="77777777" w:rsidR="00B56D18" w:rsidRDefault="00B56D18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6C15" w14:textId="77777777" w:rsidR="00B56D18" w:rsidRDefault="00B56D18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40F6333A" w14:textId="77777777" w:rsidR="00B56D18" w:rsidRDefault="00B56D18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0A7E" w14:textId="77777777" w:rsidR="00B56D18" w:rsidRDefault="00B56D18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57561E" w14:textId="77777777" w:rsidR="00B56D18" w:rsidRDefault="00B56D18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AEA4" w14:textId="77777777" w:rsidR="00B56D18" w:rsidRDefault="00B56D18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993A" w14:textId="77777777" w:rsidR="00B56D18" w:rsidRDefault="00B56D18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2322" w14:textId="77777777" w:rsidR="00B56D18" w:rsidRPr="00EB59D9" w:rsidRDefault="00B56D18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99C2" w14:textId="77777777" w:rsidR="00B56D18" w:rsidRDefault="00B56D18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3F51BC8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5BDE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47C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716DD8B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BCA5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BE3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2189074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99E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7FAB" w14:textId="77777777" w:rsidR="00B56D18" w:rsidRPr="00387E0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93A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EB14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1D9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25A34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B56D18" w14:paraId="22F131BF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846C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08F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6EC59F0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0C69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D53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4CCA53E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C1B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87A8" w14:textId="77777777" w:rsidR="00B56D18" w:rsidRPr="00387E0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33B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AF4E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0E6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2DD27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5B1854BE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3D89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7FB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6440871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933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633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1F3B3F8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F22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3AD3" w14:textId="77777777" w:rsidR="00B56D18" w:rsidRPr="00387E0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922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0841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80A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666BCE13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E134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5C1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46657E4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51E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BD0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1F6E3CB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292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37ED" w14:textId="77777777" w:rsidR="00B56D18" w:rsidRPr="00387E0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3D8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B032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2D5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B56D18" w14:paraId="3FB25299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9195" w14:textId="77777777" w:rsidR="00B56D18" w:rsidRDefault="00B56D18" w:rsidP="00B56D1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E36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155FFF2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4F5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893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189C55C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A53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9349" w14:textId="77777777" w:rsidR="00B56D18" w:rsidRPr="00387E05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42F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E9B3" w14:textId="77777777" w:rsidR="00B56D18" w:rsidRPr="00EB59D9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6E6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463B20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37178210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6FE25399" w14:textId="77777777" w:rsidR="00B56D18" w:rsidRDefault="00B56D18" w:rsidP="00503CFC">
      <w:pPr>
        <w:pStyle w:val="Heading1"/>
        <w:spacing w:line="360" w:lineRule="auto"/>
      </w:pPr>
      <w:r>
        <w:t>LINIA 412</w:t>
      </w:r>
    </w:p>
    <w:p w14:paraId="58AE0160" w14:textId="77777777" w:rsidR="00B56D18" w:rsidRDefault="00B56D18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56D18" w14:paraId="07F94E4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B630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220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8702" w14:textId="77777777" w:rsidR="00B56D18" w:rsidRPr="005C35B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413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1E5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3824F7D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F5CF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F13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F3B0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8FC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707D0A1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B56D18" w14:paraId="549547B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E01F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A3D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006B" w14:textId="77777777" w:rsidR="00B56D18" w:rsidRPr="005C35B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D1C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8F0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707C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0B5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171D7DE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6EA4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691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B56D18" w14:paraId="64AB908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0A93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941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7618" w14:textId="77777777" w:rsidR="00B56D18" w:rsidRPr="005C35B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6FF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7F8BB99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702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7F15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063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86D780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444F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8B8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A199E7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7686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AB7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350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E88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7211F8C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C88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F7B68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CCDC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F00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5FA2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69AB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823603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1CF8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1DBA" w14:textId="77777777" w:rsidR="00B56D18" w:rsidRDefault="00B56D1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654734EC" w14:textId="77777777" w:rsidR="00B56D18" w:rsidRDefault="00B56D1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1F18" w14:textId="77777777" w:rsidR="00B56D18" w:rsidRDefault="00B56D18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C200" w14:textId="77777777" w:rsidR="00B56D18" w:rsidRDefault="00B56D18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53562B3A" w14:textId="77777777" w:rsidR="00B56D18" w:rsidRDefault="00B56D18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536E0" w14:textId="77777777" w:rsidR="00B56D18" w:rsidRDefault="00B56D1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EAF1" w14:textId="77777777" w:rsidR="00B56D18" w:rsidRPr="00396332" w:rsidRDefault="00B56D18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08E7" w14:textId="77777777" w:rsidR="00B56D18" w:rsidRDefault="00B56D1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6B62483A" w14:textId="77777777" w:rsidR="00B56D18" w:rsidRDefault="00B56D1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CFC2" w14:textId="77777777" w:rsidR="00B56D18" w:rsidRDefault="00B56D18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1487" w14:textId="77777777" w:rsidR="00B56D18" w:rsidRDefault="00B56D18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3344AB8" w14:textId="77777777" w:rsidR="00B56D18" w:rsidRDefault="00B56D18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4B06B2E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02FD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51B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6654CC7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D110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38DE" w14:textId="77777777" w:rsidR="00B56D18" w:rsidRDefault="00B56D18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9A35F43" w14:textId="77777777" w:rsidR="00B56D18" w:rsidRDefault="00B56D18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532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A3E9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153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898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2D7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96C4E5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B56D18" w14:paraId="42E293F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2A73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522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3D5B438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CBE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82E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8B9FED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1E5F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954A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203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7EE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E107" w14:textId="77777777" w:rsidR="00B56D18" w:rsidRDefault="00B56D18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AB5935A" w14:textId="77777777" w:rsidR="00B56D18" w:rsidRDefault="00B56D18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B56D18" w14:paraId="63FB089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AA39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F11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16BE" w14:textId="77777777" w:rsidR="00B56D18" w:rsidRPr="005C35B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40C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72E0FBC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44E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8B1C7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1D87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C07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BD1A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56A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6DAD42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1EE3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AD5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1D95" w14:textId="77777777" w:rsidR="00B56D18" w:rsidRPr="005C35B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B194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5896231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857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28FFD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7EEBE49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AADA75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2F95B7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D508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48B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09F2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64D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8E05605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2859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B70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2A0D239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6F0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816C" w14:textId="77777777" w:rsidR="00B56D18" w:rsidRPr="007239CA" w:rsidRDefault="00B56D1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14F1C016" w14:textId="77777777" w:rsidR="00B56D18" w:rsidRPr="007239CA" w:rsidRDefault="00B56D1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1962DA25" w14:textId="77777777" w:rsidR="00B56D18" w:rsidRDefault="00B56D1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7823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BBB2B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412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756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48F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0BE86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9308D2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CF0B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889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423B565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AA8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376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79D2ED4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45E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4082E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AA1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5AD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DB7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3A5DE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258D3B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FA24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23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F93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157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1F2B3A13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A05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7D8C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453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2F7A40C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827D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9C6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B56D18" w14:paraId="5CDFCEE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B804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6E9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70B6E90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9EB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9EF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6B86EE7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7C2B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E52F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1BD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56C6997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30F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5393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B56D18" w14:paraId="736FB5E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BC40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984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46698C8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E69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117F" w14:textId="77777777" w:rsidR="00B56D18" w:rsidRDefault="00B56D1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4397DD4C" w14:textId="77777777" w:rsidR="00B56D18" w:rsidRDefault="00B56D1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1943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A3A8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200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5928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237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0EFBF84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B56D18" w14:paraId="5365E63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FBB1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85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3A4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922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0D5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035C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B17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1D151D2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DD45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8F3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0E64FEB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04FB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D6B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19E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6A4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0C8F7BB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E55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030D80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999E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3AE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DB5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D63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E1018BB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2459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510E" w14:textId="77777777" w:rsidR="00B56D18" w:rsidRDefault="00B56D18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020A876B" w14:textId="77777777" w:rsidR="00B56D18" w:rsidRDefault="00B56D18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B49D" w14:textId="77777777" w:rsidR="00B56D18" w:rsidRDefault="00B56D18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D356" w14:textId="77777777" w:rsidR="00B56D18" w:rsidRDefault="00B56D18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71C27516" w14:textId="77777777" w:rsidR="00B56D18" w:rsidRDefault="00B56D18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CDF2" w14:textId="77777777" w:rsidR="00B56D18" w:rsidRDefault="00B56D18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879F" w14:textId="77777777" w:rsidR="00B56D18" w:rsidRPr="00396332" w:rsidRDefault="00B56D18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95E8" w14:textId="77777777" w:rsidR="00B56D18" w:rsidRDefault="00B56D18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D980" w14:textId="77777777" w:rsidR="00B56D18" w:rsidRPr="00396332" w:rsidRDefault="00B56D18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AC6A" w14:textId="77777777" w:rsidR="00B56D18" w:rsidRDefault="00B56D18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B56D18" w14:paraId="51E06F1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7694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FD64" w14:textId="77777777" w:rsidR="00B56D18" w:rsidRDefault="00B56D18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47CBE3F5" w14:textId="77777777" w:rsidR="00B56D18" w:rsidRDefault="00B56D18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06CB" w14:textId="77777777" w:rsidR="00B56D18" w:rsidRDefault="00B56D18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7CF4" w14:textId="77777777" w:rsidR="00B56D18" w:rsidRDefault="00B56D18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62FF" w14:textId="77777777" w:rsidR="00B56D18" w:rsidRDefault="00B56D18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BFFA" w14:textId="77777777" w:rsidR="00B56D18" w:rsidRPr="00396332" w:rsidRDefault="00B56D18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D6E1" w14:textId="77777777" w:rsidR="00B56D18" w:rsidRDefault="00B56D18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F2F5B" w14:textId="77777777" w:rsidR="00B56D18" w:rsidRDefault="00B56D18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AA0D" w14:textId="77777777" w:rsidR="00B56D18" w:rsidRDefault="00B56D18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B56D18" w14:paraId="5AE6778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B24E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11DC" w14:textId="77777777" w:rsidR="00B56D18" w:rsidRDefault="00B56D1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EF40" w14:textId="77777777" w:rsidR="00B56D18" w:rsidRDefault="00B56D1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4B49" w14:textId="77777777" w:rsidR="00B56D18" w:rsidRDefault="00B56D18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EB9D" w14:textId="77777777" w:rsidR="00B56D18" w:rsidRDefault="00B56D1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B371" w14:textId="77777777" w:rsidR="00B56D18" w:rsidRPr="00396332" w:rsidRDefault="00B56D1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9B85" w14:textId="77777777" w:rsidR="00B56D18" w:rsidRDefault="00B56D1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6C34E9E6" w14:textId="77777777" w:rsidR="00B56D18" w:rsidRDefault="00B56D1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04D1" w14:textId="77777777" w:rsidR="00B56D18" w:rsidRPr="00396332" w:rsidRDefault="00B56D1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A981" w14:textId="77777777" w:rsidR="00B56D18" w:rsidRDefault="00B56D18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3A72A310" w14:textId="77777777" w:rsidR="00B56D18" w:rsidRDefault="00B56D18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B56D18" w14:paraId="27D6DA3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34C9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F7AF" w14:textId="77777777" w:rsidR="00B56D18" w:rsidRDefault="00B56D1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7098C74B" w14:textId="77777777" w:rsidR="00B56D18" w:rsidRDefault="00B56D1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7678" w14:textId="77777777" w:rsidR="00B56D18" w:rsidRDefault="00B56D1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9490" w14:textId="77777777" w:rsidR="00B56D18" w:rsidRDefault="00B56D18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4A7B3047" w14:textId="77777777" w:rsidR="00B56D18" w:rsidRDefault="00B56D18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F712" w14:textId="77777777" w:rsidR="00B56D18" w:rsidRDefault="00B56D1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613B" w14:textId="77777777" w:rsidR="00B56D18" w:rsidRPr="00396332" w:rsidRDefault="00B56D1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D94A" w14:textId="77777777" w:rsidR="00B56D18" w:rsidRDefault="00B56D1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E950" w14:textId="77777777" w:rsidR="00B56D18" w:rsidRDefault="00B56D1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7E73" w14:textId="77777777" w:rsidR="00B56D18" w:rsidRDefault="00B56D18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46BF475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7086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C60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01FC" w14:textId="77777777" w:rsidR="00B56D18" w:rsidRPr="005C35B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F07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8EA0AB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A20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BA1CC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81D1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F70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D787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1AA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F410B9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F043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11A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3EC8" w14:textId="77777777" w:rsidR="00B56D18" w:rsidRPr="005C35B0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4AB5" w14:textId="77777777" w:rsidR="00B56D18" w:rsidRDefault="00B56D18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FEFE99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AFB4" w14:textId="77777777" w:rsidR="00B56D18" w:rsidRDefault="00B56D18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A1E88D9" w14:textId="77777777" w:rsidR="00B56D18" w:rsidRDefault="00B56D18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074BB5B" w14:textId="77777777" w:rsidR="00B56D18" w:rsidRDefault="00B56D18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79AF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108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0E37" w14:textId="77777777" w:rsidR="00B56D18" w:rsidRPr="00396332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164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3AA434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AF17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D10A" w14:textId="77777777" w:rsidR="00B56D18" w:rsidRDefault="00B56D18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0B48" w14:textId="77777777" w:rsidR="00B56D18" w:rsidRPr="005C35B0" w:rsidRDefault="00B56D18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87CC" w14:textId="77777777" w:rsidR="00B56D18" w:rsidRDefault="00B56D18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7CC2" w14:textId="77777777" w:rsidR="00B56D18" w:rsidRDefault="00B56D18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DFF7" w14:textId="77777777" w:rsidR="00B56D18" w:rsidRDefault="00B56D18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D722" w14:textId="77777777" w:rsidR="00B56D18" w:rsidRDefault="00B56D18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79B8E301" w14:textId="77777777" w:rsidR="00B56D18" w:rsidRDefault="00B56D18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8B48" w14:textId="77777777" w:rsidR="00B56D18" w:rsidRPr="00396332" w:rsidRDefault="00B56D18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34FA" w14:textId="77777777" w:rsidR="00B56D18" w:rsidRDefault="00B56D18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56D18" w14:paraId="0CE41B5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8FDA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533F" w14:textId="77777777" w:rsidR="00B56D18" w:rsidRPr="00003CB6" w:rsidRDefault="00B56D1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6271" w14:textId="77777777" w:rsidR="00B56D18" w:rsidRPr="00003CB6" w:rsidRDefault="00B56D1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D58A1" w14:textId="77777777" w:rsidR="00B56D18" w:rsidRPr="00003CB6" w:rsidRDefault="00B56D18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C839" w14:textId="77777777" w:rsidR="00B56D18" w:rsidRDefault="00B56D1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DADE" w14:textId="77777777" w:rsidR="00B56D18" w:rsidRDefault="00B56D1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75E47" w14:textId="77777777" w:rsidR="00B56D18" w:rsidRDefault="00B56D1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8549" w14:textId="77777777" w:rsidR="00B56D18" w:rsidRDefault="00B56D1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23E7" w14:textId="77777777" w:rsidR="00B56D18" w:rsidRDefault="00B56D18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B56D18" w14:paraId="06D991D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1BA5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5B84" w14:textId="77777777" w:rsidR="00B56D18" w:rsidRPr="00003CB6" w:rsidRDefault="00B56D1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90E0" w14:textId="77777777" w:rsidR="00B56D18" w:rsidRPr="00003CB6" w:rsidRDefault="00B56D1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A483" w14:textId="77777777" w:rsidR="00B56D18" w:rsidRPr="00003CB6" w:rsidRDefault="00B56D18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05D7" w14:textId="77777777" w:rsidR="00B56D18" w:rsidRPr="00003CB6" w:rsidRDefault="00B56D1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D130" w14:textId="77777777" w:rsidR="00B56D18" w:rsidRPr="00003CB6" w:rsidRDefault="00B56D1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EE3C" w14:textId="77777777" w:rsidR="00B56D18" w:rsidRPr="00003CB6" w:rsidRDefault="00B56D1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5ECC" w14:textId="77777777" w:rsidR="00B56D18" w:rsidRPr="00003CB6" w:rsidRDefault="00B56D1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7A45" w14:textId="77777777" w:rsidR="00B56D18" w:rsidRPr="00003CB6" w:rsidRDefault="00B56D18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B56D18" w14:paraId="50E1F2F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D65E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AD0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18C9364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390F0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36E8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3358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4E5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3DD6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0E70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B467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412CBD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502259F5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B56D18" w14:paraId="01CE1D9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6A83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DE56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385A4C4E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159D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1A9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557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C58B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11C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E68C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47E0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9DF2CF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07A89D7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D894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999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B91C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2CE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846D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1DCF48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249DE25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2041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4DD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A824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684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306E022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CBBA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A06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20C1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7DE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19EDE9EE" w14:textId="77777777" w:rsidR="00B56D18" w:rsidRDefault="00B56D18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1A7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E81A4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ECFA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29F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6E8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FDD1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B4558F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94F4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F9E2" w14:textId="77777777" w:rsidR="00B56D18" w:rsidRDefault="00B56D18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1124" w14:textId="77777777" w:rsidR="00B56D18" w:rsidRPr="005C35B0" w:rsidRDefault="00B56D18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7B33" w14:textId="77777777" w:rsidR="00B56D18" w:rsidRDefault="00B56D18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4DA9" w14:textId="77777777" w:rsidR="00B56D18" w:rsidRDefault="00B56D18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2C2915" w14:textId="77777777" w:rsidR="00B56D18" w:rsidRDefault="00B56D18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0D88E" w14:textId="77777777" w:rsidR="00B56D18" w:rsidRPr="00396332" w:rsidRDefault="00B56D18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95D5" w14:textId="77777777" w:rsidR="00B56D18" w:rsidRDefault="00B56D18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C27B" w14:textId="77777777" w:rsidR="00B56D18" w:rsidRPr="00396332" w:rsidRDefault="00B56D18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A1B5" w14:textId="77777777" w:rsidR="00B56D18" w:rsidRDefault="00B56D18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75D28C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09FA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7F6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2BB78C7A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FA0A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23AE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A01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FF4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07DF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6FD1C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E1D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BC66D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22C33F39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B56D18" w14:paraId="507B45F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2CB0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14B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07C43E0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4757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9712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7F7C456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A07E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F4A4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FC8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0BA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D178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F48A1F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56D18" w14:paraId="261EE97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0E72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F7D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D76F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9F7B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781B0992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28B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C5EE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FFF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2775C18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3C7D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8451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A080BF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9CD4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2AA3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75507CD6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24D7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12C4" w14:textId="77777777" w:rsidR="00B56D18" w:rsidRDefault="00B56D18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10C8A7B2" w14:textId="77777777" w:rsidR="00B56D18" w:rsidRDefault="00B56D18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1DDE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D56B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48CF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E5FF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355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56D18" w14:paraId="5351238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055F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122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104A8FAD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93DA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C7EB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A8C654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25A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EDE0C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213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1C6E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9AAD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B50BC3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56D18" w14:paraId="44C5C71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EFEC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109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70CE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586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3749C29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B36F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72FA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CFDD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6610327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EFA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9248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DCB95A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D622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BE33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288FA17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29A5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5E41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4187D01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9C9D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EFBA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915A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2147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9D19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075AF1B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56C891C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B814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A8B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032738F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3652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B26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4C2A06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F1C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2F04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907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AB54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9DE3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060EA5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56D18" w14:paraId="2031704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E7B6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2AB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F3D8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69E1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4602B05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882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D627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6BD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D5A4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CE91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C12EC1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71AB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7C1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0B1B8FC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27E0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A101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7B0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A95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3FE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4EBD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84B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FBC764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B56D18" w14:paraId="0F8F27B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2E30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9645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1F619CB3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4B60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A599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2B82C503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C34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732D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41A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F90F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C0A3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DA99F1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BD73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A51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6644512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E737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07D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9B4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8481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372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E1C1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9C5B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2F41079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828BB63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56D18" w14:paraId="1AE97BD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95FE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FA2E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2789867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345A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4D57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EAF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79FF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70B2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6129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5B5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88D766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603CD58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56D18" w14:paraId="093316D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BCE7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9C9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1CD25ECA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2574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A43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283099FD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6B9047D0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ECA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68055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2986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E235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CDB8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505C3BE" w14:textId="77777777" w:rsidR="00B56D18" w:rsidRDefault="00B56D18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757BC21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B5CF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842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216B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B78D" w14:textId="77777777" w:rsidR="00B56D18" w:rsidRDefault="00B56D18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303D601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DB6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98DD7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3E81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A2A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6E3C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A2A1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DAC9C1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EB9E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C37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2F48BFD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6E81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04B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33017649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A2E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DAEC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5E4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F19A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82C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E02D4DB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46714F7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0F19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DA2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69BD844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7DC6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D092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0D47615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C49E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8BBB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76D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5A16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EB50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D9366D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09CFA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56D18" w14:paraId="27ED52E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F289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24E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45D65435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3CE3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AB3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221C275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D0CD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418F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D2CF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0A18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0BB7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56D18" w14:paraId="73BF7DA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750D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627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5AE7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2A6E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A7F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4936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6E3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0666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6FC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B56D18" w14:paraId="06C2089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6C80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35A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362E28A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5D9D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218E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5EB93667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0268E3E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467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3C9E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4DC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EA4C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4D8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0805822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471872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370A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69D3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729DB2C5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17B8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B3E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15D4786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554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E43B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77F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F71F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3E4D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43C1E1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56D18" w14:paraId="1D64A93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3978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509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39F879D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F46F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0A0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1CDAC315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0F7ACA1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409A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4921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7A7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DEDC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6267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520A5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499C244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807E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2FA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DC67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15A4" w14:textId="77777777" w:rsidR="00B56D18" w:rsidRDefault="00B56D18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177ED3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89D6" w14:textId="77777777" w:rsidR="00B56D18" w:rsidRDefault="00B56D18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B8A053" w14:textId="77777777" w:rsidR="00B56D18" w:rsidRDefault="00B56D18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51DE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709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1A82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DC4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7C83DC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7548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1051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C001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B244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6CF2B49D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EA0A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68AA56F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9D78A63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E271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C0C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3159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D1A3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0A6BF72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7DF3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87A7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EA3D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CE19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B6067C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2C7B28B2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0CD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5AFF6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139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67A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8AE6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5E7E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15FF506F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50AF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FC00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6F35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0A9C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F20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5A26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1D5A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CC5A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7D8E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B56D18" w14:paraId="6D4B9BDC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6D5E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A516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26DF133D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C142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E05D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119F0C08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43E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F8B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4BA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5B92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C216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818CD8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A726E9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8C5FF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4B07E3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7A51ED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53A5CF5B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10C33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1E7ADC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5C2E40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672F7A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95608C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A58CD7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B98DBD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8696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EF39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2AF14988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A87F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CB8E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037E200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E48E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EB28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59FD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0D82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22D3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3BB007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43DCB8EF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05AF921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3B84AAC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B56D18" w14:paraId="01F665A7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22B0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AFA6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40A85ADB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5E73" w14:textId="77777777" w:rsidR="00B56D18" w:rsidRPr="005C35B0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21E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2C7FA6E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2182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4001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670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D992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9D10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B21D90B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6E4A" w14:textId="77777777" w:rsidR="00B56D18" w:rsidRDefault="00B56D18" w:rsidP="00B56D1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F6AF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7AC17455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DC22" w14:textId="77777777" w:rsidR="00B56D18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FCEA" w14:textId="77777777" w:rsidR="00B56D18" w:rsidRDefault="00B56D18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F905A73" w14:textId="77777777" w:rsidR="00B56D18" w:rsidRDefault="00B56D18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C584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4DB2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5923" w14:textId="77777777" w:rsidR="00B56D18" w:rsidRDefault="00B56D1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8BC1" w14:textId="77777777" w:rsidR="00B56D18" w:rsidRPr="00396332" w:rsidRDefault="00B56D1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1E4A" w14:textId="77777777" w:rsidR="00B56D18" w:rsidRDefault="00B56D1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6C9064DE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6225C490" w14:textId="77777777" w:rsidR="00B56D18" w:rsidRDefault="00B56D18" w:rsidP="0002281B">
      <w:pPr>
        <w:pStyle w:val="Heading1"/>
        <w:spacing w:line="360" w:lineRule="auto"/>
      </w:pPr>
      <w:r>
        <w:lastRenderedPageBreak/>
        <w:t>LINIA 416</w:t>
      </w:r>
    </w:p>
    <w:p w14:paraId="5DF2C25F" w14:textId="77777777" w:rsidR="00B56D18" w:rsidRDefault="00B56D18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1557077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8C3B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857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958D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223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3F5718E1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0B625079" w14:textId="77777777" w:rsidR="00B56D18" w:rsidRDefault="00B56D18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5F88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0CA40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1E26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527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CE6A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85E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14A583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7FE7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9DA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F11A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6AE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657094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140C847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E3F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04300B3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422B155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9DDCA8D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CB03BF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79A6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9AC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134A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DFA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948FA97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3A68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999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590E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12B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48E3C9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6FB7509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669B5B4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12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0411C79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392284A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7C47FF9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125268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944382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092AF6A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04621C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2AA8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295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3B22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42FE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F78BE55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576A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27D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742554F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9812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D7D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68ADED4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E5C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0DF4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38C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52A1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B08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5364EFD4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83B2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FBB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49DC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677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7B534BA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E09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7BD7229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0758343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5DD6C3D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323137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EE09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AA6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46A5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080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19BC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B56D18" w14:paraId="7AC8D2D7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8556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1A1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F89B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4B0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DCA3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AFA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DBE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65D53FB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69A3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779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AEBC8F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6D08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872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96D3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EF7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2646DD9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3A1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0901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28E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1E72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EC0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B56D18" w14:paraId="34BBCAA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B8AB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6B8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04EF4FF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91BC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DA8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136F" w14:textId="77777777" w:rsidR="00B56D18" w:rsidRPr="0011403A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7CB7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47D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7790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D0B6" w14:textId="77777777" w:rsidR="00B56D18" w:rsidRPr="0011403A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3596E9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6DB6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B6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0577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584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A8E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C110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704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77F7627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F659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980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6A7071F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42FC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BD3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FFA215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6377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9ED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004DEA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85A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363A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31C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7521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5FCA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EA287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09AA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B60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A46F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E109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DC5DE4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1E2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8908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BA1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64C276D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BE56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B45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CB3064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BCE7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D21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C298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3B0D" w14:textId="77777777" w:rsidR="00B56D18" w:rsidRDefault="00B56D18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7B948E7" w14:textId="77777777" w:rsidR="00B56D18" w:rsidRDefault="00B56D18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7DF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A3417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A981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9EF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5EBE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54B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66A1B1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3C18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3E2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5961664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2CB4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9B6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AFDB59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94D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9384" w14:textId="77777777" w:rsidR="00B56D18" w:rsidRPr="00C4423F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EF7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912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843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F85CB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AE95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4073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7010" w14:textId="77777777" w:rsidR="00B56D18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126B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A706F56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EF43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BFF2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8240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7BB32" w14:textId="77777777" w:rsidR="00B56D18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6738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B56D18" w14:paraId="056070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E6A4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1DE3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4E20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1876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16A4400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ABBC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2F2E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B00F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F9B3" w14:textId="77777777" w:rsidR="00B56D18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4874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0AF687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CFAF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6103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9446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EF49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7BF4A3A6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193A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3CFC513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3F3E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2975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31C3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F1E4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B56D18" w14:paraId="42EEC3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25EC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AB46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016567E3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1F92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EF0B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5F315784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554C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FF20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6982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8CDF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2F64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6C1C64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88D3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F732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0C43" w14:textId="77777777" w:rsidR="00B56D18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2AAD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EAAFB81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305F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824E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C359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2571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4068" w14:textId="77777777" w:rsidR="00B56D18" w:rsidRPr="00620605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56D18" w14:paraId="7C7AD8EC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5161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BEB3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7EF1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B9F2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1593CF2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0D6C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A54C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563C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1EED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4FD9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A52B4D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B56D18" w14:paraId="645790A7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DF88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1961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8830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6D21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6AE8713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08F96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435D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0067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6369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6D84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F6278A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B56D18" w14:paraId="0952A022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475D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7573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C599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4C22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14B8E1F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7DF9A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F69F475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05D1" w14:textId="77777777" w:rsidR="00B56D18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108D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9ABC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E9E7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9500F5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B56D18" w14:paraId="052281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E5C2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202A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B92F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1652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D77FDE4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CCDA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836F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3B06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3F34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888E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04B5D9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BA80" w14:textId="77777777" w:rsidR="00B56D18" w:rsidRDefault="00B56D18" w:rsidP="00B56D1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6C7C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9C6C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D118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4667B34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72E7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C8E1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4C16" w14:textId="77777777" w:rsidR="00B56D18" w:rsidRDefault="00B56D1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B47E" w14:textId="77777777" w:rsidR="00B56D18" w:rsidRPr="00C4423F" w:rsidRDefault="00B56D1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3111" w14:textId="77777777" w:rsidR="00B56D18" w:rsidRDefault="00B56D1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2651A8BF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2B812E65" w14:textId="77777777" w:rsidR="00B56D18" w:rsidRDefault="00B56D18" w:rsidP="00D37279">
      <w:pPr>
        <w:pStyle w:val="Heading1"/>
        <w:spacing w:line="276" w:lineRule="auto"/>
      </w:pPr>
      <w:r>
        <w:lastRenderedPageBreak/>
        <w:t>LINIA 418</w:t>
      </w:r>
    </w:p>
    <w:p w14:paraId="15DDB23C" w14:textId="77777777" w:rsidR="00B56D18" w:rsidRDefault="00B56D18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498D3BC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5D98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7A17" w14:textId="77777777" w:rsidR="00B56D18" w:rsidRDefault="00B56D18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6FE2B785" w14:textId="77777777" w:rsidR="00B56D18" w:rsidRDefault="00B56D18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4A1F" w14:textId="77777777" w:rsidR="00B56D18" w:rsidRPr="00896D96" w:rsidRDefault="00B56D18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7B2E" w14:textId="77777777" w:rsidR="00B56D18" w:rsidRDefault="00B56D18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2729471D" w14:textId="77777777" w:rsidR="00B56D18" w:rsidRDefault="00B56D18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EE3C" w14:textId="77777777" w:rsidR="00B56D18" w:rsidRDefault="00B56D18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77AC" w14:textId="77777777" w:rsidR="00B56D18" w:rsidRPr="00896D96" w:rsidRDefault="00B56D18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CF56" w14:textId="77777777" w:rsidR="00B56D18" w:rsidRDefault="00B56D18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E585" w14:textId="77777777" w:rsidR="00B56D18" w:rsidRPr="00896D96" w:rsidRDefault="00B56D18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D989" w14:textId="77777777" w:rsidR="00B56D18" w:rsidRDefault="00B56D18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B56D18" w14:paraId="624A70E1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276C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23D0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CAA3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B486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66CA1BF8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E822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67E5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ACA9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9B99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0C03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6EDA463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64DF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9688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98E0" w14:textId="77777777" w:rsidR="00B56D18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AF6E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5A05D192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BA3D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74BB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D0BF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0CAC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01CC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2EB7EE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230F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E006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78A01D65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9604" w14:textId="77777777" w:rsidR="00B56D18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E7B4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7704AC78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6DC2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7030" w14:textId="77777777" w:rsidR="00B56D18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AA91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614D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C500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47F43D3A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E91E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0561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4037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5FFD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323A36DE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7A0D6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2C228CF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6DA43270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F2FD718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8D8E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789F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454E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7723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B56D18" w14:paraId="50682144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A6CB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B9F2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7106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D39C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7ACFF1B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9D53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7648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8F2E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CE8C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ADD8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248B1304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19D3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919E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0554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6ACA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4A31C14A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2206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40D4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0093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CF1B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387F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3360FE0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40BF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8D04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203BC40C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C1EC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521A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31428158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D4E6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63C7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CBC87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9530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F594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25250CCF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C770" w14:textId="77777777" w:rsidR="00B56D18" w:rsidRDefault="00B56D18" w:rsidP="00B56D1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DCF9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E24D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4D08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77CD1A6C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9E71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A1C9C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520F" w14:textId="77777777" w:rsidR="00B56D18" w:rsidRDefault="00B56D1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C492" w14:textId="77777777" w:rsidR="00B56D18" w:rsidRPr="00896D96" w:rsidRDefault="00B56D1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D494" w14:textId="77777777" w:rsidR="00B56D18" w:rsidRDefault="00B56D1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9691FEB" w14:textId="77777777" w:rsidR="00B56D18" w:rsidRDefault="00B56D18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24553D48" w14:textId="77777777" w:rsidR="00B56D18" w:rsidRDefault="00B56D18" w:rsidP="001F0E2C">
      <w:pPr>
        <w:pStyle w:val="Heading1"/>
        <w:spacing w:line="360" w:lineRule="auto"/>
      </w:pPr>
      <w:r>
        <w:t>LINIA 420</w:t>
      </w:r>
    </w:p>
    <w:p w14:paraId="751CB0D2" w14:textId="77777777" w:rsidR="00B56D18" w:rsidRDefault="00B56D18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3EF60056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54EF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3D5A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32016815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C4EB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73AB" w14:textId="77777777" w:rsidR="00B56D18" w:rsidRDefault="00B56D18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00E72A30" w14:textId="77777777" w:rsidR="00B56D18" w:rsidRDefault="00B56D18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165B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6D44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7E3B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5D93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9677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11BE310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CA6A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4948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311123E7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1919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DF86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1171F2DF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0AA9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D155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7ED9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23ED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ED73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B56D18" w14:paraId="0AC8A05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30EF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096E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01139B2E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DB7F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8249" w14:textId="77777777" w:rsidR="00B56D18" w:rsidRDefault="00B56D18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6FF40614" w14:textId="77777777" w:rsidR="00B56D18" w:rsidRDefault="00B56D18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2C1E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68AB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4601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850F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4B1D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2B7759C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909C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8A6F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073FB565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9AD7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F7F4" w14:textId="77777777" w:rsidR="00B56D18" w:rsidRDefault="00B56D18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01034148" w14:textId="77777777" w:rsidR="00B56D18" w:rsidRDefault="00B56D18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215F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3EE3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55C5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2F19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A555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283F58F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5ECB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655F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287695E6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6EB9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9033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7465E6B7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F3CB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6938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6534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7041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4AD2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6BA241E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E81C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39DD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  <w:p w14:paraId="484695E5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5E63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E0E6" w14:textId="77777777" w:rsidR="00B56D18" w:rsidRDefault="00B56D18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29C67E5F" w14:textId="77777777" w:rsidR="00B56D18" w:rsidRDefault="00B56D18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B96F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B6A2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407E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DADE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603A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74D24EA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E50F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40B2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51DDDB1C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911F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24D5" w14:textId="77777777" w:rsidR="00B56D18" w:rsidRDefault="00B56D18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4270DFA9" w14:textId="77777777" w:rsidR="00B56D18" w:rsidRDefault="00B56D18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3FF7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E450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9505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D75B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7F51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18BFD5C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F279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E067" w14:textId="77777777" w:rsidR="00B56D18" w:rsidRDefault="00B56D18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9E17" w14:textId="77777777" w:rsidR="00B56D18" w:rsidRDefault="00B56D18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CDEC" w14:textId="77777777" w:rsidR="00B56D18" w:rsidRDefault="00B56D18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259F89FD" w14:textId="77777777" w:rsidR="00B56D18" w:rsidRDefault="00B56D18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6BAD" w14:textId="77777777" w:rsidR="00B56D18" w:rsidRDefault="00B56D18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98B19B" w14:textId="77777777" w:rsidR="00B56D18" w:rsidRDefault="00B56D18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2E33" w14:textId="77777777" w:rsidR="00B56D18" w:rsidRPr="00D061F6" w:rsidRDefault="00B56D18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186B" w14:textId="77777777" w:rsidR="00B56D18" w:rsidRDefault="00B56D18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9C10" w14:textId="77777777" w:rsidR="00B56D18" w:rsidRPr="00D061F6" w:rsidRDefault="00B56D18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C776" w14:textId="77777777" w:rsidR="00B56D18" w:rsidRDefault="00B56D18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13B5235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14CF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FBEC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05D98BD1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586CE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30F3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21DFC940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502D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A378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F342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FB72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647C3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5DBEDB7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1FF716B7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9518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8B64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563954B7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E511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AF4B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727C9C4C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F776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3A6A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D876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0C8C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1CFF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19FFAC92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272C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A1C4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2F90D3CA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C253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D11B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7EA2C24F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582B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530B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BCA4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ABEF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A6D2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0E19CA06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0E32" w14:textId="77777777" w:rsidR="00B56D18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94DA3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37F425E8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0365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20E36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53B80342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EC6B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9EDD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3D88" w14:textId="77777777" w:rsidR="00B56D18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5B8E" w14:textId="77777777" w:rsidR="00B56D18" w:rsidRPr="00D061F6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C258F" w14:textId="77777777" w:rsidR="00B56D18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:rsidRPr="00F37505" w14:paraId="6514CE86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1163" w14:textId="77777777" w:rsidR="00B56D18" w:rsidRPr="00F37505" w:rsidRDefault="00B56D18" w:rsidP="00B56D1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C833" w14:textId="77777777" w:rsidR="00B56D18" w:rsidRPr="00F37505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2012" w14:textId="77777777" w:rsidR="00B56D18" w:rsidRPr="00F37505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40AF" w14:textId="77777777" w:rsidR="00B56D18" w:rsidRPr="00F37505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44AD53DD" w14:textId="77777777" w:rsidR="00B56D18" w:rsidRPr="00F37505" w:rsidRDefault="00B56D18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1A67" w14:textId="77777777" w:rsidR="00B56D18" w:rsidRPr="00F37505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C872" w14:textId="77777777" w:rsidR="00B56D18" w:rsidRPr="00F37505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8DE3" w14:textId="77777777" w:rsidR="00B56D18" w:rsidRPr="00F37505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1A74" w14:textId="77777777" w:rsidR="00B56D18" w:rsidRPr="00F37505" w:rsidRDefault="00B56D1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9794" w14:textId="77777777" w:rsidR="00B56D18" w:rsidRPr="00F37505" w:rsidRDefault="00B56D1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6A43C8A3" w14:textId="77777777" w:rsidR="00B56D18" w:rsidRDefault="00B56D18">
      <w:pPr>
        <w:spacing w:before="40" w:line="192" w:lineRule="auto"/>
        <w:ind w:right="57"/>
        <w:rPr>
          <w:sz w:val="20"/>
          <w:lang w:val="ro-RO"/>
        </w:rPr>
      </w:pPr>
    </w:p>
    <w:p w14:paraId="73831808" w14:textId="77777777" w:rsidR="00B56D18" w:rsidRDefault="00B56D18" w:rsidP="00BF55B4">
      <w:pPr>
        <w:pStyle w:val="Heading1"/>
        <w:spacing w:line="360" w:lineRule="auto"/>
      </w:pPr>
      <w:r>
        <w:t>LINIA 421</w:t>
      </w:r>
    </w:p>
    <w:p w14:paraId="073DEEA2" w14:textId="77777777" w:rsidR="00B56D18" w:rsidRDefault="00B56D18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56D18" w14:paraId="3D8511D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7CEA" w14:textId="77777777" w:rsidR="00B56D18" w:rsidRDefault="00B56D18" w:rsidP="00B56D1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027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409B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6F1F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27F6D8EC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955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5956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289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DA81" w14:textId="77777777" w:rsidR="00B56D18" w:rsidRPr="00E22A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579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4F54B2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5FD7" w14:textId="77777777" w:rsidR="00B56D18" w:rsidRDefault="00B56D18" w:rsidP="00B56D1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82C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56A638E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0F5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6341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AEF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51C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6E5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05C2" w14:textId="77777777" w:rsidR="00B56D18" w:rsidRPr="00E22A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B5BF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2BA9C21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3798" w14:textId="77777777" w:rsidR="00B56D18" w:rsidRDefault="00B56D18" w:rsidP="00B56D1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71A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C652" w14:textId="77777777" w:rsidR="00B56D18" w:rsidRPr="00FE111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1509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7E7EE94F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833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D1FD" w14:textId="77777777" w:rsidR="00B56D18" w:rsidRPr="007B5B0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C967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3CDF" w14:textId="77777777" w:rsidR="00B56D18" w:rsidRPr="00E22A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29A6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486696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A3ED" w14:textId="77777777" w:rsidR="00B56D18" w:rsidRDefault="00B56D18" w:rsidP="00B56D1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72D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0B81A7B5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7910" w14:textId="77777777" w:rsidR="00B56D18" w:rsidRPr="00FE111C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1808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3F16ADBE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2CC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0D67" w14:textId="77777777" w:rsidR="00B56D18" w:rsidRPr="007B5B0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1D1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816D" w14:textId="77777777" w:rsidR="00B56D18" w:rsidRPr="00E22A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016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781A0B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32E3" w14:textId="77777777" w:rsidR="00B56D18" w:rsidRDefault="00B56D18" w:rsidP="00B56D1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EBF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  <w:p w14:paraId="5352DAE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4D7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E87B" w14:textId="77777777" w:rsidR="00B56D18" w:rsidRDefault="00B56D1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335276E6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229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7D7B" w14:textId="77777777" w:rsidR="00B56D18" w:rsidRPr="007B5B0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98F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5DC5" w14:textId="77777777" w:rsidR="00B56D18" w:rsidRPr="00E22A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30F2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57A196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3612" w14:textId="77777777" w:rsidR="00B56D18" w:rsidRDefault="00B56D18" w:rsidP="00B56D1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FCC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46F20BAC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9F9F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844E" w14:textId="77777777" w:rsidR="00B56D18" w:rsidRDefault="00B56D1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2DDE939B" w14:textId="77777777" w:rsidR="00B56D18" w:rsidRDefault="00B56D1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710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23EF" w14:textId="77777777" w:rsidR="00B56D18" w:rsidRPr="007B5B0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747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07F9" w14:textId="77777777" w:rsidR="00B56D18" w:rsidRPr="00E22A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8FE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25DFDD7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9A1A" w14:textId="77777777" w:rsidR="00B56D18" w:rsidRDefault="00B56D18" w:rsidP="00B56D1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D0E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50EA18B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11EC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597D" w14:textId="77777777" w:rsidR="00B56D18" w:rsidRDefault="00B56D1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2713C037" w14:textId="77777777" w:rsidR="00B56D18" w:rsidRDefault="00B56D1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D379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AC77" w14:textId="77777777" w:rsidR="00B56D18" w:rsidRPr="007B5B0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0D1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56F0" w14:textId="77777777" w:rsidR="00B56D18" w:rsidRPr="00E22A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33BD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22E9F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BED4" w14:textId="77777777" w:rsidR="00B56D18" w:rsidRDefault="00B56D18" w:rsidP="00B56D1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7F0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6F7D988A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C90A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557C" w14:textId="77777777" w:rsidR="00B56D18" w:rsidRPr="00160207" w:rsidRDefault="00B56D18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67CE2925" w14:textId="77777777" w:rsidR="00B56D18" w:rsidRDefault="00B56D1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6BF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03A1" w14:textId="77777777" w:rsidR="00B56D18" w:rsidRPr="007B5B0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2A3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EA54" w14:textId="77777777" w:rsidR="00B56D18" w:rsidRPr="00E22A01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5F66" w14:textId="77777777" w:rsidR="00B56D18" w:rsidRPr="00821666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41A7DEFC" w14:textId="77777777" w:rsidR="00B56D18" w:rsidRDefault="00B56D18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1448002" w14:textId="77777777" w:rsidR="00B56D18" w:rsidRDefault="00B56D18" w:rsidP="00380064">
      <w:pPr>
        <w:pStyle w:val="Heading1"/>
        <w:spacing w:line="360" w:lineRule="auto"/>
      </w:pPr>
      <w:r>
        <w:t>LINIA 500</w:t>
      </w:r>
    </w:p>
    <w:p w14:paraId="6BEFCBF4" w14:textId="77777777" w:rsidR="00B56D18" w:rsidRPr="00071303" w:rsidRDefault="00B56D18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56D18" w14:paraId="6BB6AFF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39F6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88F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CD45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798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FFC0E7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03C506A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6A3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A00C49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351D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8C5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307A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C0E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0F4B9D0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8FB5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06F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275F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21B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52FE1F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08FBC0A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9CC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675AD97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42CF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C8D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423D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FF5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2C8FE22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CE28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C77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C6038D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29D7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CF6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B7D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CBB1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0B8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5BA2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34C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1A47A0A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CC6A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BFD9" w14:textId="77777777" w:rsidR="00B56D18" w:rsidRDefault="00B56D1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AA4B" w14:textId="77777777" w:rsidR="00B56D18" w:rsidRPr="00D33E71" w:rsidRDefault="00B56D1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DD81" w14:textId="77777777" w:rsidR="00B56D18" w:rsidRDefault="00B56D18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8B08" w14:textId="77777777" w:rsidR="00B56D18" w:rsidRDefault="00B56D1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A4B3" w14:textId="77777777" w:rsidR="00B56D18" w:rsidRDefault="00B56D1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24FE" w14:textId="77777777" w:rsidR="00B56D18" w:rsidRDefault="00B56D1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51E066F" w14:textId="77777777" w:rsidR="00B56D18" w:rsidRDefault="00B56D1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81D9" w14:textId="77777777" w:rsidR="00B56D18" w:rsidRPr="00D33E71" w:rsidRDefault="00B56D1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6481" w14:textId="77777777" w:rsidR="00B56D18" w:rsidRDefault="00B56D18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3FF28B03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D168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645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78F241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437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8797" w14:textId="77777777" w:rsidR="00B56D18" w:rsidRPr="0008670B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47578C8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04B6639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93A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6A8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A19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3B47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04A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:rsidRPr="00456545" w14:paraId="625DE2E6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B8F9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FBDA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BA67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E3F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38DB5A6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6902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6B69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7462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BA41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239B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56D18" w:rsidRPr="00456545" w14:paraId="3333936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797B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3B0D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339E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22B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2FD5C887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AFEC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B225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253C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48EF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E65F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56D18" w:rsidRPr="00456545" w14:paraId="4F7FE42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3F98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8E4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364F388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90C9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238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3DA720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471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FB3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54FB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FF8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5F18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56D18" w:rsidRPr="00456545" w14:paraId="41208B0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5E9F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F68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739106C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03B5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15F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69F5F9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948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9CE9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692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F3D6365" w14:textId="77777777" w:rsidR="00B56D18" w:rsidRPr="00456545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E0F3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9A26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00A95C5" w14:textId="77777777" w:rsidR="00B56D18" w:rsidRPr="00A3090B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:rsidRPr="00456545" w14:paraId="0238C4AD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1517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E30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7A6E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722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E2E11B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86B7C1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3E85596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6BD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B8C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8CA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C048F4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8D1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1762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:rsidRPr="00456545" w14:paraId="0124252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CB8F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007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4904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075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32DECE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02C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062A5F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09D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426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B70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24D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E826C5" w14:textId="77777777" w:rsidR="00B56D18" w:rsidRPr="005F21B7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B56D18" w:rsidRPr="00456545" w14:paraId="73F95F0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8EAD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7B8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F3CC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7A4D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0E09C7B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CAC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253854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726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6DB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34A9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2B2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E08FC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B56D18" w:rsidRPr="00456545" w14:paraId="2C7076D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41D2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EAA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1E6C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D95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64CFE31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558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9A7E42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2933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72B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244E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1C34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BCD62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B56D18" w:rsidRPr="00456545" w14:paraId="6D31B18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62A1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9C7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7E1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1CE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E75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E67F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739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16FA954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E4EB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C53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B56D18" w:rsidRPr="00456545" w14:paraId="46C4218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C2F6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1F3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106+400</w:t>
            </w:r>
          </w:p>
          <w:p w14:paraId="3FB9AEF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110+500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0AB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68F8" w14:textId="77777777" w:rsidR="00B56D18" w:rsidRPr="0018179E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Săhăteni</w:t>
            </w:r>
            <w:r>
              <w:rPr>
                <w:b/>
                <w:bCs/>
                <w:sz w:val="20"/>
              </w:rPr>
              <w:t xml:space="preserve"> - Ulmeni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E56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B58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C15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743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FF48" w14:textId="77777777" w:rsidR="00B56D18" w:rsidRPr="0018179E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:rsidRPr="00456545" w14:paraId="67648E3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36F8" w14:textId="77777777" w:rsidR="00B56D18" w:rsidRPr="00456545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BCC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3146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194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0C12AFC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2A1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C75CB2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02C9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C9A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4C4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265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61D78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7796987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B56D18" w14:paraId="0EACA44B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16ED6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D5D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971B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BB0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338DBA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576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30362FA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9CE478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9CB3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6CE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8BCB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A9F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610E1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A65CD8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E8AEA6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24FE90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B56D18" w14:paraId="0ECA808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7B6F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0EE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40CAF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821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CB5C6F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47F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D981B0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6F51CF2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15C9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9B5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DC01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0C9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D920B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FC8167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0A12D03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B56D18" w14:paraId="4EEED32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B8BB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9C0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D20687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F9CA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977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5F98BAD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0143CBE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216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6D1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524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549A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76F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0654C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B56D18" w14:paraId="4384574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1A8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1F4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588F0A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3F8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2596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A5CDBF6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389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087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856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FDB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D5C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6B414F1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B56D18" w14:paraId="76CF5F1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5AD3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246C" w14:textId="77777777" w:rsidR="00B56D18" w:rsidRDefault="00B56D1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1FED" w14:textId="77777777" w:rsidR="00B56D18" w:rsidRDefault="00B56D1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6EAA" w14:textId="77777777" w:rsidR="00B56D18" w:rsidRDefault="00B56D18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0581FA4" w14:textId="77777777" w:rsidR="00B56D18" w:rsidRDefault="00B56D18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8CAE" w14:textId="77777777" w:rsidR="00B56D18" w:rsidRDefault="00B56D1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B69A" w14:textId="77777777" w:rsidR="00B56D18" w:rsidRDefault="00B56D1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F143" w14:textId="77777777" w:rsidR="00B56D18" w:rsidRDefault="00B56D1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F0C5D78" w14:textId="77777777" w:rsidR="00B56D18" w:rsidRDefault="00B56D1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C565" w14:textId="77777777" w:rsidR="00B56D18" w:rsidRPr="00D33E71" w:rsidRDefault="00B56D1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96D2" w14:textId="77777777" w:rsidR="00B56D18" w:rsidRDefault="00B56D18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475DDC0B" w14:textId="77777777" w:rsidR="00B56D18" w:rsidRDefault="00B56D18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B56D18" w14:paraId="7ECC9F7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186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E47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6D2E444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6DAE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841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01BB5C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A4E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DC9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1AB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CF79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2B8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55D9ABF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B3DC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BCB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95372E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01DE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A39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517170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D64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BD4D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219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AC6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3832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C21C044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50ACAA3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3CEF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6F9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BF596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58A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B39E9D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80C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1730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305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2A3E09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8B5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994B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1FEA27E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53C1164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F64C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6DD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CB3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99C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2BD3515D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24D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2872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886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0CAB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E4DF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18DA12B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794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F1C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60F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B42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55F72C0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104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85E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D06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35D5BEF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980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AC13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72D53FD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F111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D2F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697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514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922D01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884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F2C6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78F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3A5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A01B" w14:textId="77777777" w:rsidR="00B56D18" w:rsidRPr="00534A5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A57DB64" w14:textId="77777777" w:rsidR="00B56D18" w:rsidRPr="00534A5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7884BEA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B56D18" w14:paraId="39AB749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557B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391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B08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FE4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5A72F2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D5F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522B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30B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728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F499" w14:textId="77777777" w:rsidR="00B56D18" w:rsidRPr="00534A5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ED14A9B" w14:textId="77777777" w:rsidR="00B56D18" w:rsidRPr="00534A5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E27D88D" w14:textId="77777777" w:rsidR="00B56D18" w:rsidRPr="00534A55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B56D18" w14:paraId="3E145DD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7BE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FA3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3EF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8DA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182D210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FB1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4F6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244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B873CA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182E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6F0F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0D6F316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5D8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601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B1E9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1EE6" w14:textId="77777777" w:rsidR="00B56D18" w:rsidRPr="000C4604" w:rsidRDefault="00B56D18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1C9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39ADDA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2736875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0FFB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FD0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D914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A9C1" w14:textId="77777777" w:rsidR="00B56D18" w:rsidRPr="000C4604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2BC05AFC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B56D18" w14:paraId="129022BB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8E5D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845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CF80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4FD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727FE6E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952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7DB2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DEC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75AF66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A988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D3E6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5FBDC006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234B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D96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6BB8002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0FA4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C0A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22F9716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567F5E3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5FB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DE99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7BC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8113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9DAD" w14:textId="77777777" w:rsidR="00B56D18" w:rsidRPr="00BB30B6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9BAE5A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42089EB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B56D18" w14:paraId="3E9DA89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957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2C7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0E8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3DC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1D4E513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4EC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951D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403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7CA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FF3D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5D83493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A19C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BCD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051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B7F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15DE75F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780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06A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D5E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2207248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9F7F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8B0D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2D2704A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88FF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5E5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E387F2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DAD2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8F3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248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DF9B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0D4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6F8B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2E25" w14:textId="77777777" w:rsidR="00B56D18" w:rsidRPr="000C4604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B56D18" w14:paraId="16222EF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51E2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356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66C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7B0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28E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83A2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A38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491895C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2F42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D383" w14:textId="77777777" w:rsidR="00B56D18" w:rsidRPr="000C4604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B56D18" w14:paraId="5F5CBCEA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B230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9EB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BBCFD6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CB88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F0F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779DA49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40E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7DC3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835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3321C6C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2F36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F493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4A16998" w14:textId="77777777" w:rsidR="00B56D18" w:rsidRPr="006C1F61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2D23391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4EE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AAFE" w14:textId="77777777" w:rsidR="00B56D18" w:rsidRDefault="00B56D1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9929" w14:textId="77777777" w:rsidR="00B56D18" w:rsidRDefault="00B56D1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66ED" w14:textId="77777777" w:rsidR="00B56D18" w:rsidRDefault="00B56D18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724E" w14:textId="77777777" w:rsidR="00B56D18" w:rsidRDefault="00B56D1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FCDF" w14:textId="77777777" w:rsidR="00B56D18" w:rsidRDefault="00B56D1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A504" w14:textId="77777777" w:rsidR="00B56D18" w:rsidRDefault="00B56D1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7886" w14:textId="77777777" w:rsidR="00B56D18" w:rsidRDefault="00B56D1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8014" w14:textId="77777777" w:rsidR="00B56D18" w:rsidRPr="004143AF" w:rsidRDefault="00B56D18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3B2EC27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C9B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D2C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4A8D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B04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8DD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93D2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B3A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221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12C4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76BF40D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4FB5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806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226213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3CB9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82F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31EE033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EAA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D5BBD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55A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0523A20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2037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BBDE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BFFFDFB" w14:textId="77777777" w:rsidR="00B56D18" w:rsidRPr="00D84BDE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2994E53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CDA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4D3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BE4371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F80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E9A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5BC8B1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0E1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06D0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D2DB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51EB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840D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4992F57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C6BE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527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B191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D7C6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6B4A77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4BB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08D1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29A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78B721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8DD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39A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22D6BB4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822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637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860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AFA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7E6963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F80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663BB5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1B06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6DA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5E0A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7774" w14:textId="77777777" w:rsidR="00B56D18" w:rsidRPr="00534C03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51D68477" w14:textId="77777777" w:rsidR="00B56D18" w:rsidRPr="00534C03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DA4B59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B56D18" w14:paraId="5BBF6EA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0B01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DD0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1C97A8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B28F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FB2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3DE3F3E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3AC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EDE5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23C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E7DB03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022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1892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D20508F" w14:textId="77777777" w:rsidR="00B56D18" w:rsidRPr="00D84BDE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68D06D7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6A9C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C52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EE9506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D83B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295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EC813F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1CB30CB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0A2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0237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D5B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B03C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D712" w14:textId="77777777" w:rsidR="00B56D18" w:rsidRPr="001F07B1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FE7AF5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663DB833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B56D18" w14:paraId="010CD91D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37DFE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290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D9E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C11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295713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070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98A516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DF45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C530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0748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3EA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7635834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7DFA293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B56D18" w14:paraId="029A34E0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D9D1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0E2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C531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B16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0F9BCF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50C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72C1A2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B3DE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3A1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7A8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04F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B1C6C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1248F4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56D18" w14:paraId="06D8CEDE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15D1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E5B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98E3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1C8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F22156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BAC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CB66FE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1A27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171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C8A5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274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A69CC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B56D18" w14:paraId="016F5A6C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CEF3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11D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90CB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B476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E98B7E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289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7688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306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8F99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B28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19C07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13FA392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56D18" w14:paraId="156102D6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9F20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69D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381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1B7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29AEFD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7FA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BE88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211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B70A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D73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F252D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B56D18" w14:paraId="5D66A9CB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817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952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3090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DDC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15AF07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B30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689795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3432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30B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B790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F12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150AE101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B56D18" w14:paraId="758F72DA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C70F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5D0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6919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CD9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64D9D6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5A5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4E4CB9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2491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97C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9E76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12E6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9FC91D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7F322E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56D18" w14:paraId="1A9F9309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FB1A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C92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7856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5F6D" w14:textId="77777777" w:rsidR="00B56D18" w:rsidRPr="00AD0C4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35091EA" w14:textId="77777777" w:rsidR="00B56D18" w:rsidRPr="00AD0C4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BC7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21DD24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3FD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CDD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6330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025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AD0F56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322B8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05BC0F3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56D18" w14:paraId="7590D0A1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77A3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B15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F34D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C09E" w14:textId="77777777" w:rsidR="00B56D18" w:rsidRDefault="00B56D1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23539C0" w14:textId="77777777" w:rsidR="00B56D18" w:rsidRDefault="00B56D1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3EF5581C" w14:textId="77777777" w:rsidR="00B56D18" w:rsidRDefault="00B56D1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65421072" w14:textId="77777777" w:rsidR="00B56D18" w:rsidRPr="002532C4" w:rsidRDefault="00B56D1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E34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9415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A95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7166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425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8E561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1E8AD9A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4FCC8ED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B56D18" w14:paraId="5ED5661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9A5D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AE9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914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0485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C4D627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7A4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6E26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93C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0950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41F7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3E7CE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484A20B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56D18" w14:paraId="19F09532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66BD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325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C04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E54A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8C93A00" w14:textId="77777777" w:rsidR="00B56D18" w:rsidRPr="0037264C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DE0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D8093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57C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297E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8E5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A4184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C43A3D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56D18" w14:paraId="4B57C634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53D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2D2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21E3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FC0D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37D387F" w14:textId="77777777" w:rsidR="00B56D18" w:rsidRPr="003A070D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155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5CB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5FA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7A5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D65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246C3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B56D18" w14:paraId="40E5A1F9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A57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814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395D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8F72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BCBE4BA" w14:textId="77777777" w:rsidR="00B56D18" w:rsidRPr="00F401CD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8504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2985D54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C590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EFF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C717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B5B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011634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4BBD86B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56D18" w14:paraId="488C6717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AD9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556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4C25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311F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46622BD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D4F9A81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2BA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182F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823C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3CB9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41A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0953BB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51DDE44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56D18" w14:paraId="16215B31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C6A1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F03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829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6958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3974A88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4E131D18" w14:textId="77777777" w:rsidR="00B56D18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4E500BD1" w14:textId="77777777" w:rsidR="00B56D18" w:rsidRPr="002532C4" w:rsidRDefault="00B56D1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328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656D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D98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8641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66D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814B3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512F140F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B56D18" w14:paraId="56D2A4A7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352E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D909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185E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AFC8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1DE592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402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C0A1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BDA0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747F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100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479D482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7E63D8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B56D18" w14:paraId="664ACC6E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816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DAA8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262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F50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6576E4D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3D5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0361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72BD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6F9D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A14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9BB8A1E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0AAE930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B56D18" w14:paraId="41D2A8D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78D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CAF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218D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0FA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10AC6C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6D12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23A8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AEE3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FF8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89D5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7F498079" w14:textId="77777777" w:rsidR="00B56D18" w:rsidRPr="00CB3447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B56D18" w14:paraId="2681D63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A50E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FF45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5072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1103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8DD73A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FBFE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3FEC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3C4A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112FD0F5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F3F5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FD9B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A840A09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1A236B5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82E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C03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F831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2D2C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9B66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17B1443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D5C2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31AB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3DD1" w14:textId="77777777" w:rsidR="00B56D18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6CD1" w14:textId="77777777" w:rsidR="00B56D18" w:rsidRPr="004143AF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5F44354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95AA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9484" w14:textId="77777777" w:rsidR="00B56D18" w:rsidRDefault="00B56D1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6C29" w14:textId="77777777" w:rsidR="00B56D18" w:rsidRPr="00D33E71" w:rsidRDefault="00B56D1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436D" w14:textId="77777777" w:rsidR="00B56D18" w:rsidRDefault="00B56D18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EBB80F7" w14:textId="77777777" w:rsidR="00B56D18" w:rsidRDefault="00B56D18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71CD" w14:textId="77777777" w:rsidR="00B56D18" w:rsidRDefault="00B56D1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98DE" w14:textId="77777777" w:rsidR="00B56D18" w:rsidRDefault="00B56D1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5CDC" w14:textId="77777777" w:rsidR="00B56D18" w:rsidRDefault="00B56D1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2018" w14:textId="77777777" w:rsidR="00B56D18" w:rsidRDefault="00B56D1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E6BA" w14:textId="77777777" w:rsidR="00B56D18" w:rsidRPr="004143AF" w:rsidRDefault="00B56D18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B56D18" w14:paraId="4B61B8F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B81D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09C7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D795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4320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5B5EDDA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AC1F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F8B4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EA41" w14:textId="77777777" w:rsidR="00B56D18" w:rsidRDefault="00B56D1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A9C9" w14:textId="77777777" w:rsidR="00B56D18" w:rsidRPr="00D33E71" w:rsidRDefault="00B56D1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6CB2" w14:textId="77777777" w:rsidR="00B56D18" w:rsidRDefault="00B56D1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56D18" w14:paraId="3FDD11C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90F5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F90C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68820684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E8E4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6518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46BA23A2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D67D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750C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F5B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768D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FB15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B56D18" w14:paraId="01F46A0E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94CD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34F8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E648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5058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27D200EF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96C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4FB3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7152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5B31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18C7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1D0C9883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553CF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F2E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9748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AAE7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6D414299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C9E2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EF4A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E464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A991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0654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5DCBC1B4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A4D2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CDDA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FB91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9535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3407008D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E317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908FD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1F6C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6208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97C2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D8EC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2EEE671A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0CDA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E7B3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BC6E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B248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8166AC4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CFB9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CFC2FA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B155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F2C8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A185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545E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6EA687FA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18D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4254" w14:textId="77777777" w:rsidR="00B56D18" w:rsidRDefault="00B56D1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44AA" w14:textId="77777777" w:rsidR="00B56D18" w:rsidRPr="00D33E71" w:rsidRDefault="00B56D1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17C9" w14:textId="77777777" w:rsidR="00B56D18" w:rsidRDefault="00B56D18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B8C2E51" w14:textId="77777777" w:rsidR="00B56D18" w:rsidRDefault="00B56D18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D163" w14:textId="77777777" w:rsidR="00B56D18" w:rsidRDefault="00B56D1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E429562" w14:textId="77777777" w:rsidR="00B56D18" w:rsidRDefault="00B56D1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C950" w14:textId="77777777" w:rsidR="00B56D18" w:rsidRPr="00D33E71" w:rsidRDefault="00B56D1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CD70" w14:textId="77777777" w:rsidR="00B56D18" w:rsidRDefault="00B56D1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378C" w14:textId="77777777" w:rsidR="00B56D18" w:rsidRPr="00D33E71" w:rsidRDefault="00B56D1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EB59" w14:textId="77777777" w:rsidR="00B56D18" w:rsidRDefault="00B56D18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0A324773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6913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BD12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13BC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F5FA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ADA7120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DBD3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F280997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E04BAD3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68009BD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90296BE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ACE5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BE09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27DF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9696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80ED01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14112A84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7198B3AF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B56D18" w14:paraId="01E2DED9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BB87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2463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D989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2215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F4633C7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4350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552B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04E6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C0D2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2D42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B56D18" w14:paraId="66F4E99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E233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C7A6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054B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EDDC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EB9BBB4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DDBB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E113A4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6A11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192C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5E5E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E429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488DE47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0086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F723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C71F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95B9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262D384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4BB8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0BA8060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4DDBB4F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00BB777A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38D2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9E4A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6599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5F2B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5B4A9B9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7099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413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F968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FDCC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28B4E0F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4BD9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1F098BA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161FE9B2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1550823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0294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B5C4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FD6B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A3D9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2EA3B20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CF1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7A07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1BC3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CAAC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30B2995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3810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65E6" w14:textId="77777777" w:rsidR="00B56D18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0936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4299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A339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43DB617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74BB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20F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32B6A22A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02B2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2D8C" w14:textId="77777777" w:rsidR="00B56D18" w:rsidRDefault="00B56D18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443C2741" w14:textId="77777777" w:rsidR="00B56D18" w:rsidRDefault="00B56D18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C8D2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02D1" w14:textId="77777777" w:rsidR="00B56D18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06A9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491A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3DC3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B56D18" w14:paraId="35B92D23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12C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3741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A616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5C00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D616D2C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36E2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C94465C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2F5BEB20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457EAD6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BD90721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72B2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24A7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FC9A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62EF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16B61FDD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680A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16A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0341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999F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06B4DC4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2C5A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192B7F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86D3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FE7B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8681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EA30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5BB9D7C6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0E77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D960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1229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AA60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C9A0BE7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6D64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19BC7251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50DC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F40C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2808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932D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56D18" w14:paraId="1B2B1F15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7AA24" w14:textId="77777777" w:rsidR="00B56D18" w:rsidRDefault="00B56D18" w:rsidP="00B56D1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C712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ECE2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70F2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07CBB65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0C2DF679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3F32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46B2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2D2DC" w14:textId="77777777" w:rsidR="00B56D18" w:rsidRDefault="00B56D1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249A" w14:textId="77777777" w:rsidR="00B56D18" w:rsidRPr="00D33E71" w:rsidRDefault="00B56D1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0A40" w14:textId="77777777" w:rsidR="00B56D18" w:rsidRDefault="00B56D1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0541655" w14:textId="77777777" w:rsidR="00B56D18" w:rsidRPr="00BA7DAE" w:rsidRDefault="00B56D18" w:rsidP="000A5D7E">
      <w:pPr>
        <w:tabs>
          <w:tab w:val="left" w:pos="2748"/>
        </w:tabs>
        <w:rPr>
          <w:sz w:val="20"/>
          <w:lang w:val="ro-RO"/>
        </w:rPr>
      </w:pPr>
    </w:p>
    <w:p w14:paraId="5C29BE9E" w14:textId="77777777" w:rsidR="00B56D18" w:rsidRDefault="00B56D18" w:rsidP="00E7698F">
      <w:pPr>
        <w:pStyle w:val="Heading1"/>
        <w:spacing w:line="360" w:lineRule="auto"/>
      </w:pPr>
      <w:r>
        <w:t>LINIA 504</w:t>
      </w:r>
    </w:p>
    <w:p w14:paraId="4882AAE9" w14:textId="77777777" w:rsidR="00B56D18" w:rsidRPr="00A16A49" w:rsidRDefault="00B56D18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2F365D1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7B9E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477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1E64B61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4EA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016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341EA05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13F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87B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CFB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CE4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BDC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2EA9684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3411F024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B56D18" w14:paraId="66CC685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DDD2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B06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27A36DE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2FB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D04D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790F286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07F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22A7B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AC0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2897EEB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E30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5E81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56D18" w14:paraId="0BE03DF7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6D41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316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022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9C9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7C5EC05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E31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B67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7CD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72E767B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D92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A3BC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56D18" w14:paraId="42AADA4C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D7F7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F12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6D72378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8E5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228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777E721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403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3FB2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4E9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15B459F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217C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7A32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20D5BC70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8A6EB6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65A2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D164" w14:textId="77777777" w:rsidR="00B56D18" w:rsidRDefault="00B56D18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20A5C57E" w14:textId="77777777" w:rsidR="00B56D18" w:rsidRDefault="00B56D18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364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5B3F" w14:textId="77777777" w:rsidR="00B56D18" w:rsidRDefault="00B56D18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09259BA" w14:textId="77777777" w:rsidR="00B56D18" w:rsidRDefault="00B56D18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063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51E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4C3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658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9E33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56D18" w14:paraId="7914DCD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EFA9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226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9493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860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949631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0F6C942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4FA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3E9D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E66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B1D2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B76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2C96DE1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BF3B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0AF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2324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DB6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63077D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BF9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F590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4E2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C5CF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68A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B56D18" w14:paraId="0A7671D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986E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94C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171F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B3A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88E4B7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CB6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1617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3FA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E413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65A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B56D18" w14:paraId="3B8B814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CA61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D3B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E8DF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760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C4CA04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ED6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D518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C34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22B0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78F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6D74F94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56D18" w14:paraId="4409ED90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E657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933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59E9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15D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5A3A20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D69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4117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C7D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D9E4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B9F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B56D18" w14:paraId="3A612550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8670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660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1799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287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EC0306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D0E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881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4B8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0881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18E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B56D18" w14:paraId="37EA37A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4308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62F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A95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BDE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0B7444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2CF1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DFCF3C4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745B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8BD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AD92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744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F40E6F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B56D18" w14:paraId="232F63B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B16E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8AA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CDC9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880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ACFB05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CE3F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1410EA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CC87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49F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1473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59C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22C93D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B56D18" w14:paraId="5E34EB1F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0C17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9B96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B7A2B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88D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38D10D1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8C97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572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FB8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24CC83FA" w14:textId="77777777" w:rsidR="00B56D18" w:rsidRDefault="00B56D1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DE5E" w14:textId="77777777" w:rsidR="00B56D18" w:rsidRPr="00D0473F" w:rsidRDefault="00B56D18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A01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4FE61E47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F0C2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1CE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200F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E49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92E1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9EA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2922" w14:textId="77777777" w:rsidR="00B56D18" w:rsidRDefault="00B56D1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4DB3EDAB" w14:textId="77777777" w:rsidR="00B56D18" w:rsidRDefault="00B56D1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9DC1" w14:textId="77777777" w:rsidR="00B56D18" w:rsidRDefault="00B56D18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A66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125012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679A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68A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3E674D4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58A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2A4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6E0BD7C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CBA8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D35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366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0048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B57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2FA46CA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F3B0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86B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39C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417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0FBF78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F863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0FD6B7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0D3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A01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B440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DA95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55F08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B56D18" w14:paraId="46C5C62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66A2" w14:textId="77777777" w:rsidR="00B56D18" w:rsidRDefault="00B56D18" w:rsidP="00B56D18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37F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94F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A59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DB342A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2435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49D98C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B6F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D2C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2811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D7F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55C72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B56D18" w14:paraId="09F489E0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E611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E57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6838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D93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D69585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EC8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D899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527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0322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04C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38FAD61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B56D18" w14:paraId="4356CA0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1578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4DD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314581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4C4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75D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5309AE5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767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F55E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093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61CF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2733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56D18" w14:paraId="762956B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9482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25E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67E8FCE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434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676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D12192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E55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950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CD2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90E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0D8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56D18" w14:paraId="63B537B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B667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5F2B" w14:textId="77777777" w:rsidR="00B56D18" w:rsidRDefault="00B56D1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1B22AE9E" w14:textId="77777777" w:rsidR="00B56D18" w:rsidRDefault="00B56D1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AD81" w14:textId="77777777" w:rsidR="00B56D18" w:rsidRDefault="00B56D1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F9FE" w14:textId="77777777" w:rsidR="00B56D18" w:rsidRDefault="00B56D18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8B84DBB" w14:textId="77777777" w:rsidR="00B56D18" w:rsidRDefault="00B56D18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CB35" w14:textId="77777777" w:rsidR="00B56D18" w:rsidRDefault="00B56D1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AD03" w14:textId="77777777" w:rsidR="00B56D18" w:rsidRPr="00D0473F" w:rsidRDefault="00B56D1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1021" w14:textId="77777777" w:rsidR="00B56D18" w:rsidRDefault="00B56D1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72C4" w14:textId="77777777" w:rsidR="00B56D18" w:rsidRPr="00D0473F" w:rsidRDefault="00B56D1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AC8E" w14:textId="77777777" w:rsidR="00B56D18" w:rsidRPr="004C4194" w:rsidRDefault="00B56D18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E5EBE3F" w14:textId="77777777" w:rsidR="00B56D18" w:rsidRDefault="00B56D18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6B0E19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AC70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196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63867B8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0F7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BE3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A3B2A9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36D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3788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586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A5A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255A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F96C930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088C74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7608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0DB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2427D6D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CA86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2BC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8534F5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47E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32D8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537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1BF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298C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E14D700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ED20BE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1FC69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072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7418808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32E0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9D0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68F234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348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1CA7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102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8290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9D96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F7E6414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FB9581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CFC5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A89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4B2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B85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D36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869C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DBF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B0DC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BEFC" w14:textId="77777777" w:rsidR="00B56D18" w:rsidRPr="00E03C2B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2F5BCC4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B56D18" w14:paraId="0764C994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A4C7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F3D2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35192F3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75F2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842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22E3B1B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D83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E563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E94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E1E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E243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29EF689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AF92D0B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E425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2DD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2510849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652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AAF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0E2C530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DFF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48A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BF1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33A4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D818" w14:textId="77777777" w:rsidR="00B56D18" w:rsidRPr="00E4349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9B7EF6E" w14:textId="77777777" w:rsidR="00B56D18" w:rsidRPr="00E4349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60691937" w14:textId="77777777" w:rsidR="00B56D18" w:rsidRPr="00E4349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B56D18" w14:paraId="79EA7EAD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E594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056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7B0A1C4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EA53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541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92F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697E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FD7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66E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110D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3C5E4E2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2458CB5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A51D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2387" w14:textId="77777777" w:rsidR="00B56D18" w:rsidRDefault="00B56D1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50F8AB4A" w14:textId="77777777" w:rsidR="00B56D18" w:rsidRDefault="00B56D1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0707" w14:textId="77777777" w:rsidR="00B56D18" w:rsidRPr="00D0473F" w:rsidRDefault="00B56D1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8CE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52EB7EF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7A6F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D0B6" w14:textId="77777777" w:rsidR="00B56D18" w:rsidRDefault="00B56D1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AE89" w14:textId="77777777" w:rsidR="00B56D18" w:rsidRDefault="00B56D1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7E21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B951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68B1F88" w14:textId="77777777" w:rsidR="00B56D18" w:rsidRPr="00D0576C" w:rsidRDefault="00B56D1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6B896BF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CF99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043C" w14:textId="77777777" w:rsidR="00B56D18" w:rsidRDefault="00B56D1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3A9F61F7" w14:textId="77777777" w:rsidR="00B56D18" w:rsidRDefault="00B56D1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175A" w14:textId="77777777" w:rsidR="00B56D18" w:rsidRDefault="00B56D1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8A45" w14:textId="77777777" w:rsidR="00B56D18" w:rsidRDefault="00B56D18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408F6A35" w14:textId="77777777" w:rsidR="00B56D18" w:rsidRDefault="00B56D18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57E2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50C5" w14:textId="77777777" w:rsidR="00B56D18" w:rsidRDefault="00B56D1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5CFA" w14:textId="77777777" w:rsidR="00B56D18" w:rsidRDefault="00B56D1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9A4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0C6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B56D18" w14:paraId="60A53BCE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25D5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2D6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740DA34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A7BE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912D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0634B4C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D9C8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91B1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0A72" w14:textId="77777777" w:rsidR="00B56D18" w:rsidRDefault="00B56D1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7469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8E13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6395602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77DB257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26B4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8B3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1D520C2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1757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5E2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3CEC568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75DF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DD6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A542" w14:textId="77777777" w:rsidR="00B56D18" w:rsidRDefault="00B56D1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B8B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C89A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371956A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A6FD75A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7B3C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9F8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07CF420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CD6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A1F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6D7C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EA3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145A" w14:textId="77777777" w:rsidR="00B56D18" w:rsidRDefault="00B56D1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888C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6A7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2843C1D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B56D18" w14:paraId="6559A1A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82C5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88B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6906F94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89E9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9D6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48E4C95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122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20F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391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D1EA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DDE72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90B6620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40EFBE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8CAF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DE5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24A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7A0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74024A7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9A1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DB8B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464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EE86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6C63" w14:textId="77777777" w:rsidR="00B56D18" w:rsidRPr="00423757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15EDFD6A" w14:textId="77777777" w:rsidR="00B56D18" w:rsidRPr="00423757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661F911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B56D18" w14:paraId="51E72E5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6646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679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F5B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D3A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5E9CD43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D37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7BFB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40C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B7AF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80A1" w14:textId="77777777" w:rsidR="00B56D18" w:rsidRPr="00F94F8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C361F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2A92843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B56D18" w14:paraId="32046438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6D58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8E5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776EF42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483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9A4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0575D70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390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9E2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519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992C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F0DE" w14:textId="77777777" w:rsidR="00B56D18" w:rsidRPr="00F94F8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8EE9914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7DA6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4A2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6554B0B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F6F5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0CF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26DD323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B47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E118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217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EAF0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B3B5" w14:textId="77777777" w:rsidR="00B56D18" w:rsidRPr="004C4194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182FB47" w14:textId="77777777" w:rsidR="00B56D18" w:rsidRPr="00D0576C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82D65A4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5647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BC9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65D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D9A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888E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36D5B9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455EBB6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E48D2E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AD002B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3107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876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342F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F0FF" w14:textId="77777777" w:rsidR="00B56D18" w:rsidRPr="006E4685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1B9D976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19D9" w14:textId="77777777" w:rsidR="00B56D18" w:rsidRDefault="00B56D18" w:rsidP="00B56D1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686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328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4F5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2DA7DF8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C0C6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1EB274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7CD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6C0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FDEC" w14:textId="77777777" w:rsidR="00B56D18" w:rsidRPr="00D0473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205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31D8699F" w14:textId="77777777" w:rsidR="00B56D18" w:rsidRDefault="00B56D18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28B8D7B" w14:textId="77777777" w:rsidR="00B56D18" w:rsidRDefault="00B56D18" w:rsidP="003C645F">
      <w:pPr>
        <w:pStyle w:val="Heading1"/>
        <w:spacing w:line="360" w:lineRule="auto"/>
      </w:pPr>
      <w:r>
        <w:lastRenderedPageBreak/>
        <w:t>LINIA 602</w:t>
      </w:r>
    </w:p>
    <w:p w14:paraId="4EBF923B" w14:textId="77777777" w:rsidR="00B56D18" w:rsidRDefault="00B56D18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56D18" w14:paraId="62314150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C684" w14:textId="77777777" w:rsidR="00B56D18" w:rsidRDefault="00B56D18" w:rsidP="00B56D1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6AB4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607506F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926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8E33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3F74F0C7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C941" w14:textId="77777777" w:rsidR="00B56D18" w:rsidRPr="00406474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769E" w14:textId="77777777" w:rsidR="00B56D18" w:rsidRPr="00DA41E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4120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486C252B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B377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DC10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6BE00CB" w14:textId="77777777" w:rsidR="00B56D18" w:rsidRPr="0007619C" w:rsidRDefault="00B56D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1ABCC196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848A" w14:textId="77777777" w:rsidR="00B56D18" w:rsidRDefault="00B56D18" w:rsidP="00B56D1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59E2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624EBF8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8421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A335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27BEB18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AC18" w14:textId="77777777" w:rsidR="00B56D18" w:rsidRPr="00406474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ED49" w14:textId="77777777" w:rsidR="00B56D18" w:rsidRPr="00DA41E4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D7D1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8876603" w14:textId="77777777" w:rsidR="00B56D18" w:rsidRDefault="00B56D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48F2" w14:textId="77777777" w:rsidR="00B56D18" w:rsidRDefault="00B56D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4D2B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02F561FC" w14:textId="77777777" w:rsidR="00B56D18" w:rsidRDefault="00B56D1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65B6472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63C02F15" w14:textId="77777777" w:rsidR="00B56D18" w:rsidRDefault="00B56D18" w:rsidP="00DE3370">
      <w:pPr>
        <w:pStyle w:val="Heading1"/>
        <w:spacing w:line="360" w:lineRule="auto"/>
      </w:pPr>
      <w:r>
        <w:t>LINIA 610</w:t>
      </w:r>
    </w:p>
    <w:p w14:paraId="5EDB1A55" w14:textId="77777777" w:rsidR="00B56D18" w:rsidRDefault="00B56D18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56D18" w14:paraId="71893BAC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29B0" w14:textId="77777777" w:rsidR="00B56D18" w:rsidRDefault="00B56D18" w:rsidP="00B56D1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139C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3D3D" w14:textId="77777777" w:rsidR="00B56D18" w:rsidRPr="00F81D6F" w:rsidRDefault="00B56D18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006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73D9F4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262F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A09A62C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5F38E2AA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245C7731" w14:textId="77777777" w:rsidR="00B56D18" w:rsidRDefault="00B56D1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47B4" w14:textId="77777777" w:rsidR="00B56D18" w:rsidRPr="00F81D6F" w:rsidRDefault="00B56D18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810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018A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06D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01C26636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1FF5" w14:textId="77777777" w:rsidR="00B56D18" w:rsidRDefault="00B56D18" w:rsidP="00B56D1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D83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8FA4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572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1654A9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F57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1D6DC8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3AD7C14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021F63A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4F8C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58B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77C7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024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B56D18" w14:paraId="0F4F9B1D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DCFE" w14:textId="77777777" w:rsidR="00B56D18" w:rsidRDefault="00B56D18" w:rsidP="00B56D1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B8A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5209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FBE9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801EEEA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1D37559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09E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C0A8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A98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5D61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2FD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26CC867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B56D18" w14:paraId="1DA2851F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6220" w14:textId="77777777" w:rsidR="00B56D18" w:rsidRDefault="00B56D18" w:rsidP="00B56D1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6779" w14:textId="77777777" w:rsidR="00B56D18" w:rsidRPr="00D12C87" w:rsidRDefault="00B56D18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84EA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FDCA" w14:textId="77777777" w:rsidR="00B56D18" w:rsidRPr="00D12C87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271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8F1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819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0055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7022" w14:textId="77777777" w:rsidR="00B56D18" w:rsidRPr="00D12C87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B56D18" w14:paraId="74C6886E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B5A6" w14:textId="77777777" w:rsidR="00B56D18" w:rsidRDefault="00B56D18" w:rsidP="00B56D1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94C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1FF5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E468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1D9F261A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6F6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030F0EC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3B755E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E4F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DB0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BE49" w14:textId="77777777" w:rsidR="00B56D18" w:rsidRPr="00F81D6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E47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A7BD9A9" w14:textId="77777777" w:rsidR="00B56D18" w:rsidRDefault="00B56D18" w:rsidP="004F6534">
      <w:pPr>
        <w:pStyle w:val="Heading1"/>
        <w:spacing w:line="360" w:lineRule="auto"/>
      </w:pPr>
      <w:r>
        <w:lastRenderedPageBreak/>
        <w:t>LINIA 700</w:t>
      </w:r>
    </w:p>
    <w:p w14:paraId="6C59F9B0" w14:textId="77777777" w:rsidR="00B56D18" w:rsidRDefault="00B56D18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B56D18" w14:paraId="4CA5E40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D836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727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6FA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5D9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9924B4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4E5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48F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C76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D52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C9A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91D6D7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007D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742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031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287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FDBAC4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EEB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06A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E72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46F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821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C79CCF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6883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543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87A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5BB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67AA2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102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B4E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20B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B5F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E31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111C5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B56D18" w14:paraId="0CC4E17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F306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ECF3" w14:textId="77777777" w:rsidR="00B56D18" w:rsidRDefault="00B56D1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C97F" w14:textId="77777777" w:rsidR="00B56D18" w:rsidRDefault="00B56D1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CEDA" w14:textId="77777777" w:rsidR="00B56D18" w:rsidRDefault="00B56D18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4022" w14:textId="77777777" w:rsidR="00B56D18" w:rsidRPr="00E4222D" w:rsidRDefault="00B56D1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D0B485E" w14:textId="77777777" w:rsidR="00B56D18" w:rsidRPr="00E4222D" w:rsidRDefault="00B56D1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4E42D31" w14:textId="77777777" w:rsidR="00B56D18" w:rsidRPr="00E4222D" w:rsidRDefault="00B56D1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0A69223" w14:textId="77777777" w:rsidR="00B56D18" w:rsidRDefault="00B56D1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FA52" w14:textId="77777777" w:rsidR="00B56D18" w:rsidRDefault="00B56D1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D8B5" w14:textId="77777777" w:rsidR="00B56D18" w:rsidRDefault="00B56D1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6514" w14:textId="77777777" w:rsidR="00B56D18" w:rsidRDefault="00B56D1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9B7C" w14:textId="77777777" w:rsidR="00B56D18" w:rsidRDefault="00B56D18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AAE9C3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E1B4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B52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195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464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3FA98B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8CD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45885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840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8A8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A33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D2C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766DB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E337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8AC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A6F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63A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BD92AD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D82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0D923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CC8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605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67B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A29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581B93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D95E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B57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EA5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612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6BAE29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C6F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4BE6E57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DED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E64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26E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688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FB2979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5954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F05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FB9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FD6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8896CA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40F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3C59E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3B5259B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ECE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978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18C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FC2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3368C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89BA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6BA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B42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E9A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005690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4F0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03342B7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03755A1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EB9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CCE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938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AB8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458C24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BDC8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77F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6EE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D5B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ACF238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B01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24D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6A4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10A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3E2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B2D829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E7CB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28B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E9B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022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885793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FD6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096EA6B3" w14:textId="77777777" w:rsidR="00B56D18" w:rsidRPr="00B401EA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D6A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86C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A21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1FD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60A835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50FE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149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AE8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5A0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11D6C2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0BE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62365AB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8C6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F92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38E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4A7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2B7CC3E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6F19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068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00A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79C1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6FC42F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26C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45B6250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CF0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87A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B1F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0F3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B56D18" w14:paraId="0BE0245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C96A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C67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BC4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113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100420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7CB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584ACD4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F13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7FD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03F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0E3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B56D18" w14:paraId="0CEBE1E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B97B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6D0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EBC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094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999326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519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59B61CF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3A81075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755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774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E0B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E25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CC08F0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FFAD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7D9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F43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7EF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447138F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A7D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8E7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31C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5E271CA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BE9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557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09577CD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BC1D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8EE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3DF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102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E1BD02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D71A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462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ECE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5F3E569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0F0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C15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3A1D590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9067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B2E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5E7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F22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0C17592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03F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887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977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229CC18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EC9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BA7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66582A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3E0D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458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067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B6F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49E9D52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440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AA9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7D6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DA9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002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27F9F8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58D4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ACF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560E1B1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B39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B1B1" w14:textId="77777777" w:rsidR="00B56D18" w:rsidRDefault="00B56D18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2727C26C" w14:textId="77777777" w:rsidR="00B56D18" w:rsidRDefault="00B56D18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6B1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6AF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20C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621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8C02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3C9A850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2AC0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FBB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37C2626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835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D23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4CA841A5" w14:textId="77777777" w:rsidR="00B56D18" w:rsidRPr="008A1A04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385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98B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151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5D5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612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979676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6845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CE0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6F1077E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A99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243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689584E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AF3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CEC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A7C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DCE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7E2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B56D18" w14:paraId="5A07E3A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B934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D11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5E5C1B7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FE4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8CE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571C8DE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CCE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E9B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10B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000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A617" w14:textId="77777777" w:rsidR="00B56D18" w:rsidRPr="00C20CA5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2CDBE3B" w14:textId="77777777" w:rsidR="00B56D18" w:rsidRPr="00EB107D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215BA3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7D9D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DFF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620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333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8546C9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0CD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3B7218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B27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A16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E29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32C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3A4B5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6A178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B56D18" w14:paraId="4499D81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827B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92D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76FDC42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224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C47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33A80E6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513DA4F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806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C00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047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06B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AC2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2EE5E548" w14:textId="77777777" w:rsidR="00B56D18" w:rsidRPr="00C401D9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B56D18" w14:paraId="46A5110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E701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019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74E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4A0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74E4203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6EB5CB7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4F4C095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6E5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BAB305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FFF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DE2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713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F66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10C3E7E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56D18" w14:paraId="5E6FB75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9156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6EE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710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D15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C2F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347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507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3E427E2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973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A6B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5FE1B7D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D9FCD7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BBB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4B3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707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183CC1D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9CC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65EA7E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124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DAA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F12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F6D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A38EBC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56D420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B6B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54B2D50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ACF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F6D0" w14:textId="77777777" w:rsidR="00B56D18" w:rsidRDefault="00B56D18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43F6723D" w14:textId="77777777" w:rsidR="00B56D18" w:rsidRDefault="00B56D18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5E7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8A1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ACC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79D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5EE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6926090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B94686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3C5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037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EF4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2B556B1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DAE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797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F65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0D754A3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D4F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7E96" w14:textId="77777777" w:rsidR="00B56D18" w:rsidRPr="00C20CA5" w:rsidRDefault="00B56D1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F6F3A8C" w14:textId="77777777" w:rsidR="00B56D18" w:rsidRPr="00EB107D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DE270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B78A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283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7BD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4B0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91C873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096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5DD760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AF5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F9C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9C4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6C5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594A6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88F9C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B56D18" w14:paraId="29EAF82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3883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D27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965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63A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2353A1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33DC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A65F3E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B5E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FFA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B89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C21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1170A80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B56D18" w14:paraId="5E89921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A676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D79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2DD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B8D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F7A576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378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3F9AD3B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10C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FD6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76F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A2F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12A60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788BF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2C9EAE1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B56D18" w14:paraId="73F7D3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EE6B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60F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418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11B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2F19D8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5FB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3CA6E71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8A3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DF8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3AC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8E8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C5E85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70418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628DC62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56D18" w14:paraId="117F4A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A52B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110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178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3AE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A18E45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12F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4A5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102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572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225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DD680F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1F21A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7A5B094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B56D18" w14:paraId="13B2CBB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023D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D54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971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C02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3CE52E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E77F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7D9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3C6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361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17C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966294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4B3A0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73FEDEB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B56D18" w14:paraId="7F8C285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6FB8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B4D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A10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463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6B88247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A2F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713458D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D12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A2D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A0E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6AA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0B4D0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95EC0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B56D18" w14:paraId="41CF331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CDF2" w14:textId="77777777" w:rsidR="00B56D18" w:rsidRDefault="00B56D18" w:rsidP="00B56D1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960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7D1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6448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4AFED35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9F9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A49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0F8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590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71D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CF8C2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B40D8F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44E7291B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031A61C5" w14:textId="77777777" w:rsidR="00B56D18" w:rsidRDefault="00B56D18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262583C2" w14:textId="77777777" w:rsidR="00B56D18" w:rsidRDefault="00B56D18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B56D18" w14:paraId="1937EBE8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5E02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238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EF39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0BA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CD2535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21D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DC71A9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A53DDA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745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AA9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F252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10D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92459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84E69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648EC07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37A631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B56D18" w14:paraId="5DDC1FD8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DD81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568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9F5C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2FB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C6B482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398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1F84BA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3D7B54C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53F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5C3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B294E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7D3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DB6AF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3A4298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4BD8F92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B56D18" w14:paraId="369B263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7BE8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565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6991000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DDC3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7E25" w14:textId="77777777" w:rsidR="00B56D18" w:rsidRDefault="00B56D18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2263877" w14:textId="77777777" w:rsidR="00B56D18" w:rsidRDefault="00B56D18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242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5D1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C17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6783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0DC5" w14:textId="77777777" w:rsidR="00B56D18" w:rsidRPr="006A2576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1E6AF7BD" w14:textId="77777777" w:rsidR="00B56D18" w:rsidRPr="006A2576" w:rsidRDefault="00B56D18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08AED7D8" w14:textId="77777777" w:rsidR="00B56D18" w:rsidRDefault="00B56D18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542AF79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5D39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46B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5CF3FA2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86E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2D5A" w14:textId="77777777" w:rsidR="00B56D18" w:rsidRDefault="00B56D18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CE2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978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B1B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D435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D27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100C393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7BCD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203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6D79E4E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110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889E" w14:textId="77777777" w:rsidR="00B56D18" w:rsidRDefault="00B56D18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D7D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F13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5F0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9046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918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4A1C374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DEC2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8D2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4105A805" w14:textId="77777777" w:rsidR="00B56D18" w:rsidRDefault="00B56D18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B10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C13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4D5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DD74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578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9CD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568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0EC71CF8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8346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DE2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56789A8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A3A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4F39" w14:textId="77777777" w:rsidR="00B56D18" w:rsidRPr="001904F7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21B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15F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A6E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ACE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462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B56D18" w14:paraId="66E523F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09CC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975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6115182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6C1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630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D1E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E37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475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98C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627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320D375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2939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762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2B04A4B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847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47C4" w14:textId="77777777" w:rsidR="00B56D18" w:rsidRPr="00DA3842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DF0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EB8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828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23A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706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1B1AB67" w14:textId="77777777" w:rsidR="00B56D18" w:rsidRDefault="00B56D18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48099105" w14:textId="77777777" w:rsidR="00B56D18" w:rsidRDefault="00B56D18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677745B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0716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AD1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2B4AF38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F69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6D9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4F4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C4B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88F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AE2B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8F3F" w14:textId="77777777" w:rsidR="00B56D18" w:rsidRPr="00175A24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27892A7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6C67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983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CEE45E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D8E0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A95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3FA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BE3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332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0E1A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E399" w14:textId="77777777" w:rsidR="00B56D18" w:rsidRPr="00175A24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33E485B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E94E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44C1" w14:textId="77777777" w:rsidR="00B56D18" w:rsidRDefault="00B56D1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7DC5" w14:textId="77777777" w:rsidR="00B56D18" w:rsidRDefault="00B56D1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F0B7" w14:textId="77777777" w:rsidR="00B56D18" w:rsidRDefault="00B56D18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06889E0" w14:textId="77777777" w:rsidR="00B56D18" w:rsidRDefault="00B56D18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37B5" w14:textId="77777777" w:rsidR="00B56D18" w:rsidRDefault="00B56D1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62BF2B7" w14:textId="77777777" w:rsidR="00B56D18" w:rsidRDefault="00B56D1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6021" w14:textId="77777777" w:rsidR="00B56D18" w:rsidRDefault="00B56D1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7907" w14:textId="77777777" w:rsidR="00B56D18" w:rsidRDefault="00B56D1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CD5E" w14:textId="77777777" w:rsidR="00B56D18" w:rsidRPr="001304AF" w:rsidRDefault="00B56D1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8875" w14:textId="77777777" w:rsidR="00B56D18" w:rsidRDefault="00B56D1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4CCD44" w14:textId="77777777" w:rsidR="00B56D18" w:rsidRDefault="00B56D1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6B7E99" w14:textId="77777777" w:rsidR="00B56D18" w:rsidRPr="00175A24" w:rsidRDefault="00B56D1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B56D18" w14:paraId="3156FFE5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273A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B7E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19D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90D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A1146A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47E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205882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603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1D6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4A4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CA6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509D3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AC26B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56D18" w14:paraId="4FAB398F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C8DC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838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AEC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C3A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8E118A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DA1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069B3E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F31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9B3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4900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4B8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B5912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8E06E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B56D18" w14:paraId="59B4460D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0FE4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A21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A3A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BF2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E69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495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16B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7B1C24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D610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0D7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4C23465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46EC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C2A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D8117F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71B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480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5C2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510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8C5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45FD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BBD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56D18" w14:paraId="671D8859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03EE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600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F0F1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344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90862D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537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3C26D5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8B701" w14:textId="77777777" w:rsidR="00B56D18" w:rsidRPr="00CA3079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A7D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17E90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136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02665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B56D18" w14:paraId="585A62EF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AF9F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592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41B3FB4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83CC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FB0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A9943A8" w14:textId="77777777" w:rsidR="00B56D18" w:rsidRPr="00180EA2" w:rsidRDefault="00B56D18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6C4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ECDA" w14:textId="77777777" w:rsidR="00B56D18" w:rsidRPr="00CA3079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4EF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6FE3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319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47CE7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7C980A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B56D18" w14:paraId="5A34824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4EDB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EDD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397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FE9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F140D9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336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ABF2" w14:textId="77777777" w:rsidR="00B56D18" w:rsidRPr="00CA3079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4A7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772924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2F38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3C2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A18E1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5D4C29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39606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B56D18" w14:paraId="03E0369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8103" w14:textId="77777777" w:rsidR="00B56D18" w:rsidRDefault="00B56D18" w:rsidP="00B56D18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11C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CAC7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FDF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55D1BF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675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0B7264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D44826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98FC" w14:textId="77777777" w:rsidR="00B56D18" w:rsidRPr="00CA3079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E73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29EF" w14:textId="77777777" w:rsidR="00B56D18" w:rsidRPr="001304AF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807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D0B8A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3649E38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4BAB40C2" w14:textId="77777777" w:rsidR="00B56D18" w:rsidRPr="00B71446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4B9ABF61" w14:textId="77777777" w:rsidR="00B56D18" w:rsidRDefault="00B56D18">
      <w:pPr>
        <w:tabs>
          <w:tab w:val="left" w:pos="6382"/>
        </w:tabs>
        <w:rPr>
          <w:sz w:val="20"/>
        </w:rPr>
      </w:pPr>
    </w:p>
    <w:p w14:paraId="1F57A5D4" w14:textId="77777777" w:rsidR="00B56D18" w:rsidRDefault="00B56D18" w:rsidP="00F0370D">
      <w:pPr>
        <w:pStyle w:val="Heading1"/>
        <w:spacing w:line="360" w:lineRule="auto"/>
      </w:pPr>
      <w:r>
        <w:t>LINIA 800</w:t>
      </w:r>
    </w:p>
    <w:p w14:paraId="0081727D" w14:textId="77777777" w:rsidR="00B56D18" w:rsidRDefault="00B56D18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56D18" w14:paraId="0640B52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1C8EE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609B0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E5EE4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B39FD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FC8950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C72D7" w14:textId="77777777" w:rsidR="00B56D18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E8576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2D428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20FFF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C8115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0277B2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19D29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721F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FDDAC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7E580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5AC4D6C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2ED9F" w14:textId="77777777" w:rsidR="00B56D18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2A7E1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F48A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2969F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8F979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D718B3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BC1EE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BCDF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90BA4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0720A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C3ACD8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AB1AF" w14:textId="77777777" w:rsidR="00B56D18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F7C5D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2C3F1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3CB52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BC94D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4677DF" w14:textId="77777777" w:rsidR="00B56D18" w:rsidRDefault="00B56D18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B56D18" w:rsidRPr="00A8307A" w14:paraId="4699F2E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78C35" w14:textId="77777777" w:rsidR="00B56D18" w:rsidRPr="00A75A00" w:rsidRDefault="00B56D18" w:rsidP="00B56D18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AC06B" w14:textId="77777777" w:rsidR="00B56D18" w:rsidRPr="00A8307A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4A9AD" w14:textId="77777777" w:rsidR="00B56D18" w:rsidRPr="00A8307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E45C4" w14:textId="77777777" w:rsidR="00B56D18" w:rsidRPr="00A8307A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7239A" w14:textId="77777777" w:rsidR="00B56D18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C5DBC02" w14:textId="77777777" w:rsidR="00B56D18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63029C99" w14:textId="77777777" w:rsidR="00B56D18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63E8DCB" w14:textId="77777777" w:rsidR="00B56D18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29A62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98256" w14:textId="77777777" w:rsidR="00B56D18" w:rsidRPr="00A8307A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9E3D4" w14:textId="77777777" w:rsidR="00B56D18" w:rsidRPr="00A8307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5F38B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8CBF77" w14:textId="77777777" w:rsidR="00B56D18" w:rsidRPr="00A8307A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B56D18" w14:paraId="1585FB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4403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F47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5199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53E3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13532EAB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0BB1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0FF780A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A018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7902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15B9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2570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38850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9D9E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884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938A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FD5C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7F4D" w14:textId="77777777" w:rsidR="00B56D18" w:rsidRDefault="00B56D18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8A86E6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9565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1DD4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3B8F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CC37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6F5484A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76027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814C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253D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6CD4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C86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B50B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50B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8812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0397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50337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01D7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62A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A0CC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7CD0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1514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47C1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866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648B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2DF2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6B63B8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DD7CA3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56D18" w14:paraId="10D6DA9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C1DD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398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3F84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A9BB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51A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9B6F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BF6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903D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2205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39D397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76FD0F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56D18" w14:paraId="1F6AC2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271A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C0E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0B95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118C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E71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8F9C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323C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E41D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0ED8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A133EE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522BE5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B56D18" w14:paraId="090915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F382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B81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197A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5655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BBD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1374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15C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DF9D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8631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E5DEE4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A4A98B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B56D18" w14:paraId="42DC19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97C7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75E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D2C4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9DB8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60B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3B4B07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550B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46F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1008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DEB1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56D18" w14:paraId="010626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A300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E89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25BF3F3A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6179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2AC8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33F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6792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0189" w14:textId="77777777" w:rsidR="00B56D18" w:rsidRDefault="00B56D1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1F82D923" w14:textId="77777777" w:rsidR="00B56D18" w:rsidRDefault="00B56D1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CAA2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AE86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6D60C7B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D0E2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57A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6A87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9F59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1BEEFF29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9BF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24ED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7BE8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524624A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35C4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A041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5601F6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72C0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FD4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4CBC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B95D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2D72025F" w14:textId="77777777" w:rsidR="00B56D18" w:rsidRPr="008B2519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CB6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7526E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48C1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EFF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17D3" w14:textId="77777777" w:rsidR="00B56D18" w:rsidRPr="008D08DE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B080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56D18" w14:paraId="3C2BB3F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8CDE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F6AB" w14:textId="77777777" w:rsidR="00B56D18" w:rsidRDefault="00B56D1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C5AD" w14:textId="77777777" w:rsidR="00B56D18" w:rsidRPr="001161EA" w:rsidRDefault="00B56D1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6998" w14:textId="77777777" w:rsidR="00B56D18" w:rsidRDefault="00B56D18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1C95CDB4" w14:textId="77777777" w:rsidR="00B56D18" w:rsidRDefault="00B56D18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3201" w14:textId="77777777" w:rsidR="00B56D18" w:rsidRDefault="00B56D1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AE8325E" w14:textId="77777777" w:rsidR="00B56D18" w:rsidRDefault="00B56D1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3078" w14:textId="77777777" w:rsidR="00B56D18" w:rsidRPr="001161EA" w:rsidRDefault="00B56D1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29CA" w14:textId="77777777" w:rsidR="00B56D18" w:rsidRDefault="00B56D1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D4B8" w14:textId="77777777" w:rsidR="00B56D18" w:rsidRPr="008D08DE" w:rsidRDefault="00B56D1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625F" w14:textId="77777777" w:rsidR="00B56D18" w:rsidRDefault="00B56D18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B56D18" w14:paraId="22EB3D7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3828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504A" w14:textId="77777777" w:rsidR="00B56D18" w:rsidRDefault="00B56D1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072A" w14:textId="77777777" w:rsidR="00B56D18" w:rsidRPr="001161EA" w:rsidRDefault="00B56D1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BFC2" w14:textId="77777777" w:rsidR="00B56D18" w:rsidRDefault="00B56D18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45B9" w14:textId="77777777" w:rsidR="00B56D18" w:rsidRDefault="00B56D1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B8A6" w14:textId="77777777" w:rsidR="00B56D18" w:rsidRPr="001161EA" w:rsidRDefault="00B56D1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AE77" w14:textId="77777777" w:rsidR="00B56D18" w:rsidRDefault="00B56D1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F64E" w14:textId="77777777" w:rsidR="00B56D18" w:rsidRDefault="00B56D1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D78B" w14:textId="77777777" w:rsidR="00B56D18" w:rsidRDefault="00B56D1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215DB4BB" w14:textId="77777777" w:rsidR="00B56D18" w:rsidRDefault="00B56D1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B56D18" w14:paraId="5A5898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5F77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328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ED6F" w14:textId="77777777" w:rsidR="00B56D18" w:rsidRPr="001161EA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A25B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BF5272C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799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902191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708A0CE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E46B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D4A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0222" w14:textId="77777777" w:rsidR="00B56D18" w:rsidRPr="001161EA" w:rsidRDefault="00B56D1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B3FB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56D18" w14:paraId="394ED8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F0FA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75A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1813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88A3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4E85B918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AC6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4955C23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7A08921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7672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BC7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2540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0A66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3C24C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750F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74E6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7B16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EB88" w14:textId="77777777" w:rsidR="00B56D18" w:rsidRDefault="00B56D1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BCFB9DD" w14:textId="77777777" w:rsidR="00B56D18" w:rsidRDefault="00B56D1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3E0F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9912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164A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EB0D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2738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B56D18" w14:paraId="3AC4F9F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1347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69A8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03DC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E0BE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989C059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02C1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7996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304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FEBF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BA22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676E8A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0862D8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B56D18" w14:paraId="746FFD3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8DF5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D010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CA69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D464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C06EDA5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D3A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235B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4AE6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4887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16F8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5534B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E7A6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757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205E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759D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C12DC1B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CA02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6C2C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855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0F29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7195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9BFBF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D1B4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B3D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1E72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CA3D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5F6634C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2BFA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2011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E49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92CD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BEC8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6ED22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9D64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E670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19C0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A407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DA8931C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689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7DBC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926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469F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3899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386C07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FE7A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541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613A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BF5E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2245610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47066048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740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71DD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D0A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48D4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A789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4E1D0B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8E88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B96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18AF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D11C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F33E959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F4C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D427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D62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64EB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618A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77C0A1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0259DA1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B56D18" w14:paraId="4734F93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70B4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8194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02F4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0B9A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FF4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314ACE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C66D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1964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EA58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03B8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DA63D7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B56D18" w14:paraId="4D4400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58BE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5FD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ADBF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4EC7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5EA012B1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E771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BD68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131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FEBA700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A8CF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BFC6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56D18" w14:paraId="25A7BB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9705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648C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1E81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3E4B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34C676F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034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6EF796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EB97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DF3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09C4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7F8B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ABF80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E853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8DDF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760E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F352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7444A90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2B8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72AB1914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01F6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113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0C19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FFDC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BBDC9C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5A28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6BA7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A536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BD4B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2EEB453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91F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3454AB50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F3CFC32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1A3E5BA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17B0E910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D224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AC4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3413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A8A7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5285B88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09ED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7DC6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E301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818C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98085B7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9D9D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4729829A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1D5F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8DA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AFE4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7E58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79B122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1217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E56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93BB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5BAE" w14:textId="77777777" w:rsidR="00B56D18" w:rsidRDefault="00B56D1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DDCE7AC" w14:textId="77777777" w:rsidR="00B56D18" w:rsidRDefault="00B56D1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7392" w14:textId="77777777" w:rsidR="00B56D18" w:rsidRPr="00F565BC" w:rsidRDefault="00B56D18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324E89D2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18B5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7BF2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C27E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0B81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B56D18" w14:paraId="47EE738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1798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DDC9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515E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6BD3" w14:textId="77777777" w:rsidR="00B56D18" w:rsidRDefault="00B56D1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7464DFA" w14:textId="77777777" w:rsidR="00B56D18" w:rsidRDefault="00B56D1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3EDF" w14:textId="77777777" w:rsidR="00B56D18" w:rsidRDefault="00B56D1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2BABCB1" w14:textId="77777777" w:rsidR="00B56D18" w:rsidRDefault="00B56D1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974F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96B4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4B89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9FF0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B56D18" w14:paraId="77353B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1A58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6CD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9FBC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CDB45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054B617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69E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21D525A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3091" w14:textId="77777777" w:rsidR="00B56D18" w:rsidRPr="001161EA" w:rsidRDefault="00B56D18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1DC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C20B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F1AA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B170683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D619DE4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34F3068D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6A4F1714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B56D18" w14:paraId="48715A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54AD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585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3C13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6929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41335F2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35B1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C5DAAA8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C353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2E40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4B0E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3106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1796A453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2AC26C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B56D18" w14:paraId="6226B22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278A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B6F2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2546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D396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482DD36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318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7125B91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9AC0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7FC1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FE4E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E574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7D207B4A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B56D18" w14:paraId="665244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6E25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2B1A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5DFC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7435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BC60DBD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3809E87F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2BFF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1989CA01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3F49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B2D4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4AA7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C821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A65D34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B56D18" w14:paraId="6159710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1758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8CF8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E5A0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1BBE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4BF2216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8C92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8A10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7D86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654E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84344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0A61FC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E88C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211E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6913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A3F7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0291F10" w14:textId="77777777" w:rsidR="00B56D18" w:rsidRDefault="00B56D1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7B9B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DE80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8B45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CDCD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155A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56D18" w14:paraId="1DC7E65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EC08" w14:textId="77777777" w:rsidR="00B56D18" w:rsidRDefault="00B56D18" w:rsidP="00B56D1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EF56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769B" w14:textId="77777777" w:rsidR="00B56D18" w:rsidRPr="001161EA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F346" w14:textId="77777777" w:rsidR="00B56D18" w:rsidRDefault="00B56D1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2788B8A" w14:textId="77777777" w:rsidR="00B56D18" w:rsidRDefault="00B56D1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EF12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5962" w14:textId="77777777" w:rsidR="00B56D18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E843" w14:textId="77777777" w:rsidR="00B56D18" w:rsidRDefault="00B56D1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F5C8" w14:textId="77777777" w:rsidR="00B56D18" w:rsidRPr="008D08DE" w:rsidRDefault="00B56D1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D047" w14:textId="77777777" w:rsidR="00B56D18" w:rsidRDefault="00B56D1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DD954B" w14:textId="77777777" w:rsidR="00B56D18" w:rsidRDefault="00B56D18">
      <w:pPr>
        <w:spacing w:before="40" w:after="40" w:line="192" w:lineRule="auto"/>
        <w:ind w:right="57"/>
        <w:rPr>
          <w:sz w:val="20"/>
          <w:lang w:val="ro-RO"/>
        </w:rPr>
      </w:pPr>
    </w:p>
    <w:p w14:paraId="4DCE5BD5" w14:textId="77777777" w:rsidR="00B56D18" w:rsidRDefault="00B56D18" w:rsidP="00FF5C69">
      <w:pPr>
        <w:pStyle w:val="Heading1"/>
        <w:spacing w:line="276" w:lineRule="auto"/>
      </w:pPr>
      <w:r>
        <w:t>LINIA 804</w:t>
      </w:r>
    </w:p>
    <w:p w14:paraId="00A5DD37" w14:textId="77777777" w:rsidR="00B56D18" w:rsidRDefault="00B56D18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B56D18" w14:paraId="4A9AE44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2A7E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27B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7D23C4A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98A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06D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0A7EA36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26C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564A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13C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6F6F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E87E" w14:textId="77777777" w:rsidR="00B56D18" w:rsidRPr="00436B1D" w:rsidRDefault="00B56D1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B56D18" w14:paraId="09FF509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E5C4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65D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59D300E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C4A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5A7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6C953203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926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4AD2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315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4C72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889E8" w14:textId="77777777" w:rsidR="00B56D18" w:rsidRPr="00436B1D" w:rsidRDefault="00B56D1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56D18" w14:paraId="2CC7621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6DE1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1838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0586012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E7D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EED1" w14:textId="77777777" w:rsidR="00B56D18" w:rsidRDefault="00B56D1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8628020" w14:textId="77777777" w:rsidR="00B56D18" w:rsidRDefault="00B56D1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137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C701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579B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9632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E18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56D18" w14:paraId="1B0F944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03D1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70D8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6C24FB7D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CF5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09D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019FAD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D8BF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19C2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29C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8C56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9F4E" w14:textId="77777777" w:rsidR="00B56D18" w:rsidRPr="00E25A4B" w:rsidRDefault="00B56D18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137219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56D18" w14:paraId="53D2112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A1D7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8F7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20FDCAAF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581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47BF" w14:textId="77777777" w:rsidR="00B56D18" w:rsidRDefault="00B56D1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A2743DB" w14:textId="77777777" w:rsidR="00B56D18" w:rsidRDefault="00B56D1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D76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DEF6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4FB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2335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682B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56D18" w14:paraId="2FFAA18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4B8C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1FE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169E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9799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28F4872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47F189FB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4AF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FA18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10B5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4083CD1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0CED1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AF66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7E8437F3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C489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855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30738F6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6E15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0BA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7F40A7FB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6E794FBA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3EF4830A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4553E2D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FB2B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68C8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710F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3353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E00D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7B53FD8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4E54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B97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F8FB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542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BA3508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735433F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005B438F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85E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27FE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162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67130965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541C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B00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56D18" w14:paraId="17FB821A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758A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2A3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50B6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14D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7CEA0A7D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39A158D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2A0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2F5D0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14BB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1F3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DC7D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960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629A636E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DBD7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8A0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690B9D28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0256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9247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5B27A38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737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6445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671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7D6E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8E8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B56D18" w14:paraId="51AF117A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533E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5B0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C2BC56D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D50B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D6F3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33C0D47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7955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7504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EAB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C378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C8E8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0A33EDA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56D18" w14:paraId="5705EA82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5ED2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6E8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4F456C3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49C8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424B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1F87F969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F388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7FB3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C0F5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430F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57F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8CF629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56D18" w14:paraId="07628A82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6B26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5631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6F5850EB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2D4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B177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061316A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5598274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75EE57EE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53B043B7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2C229FDE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E01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AC8A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B051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5730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B4BE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7444DB02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5A85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811D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1A2B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94ED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27850F8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A5AD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D0A13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55369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9EDD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5536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B2B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7426369E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CA19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E9FC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5EA1" w14:textId="77777777" w:rsidR="00B56D18" w:rsidRPr="00A152FB" w:rsidRDefault="00B56D1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50E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5D3AB47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DBD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EA86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F69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C584" w14:textId="77777777" w:rsidR="00B56D18" w:rsidRPr="00F9444C" w:rsidRDefault="00B56D1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177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7A9761B8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532A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778F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646861D1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89F6" w14:textId="77777777" w:rsidR="00B56D18" w:rsidRPr="00A152FB" w:rsidRDefault="00B56D1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5F9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BB9C05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314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632E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AA2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C78E" w14:textId="77777777" w:rsidR="00B56D18" w:rsidRPr="00F9444C" w:rsidRDefault="00B56D1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5234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7CD5088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56D18" w14:paraId="6268BCC8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DAC3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3BB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444BA86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4C9D" w14:textId="77777777" w:rsidR="00B56D18" w:rsidRPr="00A152FB" w:rsidRDefault="00B56D1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EAAA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70A6E7A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F56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EA92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DCCD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5E65" w14:textId="77777777" w:rsidR="00B56D18" w:rsidRPr="00F9444C" w:rsidRDefault="00B56D1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0BD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B749444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56D18" w14:paraId="1D970486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3AD1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4EED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9C42" w14:textId="77777777" w:rsidR="00B56D18" w:rsidRPr="00A152FB" w:rsidRDefault="00B56D1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78BB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6DF4EDD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3F3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F42ED08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33C2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69DF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8C64" w14:textId="77777777" w:rsidR="00B56D18" w:rsidRPr="00F9444C" w:rsidRDefault="00B56D1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C63F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1CC4AA3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580A7D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B56D18" w14:paraId="2235BF1B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5B7A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262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3693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9D24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5FE2B99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44E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28B7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CE8C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53E911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52ED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43C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5843D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C2ED78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0E789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B56D18" w14:paraId="7141DC1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3EC3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6B0B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8BA5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1314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BCED3D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9B78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4791A5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7975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43C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5E66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239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CCBCB4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B56D18" w14:paraId="3FDCCADF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8B19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FF0C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3558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3D78" w14:textId="77777777" w:rsidR="00B56D18" w:rsidRDefault="00B56D18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78690FE3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7BDC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A5A0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CAF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1077FF0F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A50F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1CA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56D18" w14:paraId="346FB784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9A44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E098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0268" w14:textId="77777777" w:rsidR="00B56D18" w:rsidRPr="00A152FB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2BC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E6B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9C8B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599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1EFCA83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D57E" w14:textId="77777777" w:rsidR="00B56D18" w:rsidRPr="00F9444C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244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56D18" w14:paraId="04A1057E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1DFE" w14:textId="77777777" w:rsidR="00B56D18" w:rsidRDefault="00B56D18" w:rsidP="00B56D18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6758" w14:textId="77777777" w:rsidR="00B56D18" w:rsidRDefault="00B56D1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DE8A582" w14:textId="77777777" w:rsidR="00B56D18" w:rsidRDefault="00B56D1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66E3" w14:textId="77777777" w:rsidR="00B56D18" w:rsidRPr="00A152FB" w:rsidRDefault="00B56D1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D346" w14:textId="77777777" w:rsidR="00B56D18" w:rsidRDefault="00B56D18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2933" w14:textId="77777777" w:rsidR="00B56D18" w:rsidRDefault="00B56D1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84A3" w14:textId="77777777" w:rsidR="00B56D18" w:rsidRPr="00F9444C" w:rsidRDefault="00B56D1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2567" w14:textId="77777777" w:rsidR="00B56D18" w:rsidRDefault="00B56D1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3BB09F22" w14:textId="77777777" w:rsidR="00B56D18" w:rsidRDefault="00B56D1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B678" w14:textId="77777777" w:rsidR="00B56D18" w:rsidRDefault="00B56D1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C845" w14:textId="77777777" w:rsidR="00B56D18" w:rsidRDefault="00B56D18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305C7815" w14:textId="77777777" w:rsidR="00B56D18" w:rsidRDefault="00B56D18" w:rsidP="00802827">
      <w:pPr>
        <w:spacing w:line="276" w:lineRule="auto"/>
        <w:ind w:right="57"/>
        <w:rPr>
          <w:sz w:val="20"/>
          <w:lang w:val="ro-RO"/>
        </w:rPr>
      </w:pPr>
    </w:p>
    <w:p w14:paraId="1F68EC0E" w14:textId="77777777" w:rsidR="00B56D18" w:rsidRDefault="00B56D18" w:rsidP="00672C80">
      <w:pPr>
        <w:pStyle w:val="Heading1"/>
        <w:spacing w:line="360" w:lineRule="auto"/>
      </w:pPr>
      <w:r>
        <w:t>LINIA 813</w:t>
      </w:r>
    </w:p>
    <w:p w14:paraId="17348977" w14:textId="77777777" w:rsidR="00B56D18" w:rsidRDefault="00B56D18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B56D18" w14:paraId="7684871D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4C6E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0CA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28D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D4B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3F3453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602A" w14:textId="77777777" w:rsidR="00B56D18" w:rsidRDefault="00B56D18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541FEC4B" w14:textId="77777777" w:rsidR="00B56D18" w:rsidRDefault="00B56D18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EC8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18B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29FA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0FF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6A2FA9BF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6490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BA1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B1CF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1C4D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FA8A87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A5B1" w14:textId="77777777" w:rsidR="00B56D18" w:rsidRDefault="00B56D18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18081D4B" w14:textId="77777777" w:rsidR="00B56D18" w:rsidRDefault="00B56D18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0A587D3F" w14:textId="77777777" w:rsidR="00B56D18" w:rsidRDefault="00B56D18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99C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24F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DDBE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A82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2DAF6193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EC76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502C" w14:textId="77777777" w:rsidR="00B56D18" w:rsidRDefault="00B56D18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71A3" w14:textId="77777777" w:rsidR="00B56D18" w:rsidRDefault="00B56D18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6942" w14:textId="77777777" w:rsidR="00B56D18" w:rsidRDefault="00B56D18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8D1EA29" w14:textId="77777777" w:rsidR="00B56D18" w:rsidRDefault="00B56D18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F0ED" w14:textId="77777777" w:rsidR="00B56D18" w:rsidRDefault="00B56D18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7941" w14:textId="77777777" w:rsidR="00B56D18" w:rsidRDefault="00B56D18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A58E" w14:textId="77777777" w:rsidR="00B56D18" w:rsidRDefault="00B56D18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04A3" w14:textId="77777777" w:rsidR="00B56D18" w:rsidRPr="00564F54" w:rsidRDefault="00B56D18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C910" w14:textId="77777777" w:rsidR="00B56D18" w:rsidRDefault="00B56D18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30394956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1A6C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68CA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F92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7FEF4877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19BC098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282C" w14:textId="77777777" w:rsidR="00B56D18" w:rsidRPr="001A0BE2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FA3146C" w14:textId="77777777" w:rsidR="00B56D18" w:rsidRPr="001A0BE2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5E535769" w14:textId="77777777" w:rsidR="00B56D18" w:rsidRPr="001A0BE2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3E4D51CD" w14:textId="77777777" w:rsidR="00B56D18" w:rsidRPr="00564F54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0C93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3AD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29A91C42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2C0E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D75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5482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D26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78785E5B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B7F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DEE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7CB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6FB2233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FCE7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F09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B56D18" w14:paraId="52DB2EF6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D655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6A3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1B6BE36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9FF7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8D64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F3D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8580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3A8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C56F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CEC1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B56D18" w14:paraId="4152571E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7B12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240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F243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BB2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6D3C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54C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9F0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4B0974A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FB19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B74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B56D18" w14:paraId="5AF037B1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ED72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F63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B673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555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8AC8BF3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BC9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22D12D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637E8F1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39B1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3AD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B6B2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C925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B95B4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B56D18" w14:paraId="0BF718AE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6D46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E67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C9AE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F45F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87ACA6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04C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3CAB40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268A4A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0158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57D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FEBD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5E6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160CD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B56D18" w14:paraId="0179B861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81D6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B22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5479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5DA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2B4C1C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E1E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DDC3E2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2F10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3FB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630E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16B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47ED8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6F6B7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B56D18" w14:paraId="3924CE68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0B0D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B2D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9B20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FD3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3369BC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BE8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7153A1A5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330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3F3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69F1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FC2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3FF19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B56D18" w14:paraId="21C44ADF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325D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F7A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4BCF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4B9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9B6E8C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E23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7F166D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154E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2AF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8F69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6E8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56D18" w14:paraId="10983F8B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2355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30F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8F2E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AB6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80C8A7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228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2ABB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018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7236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625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413DD4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1CCAA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B56D18" w14:paraId="73D68A2A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722A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97B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14E2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EDE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190966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72E6F08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D96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A386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2F7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7FCA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36C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0C98C9A3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575C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1FB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96C6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231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BCEF84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3E16B9B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A09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DA2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22C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C605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ACD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50FEF229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216B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F05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3E15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648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1A9572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F03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BDBA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634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A643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4D0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10D842D3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DDB8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B8F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468E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9978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83648F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0FC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C002BE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FD47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8E1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0285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783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2EBB6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B56D18" w14:paraId="2EDA6DBC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5B6A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C54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117A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699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E075BE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FC7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66F9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676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9BEF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09D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0753A48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56D18" w14:paraId="64A3A9FE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97B9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403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632D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AB5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3A3FC58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D05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766BDA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B8727D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E0A2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80E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7796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828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4EF7A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801C5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3FCADD96" w14:textId="77777777" w:rsidR="00B56D18" w:rsidRPr="00CB3CD0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B56D18" w14:paraId="38CB0C97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61B1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BD2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A8AD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E145" w14:textId="77777777" w:rsidR="00B56D18" w:rsidRDefault="00B56D18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D36E79C" w14:textId="77777777" w:rsidR="00B56D18" w:rsidRDefault="00B56D18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39D2" w14:textId="77777777" w:rsidR="00B56D18" w:rsidRDefault="00B56D18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C96E136" w14:textId="77777777" w:rsidR="00B56D18" w:rsidRDefault="00B56D18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D01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E361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A0B8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96C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FDF5C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B56D18" w14:paraId="73473DF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DE43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8F4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E324F9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218E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2C5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743AB54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0B49B8F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AB5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CB86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9FE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C91708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B333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825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7D1E381A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1E0E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BE6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3B8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6AA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25FDB87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F29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4F89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10B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FD12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1650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242B0583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26DF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025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A351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4C17" w14:textId="77777777" w:rsidR="00B56D18" w:rsidRDefault="00B56D18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57ABFD40" w14:textId="77777777" w:rsidR="00B56D18" w:rsidRDefault="00B56D18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537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0168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DDB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73EB23F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E7CA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E10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23DBCA1F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28C4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BE3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42CC599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85A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B11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11D85DA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D1B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4C73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5BD3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5806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C4FD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6AF5494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C12E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EB3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46D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7ABA" w14:textId="77777777" w:rsidR="00B56D18" w:rsidRDefault="00B56D18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32C27BC" w14:textId="77777777" w:rsidR="00B56D18" w:rsidRDefault="00B56D18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1C0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41DC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6A3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39BDA86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3FB9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80E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41335E5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1271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576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1FC63EB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C77B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85F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8D604C2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70E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1885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635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A1FE" w14:textId="77777777" w:rsidR="00B56D18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745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5D0B6325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225D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3AE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7A94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497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22D5CC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681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19EB80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5106F2E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8C9E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572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21A7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E85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B56D18" w14:paraId="09CBA1FD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6C18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8C8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7055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63CB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EE92BC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352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0FD354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2CDA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974B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C188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5B7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5DEC0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4F339AE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B56D18" w14:paraId="4ED9FFED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0E3F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6E9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1BD45952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56B0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64B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F12BFD1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72E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76FC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797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9A01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C37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307D74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B56D18" w14:paraId="29C67D47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1818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00E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4BB0498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8EF1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97A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827D549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0F6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0A55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3AF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F8A4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561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B56D18" w14:paraId="673701FC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E1FD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6E8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0D5F96DA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E032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9E14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7AA83CC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A47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358A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B8B7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0632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6B1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5ABB47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B56D18" w14:paraId="0DF65B74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08B2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80EF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3CBA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4E4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6A823E0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6D4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15A0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921C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2718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A54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B56D18" w14:paraId="397F69D3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2FA2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2010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C0DC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707E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319870EF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4E86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E9E526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B3C10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1013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6FB6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658C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B56D18" w14:paraId="086A301A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A5CF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E518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9CF6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8200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512F24C6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938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300356F9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64A1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239E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47E8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4B27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842CFA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2584F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B56D18" w14:paraId="5A2595E1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1668" w14:textId="77777777" w:rsidR="00B56D18" w:rsidRDefault="00B56D18" w:rsidP="00B56D18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8021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3EA4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EC7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51ACD93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330D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AC71D5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D8CF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74A4" w14:textId="77777777" w:rsidR="00B56D18" w:rsidRDefault="00B56D1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5939" w14:textId="77777777" w:rsidR="00B56D18" w:rsidRPr="00564F54" w:rsidRDefault="00B56D1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A88A" w14:textId="77777777" w:rsidR="00B56D18" w:rsidRDefault="00B56D1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EF3CEE6" w14:textId="77777777" w:rsidR="00B56D18" w:rsidRPr="00237377" w:rsidRDefault="00B56D18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5CE5374" w14:textId="77777777" w:rsidR="00B56D18" w:rsidRDefault="00B56D18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076475CA" w14:textId="77777777" w:rsidR="00B56D18" w:rsidRDefault="00B56D18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B56D18" w14:paraId="3D5A396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888C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254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B92D" w14:textId="77777777" w:rsidR="00B56D18" w:rsidRPr="002B6917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E4A3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91B33A1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8F6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ACF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BF2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B241" w14:textId="77777777" w:rsidR="00B56D18" w:rsidRPr="002A6824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29ED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193BF86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B349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C33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4089" w14:textId="77777777" w:rsidR="00B56D18" w:rsidRPr="002B6917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ACC7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778FC1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3E1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6838F20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1CD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C72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71F2" w14:textId="77777777" w:rsidR="00B56D18" w:rsidRPr="002A6824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F76E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6D15789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444E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3E7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9582" w14:textId="77777777" w:rsidR="00B56D18" w:rsidRPr="002B6917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3EC5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C6ADB4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A0E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1E091497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5D67A7B1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6C990C0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B43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D6F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157B" w14:textId="77777777" w:rsidR="00B56D18" w:rsidRPr="002A6824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8CF4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3FBEDC64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0F5A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D45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4BE5" w14:textId="77777777" w:rsidR="00B56D18" w:rsidRPr="002B6917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5E9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F10BA5D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6BE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3999EBB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5FC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01B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0B66" w14:textId="77777777" w:rsidR="00B56D18" w:rsidRPr="002A6824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FED4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1C7FD12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BCDA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A67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6165" w14:textId="77777777" w:rsidR="00B56D18" w:rsidRPr="002B6917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600C" w14:textId="77777777" w:rsidR="00B56D18" w:rsidRDefault="00B56D1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6BF659B" w14:textId="77777777" w:rsidR="00B56D18" w:rsidRDefault="00B56D1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BC7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75AFA37A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6A64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6DE5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D5DD" w14:textId="77777777" w:rsidR="00B56D18" w:rsidRPr="002A6824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59CC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B56D18" w14:paraId="5D58CA0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E003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CB0D" w14:textId="77777777" w:rsidR="00B56D18" w:rsidRDefault="00B56D1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8437" w14:textId="77777777" w:rsidR="00B56D18" w:rsidRPr="002B6917" w:rsidRDefault="00B56D1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31A9" w14:textId="77777777" w:rsidR="00B56D18" w:rsidRDefault="00B56D1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E0CE7A6" w14:textId="77777777" w:rsidR="00B56D18" w:rsidRDefault="00B56D1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C18C" w14:textId="77777777" w:rsidR="00B56D18" w:rsidRDefault="00B56D1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5D50BD3F" w14:textId="77777777" w:rsidR="00B56D18" w:rsidRDefault="00B56D1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0C3A" w14:textId="77777777" w:rsidR="00B56D18" w:rsidRDefault="00B56D1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FC57" w14:textId="77777777" w:rsidR="00B56D18" w:rsidRDefault="00B56D1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6567" w14:textId="77777777" w:rsidR="00B56D18" w:rsidRPr="002A6824" w:rsidRDefault="00B56D1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0B6A" w14:textId="77777777" w:rsidR="00B56D18" w:rsidRDefault="00B56D18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B56D18" w14:paraId="3C1B4EC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7DA8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6D53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D415" w14:textId="77777777" w:rsidR="00B56D18" w:rsidRPr="002B6917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F5AF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FDFFC10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ED5C236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67A2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0FC9FC6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3450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C28B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3466" w14:textId="77777777" w:rsidR="00B56D18" w:rsidRPr="002A6824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0817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522EB85C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A612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090E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10125C7E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11BC" w14:textId="77777777" w:rsidR="00B56D18" w:rsidRPr="002B6917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2978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4E4FC812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65BB2E88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08FF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0690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99AE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4FDB7A1B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4C1B" w14:textId="77777777" w:rsidR="00B56D18" w:rsidRPr="002A6824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69AC" w14:textId="77777777" w:rsidR="00B56D18" w:rsidRDefault="00B56D18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56D18" w14:paraId="30DF021F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8932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32F5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BB24" w14:textId="77777777" w:rsidR="00B56D18" w:rsidRPr="002B6917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41A0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6009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2DD0E2A2" w14:textId="77777777" w:rsidR="00B56D18" w:rsidRDefault="00B56D1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1E85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9A99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C7F5" w14:textId="77777777" w:rsidR="00B56D18" w:rsidRPr="002A6824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DCD0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70881D75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B56D18" w14:paraId="5101FE99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3966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EB9A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3C00" w14:textId="77777777" w:rsidR="00B56D18" w:rsidRPr="002B6917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A9A8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942E" w14:textId="77777777" w:rsidR="00B56D18" w:rsidRDefault="00B56D1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962E" w14:textId="77777777" w:rsidR="00B56D18" w:rsidRPr="00557C8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4B17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65E1" w14:textId="77777777" w:rsidR="00B56D18" w:rsidRPr="002A6824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4F3E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DEC394" w14:textId="77777777" w:rsidR="00B56D18" w:rsidRPr="00D83307" w:rsidRDefault="00B56D1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B56D18" w14:paraId="29B3333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1AC2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62E2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7336" w14:textId="77777777" w:rsidR="00B56D18" w:rsidRPr="002B6917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A2CD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67C778E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3757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B349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D794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1D5C" w14:textId="77777777" w:rsidR="00B56D18" w:rsidRPr="002A6824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2F09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1D933D7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126F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0869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870E" w14:textId="77777777" w:rsidR="00B56D18" w:rsidRPr="002B6917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CE92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E2E9081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7A0E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5915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46FB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E88C" w14:textId="77777777" w:rsidR="00B56D18" w:rsidRPr="002A6824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02C6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22E96FBB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1E40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3CF0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AC29" w14:textId="77777777" w:rsidR="00B56D18" w:rsidRPr="002B6917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8D18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7A069048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0DB2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431A" w14:textId="77777777" w:rsidR="00B56D18" w:rsidRPr="00557C8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0354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80EA" w14:textId="77777777" w:rsidR="00B56D18" w:rsidRPr="002A6824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4ADA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56D18" w14:paraId="0CF1D860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1493" w14:textId="77777777" w:rsidR="00B56D18" w:rsidRDefault="00B56D18" w:rsidP="00B56D18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3BB9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E67A" w14:textId="77777777" w:rsidR="00B56D18" w:rsidRPr="002B6917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87A0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B2ECC88" w14:textId="77777777" w:rsidR="00B56D18" w:rsidRPr="006315B8" w:rsidRDefault="00B56D1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5B38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36B4" w14:textId="77777777" w:rsidR="00B56D18" w:rsidRPr="00557C8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7C8B" w14:textId="77777777" w:rsidR="00B56D18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C295" w14:textId="77777777" w:rsidR="00B56D18" w:rsidRPr="002A6824" w:rsidRDefault="00B56D1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78B0" w14:textId="77777777" w:rsidR="00B56D18" w:rsidRDefault="00B56D1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5068596" w14:textId="77777777" w:rsidR="00B56D18" w:rsidRPr="00930181" w:rsidRDefault="00B56D18">
      <w:pPr>
        <w:tabs>
          <w:tab w:val="left" w:pos="3183"/>
        </w:tabs>
      </w:pPr>
    </w:p>
    <w:p w14:paraId="082AB934" w14:textId="77777777" w:rsidR="00B56D18" w:rsidRDefault="00B56D1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B70EF8C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63F6FC6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F9A7CF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0B1D8FF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29F110D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EC0578D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C4B1F21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036C89F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EE979F2" w14:textId="77777777" w:rsidR="00694D00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DDAEB7B" w14:textId="77777777" w:rsidR="00694D00" w:rsidRPr="00C21F42" w:rsidRDefault="00694D0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A0FB9E2" w14:textId="77777777" w:rsidR="00B56D18" w:rsidRPr="00C21F42" w:rsidRDefault="00B56D1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85B0391" w14:textId="77777777" w:rsidR="00B56D18" w:rsidRPr="00C21F42" w:rsidRDefault="00B56D1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6A4C42A" w14:textId="77777777" w:rsidR="00B56D18" w:rsidRPr="00C21F42" w:rsidRDefault="00B56D18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0A066E15" w14:textId="77777777" w:rsidR="00B56D18" w:rsidRDefault="00B56D18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3B9C18B" w14:textId="77777777" w:rsidR="00B56D18" w:rsidRPr="00C21F42" w:rsidRDefault="00B56D18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7842C7E3" w14:textId="77777777" w:rsidR="00B56D18" w:rsidRPr="00C21F42" w:rsidRDefault="00B56D18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4FB39DD" w14:textId="77777777" w:rsidR="00B56D18" w:rsidRPr="00C21F42" w:rsidRDefault="00B56D18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4E7AA6E" w14:textId="77777777" w:rsidR="00B56D18" w:rsidRPr="00C21F42" w:rsidRDefault="00B56D18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682FCED" w14:textId="77777777" w:rsidR="00FB37F1" w:rsidRPr="005F7A42" w:rsidRDefault="00FB37F1" w:rsidP="005F7A42"/>
    <w:sectPr w:rsidR="00FB37F1" w:rsidRPr="005F7A42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3164E" w14:textId="77777777" w:rsidR="006E37EC" w:rsidRDefault="006E37EC">
      <w:r>
        <w:separator/>
      </w:r>
    </w:p>
  </w:endnote>
  <w:endnote w:type="continuationSeparator" w:id="0">
    <w:p w14:paraId="49BFF3E1" w14:textId="77777777" w:rsidR="006E37EC" w:rsidRDefault="006E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79A1E" w14:textId="77777777" w:rsidR="006E37EC" w:rsidRDefault="006E37EC">
      <w:r>
        <w:separator/>
      </w:r>
    </w:p>
  </w:footnote>
  <w:footnote w:type="continuationSeparator" w:id="0">
    <w:p w14:paraId="08D4B25D" w14:textId="77777777" w:rsidR="006E37EC" w:rsidRDefault="006E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06B57EA8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54141D">
      <w:rPr>
        <w:b/>
        <w:bCs/>
        <w:i/>
        <w:iCs/>
        <w:sz w:val="22"/>
      </w:rPr>
      <w:t>decada 21-30 septembrie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5A91C771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54141D">
      <w:rPr>
        <w:b/>
        <w:bCs/>
        <w:i/>
        <w:iCs/>
        <w:sz w:val="22"/>
      </w:rPr>
      <w:t>decada 21-30 septembrie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kSDbBO21zhdoRjk7tCa3JWFgRx/gUX7x0pJ2eFi3erg9goBySPH8lhtCEK7jNd5K2Snl+sw6271IhwSOhCuSpQ==" w:salt="O+y0UNEsoOgP+7zIxB7GKQ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44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41E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F7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141D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42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00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7EC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294C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910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6CE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1A0E"/>
    <w:rsid w:val="00931C8F"/>
    <w:rsid w:val="00931EAB"/>
    <w:rsid w:val="00931F82"/>
    <w:rsid w:val="009331EE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BEA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219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6D18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26E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3D0E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0A8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A40BEA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7</TotalTime>
  <Pages>1</Pages>
  <Words>18000</Words>
  <Characters>102604</Characters>
  <Application>Microsoft Office Word</Application>
  <DocSecurity>0</DocSecurity>
  <Lines>855</Lines>
  <Paragraphs>240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120364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2026-09-11T07:16:00Z</dcterms:created>
  <dcterms:modified xsi:type="dcterms:W3CDTF">2026-09-11T08:40:00Z</dcterms:modified>
</cp:coreProperties>
</file>