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F31F9" w14:textId="77777777" w:rsidR="00827284" w:rsidRPr="00112589" w:rsidRDefault="00827284" w:rsidP="00883759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112589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4148BF6E" w14:textId="0067ECD3" w:rsidR="00827284" w:rsidRPr="00112589" w:rsidRDefault="00827284" w:rsidP="00883759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112589">
        <w:rPr>
          <w:b/>
          <w:sz w:val="16"/>
          <w:szCs w:val="16"/>
          <w:lang w:val="ro-RO"/>
        </w:rPr>
        <w:t xml:space="preserve"> (de la pagina 1 la pagina )</w:t>
      </w:r>
    </w:p>
    <w:p w14:paraId="1EE4AE76" w14:textId="77777777" w:rsidR="00827284" w:rsidRDefault="00827284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4605B3FE" w14:textId="77777777" w:rsidR="00827284" w:rsidRDefault="00827284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63D6E9EB" w14:textId="77777777" w:rsidR="00827284" w:rsidRDefault="00827284">
      <w:pPr>
        <w:jc w:val="center"/>
        <w:rPr>
          <w:sz w:val="28"/>
        </w:rPr>
      </w:pPr>
    </w:p>
    <w:p w14:paraId="46D8C39F" w14:textId="77777777" w:rsidR="00827284" w:rsidRDefault="00827284">
      <w:pPr>
        <w:jc w:val="center"/>
        <w:rPr>
          <w:sz w:val="28"/>
        </w:rPr>
      </w:pPr>
    </w:p>
    <w:p w14:paraId="04D59025" w14:textId="77777777" w:rsidR="00827284" w:rsidRDefault="00827284">
      <w:pPr>
        <w:jc w:val="center"/>
        <w:rPr>
          <w:sz w:val="28"/>
        </w:rPr>
      </w:pPr>
    </w:p>
    <w:p w14:paraId="100785B4" w14:textId="77777777" w:rsidR="00827284" w:rsidRDefault="00827284">
      <w:pPr>
        <w:jc w:val="center"/>
        <w:rPr>
          <w:sz w:val="28"/>
        </w:rPr>
      </w:pPr>
    </w:p>
    <w:p w14:paraId="3CC761D6" w14:textId="77777777" w:rsidR="00827284" w:rsidRDefault="00827284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BRAŞOV</w:t>
      </w:r>
    </w:p>
    <w:p w14:paraId="48011540" w14:textId="77777777" w:rsidR="00827284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174D4CFD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1.1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6C990F2A" w14:textId="77777777" w:rsidR="00827284" w:rsidRDefault="00827284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46E7B312" w14:textId="77777777" w:rsidR="00827284" w:rsidRDefault="00827284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1-10 octombrie 2026</w:t>
      </w:r>
    </w:p>
    <w:p w14:paraId="41CD9A46" w14:textId="77777777" w:rsidR="00827284" w:rsidRPr="00304457" w:rsidRDefault="00827284" w:rsidP="00304457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07A43604" w14:textId="77777777" w:rsidR="00827284" w:rsidRDefault="00827284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827284" w14:paraId="40C7D660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41B8EEFA" w14:textId="77777777" w:rsidR="00827284" w:rsidRDefault="00827284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6EB4B726" w14:textId="77777777" w:rsidR="00827284" w:rsidRDefault="00827284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25E30DD7" w14:textId="77777777" w:rsidR="00827284" w:rsidRDefault="00827284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1296AD47" w14:textId="77777777" w:rsidR="00827284" w:rsidRDefault="00827284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39822ACD" w14:textId="77777777" w:rsidR="00827284" w:rsidRDefault="00827284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51B0C22E" w14:textId="77777777" w:rsidR="00827284" w:rsidRDefault="00827284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5163209" w14:textId="77777777" w:rsidR="00827284" w:rsidRDefault="00827284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3F8A3625" w14:textId="77777777" w:rsidR="00827284" w:rsidRDefault="00827284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344C1018" w14:textId="77777777" w:rsidR="00827284" w:rsidRDefault="00827284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65123CB6" w14:textId="77777777" w:rsidR="00827284" w:rsidRDefault="00827284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07B003B6" w14:textId="77777777" w:rsidR="00827284" w:rsidRDefault="00827284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068B1EAF" w14:textId="77777777" w:rsidR="00827284" w:rsidRDefault="00827284" w:rsidP="002A2B4F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2224D094" w14:textId="77777777" w:rsidR="00827284" w:rsidRDefault="00827284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79628FA9" w14:textId="77777777" w:rsidR="00827284" w:rsidRDefault="00827284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552E34B0" w14:textId="77777777" w:rsidR="00827284" w:rsidRDefault="00827284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68A82C29" w14:textId="77777777" w:rsidR="00827284" w:rsidRDefault="00827284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16B31423" w14:textId="77777777" w:rsidR="00827284" w:rsidRDefault="00827284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6F184420" w14:textId="77777777" w:rsidR="00827284" w:rsidRDefault="00827284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10FA6F6C" w14:textId="77777777" w:rsidR="00827284" w:rsidRDefault="00827284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72913602" w14:textId="77777777" w:rsidR="00827284" w:rsidRDefault="00827284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47D1D846" w14:textId="77777777" w:rsidR="00827284" w:rsidRDefault="00827284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5862BE7C" w14:textId="77777777" w:rsidR="00827284" w:rsidRDefault="00827284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5F3278B5" w14:textId="77777777" w:rsidR="00827284" w:rsidRDefault="00827284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2E4D938B" w14:textId="77777777" w:rsidR="00827284" w:rsidRDefault="00827284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71220287" w14:textId="77777777" w:rsidR="00827284" w:rsidRDefault="00827284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827284" w14:paraId="1D52354A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4D77F8EA" w14:textId="77777777" w:rsidR="00827284" w:rsidRDefault="00827284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0E951342" w14:textId="77777777" w:rsidR="00827284" w:rsidRDefault="00827284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0810942F" w14:textId="77777777" w:rsidR="00827284" w:rsidRDefault="00827284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7F11944E" w14:textId="77777777" w:rsidR="00827284" w:rsidRDefault="00827284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60736E3E" w14:textId="77777777" w:rsidR="00827284" w:rsidRDefault="00827284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47592EBE" w14:textId="77777777" w:rsidR="00827284" w:rsidRDefault="00827284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43631048" w14:textId="77777777" w:rsidR="00827284" w:rsidRDefault="00827284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A746B27" w14:textId="77777777" w:rsidR="00827284" w:rsidRDefault="00827284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6F3F9E91" w14:textId="77777777" w:rsidR="00827284" w:rsidRDefault="00827284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76B313FD" w14:textId="77777777" w:rsidR="00827284" w:rsidRDefault="00827284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4F12BFBA" w14:textId="77777777" w:rsidR="00827284" w:rsidRDefault="00827284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75D30EE1" w14:textId="77777777" w:rsidR="00827284" w:rsidRDefault="00827284">
      <w:pPr>
        <w:spacing w:line="192" w:lineRule="auto"/>
        <w:jc w:val="center"/>
      </w:pPr>
    </w:p>
    <w:p w14:paraId="3CEEB404" w14:textId="77777777" w:rsidR="00827284" w:rsidRDefault="00827284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2C7CD50C" w14:textId="77777777" w:rsidR="00827284" w:rsidRPr="00C40B51" w:rsidRDefault="00827284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4C05EDCC" w14:textId="77777777" w:rsidR="00827284" w:rsidRPr="00C40B51" w:rsidRDefault="00827284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1A808D0B" w14:textId="77777777" w:rsidR="00827284" w:rsidRPr="00C40B51" w:rsidRDefault="00827284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1A7D42A8" w14:textId="77777777" w:rsidR="00827284" w:rsidRDefault="00827284" w:rsidP="004C7D25">
      <w:pPr>
        <w:pStyle w:val="Heading1"/>
        <w:spacing w:line="360" w:lineRule="auto"/>
      </w:pPr>
      <w:r>
        <w:t>LINIA 101</w:t>
      </w:r>
    </w:p>
    <w:p w14:paraId="5272ED2A" w14:textId="77777777" w:rsidR="00827284" w:rsidRDefault="00827284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827284" w14:paraId="26DD7754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13EB3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F15B8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9+455</w:t>
            </w:r>
          </w:p>
          <w:p w14:paraId="138112A2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47BB6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ACB0E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Chitila - </w:t>
            </w:r>
          </w:p>
          <w:p w14:paraId="5F4CE566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96A13" w14:textId="77777777" w:rsidR="00827284" w:rsidRPr="009E41CA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72396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CEC50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28318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BF4E0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47E2850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4C0D643F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7AB82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B537A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  <w:p w14:paraId="387E1A1B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C4CC8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A7FBA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Chitila</w:t>
            </w:r>
          </w:p>
          <w:p w14:paraId="3B62F210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D3471" w14:textId="77777777" w:rsidR="00827284" w:rsidRPr="009E41CA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1AAB7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F1C41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BA122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1860C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AD03507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8F3001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liniile 4 - 11 și spre </w:t>
            </w:r>
          </w:p>
          <w:p w14:paraId="10313D67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fir I Chitila - Săbăreni.</w:t>
            </w:r>
          </w:p>
        </w:tc>
      </w:tr>
      <w:tr w:rsidR="00827284" w14:paraId="32AE0892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BA356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5DF53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55F20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F1EB9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 - Săbăreni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A7FB6" w14:textId="77777777" w:rsidR="00827284" w:rsidRPr="009E41CA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26785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A4391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10+600</w:t>
            </w:r>
          </w:p>
          <w:p w14:paraId="0C0EDB09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59514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4EB91" w14:textId="77777777" w:rsidR="00827284" w:rsidRPr="002C0EEF" w:rsidRDefault="00827284" w:rsidP="006A06F9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>S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mnal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z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ere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br/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cu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c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diagon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827284" w14:paraId="7C2076D7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B9C48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76ECA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22628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EA026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Săbăreni</w:t>
            </w:r>
          </w:p>
          <w:p w14:paraId="0732C6EC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5FB8A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10 </w:t>
            </w:r>
          </w:p>
          <w:p w14:paraId="7A8FB29F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487A0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40DB9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F2AC7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8F374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şi 5.</w:t>
            </w:r>
          </w:p>
        </w:tc>
      </w:tr>
      <w:tr w:rsidR="00827284" w14:paraId="77965B05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BFDCF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4B0AA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22+500</w:t>
            </w:r>
          </w:p>
          <w:p w14:paraId="4BBA21A7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9F0D7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93489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62B129BC" w14:textId="77777777" w:rsidR="00827284" w:rsidRDefault="00827284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și zona aparate de cale </w:t>
            </w:r>
            <w:r>
              <w:rPr>
                <w:b/>
                <w:bCs/>
                <w:sz w:val="20"/>
                <w:lang w:val="ro-RO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AF374" w14:textId="77777777" w:rsidR="00827284" w:rsidRPr="009E41CA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A8107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4EC38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6F1CB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6BD3C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04C3812D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EBFCF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13EBE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0D0FE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E9588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B8CF2" w14:textId="77777777" w:rsidR="00827284" w:rsidRPr="009E41CA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B1A93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73A37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35+400</w:t>
            </w:r>
          </w:p>
          <w:p w14:paraId="41512E64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D94B5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ED08D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178698D4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F478E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8F2DF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A1825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D3A0E" w14:textId="77777777" w:rsidR="00827284" w:rsidRDefault="00827284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8F32B" w14:textId="77777777" w:rsidR="00827284" w:rsidRPr="009E41CA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5886C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F5BDE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  <w:p w14:paraId="23043C2D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54CCE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07F76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6D427594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1B105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0C28A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40B0A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84F7B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707DFB25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8B600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4B0AE5B5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B2412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3C625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539CF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76ECD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448AD28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59711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13B05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  <w:p w14:paraId="54621278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B75C3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19076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Ciocăneşti -</w:t>
            </w:r>
          </w:p>
          <w:p w14:paraId="455FB172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72D32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D9548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4B4E3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C4F1E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4060C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2AE325E7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7DD94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C4EF5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  <w:p w14:paraId="151DDED4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A2BFB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022A" w14:textId="77777777" w:rsidR="00827284" w:rsidRDefault="00827284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DF820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4A890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353FC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9C2D0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37E5A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69A50CB2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1D546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FCDC5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5FBA0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2E2BE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</w:t>
            </w:r>
          </w:p>
          <w:p w14:paraId="62A18703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69C55ED2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38B3C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15AAE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B5E7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F3FF4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52FBB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5DB14003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4FAED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B5661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08AD7985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B923A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5634E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-</w:t>
            </w:r>
          </w:p>
          <w:p w14:paraId="0D7F95F0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7C045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81E17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71820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526D8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FEE2E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4B15A442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1A31B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B31DB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45988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B6802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6381F802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43DAC" w14:textId="77777777" w:rsidR="00827284" w:rsidRPr="00A165AE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E93E5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CC309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2FA14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08186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23AE00CA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B42C2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CCA98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47+400</w:t>
            </w:r>
          </w:p>
          <w:p w14:paraId="0F04F2F4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923ED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41829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7FEFA74B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+ sch. 9, 17, 19, 25, 27, Cap X și TDJ 32/36, sch. 6 și 10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1F69D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E9D03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A2380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D42C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85A54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719BCA4E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108AB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6664E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FA489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812AE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08B1812B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50DF0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47651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C023B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E4E20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80069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948D5E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002518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și 6.</w:t>
            </w:r>
          </w:p>
        </w:tc>
      </w:tr>
      <w:tr w:rsidR="00827284" w14:paraId="2E773E31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D0235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6614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AB0EF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2917B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36641D4F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542D4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1A4C4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AE6AB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00471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7201E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87FA29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94D9E1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6, 7 și 8.</w:t>
            </w:r>
          </w:p>
        </w:tc>
      </w:tr>
      <w:tr w:rsidR="00827284" w14:paraId="7B26D95E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B325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A6803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4FF34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F25A4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6E83BD72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7B972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2E24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11237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49AA0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CD360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B25EF67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5E210E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și 8.</w:t>
            </w:r>
          </w:p>
        </w:tc>
      </w:tr>
      <w:tr w:rsidR="00827284" w14:paraId="61E780BC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DEFB3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165F1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0A612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FBA03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1BBFC4C8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CEF45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3EFE6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72F7C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5753A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EE8FE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0D3794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1A2AC5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și 10.</w:t>
            </w:r>
          </w:p>
        </w:tc>
      </w:tr>
      <w:tr w:rsidR="00827284" w14:paraId="2EF650C0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29CD8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7B733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C0A3B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11FBA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69DACF14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71390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3C63CA6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19521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2F140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DEB10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F6AE0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F63F7B5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22968C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827284" w14:paraId="501733FB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4B210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FE143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18BD2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DF83D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0A692D28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607B5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1C92A317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34 / 42 </w:t>
            </w:r>
          </w:p>
          <w:p w14:paraId="40877868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822F976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60C8E8E0" w14:textId="77777777" w:rsidR="00827284" w:rsidRPr="00A165AE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ABE62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66362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F7FC4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561E3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B91994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5 - 9.</w:t>
            </w:r>
          </w:p>
        </w:tc>
      </w:tr>
      <w:tr w:rsidR="00827284" w14:paraId="2BF6E1BE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20FA2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E7F77" w14:textId="77777777" w:rsidR="00827284" w:rsidRDefault="00827284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49+700</w:t>
            </w:r>
          </w:p>
          <w:p w14:paraId="51BCA1E4" w14:textId="77777777" w:rsidR="00827284" w:rsidRDefault="00827284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B815E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ECF50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3F393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41B21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19AD4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D88AF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A154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0A39E360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F01C7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3FB45" w14:textId="77777777" w:rsidR="00827284" w:rsidRDefault="00827284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52+850</w:t>
            </w:r>
          </w:p>
          <w:p w14:paraId="023B66F4" w14:textId="77777777" w:rsidR="00827284" w:rsidRDefault="00827284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94CCC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403C2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Fusea linia 1 directă și sch 1, 15, 17, 10,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0E531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58016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FBACF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E89E9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DB372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6A608EDC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48DDF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3A677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1625DFC7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67FC7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0CEC3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56E8BDAB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1371E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C5D41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25AE9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65D61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9500B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Se respectă doar cu primul vehicul din componența trenului.</w:t>
            </w:r>
          </w:p>
        </w:tc>
      </w:tr>
      <w:tr w:rsidR="00827284" w14:paraId="58EF6EA2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57819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D1952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12825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DE69C" w14:textId="77777777" w:rsidR="00827284" w:rsidRDefault="00827284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2EA4E057" w14:textId="77777777" w:rsidR="00827284" w:rsidRDefault="00827284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F3237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61BD5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68887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58+960</w:t>
            </w:r>
          </w:p>
          <w:p w14:paraId="5A808E30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BBE0D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6C0CD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58+990.</w:t>
            </w:r>
          </w:p>
        </w:tc>
      </w:tr>
      <w:tr w:rsidR="00827284" w14:paraId="4D89677B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427D9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9985C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6C3E3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5935D" w14:textId="77777777" w:rsidR="00827284" w:rsidRDefault="00827284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0B031D99" w14:textId="77777777" w:rsidR="00827284" w:rsidRDefault="00827284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333A7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14291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397A9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59+600</w:t>
            </w:r>
          </w:p>
          <w:p w14:paraId="2B6DDFD9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15D2D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05CEA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59+625.</w:t>
            </w:r>
          </w:p>
        </w:tc>
      </w:tr>
      <w:tr w:rsidR="00827284" w14:paraId="222FB2CE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3B7CC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EC5FB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E02DA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48C7" w14:textId="77777777" w:rsidR="00827284" w:rsidRDefault="00827284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6A74BD20" w14:textId="77777777" w:rsidR="00827284" w:rsidRDefault="00827284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875BB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93922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1C204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5D6CE62C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71434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EF026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63+370.</w:t>
            </w:r>
          </w:p>
        </w:tc>
      </w:tr>
      <w:tr w:rsidR="00827284" w14:paraId="1D77397E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B49E0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DE353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6D5E6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89DDC" w14:textId="77777777" w:rsidR="00827284" w:rsidRDefault="00827284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215D01CD" w14:textId="77777777" w:rsidR="00827284" w:rsidRDefault="00827284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AD923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8C805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E130D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65+850</w:t>
            </w:r>
          </w:p>
          <w:p w14:paraId="385DAC25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1D9C9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CE5C2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65+875.</w:t>
            </w:r>
          </w:p>
        </w:tc>
      </w:tr>
      <w:tr w:rsidR="00827284" w14:paraId="3895D1BE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54D7A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9E55C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69+230</w:t>
            </w:r>
          </w:p>
          <w:p w14:paraId="4640E26D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B3E93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C521C" w14:textId="77777777" w:rsidR="00827284" w:rsidRDefault="00827284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6EBAB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BBD63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D56A2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14C43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75DC9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078E9F4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C4B40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FBF4D" w14:textId="77777777" w:rsidR="00827284" w:rsidRDefault="00827284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AB9C6" w14:textId="77777777" w:rsidR="00827284" w:rsidRDefault="00827284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5C1BC" w14:textId="77777777" w:rsidR="00827284" w:rsidRDefault="00827284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 peste</w:t>
            </w:r>
          </w:p>
          <w:p w14:paraId="55363D36" w14:textId="77777777" w:rsidR="00827284" w:rsidRDefault="00827284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71A62" w14:textId="77777777" w:rsidR="00827284" w:rsidRDefault="00827284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BEC4F" w14:textId="77777777" w:rsidR="00827284" w:rsidRPr="000625F2" w:rsidRDefault="00827284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549D8" w14:textId="77777777" w:rsidR="00827284" w:rsidRDefault="00827284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69+250</w:t>
            </w:r>
          </w:p>
          <w:p w14:paraId="3A2ED7B0" w14:textId="77777777" w:rsidR="00827284" w:rsidRDefault="00827284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53ADA" w14:textId="77777777" w:rsidR="00827284" w:rsidRDefault="00827284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F94B5" w14:textId="77777777" w:rsidR="00827284" w:rsidRDefault="00827284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4536424D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3F568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A605D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F9CF7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566A7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48DFF3FA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F9975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romb bretea</w:t>
            </w:r>
          </w:p>
          <w:p w14:paraId="4FCEFCF6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9-11-7-13 </w:t>
            </w:r>
          </w:p>
          <w:p w14:paraId="52CB52F1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D39BEC4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abate-rile </w:t>
            </w:r>
          </w:p>
          <w:p w14:paraId="0B584F88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5EFBE37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12B74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CFB6C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648DC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5E59C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37AD3945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A5964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42DDE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05DA3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514B3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3207F2BE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75F82316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6E872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 </w:t>
            </w:r>
          </w:p>
          <w:p w14:paraId="45F03528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0DE8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656F9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35232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5036F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5186CD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LFI SC Mairon SA.</w:t>
            </w:r>
          </w:p>
        </w:tc>
      </w:tr>
      <w:tr w:rsidR="00827284" w14:paraId="24733372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ADAE5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C39F8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88A1A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6EB55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14CEC4DE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5B6339D6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EA1A2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E7B83FE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36D55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62959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D2283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1B3B7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E828D4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827284" w14:paraId="2ED5FFC9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95B80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83B75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DB804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95A5A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21BC13ED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</w:t>
            </w:r>
          </w:p>
          <w:p w14:paraId="47552DC9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A44D3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FBF0D19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645A1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A319E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E4540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393B2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5 - 8.</w:t>
            </w:r>
          </w:p>
        </w:tc>
      </w:tr>
      <w:tr w:rsidR="00827284" w14:paraId="64DEB7EA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2A00E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3115A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D827C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3B240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0A9A2DF9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27270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29</w:t>
            </w:r>
          </w:p>
          <w:p w14:paraId="254D0962" w14:textId="77777777" w:rsidR="00827284" w:rsidRPr="00FA5543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DAE26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EAE76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7C9B8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28469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si 7</w:t>
            </w:r>
          </w:p>
        </w:tc>
      </w:tr>
      <w:tr w:rsidR="00827284" w14:paraId="6E6920EF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26AF1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D7EB6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2D9D2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B0EA0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4EDCF8F3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  <w:p w14:paraId="0E47608A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F54F0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14 </w:t>
            </w:r>
          </w:p>
          <w:p w14:paraId="757A6DFA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9F425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83809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A9034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AFA0D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67926D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827284" w14:paraId="1FF7CC96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159A6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13A3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3485B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B935D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5DC13B7D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4090B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16, 18, 20 </w:t>
            </w:r>
          </w:p>
          <w:p w14:paraId="70ABD4A4" w14:textId="77777777" w:rsidR="00827284" w:rsidRPr="009E41CA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99C21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75DE8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A3E6F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A0829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3529F7E1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0591C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726A4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24683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7C204" w14:textId="77777777" w:rsidR="00827284" w:rsidRPr="006E4185" w:rsidRDefault="00827284" w:rsidP="00AD4FEF">
            <w:pPr>
              <w:spacing w:before="40" w:after="40" w:line="360" w:lineRule="auto"/>
              <w:ind w:left="57" w:right="57"/>
              <w:rPr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AF6A8" w14:textId="77777777" w:rsidR="00827284" w:rsidRPr="009E41CA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577C0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FF019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70+490</w:t>
            </w:r>
          </w:p>
          <w:p w14:paraId="7BBA9F68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25F0E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562BE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079B5AD7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738F3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07D52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1C0491BA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7455D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CF4DA" w14:textId="77777777" w:rsidR="00827284" w:rsidRDefault="0082728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A109C" w14:textId="77777777" w:rsidR="00827284" w:rsidRPr="009E41CA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BFA1B" w14:textId="77777777" w:rsidR="00827284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69196" w14:textId="77777777" w:rsidR="00827284" w:rsidRDefault="0082728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BEEAD" w14:textId="77777777" w:rsidR="00827284" w:rsidRPr="000625F2" w:rsidRDefault="0082728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02BC1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827284" w14:paraId="45FF8732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8A7C5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1D36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28924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412E7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6062D" w14:textId="77777777" w:rsidR="00827284" w:rsidRPr="009E41CA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7D985" w14:textId="77777777" w:rsidR="00827284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08FBD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3737505A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26EED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658F5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827284" w14:paraId="65B01732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25AFC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95CDF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CC36E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24CCB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8EF12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48B871E3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5DDF7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13808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F4294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A0008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4 - 7.</w:t>
            </w:r>
          </w:p>
        </w:tc>
      </w:tr>
      <w:tr w:rsidR="00827284" w14:paraId="3EFAB7EF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6CB0E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8B585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89C91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B13DC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6A95A6B3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921AF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DE554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3AE8B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BDAF8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C3914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569E11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6.</w:t>
            </w:r>
          </w:p>
        </w:tc>
      </w:tr>
      <w:tr w:rsidR="00827284" w14:paraId="5B7C687F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F29C9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2D551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E6156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90312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3D07B9C8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F0B3D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B0F1E57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BE120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8434A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A76B4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8A4F1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1C8B51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196D22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4 - 6.</w:t>
            </w:r>
          </w:p>
        </w:tc>
      </w:tr>
      <w:tr w:rsidR="00827284" w14:paraId="3F2BD9B5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1C45A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67FF7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82DAC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D24EF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213EABA2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B3246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4B21F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2317E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18DB6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637EA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2DCF018A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BDC75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536F7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A7FFD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CFA15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Călineşti</w:t>
            </w:r>
          </w:p>
          <w:p w14:paraId="1792C40F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83169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C91AA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CFECC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C25B" w14:textId="77777777" w:rsidR="00827284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80CC8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 abătute.</w:t>
            </w:r>
          </w:p>
        </w:tc>
      </w:tr>
      <w:tr w:rsidR="00827284" w14:paraId="02E01371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ADD67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CA330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D627F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877EE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DBE7B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12011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80C89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99+500</w:t>
            </w:r>
          </w:p>
          <w:p w14:paraId="4D05ADE0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C3680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3BB52" w14:textId="77777777" w:rsidR="00827284" w:rsidRDefault="00827284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36660524" w14:textId="77777777" w:rsidR="00827284" w:rsidRPr="003A43BB" w:rsidRDefault="00827284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827284" w14:paraId="0188232A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695F6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3FC40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0F3B9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2DD31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186C8A9A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FBB5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E065B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67BFF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F9C2F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799E7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7C4D376D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9B97A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D7882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4C37C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C1EA1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170FAAE8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4F1C4465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8C6CA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între călcâiul sch.  15 </w:t>
            </w:r>
          </w:p>
          <w:p w14:paraId="566EDCAB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4692E" w14:textId="77777777" w:rsidR="00827284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3FA7B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D0266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1C1FF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0C1D4C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şi 2 </w:t>
            </w:r>
          </w:p>
          <w:p w14:paraId="18CC9A6E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827284" w14:paraId="7F7CDE4A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44167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DE4C1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DC63C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ACB08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025BC694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DD8FC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AD9FE62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1800E758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7EA9D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08C76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9556C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EDFD0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35DF29F6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8B1C5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BA31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BCBBC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3AE5B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Costești</w:t>
            </w:r>
          </w:p>
          <w:p w14:paraId="1114C8B4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46D97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8CD2FA4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99519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9B6D9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889B6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7CDA7" w14:textId="77777777" w:rsidR="00827284" w:rsidRPr="00860983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A964E5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Cap Y, liniile 3 - 5 </w:t>
            </w:r>
          </w:p>
          <w:p w14:paraId="60908E3D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Fâlfani L 101 și </w:t>
            </w:r>
          </w:p>
          <w:p w14:paraId="24ADAD54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>direc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L 110.</w:t>
            </w:r>
          </w:p>
        </w:tc>
      </w:tr>
      <w:tr w:rsidR="00827284" w14:paraId="7CE5F3E5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98FEB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30422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132+800</w:t>
            </w:r>
          </w:p>
          <w:p w14:paraId="28F27D6C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24F74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F1053" w14:textId="77777777" w:rsidR="00827284" w:rsidRDefault="00827284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20B4D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8904C" w14:textId="77777777" w:rsidR="00827284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468E2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88590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A886" w14:textId="77777777" w:rsidR="00827284" w:rsidRPr="00860983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6AD234E6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A8284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DD234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5DCF8" w14:textId="77777777" w:rsidR="00827284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B0C42" w14:textId="77777777" w:rsidR="00827284" w:rsidRDefault="00827284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Fâlfani linia 2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2049C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7BD32" w14:textId="77777777" w:rsidR="00827284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0FEA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95B72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623A5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6BE57297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45218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E23FB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141+400</w:t>
            </w:r>
          </w:p>
          <w:p w14:paraId="76873609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10004" w14:textId="77777777" w:rsidR="00827284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A5FF6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03748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5B9F8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C3FC0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68EBA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E57A6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5B9FDCC0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9EB49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44707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152+400</w:t>
            </w:r>
          </w:p>
          <w:p w14:paraId="15D5CCE2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1BED0" w14:textId="77777777" w:rsidR="00827284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1FAB2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Hârsești - Corbu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B3CEE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D4E20" w14:textId="77777777" w:rsidR="00827284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B0F65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A7394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0BF19" w14:textId="77777777" w:rsidR="00827284" w:rsidRPr="00860983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1C5848BC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9435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682A8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F32DB" w14:textId="77777777" w:rsidR="00827284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EF4DF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Corbu</w:t>
            </w:r>
          </w:p>
          <w:p w14:paraId="2DB4C57C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901EA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39B15A4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A3828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90881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842FD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E9CC7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4</w:t>
            </w:r>
          </w:p>
          <w:p w14:paraId="5FC17953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827284" w14:paraId="78D7BCC0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B1723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34E17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A0EC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56309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Sineşti</w:t>
            </w:r>
          </w:p>
          <w:p w14:paraId="7F554049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04901F91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7B8A5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369E9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CC8F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7DA4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6C170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6F16E5A8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11481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C4AFE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162+900</w:t>
            </w:r>
          </w:p>
          <w:p w14:paraId="7645B99A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E4626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60DBA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5E08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91AFF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640E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4487F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E210E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2D38BA03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55A7C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D3C03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05940753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9B287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2A170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52A80899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si  Potcoava – Bălteni Olt</w:t>
            </w:r>
          </w:p>
          <w:p w14:paraId="135EB74B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A6654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47331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3EE00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E4F9E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11D2B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45A7B408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4D230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0781F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CFA54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C43C8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00310C47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0B13E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C933B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92276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BF583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68AF6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1</w:t>
            </w:r>
          </w:p>
          <w:p w14:paraId="603E008B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827284" w14:paraId="44B4DE6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26116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35C16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0A2B0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E2CF3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506F5F83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BAFFA88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B1A5D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59F04ED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CD934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58951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1B1B5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B38F4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4153A81B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5EA1D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357AA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6FBA2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05EC1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1F1FD0FB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22A0EFDF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F0AD1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EAE5F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4400F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A7F94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D1B79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7F6C231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4E1A9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1DFAB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E83B4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F6F67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Bălteni</w:t>
            </w:r>
          </w:p>
          <w:p w14:paraId="1291822F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733C0EA7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B04BE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1D266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18A0B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98C8D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20525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0F221497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B5AEF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C6F8B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016EA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BECAC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Recea</w:t>
            </w:r>
          </w:p>
          <w:p w14:paraId="07F337E9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4ACAE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6514A2D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79EAD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F3620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C5D50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4B14A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16778640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C9AE1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E8228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3F8E5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04427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2ED379A4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E4A98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05DAC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648A8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E3637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2A602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50EA1A81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11E8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9DCA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7242D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3C25E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377458E8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37E12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din </w:t>
            </w:r>
          </w:p>
          <w:p w14:paraId="20883E73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în </w:t>
            </w:r>
          </w:p>
          <w:p w14:paraId="25D08750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3D11E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A498E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4CEBD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BEFC4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827284" w14:paraId="6D033464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79AB5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6F568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186F3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2EEF8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36768001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8 </w:t>
            </w:r>
          </w:p>
          <w:p w14:paraId="7B196D04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83DAC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B5D8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6E872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05A79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B8D95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1764E594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DC110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44978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36572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7B2FD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5B5A4F07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6A572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27, 33,  22 </w:t>
            </w:r>
          </w:p>
          <w:p w14:paraId="5855E173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6ED37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73B2A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6830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AE089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3 - 11  primiri - expedieri.</w:t>
            </w:r>
          </w:p>
        </w:tc>
      </w:tr>
      <w:tr w:rsidR="00827284" w14:paraId="676C32B4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81158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E27BF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7AEDF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C4460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7E380CE2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33D87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F6C2E98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47328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29B9F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917A7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D22EF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21E651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</w:t>
            </w:r>
          </w:p>
          <w:p w14:paraId="198D93CF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827284" w14:paraId="1C839CF3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220AC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34EF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7957B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75AA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4DC4B666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65760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8A2BC11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5A8DF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C64E8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7CF5A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A9CF1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5 - 11 primiri – expedieri.</w:t>
            </w:r>
          </w:p>
        </w:tc>
      </w:tr>
      <w:tr w:rsidR="00827284" w14:paraId="143C8566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8D020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517CB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E9B1D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1A3FE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10FD15E0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CFA9B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6EA0B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D8AC1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0D106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FB4E2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8 - 15</w:t>
            </w:r>
          </w:p>
          <w:p w14:paraId="315B3CE9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827284" w14:paraId="47655BAD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49DB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C526A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29017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E8532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Milcov, linia 1 </w:t>
            </w:r>
          </w:p>
          <w:p w14:paraId="56F8838A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B1DB3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F0F2A53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7AB3D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10B03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079B6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A0C43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0D1C64B8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AE6EC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9B4DE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C66EB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4F6AD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Slătioara</w:t>
            </w:r>
          </w:p>
          <w:p w14:paraId="69181241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5B81256C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589F6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20A6129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E1D9D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2E0F4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CF771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D54D6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014A6FF8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0AB8E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22FB7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205+450</w:t>
            </w:r>
          </w:p>
          <w:p w14:paraId="647D641B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65DD7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AC884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0BEB2767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  <w:p w14:paraId="57535DC7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18072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9777F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A140F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063E3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4A62C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367D45B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Staţie paralelogram.</w:t>
            </w:r>
          </w:p>
        </w:tc>
      </w:tr>
      <w:tr w:rsidR="00827284" w14:paraId="7CE24AFB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62675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E142C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8ADC5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F2F39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7D439F4B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2F2F7" w14:textId="77777777" w:rsidR="00827284" w:rsidRDefault="00827284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16FA4CD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239B7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D1B63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0931C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87375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4 - 11.</w:t>
            </w:r>
          </w:p>
        </w:tc>
      </w:tr>
      <w:tr w:rsidR="00827284" w14:paraId="513876AE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38C94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4B3F3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8553B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A9E1D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019084BF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14E6F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46AB0E6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12BDB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C268C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F8A9B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55847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1B45E5B2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DD7B6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94D8A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07AAE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F2CFE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Balş</w:t>
            </w:r>
          </w:p>
          <w:p w14:paraId="7EFDE68F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2F76E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45B1DFD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A4375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AC376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9452E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FE234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1.</w:t>
            </w:r>
          </w:p>
        </w:tc>
      </w:tr>
      <w:tr w:rsidR="00827284" w14:paraId="3E14BC4C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99A6E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653B7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219+775</w:t>
            </w:r>
          </w:p>
          <w:p w14:paraId="74F66094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40A73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19AD9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664E2BBB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087EA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AF3D3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8BAFF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A9E34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41B5E" w14:textId="77777777" w:rsidR="00827284" w:rsidRPr="006064A3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3D6A9CF8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5FDB5ABD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88028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9627C" w14:textId="77777777" w:rsidR="00827284" w:rsidRPr="006064A3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221+910</w:t>
            </w:r>
          </w:p>
          <w:p w14:paraId="0C3414BA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BE9B4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178D3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3A554012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7D178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BEE1E" w14:textId="77777777" w:rsidR="00827284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AC2BF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E0F07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339EA" w14:textId="77777777" w:rsidR="00827284" w:rsidRPr="006064A3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58E18C97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658B1A17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4F559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55EBA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230+550</w:t>
            </w:r>
          </w:p>
          <w:p w14:paraId="0FFFE81B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801E3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D5682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Robăneşti-</w:t>
            </w:r>
          </w:p>
          <w:p w14:paraId="091C6211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AD96E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424B8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19AA5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68E79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48C67" w14:textId="77777777" w:rsidR="00827284" w:rsidRPr="001D28D8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Fără inductori.</w:t>
            </w:r>
          </w:p>
        </w:tc>
      </w:tr>
      <w:tr w:rsidR="00827284" w14:paraId="68C2991E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4D9EC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8E5FD" w14:textId="77777777" w:rsidR="00827284" w:rsidRPr="006064A3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BD7AD" w14:textId="77777777" w:rsidR="00827284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DED9A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Pieleşti linia 3 </w:t>
            </w:r>
          </w:p>
          <w:p w14:paraId="7FE0FA0B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574AD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1B9F448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D2321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92F0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6D509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7778F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827284" w14:paraId="7AB8DD0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8F622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72EDA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241+900</w:t>
            </w:r>
          </w:p>
          <w:p w14:paraId="381D1306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F9F00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3AA54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 -</w:t>
            </w:r>
          </w:p>
          <w:p w14:paraId="781A1E7F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0E101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4A860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C2985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18119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27540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44BF851B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4725F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460BB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FC4F2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337AD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Plaiu Vulcănești</w:t>
            </w:r>
          </w:p>
          <w:p w14:paraId="3A0BD7CB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24875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1C8295CF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9EFDA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36D3D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29E57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16013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2 și 3 primiri - expedieri, Cap X.</w:t>
            </w:r>
          </w:p>
        </w:tc>
      </w:tr>
      <w:tr w:rsidR="00827284" w14:paraId="18634241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22C3D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7C1F5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249+150</w:t>
            </w:r>
          </w:p>
          <w:p w14:paraId="5AE88469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C87A7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CE237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5E5F3BEF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B2581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A8C00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99014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90BF5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C94CB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Numai pentru trenuri de marfă în tranzit. Nesemnalizată pe teren.</w:t>
            </w:r>
          </w:p>
          <w:p w14:paraId="5DA4DA9B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Stația  în  paralelogram.</w:t>
            </w:r>
          </w:p>
        </w:tc>
      </w:tr>
      <w:tr w:rsidR="00827284" w14:paraId="25C92E94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183AB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4F89B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24912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A0DA3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9CE60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236F2081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73 -77-</w:t>
            </w:r>
          </w:p>
          <w:p w14:paraId="793EC75B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2EDBC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732EA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93152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5E96F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827284" w14:paraId="0B10B837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CA2C8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DA348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DC5B7" w14:textId="77777777" w:rsidR="00827284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6DF0A" w14:textId="77777777" w:rsidR="00827284" w:rsidRDefault="00827284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74923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09BDC100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1C516" w14:textId="77777777" w:rsidR="00827284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2BDA7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26F48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3FF29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1 - 4B.</w:t>
            </w:r>
          </w:p>
        </w:tc>
      </w:tr>
      <w:tr w:rsidR="00827284" w14:paraId="7AEEAEA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7D42C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36CAE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D411B" w14:textId="77777777" w:rsidR="00827284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75FE1" w14:textId="77777777" w:rsidR="00827284" w:rsidRDefault="00827284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542627FC" w14:textId="77777777" w:rsidR="00827284" w:rsidRDefault="00827284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8C1F1" w14:textId="77777777" w:rsidR="00827284" w:rsidRDefault="00827284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4951AC2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06701" w14:textId="77777777" w:rsidR="00827284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C8C19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762F1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B7271" w14:textId="77777777" w:rsidR="00827284" w:rsidRDefault="00827284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D25069" w14:textId="77777777" w:rsidR="00827284" w:rsidRDefault="00827284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linia 2A către liniile </w:t>
            </w:r>
          </w:p>
          <w:p w14:paraId="3B63B39F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26 și 27. </w:t>
            </w:r>
          </w:p>
        </w:tc>
      </w:tr>
      <w:tr w:rsidR="00827284" w14:paraId="68258218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033D6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15E80" w14:textId="77777777" w:rsidR="00827284" w:rsidRDefault="00827284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33276" w14:textId="77777777" w:rsidR="00827284" w:rsidRPr="000625F2" w:rsidRDefault="00827284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3AA2A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7F63EA2A" w14:textId="77777777" w:rsidR="00827284" w:rsidRDefault="00827284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B5674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ED06A19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23, 33,  35, TDJ </w:t>
            </w:r>
          </w:p>
          <w:p w14:paraId="0C82FF47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/ 49, 45 / 51, sch. 55, 57, 59, 65, 67, 69</w:t>
            </w:r>
          </w:p>
          <w:p w14:paraId="1887F121" w14:textId="77777777" w:rsidR="00827284" w:rsidRDefault="00827284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A4A84" w14:textId="77777777" w:rsidR="00827284" w:rsidRDefault="00827284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98765" w14:textId="77777777" w:rsidR="00827284" w:rsidRDefault="00827284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BCE35" w14:textId="77777777" w:rsidR="00827284" w:rsidRPr="000625F2" w:rsidRDefault="00827284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2C104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337BEA" w14:textId="77777777" w:rsidR="00827284" w:rsidRDefault="00827284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4A - 11.</w:t>
            </w:r>
          </w:p>
        </w:tc>
      </w:tr>
      <w:tr w:rsidR="00827284" w14:paraId="7322C98A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CB481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56DE9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67491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29EE4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6C765DDA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B69E9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F1AD0E9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145,147, 149,151 </w:t>
            </w:r>
          </w:p>
          <w:p w14:paraId="32CD3624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2BF19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9E884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9DFE6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F737E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FE62D9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12 - 16.</w:t>
            </w:r>
          </w:p>
        </w:tc>
      </w:tr>
      <w:tr w:rsidR="00827284" w14:paraId="7A215F7D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AA181" w14:textId="77777777" w:rsidR="00827284" w:rsidRDefault="00827284" w:rsidP="0082728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29AC4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8474A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3C5E9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744C684A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9C742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E09DD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D49CA" w14:textId="77777777" w:rsidR="00827284" w:rsidRDefault="0082728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49071" w14:textId="77777777" w:rsidR="00827284" w:rsidRPr="000625F2" w:rsidRDefault="0082728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61286" w14:textId="77777777" w:rsidR="00827284" w:rsidRDefault="0082728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6D59432E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14873A93" w14:textId="77777777" w:rsidR="00827284" w:rsidRDefault="00827284" w:rsidP="00DB78D2">
      <w:pPr>
        <w:pStyle w:val="Heading1"/>
        <w:spacing w:line="360" w:lineRule="auto"/>
      </w:pPr>
      <w:r>
        <w:t>LINIA 112</w:t>
      </w:r>
    </w:p>
    <w:p w14:paraId="22DEE1DC" w14:textId="77777777" w:rsidR="00827284" w:rsidRDefault="00827284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827284" w14:paraId="06CDD3E5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8133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857E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1BCC6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A8B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55DC0B1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30577" w14:textId="77777777" w:rsidR="00827284" w:rsidRDefault="00827284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A158D5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26, 32, 38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</w:rPr>
              <w:t>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BCD51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09BA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03FFF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3C37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827284" w14:paraId="5605DFFA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6BCC1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3F34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9E435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49C2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7438126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80CF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986DF4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1C9A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180A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16C0D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AD90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6245B672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E5742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645DC" w14:textId="77777777" w:rsidR="00827284" w:rsidRDefault="00827284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0F82DC52" w14:textId="77777777" w:rsidR="00827284" w:rsidRDefault="00827284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AEFA3" w14:textId="77777777" w:rsidR="00827284" w:rsidRPr="00483148" w:rsidRDefault="00827284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7FC63" w14:textId="77777777" w:rsidR="00827284" w:rsidRDefault="00827284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0FF8" w14:textId="77777777" w:rsidR="00827284" w:rsidRDefault="00827284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38B2A" w14:textId="77777777" w:rsidR="00827284" w:rsidRDefault="00827284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E9D94" w14:textId="77777777" w:rsidR="00827284" w:rsidRDefault="00827284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01001" w14:textId="77777777" w:rsidR="00827284" w:rsidRPr="00483148" w:rsidRDefault="00827284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2DD03" w14:textId="77777777" w:rsidR="00827284" w:rsidRDefault="00827284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827284" w14:paraId="027C649A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52502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97F4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213+000</w:t>
            </w:r>
          </w:p>
          <w:p w14:paraId="7135113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39626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3F7D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6AF6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37E7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C39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95796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1DB0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827284" w14:paraId="38EAA05D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C1F3D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7695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1350001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0975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B0A2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02A8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CE3D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CDA8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7AAA7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ACB6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827284" w14:paraId="6D93FEFF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6D71F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787BF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F68CD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46613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5A5CCC6E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B768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99EAEF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C4EF1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D5962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AB250" w14:textId="77777777" w:rsidR="00827284" w:rsidRPr="00483148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752E5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0E2CD87D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A62C3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BC2D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F3A9A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8072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23C6470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089F4FF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BF66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5B872F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FAEB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CE20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7625B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5320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6834E44B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9F1D3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F114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D024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ED3A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2659F6E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1919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E1A7AD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733B1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6DFD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74E4C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37CB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157BA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827284" w14:paraId="472000DC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70768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40BC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2754B9D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96FAC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E172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6BFA8B1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677B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BDEFB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616C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5AB96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46FBC" w14:textId="77777777" w:rsidR="00827284" w:rsidRPr="00EB0A86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2C6F5BC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0B6B1DF1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DDA87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5486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19F69B3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C5422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4721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4B38EE9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5C65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7AE68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AB6B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FF8F3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E48C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827284" w14:paraId="0825B782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84EA4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DA3D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25A487F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D6E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EBF5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61EB7B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A6B7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90CBE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AB96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873B8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C540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0915A7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5347E4E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827284" w14:paraId="3B0C9C48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DA92E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010F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7C9F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BFAB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39CD7A1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0E49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ADE962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418F6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E5C5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8B684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EC23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827284" w14:paraId="02048016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43EC2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8990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47C3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EF4F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9B7CF0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0B8DA3E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610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94043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30C9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2FA6531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F9F6F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430A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96A590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E5E81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827284" w14:paraId="25626773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29068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A930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7CC6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910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0E1D4E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15D7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695C476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BD65F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BBB7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3FD4D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965F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4A6DC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827284" w14:paraId="38C6554A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7FCB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E607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8A22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0BC7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A2AA0A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12F4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B60B5F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18320E3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358180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E289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8329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905D9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2248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AF5E6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827284" w14:paraId="4B0FAA2A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2BB9F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47E0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3C66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E706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50AC7E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2DFE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87365BF" w14:textId="77777777" w:rsidR="00827284" w:rsidRPr="000A20AF" w:rsidRDefault="00827284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33445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8F36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EF3C3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A59E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67D97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827284" w14:paraId="3DD864B7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FDC9C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F0DD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38BC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76AB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0E5417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CAC3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8D41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C483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B8773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8315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B9394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827284" w14:paraId="63E705FD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923A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29B6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1951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0794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7AAA6DC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2D10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5959A9B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0F04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DC37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125AA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EDED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827284" w14:paraId="6DD52250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DA3BC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F418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2D1C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5CBE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51BC413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FF00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8ADE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3B9C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AD8BE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9B58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827284" w14:paraId="4C41F300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256BE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67E4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76009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BDE8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190405A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8F19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13A051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93F5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2EBD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EFFD5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96EF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C2B26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827284" w14:paraId="66A5CAEE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436F2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CA3A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E166E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F439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4B1CD1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3415599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B1A8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4D6502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D4268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954A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0EEA5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00C5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3070451C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6F331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536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85D86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8D17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9E7CE3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5CDFF37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C1F5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89BBAF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FF4C4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DB9A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8FDB6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9FD1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65471273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81B83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4505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1AEB456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2E09A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F5FC5" w14:textId="77777777" w:rsidR="00827284" w:rsidRPr="002F2938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9CAA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04A7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4F93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8AE5B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5C5E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827284" w14:paraId="3C5F3768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BC18E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D677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7E67A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1956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0A3DB4B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7C4B772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7627BBE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B25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B4929A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F4C6D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3AEE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92AA2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55F8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424D47DF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5771" w14:textId="77777777" w:rsidR="00827284" w:rsidRDefault="00827284" w:rsidP="0082728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0488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BC2B5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54C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7086F50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04738629" w14:textId="77777777" w:rsidR="00827284" w:rsidRPr="007D0C03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E7A6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DD9D0D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282F01F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AF317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C801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AB7D1" w14:textId="77777777" w:rsidR="00827284" w:rsidRPr="0048314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A8F0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29CB116D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767DA984" w14:textId="77777777" w:rsidR="00827284" w:rsidRPr="005905D7" w:rsidRDefault="00827284" w:rsidP="006B4CB8">
      <w:pPr>
        <w:pStyle w:val="Heading1"/>
        <w:spacing w:line="360" w:lineRule="auto"/>
      </w:pPr>
      <w:r w:rsidRPr="005905D7">
        <w:t>LINIA 116</w:t>
      </w:r>
    </w:p>
    <w:p w14:paraId="4DDD163A" w14:textId="77777777" w:rsidR="00827284" w:rsidRPr="005905D7" w:rsidRDefault="00827284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827284" w:rsidRPr="00743905" w14:paraId="0D5270CB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A90DA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3D69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CE93A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C25B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35DFE0E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3EEAF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3FA8979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C0BD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DE07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7F0F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524FB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4D8697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827284" w:rsidRPr="00743905" w14:paraId="587FAA7B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DD392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A47E1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4534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BFB7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03BB36A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BD15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6C0B1DC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1F1A0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F3FB1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B6ED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76DE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827284" w:rsidRPr="00743905" w14:paraId="635D83B4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C04AE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C5271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37A9C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3B06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74D3317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651D7819" w14:textId="77777777" w:rsidR="00827284" w:rsidRPr="00743905" w:rsidRDefault="00827284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5373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4148C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4F0F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DE13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6DE5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827284" w:rsidRPr="00743905" w14:paraId="43505DA3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27C24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12C3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96011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74738" w14:textId="77777777" w:rsidR="00827284" w:rsidRPr="00743905" w:rsidRDefault="00827284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42A3D70E" w14:textId="77777777" w:rsidR="00827284" w:rsidRPr="00743905" w:rsidRDefault="00827284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E184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5BCEC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D89D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EE53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C2141" w14:textId="77777777" w:rsidR="00827284" w:rsidRPr="00743905" w:rsidRDefault="00827284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0984B640" w14:textId="77777777" w:rsidR="00827284" w:rsidRPr="00743905" w:rsidRDefault="00827284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827284" w:rsidRPr="00743905" w14:paraId="1E965BAA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50C61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8E11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0394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301C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37493CF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39BD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DE948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B641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CC19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ABC6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3799B3E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827284" w:rsidRPr="00743905" w14:paraId="776B55D6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74095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553F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4EF321A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E748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96B1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587DF12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8331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BCFDE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2569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0714A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6F19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6FEC8D5" w14:textId="77777777" w:rsidR="00827284" w:rsidRPr="0007721B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827284" w:rsidRPr="00743905" w14:paraId="42C2CCEA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8F75D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6981C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38C61E3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339F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2B15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0B6A017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7082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166EF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6CED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9FD3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45BD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4D4CCD5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827284" w:rsidRPr="00743905" w14:paraId="76FD1BFA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BF610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BA17A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274E7ABF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7B86C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AC23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5EF91CD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4E0F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8252D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6EBF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73A8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DE23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20BBA7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827284" w:rsidRPr="00743905" w14:paraId="106401A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7413A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E2E3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1D3F5C7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AA6A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75C2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3F484DE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1F7DA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E4AFA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F181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ADCFA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C4162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1F508EB" w14:textId="77777777" w:rsidR="00827284" w:rsidRPr="00537749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827284" w:rsidRPr="00743905" w14:paraId="5506DDC3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12FAC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D3E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2704B09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68E7A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DC6E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5549100C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97D0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DFF6E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D1E4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EE18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FF009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34484EE1" w14:textId="77777777" w:rsidR="00827284" w:rsidRPr="005A7670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827284" w:rsidRPr="00743905" w14:paraId="37124A31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65B62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C746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A56E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5B54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1517AC2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4834125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0C82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8FB137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7EA19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C775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ABED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8091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827284" w:rsidRPr="00743905" w14:paraId="1A2883F0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51D88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ABB2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BA63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4189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637F604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E137C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E47A6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F8FB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8FBE1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3BA8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2F66E9EA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827284" w:rsidRPr="00743905" w14:paraId="638BAC07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A3E12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BEEA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EC29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C4A2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4586EEC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64830BF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E6A4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30F103E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2930BA3F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4D65D53B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56B22A2C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0C08CFDA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491A86F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837A7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BC28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3A6F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225A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BB7C19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827284" w:rsidRPr="00743905" w14:paraId="7136E7D7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37C63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78E6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EADE1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17C4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1C68E2F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7ED8FD2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44A3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3950B8E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1B52E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081F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611C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4081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827284" w:rsidRPr="00743905" w14:paraId="15651E36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9179E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BF39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DF1D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32E8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380DBD9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E8EE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C762D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E82C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BE26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BE9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0B5388E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1EB80A0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827284" w:rsidRPr="00743905" w14:paraId="18637B62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4C087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ADCB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53138631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FFAD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6D94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6E9B5EF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6736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6429B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62EB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C015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D64E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6A44E79" w14:textId="77777777" w:rsidR="00827284" w:rsidRPr="001D7D9E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827284" w:rsidRPr="00743905" w14:paraId="6E5F197B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12928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4B31A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7E8E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EB47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48FD3AA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0E0B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43793BC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1CF6E15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46307CBC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E0ADE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3C6E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381F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8A9E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72B977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827284" w:rsidRPr="00743905" w14:paraId="6404E75F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16EAE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F1B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9A20C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A7DA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2F133A9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BCBA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27FEDB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EE2C9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356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077F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7773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827284" w:rsidRPr="00743905" w14:paraId="087B4266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D0D6A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8768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8A6F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9032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AD15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0D0D350C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4EB8C362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212C5F0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6032E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4D6A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C71F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C85F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827284" w:rsidRPr="00743905" w14:paraId="62EA5EB8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F006B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0000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11FD1F6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966C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2C3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4F2530F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5EA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00E39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E8D9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A3DA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D310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12E93D7" w14:textId="77777777" w:rsidR="00827284" w:rsidRPr="0007721B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827284" w:rsidRPr="00743905" w14:paraId="02A76869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09AD9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1672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785F015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3F71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C2BD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3E5BA1C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9A5E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F9178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CAC0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0066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13A29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34113F4" w14:textId="77777777" w:rsidR="00827284" w:rsidRPr="00951746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827284" w:rsidRPr="00743905" w14:paraId="70A7BFAE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D45C8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AE7FE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78B2E00D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A3868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28DA1" w14:textId="77777777" w:rsidR="00827284" w:rsidRDefault="00827284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3AE01489" w14:textId="77777777" w:rsidR="00827284" w:rsidRDefault="00827284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08FD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B18F2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9070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089C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1EA56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827284" w:rsidRPr="00743905" w14:paraId="318CDCD1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15943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A64A4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2B73A073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F3073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268FE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6292C17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519B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79A3B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497BC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DDA0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1B9AC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827284" w:rsidRPr="00743905" w14:paraId="13897402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015E5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4AF1C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E927F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FD5B" w14:textId="77777777" w:rsidR="00827284" w:rsidRPr="00743905" w:rsidRDefault="00827284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02C2897E" w14:textId="77777777" w:rsidR="00827284" w:rsidRDefault="00827284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15CF1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26F7964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CA445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69E5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46C8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58058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827284" w:rsidRPr="00743905" w14:paraId="6613F2AF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42182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63538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479A4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4950" w14:textId="77777777" w:rsidR="00827284" w:rsidRPr="00743905" w:rsidRDefault="00827284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62587FDE" w14:textId="77777777" w:rsidR="00827284" w:rsidRDefault="00827284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E4083" w14:textId="77777777" w:rsidR="00827284" w:rsidRDefault="00827284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216DCBC4" w14:textId="77777777" w:rsidR="00827284" w:rsidRPr="00743905" w:rsidRDefault="00827284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EE085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7F84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C8AD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74C39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827284" w:rsidRPr="00743905" w14:paraId="085C0D7F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20475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1D106" w14:textId="77777777" w:rsidR="00827284" w:rsidRDefault="00827284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CA8D3" w14:textId="77777777" w:rsidR="00827284" w:rsidRDefault="00827284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571BB" w14:textId="77777777" w:rsidR="00827284" w:rsidRPr="00743905" w:rsidRDefault="00827284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2788ECED" w14:textId="77777777" w:rsidR="00827284" w:rsidRDefault="00827284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5F958" w14:textId="77777777" w:rsidR="00827284" w:rsidRDefault="00827284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596B761D" w14:textId="77777777" w:rsidR="00827284" w:rsidRPr="00743905" w:rsidRDefault="00827284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F2BE0" w14:textId="77777777" w:rsidR="00827284" w:rsidRPr="00743905" w:rsidRDefault="00827284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2F516" w14:textId="77777777" w:rsidR="00827284" w:rsidRPr="00743905" w:rsidRDefault="00827284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1161F" w14:textId="77777777" w:rsidR="00827284" w:rsidRPr="00743905" w:rsidRDefault="00827284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A87E5" w14:textId="77777777" w:rsidR="00827284" w:rsidRDefault="00827284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827284" w:rsidRPr="00743905" w14:paraId="7EB2F130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E888B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91A4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30C0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2809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13BC762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E7B35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0699787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E7F3C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4081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8799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E222D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AA1DD4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827284" w:rsidRPr="00743905" w14:paraId="5B2D84E2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BBD11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10E1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75FA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E545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4055E43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3A22148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AA8D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4ABBDC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C89A8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9D05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B73F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DF35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827284" w:rsidRPr="00743905" w14:paraId="5A4A7BB3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FACFC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C4C6A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47FC4491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F422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96C9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79C8C7C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624F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41C2C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9B00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2F9E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9C1F8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45349FF" w14:textId="77777777" w:rsidR="00827284" w:rsidRPr="00351657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827284" w:rsidRPr="00743905" w14:paraId="39656CCB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677A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6B147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5B6BB14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E63C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67106" w14:textId="77777777" w:rsidR="00827284" w:rsidRPr="00743905" w:rsidRDefault="00827284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165ADC3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F906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2EE58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E91A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61B2A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D0B40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827284" w:rsidRPr="00743905" w14:paraId="68225445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B79B9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956B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19B2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9253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171696B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58A0A021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BEDE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153721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BCF45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B3C6C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9B11C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C49A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827284" w:rsidRPr="00743905" w14:paraId="4CE36CD1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7DBA6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2171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CB88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EFCF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7C3B49D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DEE6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50042D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0B58E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1C9B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3ABF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84D8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827284" w:rsidRPr="00743905" w14:paraId="5EB5B251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26511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C2087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71F8D5B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B1B2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C986D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30308CE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A44C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D2504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1D00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7C5D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D7C4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827284" w:rsidRPr="00743905" w14:paraId="3676ED5E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6B74C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2D1B2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0AA399D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2AB6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6220D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03D516D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98F2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546E5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DB1D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C0EC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F85F7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CC32BE0" w14:textId="77777777" w:rsidR="00827284" w:rsidRPr="003B409E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827284" w:rsidRPr="00743905" w14:paraId="2137F3D7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D0372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9ED27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700BC89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BE18A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82F18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3E237BE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4C14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8A142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F253C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45AD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DE79D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BAB2F0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827284" w:rsidRPr="00743905" w14:paraId="1E646183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23FEA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AF8C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6E56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B649A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34FF4D0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413ABA4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9A44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DF08AF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F1424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4AC0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95C0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CEC5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827284" w:rsidRPr="00743905" w14:paraId="40B63CAD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D9B23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5383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63B9D5F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3467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3313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7F444A6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7EEA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C0371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CE07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CFE7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AFA0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827284" w:rsidRPr="00743905" w14:paraId="7669061C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28ECB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CC255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826C0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34E7F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3F072133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</w:t>
            </w:r>
          </w:p>
          <w:p w14:paraId="0F916ACF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B536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57B65D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ED7A1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2EBE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070B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0924B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827284" w:rsidRPr="00743905" w14:paraId="2D022A9C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C4939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1DCA8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71EB07C6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622C0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00846" w14:textId="77777777" w:rsidR="00827284" w:rsidRPr="00743905" w:rsidRDefault="00827284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340A4E2E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6122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33B09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C8C1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6C3D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4E500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827284" w:rsidRPr="00743905" w14:paraId="7A877793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97505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B0C3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FA9AA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CADE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6D5789B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524C4BA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E91B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82A049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EAAD0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BA98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29FB1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51D7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827284" w:rsidRPr="00743905" w14:paraId="389D276A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34873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3BF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C6AE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E7A5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7DF7FB3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DAC9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6382486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0C927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18AF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C6571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C7FBC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827284" w:rsidRPr="00743905" w14:paraId="2964C5EE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DD85C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22CD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02CC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25F8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65378F7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8995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F336F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5163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1531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D1B1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827284" w:rsidRPr="00743905" w14:paraId="2E3D5C87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9F203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6199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F4CD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33E9A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56EC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7205B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12404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7AFF88F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571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A3F5A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827284" w:rsidRPr="00743905" w14:paraId="7B3C0400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37233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0C92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085C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7FF46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9092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0127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30E09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E3315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6EDE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827284" w:rsidRPr="00743905" w14:paraId="58E967CA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26D89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0EC3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31D2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3125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0BB3D9B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4253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304596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623D2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92EF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BA75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FF79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827284" w:rsidRPr="00743905" w14:paraId="18F1F749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FA2BA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2741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C6AE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CE90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34E42FE5" w14:textId="77777777" w:rsidR="00827284" w:rsidRPr="00D73778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3E2E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0A744A5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3FCF0" w14:textId="77777777" w:rsidR="00827284" w:rsidRPr="00D73778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B522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BD9F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5C84C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827284" w:rsidRPr="00743905" w14:paraId="369EBBF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85FBF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DED0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A88F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670A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DBF72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63209" w14:textId="77777777" w:rsidR="00827284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A50E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E41EC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3E7C1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827284" w:rsidRPr="00743905" w14:paraId="7057E7DB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DDF4E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C6E6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35E2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0B425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483BDA7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7E337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6A14775D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2E342871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220041FB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7EF0063B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C13A5" w14:textId="77777777" w:rsidR="00827284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A97D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06A2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5197C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F7F702E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66FF6F2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827284" w:rsidRPr="00743905" w14:paraId="28E238C5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6C1B4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20E0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1E5B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63A8D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5A111F5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C5C8B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717B6" w14:textId="77777777" w:rsidR="00827284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58B70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7F033E3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6F82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BF71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827284" w:rsidRPr="00743905" w14:paraId="68A9AA91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89F22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D97DC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78D1A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0D27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1C8E662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125CF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4288D" w14:textId="77777777" w:rsidR="00827284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48576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2010CA59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F80F0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25167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827284" w:rsidRPr="00743905" w14:paraId="1C156D9E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167D3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8D9C0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45C67B42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36B04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D62B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10205C9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D1ED1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40B78" w14:textId="77777777" w:rsidR="00827284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8E8BC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64257519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A2337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5B45E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827284" w:rsidRPr="00743905" w14:paraId="2577E9C6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AF66D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C9E00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616C6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4B3A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18FCBBC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B836D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5EADBBCC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4A0A5AB9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0A474E57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51EFE" w14:textId="77777777" w:rsidR="00827284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2E9BD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DCE0D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6B31F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2028368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827284" w:rsidRPr="00743905" w14:paraId="1D3E1A2F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253A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0E2D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9F6A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CA7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2F9E3B3A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2E24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0BA0D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E7E4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E754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613B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827284" w:rsidRPr="00743905" w14:paraId="3F472CFA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F4F58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3CDBF" w14:textId="77777777" w:rsidR="00827284" w:rsidRDefault="00827284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27C8C5B8" w14:textId="77777777" w:rsidR="00827284" w:rsidRPr="00743905" w:rsidRDefault="00827284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5F98F" w14:textId="77777777" w:rsidR="00827284" w:rsidRPr="00743905" w:rsidRDefault="00827284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3DB5B" w14:textId="77777777" w:rsidR="00827284" w:rsidRDefault="00827284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51132E4A" w14:textId="77777777" w:rsidR="00827284" w:rsidRPr="00743905" w:rsidRDefault="00827284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3ACDD" w14:textId="77777777" w:rsidR="00827284" w:rsidRPr="00743905" w:rsidRDefault="00827284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B8E47" w14:textId="77777777" w:rsidR="00827284" w:rsidRPr="00743905" w:rsidRDefault="00827284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DF429" w14:textId="77777777" w:rsidR="00827284" w:rsidRDefault="00827284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5CCCB5D7" w14:textId="77777777" w:rsidR="00827284" w:rsidRPr="00743905" w:rsidRDefault="00827284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8D6FE" w14:textId="77777777" w:rsidR="00827284" w:rsidRPr="00743905" w:rsidRDefault="00827284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C989A" w14:textId="77777777" w:rsidR="00827284" w:rsidRPr="00743905" w:rsidRDefault="00827284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827284" w:rsidRPr="00743905" w14:paraId="2ED48A32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55547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523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F13F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ECA38" w14:textId="77777777" w:rsidR="00827284" w:rsidRDefault="00827284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0FF0A32F" w14:textId="77777777" w:rsidR="00827284" w:rsidRPr="00743905" w:rsidRDefault="00827284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0F79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69068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E9CA1" w14:textId="77777777" w:rsidR="00827284" w:rsidRDefault="00827284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02BBA4D5" w14:textId="77777777" w:rsidR="00827284" w:rsidRPr="004E7F11" w:rsidRDefault="00827284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F38C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1E305" w14:textId="77777777" w:rsidR="00827284" w:rsidRDefault="00827284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430EEE30" w14:textId="77777777" w:rsidR="00827284" w:rsidRPr="00743905" w:rsidRDefault="00827284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827284" w:rsidRPr="00743905" w14:paraId="3D0C3020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66314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3B19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1821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879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53D2E19A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5AA8F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2C0D1315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0CA1CC0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CA8EB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915B1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1E45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2C569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827284" w:rsidRPr="00743905" w14:paraId="1736FBAC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F1372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9AB6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1174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62974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4A40FEE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F29B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F9829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D3875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38DBB8F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4D5F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161F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827284" w:rsidRPr="00743905" w14:paraId="06FC014E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1B3E7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F6428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08F2381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D760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50D68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3E603116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7FED3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925B" w14:textId="77777777" w:rsidR="00827284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6A59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C823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BDCA2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827284" w:rsidRPr="00743905" w14:paraId="1F500F92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AC7A2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95177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2F97243D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6021D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BF718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3462FE0E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92A9D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4BD79" w14:textId="77777777" w:rsidR="00827284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5AF2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CA5F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6A1F6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827284" w:rsidRPr="00743905" w14:paraId="1A73F8E6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21D2B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5DF3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271E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90BED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598B6ED8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835F3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A912F" w14:textId="77777777" w:rsidR="00827284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06CB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8CFD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9CCD5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827284" w:rsidRPr="00743905" w14:paraId="1D8FB9CA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4A25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96F4A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35BF61D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96DE5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9962E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7B2307B9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09EC3A13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467C93B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C934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AC790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69EB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32C7E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EB41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827284" w:rsidRPr="00743905" w14:paraId="397083EA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72F49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DC02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0D68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2F4C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67E43F51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DF0E6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40EF85AA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3FE7A9F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149F2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E8621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C893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7D12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827284" w:rsidRPr="00743905" w14:paraId="6CAD9DA6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1764F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4876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C021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90DB1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142EF0E8" w14:textId="77777777" w:rsidR="00827284" w:rsidRPr="00CD295A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CB13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6BEDB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49C6C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3D018BF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25292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6A9D1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827284" w:rsidRPr="00743905" w14:paraId="27B107AE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5EAB4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EFE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55C11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9C84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83505F0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3531A03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CBB51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6E0B01F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375858D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368E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7D3BB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2873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A6AD4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827284" w:rsidRPr="00743905" w14:paraId="58E8C5BC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06EAF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30C8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5B3C1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D928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1A1A6331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015C10BE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AF681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0DCF968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E4195" w14:textId="77777777" w:rsidR="00827284" w:rsidRPr="00743905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6E61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5EF0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F9DE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827284" w:rsidRPr="00743905" w14:paraId="3F9FB5F9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6A6F1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F701A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C555D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381F0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72CB405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309DF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E72C6" w14:textId="77777777" w:rsidR="00827284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5E9B3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354B7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5BE68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1DF67207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12812CA5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009A6EF7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827284" w:rsidRPr="00743905" w14:paraId="67A132D9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4ECCB" w14:textId="77777777" w:rsidR="00827284" w:rsidRPr="00743905" w:rsidRDefault="00827284" w:rsidP="00827284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D1D28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479A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BA147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407280A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DC3B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09E879AF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3690F588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72283CC4" w14:textId="77777777" w:rsidR="00827284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2DA8" w14:textId="77777777" w:rsidR="00827284" w:rsidRDefault="0082728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442A6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DB21F" w14:textId="77777777" w:rsidR="00827284" w:rsidRPr="00743905" w:rsidRDefault="0082728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7249B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08C423E1" w14:textId="77777777" w:rsidR="00827284" w:rsidRDefault="0082728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2E288CF2" w14:textId="77777777" w:rsidR="00827284" w:rsidRPr="005905D7" w:rsidRDefault="00827284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7EBB8AD5" w14:textId="77777777" w:rsidR="00827284" w:rsidRDefault="00827284" w:rsidP="00F078FE">
      <w:pPr>
        <w:pStyle w:val="Heading1"/>
        <w:spacing w:line="360" w:lineRule="auto"/>
      </w:pPr>
      <w:r>
        <w:t>LINIA 124</w:t>
      </w:r>
    </w:p>
    <w:p w14:paraId="7BCA0FE7" w14:textId="77777777" w:rsidR="00827284" w:rsidRDefault="00827284" w:rsidP="00210DC6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REŞIŢA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827284" w14:paraId="0E76FCE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0FAF2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7CA4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85174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9771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3E9A0CF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10DC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8A9F97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3F4DE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5A9A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B91E4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8A03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:rsidRPr="001F08D5" w14:paraId="2E087C9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1EA9D" w14:textId="77777777" w:rsidR="00827284" w:rsidRPr="00A75A00" w:rsidRDefault="00827284" w:rsidP="00827284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24CB2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52353" w14:textId="77777777" w:rsidR="00827284" w:rsidRPr="001F08D5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91F1D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77B6E08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9023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57170BF6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2D29B" w14:textId="77777777" w:rsidR="00827284" w:rsidRPr="001F08D5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F08D5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64FE8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4820D" w14:textId="77777777" w:rsidR="00827284" w:rsidRPr="001F08D5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DEF7C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493BD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28889D9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1C135DF7" w14:textId="77777777" w:rsidR="00827284" w:rsidRPr="001F08D5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1F08D5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827284" w14:paraId="0A2ACB9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14923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F7CB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11AE6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1EB4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3F3B069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7962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17, 29, 43, 55, 59, 63, 69, 71, 73, 75, și 79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86030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EDB3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DB023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B2E0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5140A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827284" w:rsidRPr="00A8307A" w14:paraId="37CC018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065A6" w14:textId="77777777" w:rsidR="00827284" w:rsidRPr="00A75A00" w:rsidRDefault="00827284" w:rsidP="00827284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6155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AAD0E" w14:textId="77777777" w:rsidR="00827284" w:rsidRPr="0017752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DCE3F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88E30C2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175A5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AF576" w14:textId="77777777" w:rsidR="00827284" w:rsidRPr="0017752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77526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78464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EB69D" w14:textId="77777777" w:rsidR="00827284" w:rsidRPr="0017752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0670C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BE122D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827284" w:rsidRPr="00A8307A" w14:paraId="4940F36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3157F" w14:textId="77777777" w:rsidR="00827284" w:rsidRPr="00A75A00" w:rsidRDefault="00827284" w:rsidP="00827284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C7C3B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6CE22" w14:textId="77777777" w:rsidR="00827284" w:rsidRPr="00AF6A3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EBB00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CE8E83D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21B9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D8948DE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D64C1" w14:textId="77777777" w:rsidR="00827284" w:rsidRPr="00AF6A3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F6A3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F46D5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D49FF" w14:textId="77777777" w:rsidR="00827284" w:rsidRPr="00AF6A3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C95B4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B7DA9A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384A3956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12866798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827284" w:rsidRPr="00A8307A" w14:paraId="4B899DA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6B7AB" w14:textId="77777777" w:rsidR="00827284" w:rsidRPr="00A75A00" w:rsidRDefault="00827284" w:rsidP="00827284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1019F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81D2E" w14:textId="77777777" w:rsidR="00827284" w:rsidRPr="00AF6A3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467A0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8069E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562BCA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7EC4A07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0D5F2" w14:textId="77777777" w:rsidR="00827284" w:rsidRPr="00AF6A3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C71DE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91A07" w14:textId="77777777" w:rsidR="00827284" w:rsidRPr="00AF6A3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86A3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636F9A91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827284" w:rsidRPr="00A8307A" w14:paraId="63361D2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27FA9" w14:textId="77777777" w:rsidR="00827284" w:rsidRPr="00A75A00" w:rsidRDefault="00827284" w:rsidP="00827284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86EBB" w14:textId="77777777" w:rsidR="00827284" w:rsidRPr="00A8307A" w:rsidRDefault="00827284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CCAFC" w14:textId="77777777" w:rsidR="00827284" w:rsidRPr="00AF6A38" w:rsidRDefault="00827284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3F13A" w14:textId="77777777" w:rsidR="00827284" w:rsidRPr="00A8307A" w:rsidRDefault="00827284" w:rsidP="00D66A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A0313" w14:textId="77777777" w:rsidR="00827284" w:rsidRDefault="00827284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2C4FB44" w14:textId="77777777" w:rsidR="00827284" w:rsidRDefault="00827284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9E85A37" w14:textId="77777777" w:rsidR="00827284" w:rsidRDefault="00827284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9A2DC" w14:textId="77777777" w:rsidR="00827284" w:rsidRDefault="00827284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99237" w14:textId="77777777" w:rsidR="00827284" w:rsidRPr="00A8307A" w:rsidRDefault="00827284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F59C" w14:textId="77777777" w:rsidR="00827284" w:rsidRPr="00AF6A38" w:rsidRDefault="00827284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D5343" w14:textId="77777777" w:rsidR="00827284" w:rsidRPr="00D66AFF" w:rsidRDefault="00827284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4FE01944" w14:textId="77777777" w:rsidR="00827284" w:rsidRDefault="00827284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827284" w:rsidRPr="00A8307A" w14:paraId="2D9FD94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8ED4F" w14:textId="77777777" w:rsidR="00827284" w:rsidRPr="00A75A00" w:rsidRDefault="00827284" w:rsidP="00827284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4B383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76AD4" w14:textId="77777777" w:rsidR="00827284" w:rsidRPr="00AF6A3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A105F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2DFA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A5C07E1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70B45" w14:textId="77777777" w:rsidR="00827284" w:rsidRPr="00AF6A3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82950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5B456" w14:textId="77777777" w:rsidR="00827284" w:rsidRPr="00AF6A3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0BA7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827284" w:rsidRPr="00A8307A" w14:paraId="20EACC7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FBAA1" w14:textId="77777777" w:rsidR="00827284" w:rsidRPr="00A75A00" w:rsidRDefault="00827284" w:rsidP="00827284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7AF05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2284F" w14:textId="77777777" w:rsidR="00827284" w:rsidRPr="007328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14234" w14:textId="77777777" w:rsidR="00827284" w:rsidRPr="00A8307A" w:rsidRDefault="0082728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5B5A71E" w14:textId="77777777" w:rsidR="00827284" w:rsidRPr="00A8307A" w:rsidRDefault="0082728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92F32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47066" w14:textId="77777777" w:rsidR="00827284" w:rsidRPr="00A8307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8CDB8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915C9" w14:textId="77777777" w:rsidR="00827284" w:rsidRPr="007328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A94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CC83F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66EEFC1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49A6A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98BBD53" w14:textId="77777777" w:rsidR="00827284" w:rsidRPr="00A8307A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827284" w:rsidRPr="00A8307A" w14:paraId="5617C99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34E6B" w14:textId="77777777" w:rsidR="00827284" w:rsidRPr="00A75A00" w:rsidRDefault="00827284" w:rsidP="00827284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44080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B6258" w14:textId="77777777" w:rsidR="00827284" w:rsidRPr="007328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8768D" w14:textId="77777777" w:rsidR="00827284" w:rsidRPr="00A8307A" w:rsidRDefault="00827284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AA8DBFC" w14:textId="77777777" w:rsidR="00827284" w:rsidRPr="00A8307A" w:rsidRDefault="00827284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C2771" w14:textId="77777777" w:rsidR="00827284" w:rsidRDefault="00827284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C51EC2D" w14:textId="77777777" w:rsidR="00827284" w:rsidRDefault="00827284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DDE30D2" w14:textId="77777777" w:rsidR="00827284" w:rsidRPr="002F4F92" w:rsidRDefault="00827284" w:rsidP="002F4F9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3C42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8DA2A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680D5" w14:textId="77777777" w:rsidR="00827284" w:rsidRPr="007328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943B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827284" w:rsidRPr="00A8307A" w14:paraId="59C4E76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DF82D" w14:textId="77777777" w:rsidR="00827284" w:rsidRPr="00A75A00" w:rsidRDefault="00827284" w:rsidP="00827284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6D161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B59D1" w14:textId="77777777" w:rsidR="00827284" w:rsidRPr="001033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19033" w14:textId="77777777" w:rsidR="00827284" w:rsidRPr="00A8307A" w:rsidRDefault="0082728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9D5D64F" w14:textId="77777777" w:rsidR="00827284" w:rsidRPr="00A8307A" w:rsidRDefault="0082728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B701C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8D317" w14:textId="77777777" w:rsidR="00827284" w:rsidRPr="00A8307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6E900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5A86E" w14:textId="77777777" w:rsidR="00827284" w:rsidRPr="001033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B2827" w14:textId="77777777" w:rsidR="00827284" w:rsidRPr="00A8307A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202FB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67D4621D" w14:textId="77777777" w:rsidR="00827284" w:rsidRPr="00A8307A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827284" w:rsidRPr="00A8307A" w14:paraId="7E3DEE9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01DC" w14:textId="77777777" w:rsidR="00827284" w:rsidRPr="00A75A00" w:rsidRDefault="00827284" w:rsidP="00827284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736C6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D52D2" w14:textId="77777777" w:rsidR="00827284" w:rsidRPr="001033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F3D19" w14:textId="77777777" w:rsidR="00827284" w:rsidRPr="00A8307A" w:rsidRDefault="0082728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7B6D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91DDF8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5A15D35A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A0734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311C3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D1E57" w14:textId="77777777" w:rsidR="00827284" w:rsidRPr="001033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A17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757AF12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0881FFC5" w14:textId="77777777" w:rsidR="00827284" w:rsidRPr="00A8307A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827284" w14:paraId="6509722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84399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6058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F91D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AD7F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2E5C306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94A5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5C66AA0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68D83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FBDC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1017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2219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CEDB1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2EB807A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827284" w:rsidRPr="00A8307A" w14:paraId="0AFC4F0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CDA4C" w14:textId="77777777" w:rsidR="00827284" w:rsidRPr="00A75A00" w:rsidRDefault="00827284" w:rsidP="00827284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F5BD2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24255" w14:textId="77777777" w:rsidR="00827284" w:rsidRPr="00B85265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795D1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1EB2BB8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925E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</w:p>
          <w:p w14:paraId="22301D0F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791E1" w14:textId="77777777" w:rsidR="00827284" w:rsidRPr="00B85265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B8526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43EE1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D04EB" w14:textId="77777777" w:rsidR="00827284" w:rsidRPr="00B85265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9AA5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53554E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827284" w:rsidRPr="00A8307A" w14:paraId="3EFC2E0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F9FA6" w14:textId="77777777" w:rsidR="00827284" w:rsidRPr="00A75A00" w:rsidRDefault="00827284" w:rsidP="00827284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C6551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7AF3D" w14:textId="77777777" w:rsidR="00827284" w:rsidRPr="00DD472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A96B2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723F4D8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4D591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1E003" w14:textId="77777777" w:rsidR="00827284" w:rsidRPr="00DD472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DD472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B9FBE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C0EE5" w14:textId="77777777" w:rsidR="00827284" w:rsidRPr="00DD472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43CFC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146890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827284" w:rsidRPr="00A8307A" w14:paraId="69CA5BE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FD5CE" w14:textId="77777777" w:rsidR="00827284" w:rsidRPr="00A75A00" w:rsidRDefault="00827284" w:rsidP="00827284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A304E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BEC8A" w14:textId="77777777" w:rsidR="00827284" w:rsidRPr="0080537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E398F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D42EB1A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4194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A8B6F" w14:textId="77777777" w:rsidR="00827284" w:rsidRPr="0080537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0537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3CB6F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03E50" w14:textId="77777777" w:rsidR="00827284" w:rsidRPr="0080537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3467F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D46242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827284" w:rsidRPr="00A8307A" w14:paraId="22B0339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5D77D" w14:textId="77777777" w:rsidR="00827284" w:rsidRPr="00A75A00" w:rsidRDefault="00827284" w:rsidP="00827284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88CF6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475D5" w14:textId="77777777" w:rsidR="00827284" w:rsidRPr="00AA776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95C9F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5331D59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9B428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10751" w14:textId="77777777" w:rsidR="00827284" w:rsidRPr="00AA776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AA7768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2B5BF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33C06" w14:textId="77777777" w:rsidR="00827284" w:rsidRPr="00AA776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291A3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3A03CA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827284" w14:paraId="732B2620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5EE7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DBA7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6DB9F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4105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5012DE0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D5E6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D7B92C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A8B6C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391B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AE1E4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8C6B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827284" w14:paraId="6A123345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291CF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0998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218E960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E570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E2C4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25F6174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7FD6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1F107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8567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9BA3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8D507" w14:textId="77777777" w:rsidR="00827284" w:rsidRPr="00E462CC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2A11E3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Rest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r</w:t>
            </w:r>
            <w:r w:rsidRPr="00E462CC">
              <w:rPr>
                <w:b/>
                <w:bCs/>
                <w:i/>
                <w:iCs/>
                <w:sz w:val="20"/>
                <w:lang w:val="ro-RO"/>
              </w:rPr>
              <w:t>icție peste breateaua din Cap Y st. Timişoara Sud.</w:t>
            </w:r>
          </w:p>
        </w:tc>
      </w:tr>
      <w:tr w:rsidR="00827284" w:rsidRPr="00E462CC" w14:paraId="5EC6A637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5DCD8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6313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1+450</w:t>
            </w:r>
          </w:p>
          <w:p w14:paraId="700A262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5871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C8C1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–</w:t>
            </w:r>
          </w:p>
          <w:p w14:paraId="30974F8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Timişoara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2F3F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52EB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E8F0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1EA3F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4192D" w14:textId="77777777" w:rsidR="00827284" w:rsidRPr="00E462CC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268C9C6B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38824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A7FB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5+020</w:t>
            </w:r>
          </w:p>
          <w:p w14:paraId="3332FAA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6+040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7C59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33C2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5D57239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C607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EB46A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1D0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34DB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8749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67F2745B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9821E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1C38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67A4A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E52D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219C893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9335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C44409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16EB77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175E6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4C36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9583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A950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14970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827284" w14:paraId="7459A255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6A338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0853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13+770</w:t>
            </w:r>
          </w:p>
          <w:p w14:paraId="4253821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1C661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448E8" w14:textId="77777777" w:rsidR="00827284" w:rsidRDefault="00827284" w:rsidP="00BC36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603DEC08" w14:textId="77777777" w:rsidR="00827284" w:rsidRDefault="00827284" w:rsidP="00BC36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4E39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B2AC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442B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F87E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E39B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Inclusiv peste sch. 2 Cap Y Timișeni</w:t>
            </w:r>
          </w:p>
        </w:tc>
      </w:tr>
      <w:tr w:rsidR="00827284" w14:paraId="3AC2094D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58A32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3689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1680A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11E0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75B9B69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E22E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DAE01B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47E75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4122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9AFEC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EC25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1, Cap X și sch. 2, Cap Y.</w:t>
            </w:r>
          </w:p>
        </w:tc>
      </w:tr>
      <w:tr w:rsidR="00827284" w14:paraId="49FA33AF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BA152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8922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4B1F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AB363" w14:textId="77777777" w:rsidR="00827284" w:rsidRDefault="00827284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5CD0AF9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DDAE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4751C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DAA2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5AB73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F62B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4 și 5 Cap Y.</w:t>
            </w:r>
          </w:p>
        </w:tc>
      </w:tr>
      <w:tr w:rsidR="00827284" w14:paraId="5E93759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DA581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3130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E43E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06DA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4F5C87D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46F4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FBE537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486B9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12B2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1E0CB" w14:textId="77777777" w:rsidR="00827284" w:rsidRPr="00ED5B9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9B33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15, </w:t>
            </w:r>
          </w:p>
          <w:p w14:paraId="0EDD65B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827284" w14:paraId="28DE7EB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41653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9458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CD137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2F2E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763DBCD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383E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78365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86AB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2008F" w14:textId="77777777" w:rsidR="00827284" w:rsidRPr="00ED5B9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C5C5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Cap X.</w:t>
            </w:r>
          </w:p>
        </w:tc>
      </w:tr>
      <w:tr w:rsidR="00827284" w14:paraId="240914B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F4262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2B3FF" w14:textId="77777777" w:rsidR="00827284" w:rsidRDefault="00827284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00400" w14:textId="77777777" w:rsidR="00827284" w:rsidRDefault="00827284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6169F" w14:textId="77777777" w:rsidR="00827284" w:rsidRDefault="00827284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294E8218" w14:textId="77777777" w:rsidR="00827284" w:rsidRDefault="00827284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18C44" w14:textId="77777777" w:rsidR="00827284" w:rsidRDefault="00827284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ED35C" w14:textId="77777777" w:rsidR="00827284" w:rsidRDefault="00827284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F5547" w14:textId="77777777" w:rsidR="00827284" w:rsidRDefault="00827284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74B00" w14:textId="77777777" w:rsidR="00827284" w:rsidRPr="00ED5B96" w:rsidRDefault="00827284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52067" w14:textId="77777777" w:rsidR="00827284" w:rsidRDefault="00827284" w:rsidP="00AE32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 Cap X.</w:t>
            </w:r>
          </w:p>
        </w:tc>
      </w:tr>
      <w:tr w:rsidR="00827284" w14:paraId="29D4E75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C8FB8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2342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7796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88DC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2014CC3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B0C2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C3F356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F7699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5937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10F2" w14:textId="77777777" w:rsidR="00827284" w:rsidRPr="00ED5B9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4E4E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9, </w:t>
            </w:r>
          </w:p>
          <w:p w14:paraId="631EA60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827284" w14:paraId="5B24E70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AB071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FCAB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0F5B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F7DD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 -</w:t>
            </w:r>
          </w:p>
          <w:p w14:paraId="43CC960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43EF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175CF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1506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56C56" w14:textId="77777777" w:rsidR="00827284" w:rsidRPr="00ED5B9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9E3A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8F514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și 6 </w:t>
            </w:r>
          </w:p>
          <w:p w14:paraId="1B2E52A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827284" w14:paraId="0C86519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F8050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A3A3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29+300</w:t>
            </w:r>
          </w:p>
          <w:p w14:paraId="0F87BF2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BE71E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E687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Jebel  - Voiteni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9FBF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F3B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8B9B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9C1AD" w14:textId="77777777" w:rsidR="00827284" w:rsidRPr="00ED5B9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7F10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7AB50E1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4E29A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5F22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0146C11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33+851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9844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4DFE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Jebel  - Voiteni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F72A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E7A51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71C6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8ED30" w14:textId="77777777" w:rsidR="00827284" w:rsidRPr="00ED5B9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0219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44CE55D7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B8F8F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F21C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F1440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8AFF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50B48DD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1965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26F4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3326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0B9BC" w14:textId="77777777" w:rsidR="00827284" w:rsidRPr="00ED5B9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3CD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4859C6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827284" w14:paraId="48C5E0C9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FEFF3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504C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46B41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3824C" w14:textId="77777777" w:rsidR="00827284" w:rsidRDefault="00827284" w:rsidP="002D4AF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4FEA3D7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abătută/directă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46C8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52CCC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4643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4ED6A" w14:textId="77777777" w:rsidR="00827284" w:rsidRPr="00ED5B9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4E321" w14:textId="77777777" w:rsidR="00827284" w:rsidRDefault="00827284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AA7134" w14:textId="77777777" w:rsidR="00827284" w:rsidRDefault="00827284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2, 3 și 4..</w:t>
            </w:r>
          </w:p>
        </w:tc>
      </w:tr>
      <w:tr w:rsidR="00827284" w14:paraId="30E92BAF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D5376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7CAE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7B7FF57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9494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DCBBD" w14:textId="77777777" w:rsidR="00827284" w:rsidRDefault="00827284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Voiteni – </w:t>
            </w:r>
            <w:r>
              <w:rPr>
                <w:b/>
                <w:bCs/>
                <w:sz w:val="20"/>
                <w:lang w:val="ro-RO"/>
              </w:rPr>
              <w:br/>
              <w:t>Ax St.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DF77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C4A7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2230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6B549" w14:textId="77777777" w:rsidR="00827284" w:rsidRPr="00ED5B9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5812B" w14:textId="77777777" w:rsidR="00827284" w:rsidRDefault="00827284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RV 30 km/h pt trenurile de marfă</w:t>
            </w:r>
          </w:p>
        </w:tc>
      </w:tr>
      <w:tr w:rsidR="00827284" w14:paraId="0BEA770D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DA2FA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238D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1+400</w:t>
            </w:r>
          </w:p>
          <w:p w14:paraId="616AAE9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9FDE6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E4F38" w14:textId="77777777" w:rsidR="00827284" w:rsidRDefault="00827284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Voiteni –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2226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EF4C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15FF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A7EBC" w14:textId="77777777" w:rsidR="00827284" w:rsidRPr="00ED5B9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CD880" w14:textId="77777777" w:rsidR="00827284" w:rsidRDefault="00827284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51526B7A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5EB50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141B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4+400</w:t>
            </w:r>
          </w:p>
          <w:p w14:paraId="08C3DC2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1C4F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E4126" w14:textId="77777777" w:rsidR="00827284" w:rsidRDefault="00827284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Voiteni –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62D9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FCB13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E943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89C49" w14:textId="77777777" w:rsidR="00827284" w:rsidRPr="00ED5B9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046A1" w14:textId="77777777" w:rsidR="00827284" w:rsidRDefault="00827284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3236395D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1F638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FA67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25+360</w:t>
            </w:r>
          </w:p>
          <w:p w14:paraId="2E21570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48BCC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3EC4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Gătaia -</w:t>
            </w:r>
          </w:p>
          <w:p w14:paraId="2BCCFB9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DDEB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54DFE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E08E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6007" w14:textId="77777777" w:rsidR="00827284" w:rsidRPr="00ED5B9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BC08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2F74E872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36658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A3BB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43+520</w:t>
            </w:r>
          </w:p>
          <w:p w14:paraId="349113E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6330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07BC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3D29017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933D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61571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1908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35ED7" w14:textId="77777777" w:rsidR="00827284" w:rsidRPr="00ED5B9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A545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DD27F9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14:paraId="74A78564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6202D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D321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88596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9996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F741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65900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10E2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9782A" w14:textId="77777777" w:rsidR="00827284" w:rsidRPr="00ED5B9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3B65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59129269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54058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242E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DE7C5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1457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2 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291F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773C0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0425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D3F20" w14:textId="77777777" w:rsidR="00827284" w:rsidRPr="00ED5B9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B615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1991974E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7A262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D541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55+200</w:t>
            </w:r>
          </w:p>
          <w:p w14:paraId="6B3F723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60+271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E420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73B3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 - Reșița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87E6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54CA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B188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0BA5" w14:textId="77777777" w:rsidR="00827284" w:rsidRPr="00ED5B9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3794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282CB838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64961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9D10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64+000</w:t>
            </w:r>
          </w:p>
          <w:p w14:paraId="1573C0C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2DB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1B1C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Reșița Nord - </w:t>
            </w:r>
          </w:p>
          <w:p w14:paraId="08ECFEA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Reșița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1EF5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87A16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0536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CF6E8" w14:textId="77777777" w:rsidR="00827284" w:rsidRPr="00ED5B9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8DD3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306E04B0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404CC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8F8B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BB425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AB38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7065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81ACA1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13, 15, 19, 25, 33, 35,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88F34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AA17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161CA" w14:textId="77777777" w:rsidR="00827284" w:rsidRPr="00ED5B9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1837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</w:t>
            </w:r>
          </w:p>
        </w:tc>
      </w:tr>
      <w:tr w:rsidR="00827284" w14:paraId="166FF73C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6A949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904B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717AD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44C5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0C506" w14:textId="77777777" w:rsidR="00827284" w:rsidRDefault="00827284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5634BEC" w14:textId="77777777" w:rsidR="00827284" w:rsidRDefault="00827284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D648748" w14:textId="77777777" w:rsidR="00827284" w:rsidRDefault="00827284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26, 40 și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6BA3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36AE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941B1" w14:textId="77777777" w:rsidR="00827284" w:rsidRPr="00ED5B9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9DCF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2 - 8 abătute Cap Y</w:t>
            </w:r>
          </w:p>
        </w:tc>
      </w:tr>
      <w:tr w:rsidR="00827284" w14:paraId="285BEDF5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C6F1E" w14:textId="77777777" w:rsidR="00827284" w:rsidRDefault="00827284" w:rsidP="00827284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FC63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2F5AF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7F0A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8D5DF" w14:textId="77777777" w:rsidR="00827284" w:rsidRDefault="00827284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E018854" w14:textId="77777777" w:rsidR="00827284" w:rsidRDefault="00827284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BD7E0D1" w14:textId="77777777" w:rsidR="00827284" w:rsidRDefault="00827284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28/30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BE1E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2590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ED429" w14:textId="77777777" w:rsidR="00827284" w:rsidRPr="00ED5B9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E089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8 abătute Cap Y</w:t>
            </w:r>
          </w:p>
        </w:tc>
      </w:tr>
    </w:tbl>
    <w:p w14:paraId="69C4A1D3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2B14E3F1" w14:textId="77777777" w:rsidR="00827284" w:rsidRDefault="00827284" w:rsidP="00C13E1E">
      <w:pPr>
        <w:pStyle w:val="Heading1"/>
        <w:spacing w:line="360" w:lineRule="auto"/>
      </w:pPr>
      <w:r>
        <w:lastRenderedPageBreak/>
        <w:t>LINIA 125</w:t>
      </w:r>
    </w:p>
    <w:p w14:paraId="5B796060" w14:textId="77777777" w:rsidR="00827284" w:rsidRDefault="00827284" w:rsidP="00C52D69">
      <w:pPr>
        <w:pStyle w:val="Heading1"/>
        <w:spacing w:line="360" w:lineRule="auto"/>
        <w:rPr>
          <w:b w:val="0"/>
          <w:bCs w:val="0"/>
          <w:sz w:val="8"/>
        </w:rPr>
      </w:pPr>
      <w:r>
        <w:t>TIMIŞOARA SUD - BUZIAŞ</w:t>
      </w:r>
    </w:p>
    <w:p w14:paraId="5A733C2F" w14:textId="77777777" w:rsidR="00827284" w:rsidRDefault="00827284" w:rsidP="00C52D69">
      <w:pPr>
        <w:pStyle w:val="Heading1"/>
        <w:spacing w:line="360" w:lineRule="auto"/>
        <w:rPr>
          <w:b w:val="0"/>
          <w:bCs w:val="0"/>
          <w:sz w:val="8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827284" w14:paraId="0254468C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8B3D7" w14:textId="77777777" w:rsidR="00827284" w:rsidRDefault="00827284" w:rsidP="0082728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7EDA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45856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DB81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662BB32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3C6F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B75B52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23E9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879B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1CD79" w14:textId="77777777" w:rsidR="00827284" w:rsidRPr="00CE363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4880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827284" w14:paraId="529A82AF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32AF1" w14:textId="77777777" w:rsidR="00827284" w:rsidRDefault="00827284" w:rsidP="0082728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367B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551E0A1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5891D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A144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37897DB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830E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968A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F0B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3223" w14:textId="77777777" w:rsidR="00827284" w:rsidRPr="00CE363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A2F2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C1F94C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peste breteaua din Cap Y, st. Timișoara Sud.</w:t>
            </w:r>
          </w:p>
        </w:tc>
      </w:tr>
      <w:tr w:rsidR="00827284" w14:paraId="0AA5F841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453DC" w14:textId="77777777" w:rsidR="00827284" w:rsidRDefault="00827284" w:rsidP="0082728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1E20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A29B3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E801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1CD581F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7F21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E3F44E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0C42547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016D9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9820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F63A0" w14:textId="77777777" w:rsidR="00827284" w:rsidRPr="00CE363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DB35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26C02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827284" w14:paraId="4D47B083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17A8E" w14:textId="77777777" w:rsidR="00827284" w:rsidRDefault="00827284" w:rsidP="0082728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621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BEC25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F19B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Semenic</w:t>
            </w:r>
          </w:p>
          <w:p w14:paraId="636A45E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abatuta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80F7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3457D8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D7A49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91F0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9426F" w14:textId="77777777" w:rsidR="00827284" w:rsidRPr="00CE363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6A15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08F6989D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B76BE" w14:textId="77777777" w:rsidR="00827284" w:rsidRDefault="00827284" w:rsidP="0082728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7391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4+486</w:t>
            </w:r>
          </w:p>
          <w:p w14:paraId="79F691B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1935F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F4E4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Semenic -</w:t>
            </w:r>
          </w:p>
          <w:p w14:paraId="172B889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Sacoșu Mic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3BE3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45B59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112A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5D97A" w14:textId="77777777" w:rsidR="00827284" w:rsidRPr="00CE363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065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E62377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14:paraId="15FA5B08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8457" w14:textId="77777777" w:rsidR="00827284" w:rsidRDefault="00827284" w:rsidP="0082728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6FE7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3C3D9EB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E606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5BA7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Sacoșu Mic - 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F600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34BCC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FC2D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2F4B2" w14:textId="77777777" w:rsidR="00827284" w:rsidRPr="00CE363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21FC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4A62F1DF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302CB" w14:textId="77777777" w:rsidR="00827284" w:rsidRDefault="00827284" w:rsidP="0082728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F0B1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A9B3F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2AAD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2BAFA8C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9E0F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8FA7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D75A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874DF" w14:textId="77777777" w:rsidR="00827284" w:rsidRPr="00CE363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84EC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50E5E016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2D092F4C" w14:textId="77777777" w:rsidR="00827284" w:rsidRDefault="00827284" w:rsidP="00E56A6A">
      <w:pPr>
        <w:pStyle w:val="Heading1"/>
        <w:spacing w:line="360" w:lineRule="auto"/>
      </w:pPr>
      <w:r>
        <w:t>LINIA 200</w:t>
      </w:r>
    </w:p>
    <w:p w14:paraId="54684FC6" w14:textId="77777777" w:rsidR="00827284" w:rsidRDefault="00827284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827284" w14:paraId="349645F3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93E9D" w14:textId="77777777" w:rsidR="00827284" w:rsidRDefault="00827284" w:rsidP="00827284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3E52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102AD40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4AF43" w14:textId="77777777" w:rsidR="00827284" w:rsidRPr="00032DF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4894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4764921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52F8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D509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8B4B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184911B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8850C" w14:textId="77777777" w:rsidR="00827284" w:rsidRPr="00032DF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4FDB9" w14:textId="77777777" w:rsidR="00827284" w:rsidRPr="00F716C0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827284" w14:paraId="17EC1503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64769" w14:textId="77777777" w:rsidR="00827284" w:rsidRDefault="00827284" w:rsidP="00827284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E34BC" w14:textId="77777777" w:rsidR="00827284" w:rsidRDefault="00827284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706A1195" w14:textId="77777777" w:rsidR="00827284" w:rsidRDefault="00827284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17E56" w14:textId="77777777" w:rsidR="00827284" w:rsidRDefault="00827284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870CC" w14:textId="77777777" w:rsidR="00827284" w:rsidRDefault="00827284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259C2DDC" w14:textId="77777777" w:rsidR="00827284" w:rsidRDefault="00827284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80C30" w14:textId="77777777" w:rsidR="00827284" w:rsidRDefault="00827284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88147" w14:textId="77777777" w:rsidR="00827284" w:rsidRDefault="00827284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453BD" w14:textId="77777777" w:rsidR="00827284" w:rsidRDefault="00827284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1AAD566D" w14:textId="77777777" w:rsidR="00827284" w:rsidRDefault="00827284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94222" w14:textId="77777777" w:rsidR="00827284" w:rsidRDefault="00827284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ABE1C" w14:textId="77777777" w:rsidR="00827284" w:rsidRDefault="00827284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827284" w14:paraId="73842B79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EC996" w14:textId="77777777" w:rsidR="00827284" w:rsidRDefault="00827284" w:rsidP="00827284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873D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3C4175C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FDEE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74A0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040B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F9993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3883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DDB29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D6F5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69815715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4B1E0" w14:textId="77777777" w:rsidR="00827284" w:rsidRDefault="00827284" w:rsidP="00827284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8AE0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8F93D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E8A1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3F0E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E1E25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742E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1B5DE95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C7CCC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C9D0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096D86C6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6A14A" w14:textId="77777777" w:rsidR="00827284" w:rsidRDefault="00827284" w:rsidP="00827284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65380" w14:textId="77777777" w:rsidR="00827284" w:rsidRDefault="00827284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5B0E1124" w14:textId="77777777" w:rsidR="00827284" w:rsidRDefault="00827284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48265" w14:textId="77777777" w:rsidR="00827284" w:rsidRDefault="00827284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B413F" w14:textId="77777777" w:rsidR="00827284" w:rsidRDefault="00827284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2DE96" w14:textId="77777777" w:rsidR="00827284" w:rsidRDefault="00827284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1EC04" w14:textId="77777777" w:rsidR="00827284" w:rsidRDefault="00827284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85940" w14:textId="77777777" w:rsidR="00827284" w:rsidRDefault="00827284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4134D992" w14:textId="77777777" w:rsidR="00827284" w:rsidRDefault="00827284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B9068" w14:textId="77777777" w:rsidR="00827284" w:rsidRDefault="00827284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F9B81" w14:textId="77777777" w:rsidR="00827284" w:rsidRDefault="00827284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06ADC343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8046A" w14:textId="77777777" w:rsidR="00827284" w:rsidRDefault="00827284" w:rsidP="00827284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E2FF8" w14:textId="77777777" w:rsidR="00827284" w:rsidRDefault="00827284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338A7" w14:textId="77777777" w:rsidR="00827284" w:rsidRDefault="00827284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1265F" w14:textId="77777777" w:rsidR="00827284" w:rsidRDefault="00827284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5CBA0432" w14:textId="77777777" w:rsidR="00827284" w:rsidRDefault="00827284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FCB67" w14:textId="77777777" w:rsidR="00827284" w:rsidRDefault="00827284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B1513" w14:textId="77777777" w:rsidR="00827284" w:rsidRDefault="00827284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42789" w14:textId="77777777" w:rsidR="00827284" w:rsidRDefault="00827284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483D7DFF" w14:textId="77777777" w:rsidR="00827284" w:rsidRDefault="00827284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7878F" w14:textId="77777777" w:rsidR="00827284" w:rsidRDefault="00827284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876AD" w14:textId="77777777" w:rsidR="00827284" w:rsidRDefault="00827284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5B7C0436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890EB" w14:textId="77777777" w:rsidR="00827284" w:rsidRDefault="00827284" w:rsidP="00827284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C6E5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12FA8" w14:textId="77777777" w:rsidR="00827284" w:rsidRPr="00032DF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E212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1A4A252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F9F6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014387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82B71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7569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16560" w14:textId="77777777" w:rsidR="00827284" w:rsidRPr="00032DF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AE626" w14:textId="77777777" w:rsidR="00827284" w:rsidRPr="00F716C0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2E55D766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A859A" w14:textId="77777777" w:rsidR="00827284" w:rsidRDefault="00827284" w:rsidP="00827284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433B1" w14:textId="77777777" w:rsidR="00827284" w:rsidRDefault="00827284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436009D5" w14:textId="77777777" w:rsidR="00827284" w:rsidRDefault="00827284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60605" w14:textId="77777777" w:rsidR="00827284" w:rsidRDefault="00827284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1DF43" w14:textId="77777777" w:rsidR="00827284" w:rsidRDefault="00827284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19DEC0F8" w14:textId="77777777" w:rsidR="00827284" w:rsidRDefault="00827284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DA358" w14:textId="77777777" w:rsidR="00827284" w:rsidRDefault="00827284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011C0" w14:textId="77777777" w:rsidR="00827284" w:rsidRDefault="00827284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5E817" w14:textId="77777777" w:rsidR="00827284" w:rsidRDefault="00827284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06A57F12" w14:textId="77777777" w:rsidR="00827284" w:rsidRDefault="00827284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8784F" w14:textId="77777777" w:rsidR="00827284" w:rsidRDefault="00827284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C2CF7" w14:textId="77777777" w:rsidR="00827284" w:rsidRDefault="00827284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2E352B76" w14:textId="77777777" w:rsidR="00827284" w:rsidRDefault="00827284" w:rsidP="00623FF6">
      <w:pPr>
        <w:spacing w:before="40" w:after="40" w:line="192" w:lineRule="auto"/>
        <w:ind w:right="57"/>
        <w:rPr>
          <w:lang w:val="ro-RO"/>
        </w:rPr>
      </w:pPr>
    </w:p>
    <w:p w14:paraId="070A431F" w14:textId="77777777" w:rsidR="00827284" w:rsidRDefault="00827284" w:rsidP="006D4098">
      <w:pPr>
        <w:pStyle w:val="Heading1"/>
        <w:spacing w:line="360" w:lineRule="auto"/>
      </w:pPr>
      <w:r>
        <w:t>LINIA 201</w:t>
      </w:r>
    </w:p>
    <w:p w14:paraId="2FBDAB2B" w14:textId="77777777" w:rsidR="00827284" w:rsidRDefault="00827284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827284" w14:paraId="1EE4842B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C5F39" w14:textId="77777777" w:rsidR="00827284" w:rsidRDefault="00827284" w:rsidP="0082728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DD5F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535EC" w14:textId="77777777" w:rsidR="00827284" w:rsidRPr="00C937B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2817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C1E81B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1F84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0E7EB69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2E30009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0294A2F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C90FC" w14:textId="77777777" w:rsidR="00827284" w:rsidRPr="00C937B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2D05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E89D2" w14:textId="77777777" w:rsidR="00827284" w:rsidRPr="00C937B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A016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37EC8965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F1E7E" w14:textId="77777777" w:rsidR="00827284" w:rsidRDefault="00827284" w:rsidP="0082728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19C7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B7EA1" w14:textId="77777777" w:rsidR="00827284" w:rsidRPr="00C937B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5CFB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63D6DA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55E6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C23D6F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A55A9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51A6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19084" w14:textId="77777777" w:rsidR="00827284" w:rsidRPr="00C937B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2084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994239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275B7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827284" w14:paraId="75F99D07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FC521" w14:textId="77777777" w:rsidR="00827284" w:rsidRDefault="00827284" w:rsidP="0082728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A49D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0C368" w14:textId="77777777" w:rsidR="00827284" w:rsidRPr="00C937B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4CF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087687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E8B6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9F7761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A319D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E250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F8B4F" w14:textId="77777777" w:rsidR="00827284" w:rsidRPr="00C937B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022A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0F7E290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040A166C" w14:textId="77777777" w:rsidR="00827284" w:rsidRPr="003012FC" w:rsidRDefault="00827284">
      <w:pPr>
        <w:spacing w:before="40" w:after="40" w:line="192" w:lineRule="auto"/>
        <w:ind w:right="57"/>
      </w:pPr>
    </w:p>
    <w:p w14:paraId="56A2367E" w14:textId="77777777" w:rsidR="00827284" w:rsidRDefault="00827284" w:rsidP="00C53936">
      <w:pPr>
        <w:pStyle w:val="Heading1"/>
        <w:spacing w:line="360" w:lineRule="auto"/>
      </w:pPr>
      <w:r>
        <w:lastRenderedPageBreak/>
        <w:t>LINIA 202 A</w:t>
      </w:r>
    </w:p>
    <w:p w14:paraId="28115CC3" w14:textId="77777777" w:rsidR="00827284" w:rsidRDefault="00827284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827284" w14:paraId="12A51578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06847" w14:textId="77777777" w:rsidR="00827284" w:rsidRDefault="00827284" w:rsidP="0082728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D318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2CC2E" w14:textId="77777777" w:rsidR="00827284" w:rsidRPr="0087494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FF86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8317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0A4FBEF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CC2F2" w14:textId="77777777" w:rsidR="00827284" w:rsidRPr="0048429E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F9BD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BB1A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BF07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827284" w14:paraId="5C4CD309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56965" w14:textId="77777777" w:rsidR="00827284" w:rsidRDefault="00827284" w:rsidP="0082728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9288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3840C" w14:textId="77777777" w:rsidR="00827284" w:rsidRPr="0087494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DC07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E464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A63CA" w14:textId="77777777" w:rsidR="00827284" w:rsidRPr="0048429E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301F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03D4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662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32F79BF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273C9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827284" w:rsidRPr="00743905" w14:paraId="03D7B7A1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8DA1D" w14:textId="77777777" w:rsidR="00827284" w:rsidRPr="00743905" w:rsidRDefault="00827284" w:rsidP="0082728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435D8" w14:textId="77777777" w:rsidR="00827284" w:rsidRPr="00743905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78F278DB" w14:textId="77777777" w:rsidR="00827284" w:rsidRPr="00743905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35E27" w14:textId="77777777" w:rsidR="00827284" w:rsidRPr="00743905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FA38F" w14:textId="77777777" w:rsidR="00827284" w:rsidRPr="00743905" w:rsidRDefault="0082728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E0270ED" w14:textId="77777777" w:rsidR="00827284" w:rsidRPr="00743905" w:rsidRDefault="0082728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7EB314FA" w14:textId="77777777" w:rsidR="00827284" w:rsidRPr="00743905" w:rsidRDefault="0082728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3738B5B4" w14:textId="77777777" w:rsidR="00827284" w:rsidRPr="00743905" w:rsidRDefault="0082728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159F9009" w14:textId="77777777" w:rsidR="00827284" w:rsidRPr="00743905" w:rsidRDefault="0082728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5745A" w14:textId="77777777" w:rsidR="00827284" w:rsidRPr="00743905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D5452" w14:textId="77777777" w:rsidR="00827284" w:rsidRPr="00743905" w:rsidRDefault="00827284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8AD66" w14:textId="77777777" w:rsidR="00827284" w:rsidRPr="00743905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0F334" w14:textId="77777777" w:rsidR="00827284" w:rsidRPr="00743905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EE0DD" w14:textId="77777777" w:rsidR="00827284" w:rsidRPr="00743905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0AF5695C" w14:textId="77777777" w:rsidR="00827284" w:rsidRPr="00743905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827284" w:rsidRPr="00743905" w14:paraId="498BE982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C60BA" w14:textId="77777777" w:rsidR="00827284" w:rsidRPr="00743905" w:rsidRDefault="00827284" w:rsidP="0082728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6CC1" w14:textId="77777777" w:rsidR="00827284" w:rsidRPr="00743905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3EFE5" w14:textId="77777777" w:rsidR="00827284" w:rsidRPr="00743905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6FE7B" w14:textId="77777777" w:rsidR="00827284" w:rsidRPr="00743905" w:rsidRDefault="0082728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B0D89CE" w14:textId="77777777" w:rsidR="00827284" w:rsidRPr="00743905" w:rsidRDefault="0082728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116C6481" w14:textId="77777777" w:rsidR="00827284" w:rsidRPr="00743905" w:rsidRDefault="0082728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852FA" w14:textId="77777777" w:rsidR="00827284" w:rsidRPr="00743905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0573F772" w14:textId="77777777" w:rsidR="00827284" w:rsidRPr="00743905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893D9" w14:textId="77777777" w:rsidR="00827284" w:rsidRPr="00743905" w:rsidRDefault="00827284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CD7F5" w14:textId="77777777" w:rsidR="00827284" w:rsidRPr="00743905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58999" w14:textId="77777777" w:rsidR="00827284" w:rsidRPr="00743905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CAA3F" w14:textId="77777777" w:rsidR="00827284" w:rsidRPr="00743905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827284" w:rsidRPr="00743905" w14:paraId="0891C878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A0A07" w14:textId="77777777" w:rsidR="00827284" w:rsidRPr="00743905" w:rsidRDefault="00827284" w:rsidP="0082728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F744E" w14:textId="77777777" w:rsidR="00827284" w:rsidRPr="00743905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8BEF" w14:textId="77777777" w:rsidR="00827284" w:rsidRPr="00743905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E211F" w14:textId="77777777" w:rsidR="00827284" w:rsidRPr="00743905" w:rsidRDefault="0082728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2097F2C" w14:textId="77777777" w:rsidR="00827284" w:rsidRPr="00743905" w:rsidRDefault="0082728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01609DD2" w14:textId="77777777" w:rsidR="00827284" w:rsidRPr="00743905" w:rsidRDefault="0082728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324CD" w14:textId="77777777" w:rsidR="00827284" w:rsidRPr="00743905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11F7D06D" w14:textId="77777777" w:rsidR="00827284" w:rsidRPr="00743905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39FAA" w14:textId="77777777" w:rsidR="00827284" w:rsidRPr="00743905" w:rsidRDefault="00827284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13433" w14:textId="77777777" w:rsidR="00827284" w:rsidRPr="00743905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C2A53" w14:textId="77777777" w:rsidR="00827284" w:rsidRPr="00743905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0628E" w14:textId="77777777" w:rsidR="00827284" w:rsidRPr="00743905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5BC44D7A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3645A4ED" w14:textId="77777777" w:rsidR="00827284" w:rsidRDefault="00827284" w:rsidP="00BD3926">
      <w:pPr>
        <w:pStyle w:val="Heading1"/>
        <w:spacing w:line="360" w:lineRule="auto"/>
      </w:pPr>
      <w:r>
        <w:t>LINIA 202 B</w:t>
      </w:r>
    </w:p>
    <w:p w14:paraId="28D4EA25" w14:textId="77777777" w:rsidR="00827284" w:rsidRDefault="00827284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827284" w14:paraId="3D988B61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76350" w14:textId="77777777" w:rsidR="00827284" w:rsidRDefault="00827284" w:rsidP="00827284">
            <w:pPr>
              <w:numPr>
                <w:ilvl w:val="0"/>
                <w:numId w:val="8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9ADB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8E033" w14:textId="77777777" w:rsidR="00827284" w:rsidRPr="007C5BF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DE54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03C10D6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B64D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BC81F5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006A" w14:textId="77777777" w:rsidR="00827284" w:rsidRPr="007C5BF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49CE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2A52" w14:textId="77777777" w:rsidR="00827284" w:rsidRPr="00BD268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B69A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F1DC2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2027EAB2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6DAC2051" w14:textId="77777777" w:rsidR="00827284" w:rsidRDefault="00827284" w:rsidP="002A4CB1">
      <w:pPr>
        <w:pStyle w:val="Heading1"/>
        <w:spacing w:line="360" w:lineRule="auto"/>
      </w:pPr>
      <w:r>
        <w:t>LINIA 203</w:t>
      </w:r>
    </w:p>
    <w:p w14:paraId="7F60A8CA" w14:textId="77777777" w:rsidR="00827284" w:rsidRDefault="00827284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827284" w:rsidRPr="007126D7" w14:paraId="6901BA0C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85B86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BED30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7052F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E9F2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316BCAFF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764D8" w14:textId="77777777" w:rsidR="00827284" w:rsidRDefault="00827284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26C45B88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83890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EC315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EBD25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AF6FB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827284" w:rsidRPr="007126D7" w14:paraId="2853C82A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B476A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F53F3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44BBA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9DCC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7036F58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67AB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674F62C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D3605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E53D5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2C926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BAE8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827284" w:rsidRPr="007126D7" w14:paraId="7146C77F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2B99E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7AB62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7B467EED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0505F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82A40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739995A4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E9DDA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A95FA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8733C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8F5A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D3F4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A111029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BA5C36C" w14:textId="77777777" w:rsidR="00827284" w:rsidRPr="00744E1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827284" w:rsidRPr="007126D7" w14:paraId="6570AB78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034FE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DD6CD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45867135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1C5F6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441B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3A58D62E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D62FF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BCAFE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763F1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1DD28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E21B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F516A89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170F4EC" w14:textId="77777777" w:rsidR="00827284" w:rsidRPr="00744E1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827284" w:rsidRPr="007126D7" w14:paraId="4512F93A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EFB1B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3F7F3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176C0783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8E52A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C350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37FC27CA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F31B8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348AC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7A661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6C469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9BC9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0A4115F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13B254E" w14:textId="77777777" w:rsidR="00827284" w:rsidRPr="008F5A6B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827284" w:rsidRPr="007126D7" w14:paraId="453443CB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0DE3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17729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6F55347C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B7C06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1B923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17084E15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8315A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A2C9A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DE0CA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5A536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FDDF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B02FBEF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C87EA4C" w14:textId="77777777" w:rsidR="00827284" w:rsidRPr="00744E1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827284" w:rsidRPr="007126D7" w14:paraId="52D14648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9A8F4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342D3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70D77C9B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43774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01B69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47083C72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3CF30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01BE3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A96D3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901CE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71DE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9C3914C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EA9CAAD" w14:textId="77777777" w:rsidR="00827284" w:rsidRPr="00744E1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827284" w:rsidRPr="007126D7" w14:paraId="09C705E7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226AD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2919E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18691AEA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A458C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ACABA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10900442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024C8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FC71A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5FDFF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E0731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6975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C4831A7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8A5C016" w14:textId="77777777" w:rsidR="00827284" w:rsidRPr="00744E1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827284" w:rsidRPr="007126D7" w14:paraId="6F8E389D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A36C6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42B2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248+500</w:t>
            </w:r>
          </w:p>
          <w:p w14:paraId="4709A16F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249+300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306B9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5DA85" w14:textId="77777777" w:rsidR="00827284" w:rsidRPr="007126D7" w:rsidRDefault="00827284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6DBD0F0F" w14:textId="77777777" w:rsidR="00827284" w:rsidRPr="007126D7" w:rsidRDefault="00827284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79E20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9E5DA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3A6D3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3C333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4272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827284" w:rsidRPr="007126D7" w14:paraId="1A04DD58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ECE9B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8D59E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0557E8EA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F1CAC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BA6C9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024A3E9F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105D1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91BA3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61E99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09A03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15B6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08C5110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20EBA10" w14:textId="77777777" w:rsidR="00827284" w:rsidRPr="00744E1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827284" w:rsidRPr="007126D7" w14:paraId="7FB20CA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C312A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6FAF0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3F35AB7E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0E69B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B7605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210B49A7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5491C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2A5EA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3EDAF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206BA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8D13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08F9F1A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0D753AE" w14:textId="77777777" w:rsidR="00827284" w:rsidRPr="00744E1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827284" w:rsidRPr="007126D7" w14:paraId="774329A7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B80B2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52D2B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6FC291E0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3349D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36C9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78D0AF5B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43D73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66DAB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A33ED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70024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D0DE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54BA39E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1D0EDE4" w14:textId="77777777" w:rsidR="00827284" w:rsidRPr="00744E1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827284" w:rsidRPr="007126D7" w14:paraId="243FCAFB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1E62C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8259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0F96D226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8A996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EB8A7" w14:textId="77777777" w:rsidR="00827284" w:rsidRPr="007126D7" w:rsidRDefault="00827284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1FDEE4B8" w14:textId="77777777" w:rsidR="00827284" w:rsidRPr="007126D7" w:rsidRDefault="00827284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918AC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4504F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9A7AA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1EABF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7478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827284" w:rsidRPr="007126D7" w14:paraId="7F89F5F6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AB6DB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5C7D3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796FC270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34C41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14655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60C41A38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ED38C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68FB4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3D12B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C443A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243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374F05C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835B5BD" w14:textId="77777777" w:rsidR="00827284" w:rsidRPr="00744E1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827284" w:rsidRPr="007126D7" w14:paraId="20AB8EF6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DEA8E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C441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4A9D25E2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32ECA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6AD23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6F8CE291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CC020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35162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5FA90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A379C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43895" w14:textId="77777777" w:rsidR="00827284" w:rsidRPr="00F13EC0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827284" w:rsidRPr="007126D7" w14:paraId="181933FE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83D3E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2777A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115E31DB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B4A51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EE242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284B0034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3990A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2FFC9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B6BC2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1ABA0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1E1C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F007D04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0C8F2D8" w14:textId="77777777" w:rsidR="00827284" w:rsidRPr="00744E1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827284" w:rsidRPr="007126D7" w14:paraId="67989D40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C63DA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F6E1A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76EF8EFE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DA546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A6A23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30569649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032A2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32899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954D1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7AA98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86CC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E02B74F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93F2C70" w14:textId="77777777" w:rsidR="00827284" w:rsidRPr="00744E1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827284" w:rsidRPr="007126D7" w14:paraId="11FF50D5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594E9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EA7BA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5D3578CA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7BEB6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C4A73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7C90DAB1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2ABFD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CF422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E936C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A4C42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C586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6F7DB0F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D9B830D" w14:textId="77777777" w:rsidR="00827284" w:rsidRPr="00744E1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827284" w:rsidRPr="007126D7" w14:paraId="7E9D4B9A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CBD52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7A045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4D1C5AB8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13529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14A73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12C1EE7A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689D9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32745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648F3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965AC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E57B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F2703D4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6CAD6C0" w14:textId="77777777" w:rsidR="00827284" w:rsidRPr="00744E1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827284" w:rsidRPr="007126D7" w14:paraId="43C89B25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A5A90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13DD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604D96B3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B4312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8CE8D" w14:textId="77777777" w:rsidR="00827284" w:rsidRPr="007126D7" w:rsidRDefault="00827284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05C8B5DE" w14:textId="77777777" w:rsidR="00827284" w:rsidRPr="007126D7" w:rsidRDefault="00827284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5B36D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15C21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81776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8C98E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9359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827284" w:rsidRPr="007126D7" w14:paraId="40D090D9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4BF60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E6CB1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C793A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37604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73137062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4BCB6666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42833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672721DD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634B065B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503FC08D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38CAC5DA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513DC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7CCB2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4801D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39BE6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827284" w:rsidRPr="007126D7" w14:paraId="7678C54E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19F33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538E7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4B370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4880A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50B3A287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EE60B" w14:textId="77777777" w:rsidR="00827284" w:rsidRPr="007126D7" w:rsidRDefault="00827284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377BF509" w14:textId="77777777" w:rsidR="00827284" w:rsidRPr="007126D7" w:rsidRDefault="00827284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29742739" w14:textId="77777777" w:rsidR="00827284" w:rsidRPr="007126D7" w:rsidRDefault="00827284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68117E16" w14:textId="77777777" w:rsidR="00827284" w:rsidRPr="007126D7" w:rsidRDefault="00827284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EFDAB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63D45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96A17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7E60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56903CC9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827284" w:rsidRPr="007126D7" w14:paraId="1C22178E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63CD2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804F4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2D51E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69685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17A9561E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982A8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42F644F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7CC1959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2993DEF4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CF31C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7430D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4274E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4D68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D067779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827284" w:rsidRPr="007126D7" w14:paraId="4DC7A230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E57B5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7B2A3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D0907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04E72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255E63D3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86B9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76B48D2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07989A7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046B8E9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2D4A274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10D0876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2AE793B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111AEC1D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0C816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8CCA2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F3820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8CBD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8D1A584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827284" w:rsidRPr="007126D7" w14:paraId="737D5161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5FCE0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31DBA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84840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8BDB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4F9379C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67B3FF7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C643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167CEEE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6608C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2B706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424B0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0670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827284" w:rsidRPr="007126D7" w14:paraId="24539985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7EE46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CCCF8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02242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F017D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0958E524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B498E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19E41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1235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6B769B72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65D93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09F4E" w14:textId="77777777" w:rsidR="00827284" w:rsidRDefault="00827284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12DC3114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827284" w:rsidRPr="007126D7" w14:paraId="0489C618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54CB6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CA597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96E52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9F8D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5B9AFFC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64545D2C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74AF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4852868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20FF720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02C69552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B1A4C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C8F3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FAF11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BD07A" w14:textId="77777777" w:rsidR="00827284" w:rsidRDefault="00827284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827284" w:rsidRPr="007126D7" w14:paraId="019DE39B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13E3E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D9ADA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1F6A7E3B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95986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C5D71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6549AA3D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4DF78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DDB5A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506F3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890D6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9458D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827284" w:rsidRPr="007126D7" w14:paraId="74AF27E3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15953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C787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13E6D5EC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988B1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DAC7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13FF2E7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ărului – </w:t>
            </w:r>
          </w:p>
          <w:p w14:paraId="3FA6A37C" w14:textId="77777777" w:rsidR="00827284" w:rsidRPr="00F87E98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AA97B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4C0EE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A3E01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99A81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947AB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827284" w:rsidRPr="007126D7" w14:paraId="26EA6A53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1537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CD297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F58C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3DE17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295BF737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4827D12C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056CF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4E5F0429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F853E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76806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E997A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2BB5B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827284" w:rsidRPr="007126D7" w14:paraId="1F7C530E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DCAF2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F62C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2E5C72D6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E44B9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F43E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2E2CAE77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>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DD1E4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9D652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FCE00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A80D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1AA3A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827284" w:rsidRPr="007126D7" w14:paraId="3786910D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B0DC8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CBFB9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3DEAB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22461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72AA8A68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CAA93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8875F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E034E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19F3A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65062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827284" w:rsidRPr="007126D7" w14:paraId="35FE9785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76435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C1FD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666E6C18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5D1A0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7B918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4C2FB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8FB5C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FF301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A4D7F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BDCB3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827284" w:rsidRPr="007126D7" w14:paraId="7B40E545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790A7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50725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00449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1604E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84683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CF94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93F41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C55F6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A4CC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827284" w:rsidRPr="007126D7" w14:paraId="181094EC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88CFE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5A8BD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74AE7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15DA7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3712B26D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3C282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9D6EF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76344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4EC81CBE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37438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E8853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827284" w:rsidRPr="007126D7" w14:paraId="191D757C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DE120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255BA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F96E2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C65E6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252DDD8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6B986DFE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08878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04812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9CAA1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137F7881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EA390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595B8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827284" w:rsidRPr="007126D7" w14:paraId="2B1F902C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0CE05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C639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58686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6A76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34B0393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67909C72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E9F9A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D96C8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E6D9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7A5E37A0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9012B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E94D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3EA06A6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827284" w:rsidRPr="007126D7" w14:paraId="1632988D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AA0C7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6E65B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018D6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5932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770BD91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1C9567E2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F190D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0DA4C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34F8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647ED78B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FCE21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3B1A3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827284" w:rsidRPr="007126D7" w14:paraId="40FAFB3C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32713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ED32E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845EF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F9A79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3D05D3B9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829C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1F88031A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BB252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4BE44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425AC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611B3" w14:textId="77777777" w:rsidR="00827284" w:rsidRPr="007126D7" w:rsidRDefault="00827284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0B21CE2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AEF7F7F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827284" w:rsidRPr="007126D7" w14:paraId="567EAB0A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50D4D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C4160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4EA32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976B3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63AB9880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660C8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BC348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F66D8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91D19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E1D80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827284" w:rsidRPr="007126D7" w14:paraId="3BABC482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47BEB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2C5A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392+200</w:t>
            </w:r>
          </w:p>
          <w:p w14:paraId="32267FD9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402+292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3874B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80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A0B75" w14:textId="77777777" w:rsidR="00827284" w:rsidRPr="007126D7" w:rsidRDefault="00827284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Ax. </w:t>
            </w:r>
            <w:r w:rsidRPr="007126D7">
              <w:rPr>
                <w:b/>
                <w:bCs/>
                <w:color w:val="000000"/>
                <w:sz w:val="20"/>
              </w:rPr>
              <w:t>St. Sibiu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33465EB9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Ax. St Ocna Sibiului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CA32B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C78CB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2EB39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6BDA0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58DC0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827284" w:rsidRPr="007126D7" w14:paraId="2DE4C526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E8D30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B3BB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664F7835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36C16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651E0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FB599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68367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BD193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3AEFF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D481F" w14:textId="77777777" w:rsidR="00827284" w:rsidRPr="007126D7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827284" w:rsidRPr="007126D7" w14:paraId="01FDE95D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C0E42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BD07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7B28706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D8BE4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C8D8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F77B9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0C6B3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3C0B5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4A703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7EDF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52A0E85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827284" w:rsidRPr="007126D7" w14:paraId="39C4FD93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E3828" w14:textId="77777777" w:rsidR="00827284" w:rsidRPr="007126D7" w:rsidRDefault="00827284" w:rsidP="0082728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CFFD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3C1EE8F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CBD9A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27D5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386E1AAA" w14:textId="77777777" w:rsidR="00827284" w:rsidRPr="00037854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7301B2D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7B096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E3E57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A4CE6" w14:textId="77777777" w:rsidR="00827284" w:rsidRPr="007126D7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4DD5D" w14:textId="77777777" w:rsidR="00827284" w:rsidRPr="007126D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CE90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5540BB2E" w14:textId="77777777" w:rsidR="00827284" w:rsidRDefault="00827284" w:rsidP="000039F1">
      <w:pPr>
        <w:spacing w:before="40" w:after="40" w:line="192" w:lineRule="auto"/>
        <w:ind w:right="57"/>
        <w:rPr>
          <w:sz w:val="20"/>
          <w:lang w:val="ro-RO"/>
        </w:rPr>
      </w:pPr>
    </w:p>
    <w:p w14:paraId="059FEFAC" w14:textId="77777777" w:rsidR="00827284" w:rsidRDefault="00827284" w:rsidP="00CC0982">
      <w:pPr>
        <w:pStyle w:val="Heading1"/>
        <w:spacing w:line="360" w:lineRule="auto"/>
      </w:pPr>
      <w:r>
        <w:t>LINIA 205</w:t>
      </w:r>
    </w:p>
    <w:p w14:paraId="63BA4A7C" w14:textId="77777777" w:rsidR="00827284" w:rsidRDefault="00827284" w:rsidP="000F0227">
      <w:pPr>
        <w:pStyle w:val="Heading1"/>
        <w:spacing w:line="360" w:lineRule="auto"/>
        <w:rPr>
          <w:b w:val="0"/>
          <w:bCs w:val="0"/>
          <w:sz w:val="8"/>
        </w:rPr>
      </w:pPr>
      <w:r>
        <w:t>BRAŞOV - PODU OLT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827284" w14:paraId="7C9A1B8F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86F4E" w14:textId="77777777" w:rsidR="00827284" w:rsidRDefault="00827284" w:rsidP="0082728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2F1A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C95B6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85A5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C</w:t>
            </w:r>
            <w:r>
              <w:rPr>
                <w:b/>
                <w:bCs/>
                <w:sz w:val="20"/>
                <w:lang w:val="ro-RO"/>
              </w:rPr>
              <w:t xml:space="preserve">ălători </w:t>
            </w:r>
          </w:p>
          <w:p w14:paraId="715F3CD5" w14:textId="77777777" w:rsidR="00827284" w:rsidRPr="00985789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DA72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39F31D2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50, 52,</w:t>
            </w:r>
          </w:p>
          <w:p w14:paraId="3EB11BE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56, 58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77CFA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24E6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769A4" w14:textId="77777777" w:rsidR="00827284" w:rsidRPr="0073437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C7B5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548C6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12 - 15.</w:t>
            </w:r>
          </w:p>
        </w:tc>
      </w:tr>
      <w:tr w:rsidR="00827284" w14:paraId="33BC484E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0313D" w14:textId="77777777" w:rsidR="00827284" w:rsidRDefault="00827284" w:rsidP="0082728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DC76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1+190</w:t>
            </w:r>
          </w:p>
          <w:p w14:paraId="18A796E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4151F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B28D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BA7F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8587E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7D3F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C27EA" w14:textId="77777777" w:rsidR="00827284" w:rsidRPr="0073437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40CC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 X 3 și vârf sch.4</w:t>
            </w:r>
          </w:p>
          <w:p w14:paraId="270B272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E9DC7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76B912C5" w14:textId="77777777">
        <w:trPr>
          <w:cantSplit/>
          <w:trHeight w:val="5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EA849" w14:textId="77777777" w:rsidR="00827284" w:rsidRDefault="00827284" w:rsidP="0082728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ACB1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  <w:p w14:paraId="494E11A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783CA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7B39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Braş</w:t>
            </w:r>
            <w:r>
              <w:rPr>
                <w:b/>
                <w:bCs/>
                <w:sz w:val="20"/>
                <w:lang w:val="en-US"/>
              </w:rPr>
              <w:t>ov -</w:t>
            </w:r>
          </w:p>
          <w:p w14:paraId="5991DEE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13A7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C5B9E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3905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45E0D" w14:textId="77777777" w:rsidR="00827284" w:rsidRPr="0073437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8DE6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827284" w14:paraId="0F45D322" w14:textId="77777777">
        <w:trPr>
          <w:cantSplit/>
          <w:trHeight w:val="60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20B59" w14:textId="77777777" w:rsidR="00827284" w:rsidRDefault="00827284" w:rsidP="0082728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A31D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  <w:p w14:paraId="0967F80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1F67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9CEC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4FFDCEE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directă, 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7595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691A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8F13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BDFD1" w14:textId="77777777" w:rsidR="00827284" w:rsidRPr="0073437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63E4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F2FEC4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C8757F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5, 11 și 17.</w:t>
            </w:r>
          </w:p>
        </w:tc>
      </w:tr>
      <w:tr w:rsidR="00827284" w14:paraId="0DAA39F4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16844" w14:textId="77777777" w:rsidR="00827284" w:rsidRDefault="00827284" w:rsidP="0082728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9B2E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1E6BE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DED2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FBAD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EF955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0131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816D7" w14:textId="77777777" w:rsidR="00827284" w:rsidRPr="0073437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121A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33EA2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3.</w:t>
            </w:r>
          </w:p>
        </w:tc>
      </w:tr>
      <w:tr w:rsidR="00827284" w14:paraId="43BE5F24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DF512" w14:textId="77777777" w:rsidR="00827284" w:rsidRDefault="00827284" w:rsidP="0082728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F8C8E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702FF555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39E3C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A546B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540A6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DE77D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66F51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94626" w14:textId="77777777" w:rsidR="00827284" w:rsidRPr="0073437A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503D5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F50EF06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1EEEA1B5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827284" w14:paraId="4D0BEE50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4BF5E" w14:textId="77777777" w:rsidR="00827284" w:rsidRDefault="00827284" w:rsidP="0082728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E6A71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4C863D1A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2F64C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F9202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</w:t>
            </w:r>
          </w:p>
          <w:p w14:paraId="4A612CBE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E62F2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6A34D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37C17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C6443" w14:textId="77777777" w:rsidR="00827284" w:rsidRPr="0073437A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F1305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8F94E88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F467538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nr. 1, 3, 8 și 16.</w:t>
            </w:r>
          </w:p>
        </w:tc>
      </w:tr>
      <w:tr w:rsidR="00827284" w14:paraId="1E9E6E65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24E66" w14:textId="77777777" w:rsidR="00827284" w:rsidRDefault="00827284" w:rsidP="0082728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68902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2BF0E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8782B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Ghimbav,</w:t>
            </w:r>
          </w:p>
          <w:p w14:paraId="15D6F2AC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87D6F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365EC3">
              <w:rPr>
                <w:b/>
                <w:bCs/>
                <w:sz w:val="20"/>
                <w:lang w:val="ro-RO"/>
              </w:rPr>
              <w:t>vărf sch. 10 - semnal ieșire cap X (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365EC3">
              <w:rPr>
                <w:b/>
                <w:bCs/>
                <w:sz w:val="20"/>
                <w:lang w:val="ro-RO"/>
              </w:rPr>
              <w:t>+240 - 10+000)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0FA12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64A00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1A416" w14:textId="77777777" w:rsidR="00827284" w:rsidRPr="0073437A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0C1C6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BC6A46B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827284" w14:paraId="40697C2B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DE425" w14:textId="77777777" w:rsidR="00827284" w:rsidRDefault="00827284" w:rsidP="0082728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635E9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28+500</w:t>
            </w:r>
          </w:p>
          <w:p w14:paraId="2DEEF6A6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91153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A80E2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Vlădeni Ardeal -</w:t>
            </w:r>
          </w:p>
          <w:p w14:paraId="404F2EE0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Brădeț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619DF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B5954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EB2C6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D25CD" w14:textId="77777777" w:rsidR="00827284" w:rsidRPr="0073437A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01B71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14:paraId="4E6A0C52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D475A" w14:textId="77777777" w:rsidR="00827284" w:rsidRDefault="00827284" w:rsidP="0082728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71758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76808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EC54F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Şercaia</w:t>
            </w:r>
          </w:p>
          <w:p w14:paraId="07D44FB4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2645C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11190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B89C5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16D8" w14:textId="77777777" w:rsidR="00827284" w:rsidRPr="0073437A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632DC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437BE1E7" w14:textId="77777777">
        <w:trPr>
          <w:cantSplit/>
          <w:trHeight w:val="5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77CEE" w14:textId="77777777" w:rsidR="00827284" w:rsidRDefault="00827284" w:rsidP="0082728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099D0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9BB39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03A86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Făgăraş</w:t>
            </w:r>
          </w:p>
          <w:p w14:paraId="6C31DEB9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4, 6 şi 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A5A50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9A799AF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FBA9F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73CC1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28D88" w14:textId="77777777" w:rsidR="00827284" w:rsidRPr="0073437A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C76F1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D576D0C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63968" w14:textId="77777777" w:rsidR="00827284" w:rsidRDefault="00827284" w:rsidP="0082728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50021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2D86C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556F7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Voila</w:t>
            </w:r>
          </w:p>
          <w:p w14:paraId="73D61041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A753C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BB08718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B66C7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2CFF0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FF68A" w14:textId="77777777" w:rsidR="00827284" w:rsidRPr="0073437A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E97F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894980D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633E" w14:textId="77777777" w:rsidR="00827284" w:rsidRDefault="00827284" w:rsidP="0082728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EFAFE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FC854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50122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Ucea</w:t>
            </w:r>
          </w:p>
          <w:p w14:paraId="0C3914D3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0A139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895C584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71DEA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37F76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DA975" w14:textId="77777777" w:rsidR="00827284" w:rsidRPr="0073437A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AD44E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0CDF9645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2 abătute.</w:t>
            </w:r>
          </w:p>
        </w:tc>
      </w:tr>
      <w:tr w:rsidR="00827284" w14:paraId="5F1E135F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A1365" w14:textId="77777777" w:rsidR="00827284" w:rsidRDefault="00827284" w:rsidP="0082728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70073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  <w:p w14:paraId="7509383B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95+140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F2465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4255D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Ucea - Arpaș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A1F33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BCD22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5084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2B684" w14:textId="77777777" w:rsidR="00827284" w:rsidRPr="0073437A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0A246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1C1043BC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A0957" w14:textId="77777777" w:rsidR="00827284" w:rsidRDefault="00827284" w:rsidP="0082728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522AE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0190A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D9ECD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Arpaș</w:t>
            </w:r>
          </w:p>
          <w:p w14:paraId="4301F637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F6A5B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FFEC0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CCF7C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0A9AE" w14:textId="77777777" w:rsidR="00827284" w:rsidRPr="0073437A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A45B1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44A161D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521F" w14:textId="77777777" w:rsidR="00827284" w:rsidRDefault="00827284" w:rsidP="0082728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24C67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100+350</w:t>
            </w:r>
          </w:p>
          <w:p w14:paraId="5CE9B66D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8577B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0C208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Arpaș - </w:t>
            </w:r>
          </w:p>
          <w:p w14:paraId="61F07729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Porumbacu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839F5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45294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0EB27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A2CE2" w14:textId="77777777" w:rsidR="00827284" w:rsidRPr="0073437A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89B5D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E2D20A4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0722DDB3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F048B" w14:textId="77777777" w:rsidR="00827284" w:rsidRDefault="00827284" w:rsidP="0082728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E1033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06E36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0E6DB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Avrig linia 4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54636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3F3599D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1A743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A9D44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01111" w14:textId="77777777" w:rsidR="00827284" w:rsidRPr="0073437A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BB170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6B4BAD81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FBE7E" w14:textId="77777777" w:rsidR="00827284" w:rsidRDefault="00827284" w:rsidP="0082728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BD6E5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120+240</w:t>
            </w:r>
          </w:p>
          <w:p w14:paraId="744FD0FA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120+290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F318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AA553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Avrig  - Podu Olt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5578A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C22AC" w14:textId="77777777" w:rsidR="00827284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AFCA5" w14:textId="77777777" w:rsidR="00827284" w:rsidRDefault="0082728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B2FD1" w14:textId="77777777" w:rsidR="00827284" w:rsidRPr="0073437A" w:rsidRDefault="0082728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631A8" w14:textId="77777777" w:rsidR="00827284" w:rsidRDefault="0082728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514C25E6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73430953" w14:textId="77777777" w:rsidR="00827284" w:rsidRDefault="00827284" w:rsidP="001B3E46">
      <w:pPr>
        <w:pStyle w:val="Heading1"/>
        <w:spacing w:line="360" w:lineRule="auto"/>
      </w:pPr>
      <w:r>
        <w:t>LINIA 206</w:t>
      </w:r>
    </w:p>
    <w:p w14:paraId="6DC9AF48" w14:textId="77777777" w:rsidR="00827284" w:rsidRDefault="00827284" w:rsidP="00907AC9">
      <w:pPr>
        <w:pStyle w:val="Heading1"/>
        <w:spacing w:line="360" w:lineRule="auto"/>
        <w:rPr>
          <w:b w:val="0"/>
          <w:bCs w:val="0"/>
          <w:sz w:val="8"/>
        </w:rPr>
      </w:pPr>
      <w:r>
        <w:t>BARTOLOMEU - ZĂRNEŞTI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827284" w14:paraId="15ADCCAE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6605A" w14:textId="77777777" w:rsidR="00827284" w:rsidRDefault="00827284" w:rsidP="00827284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B5EF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203831A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6C045" w14:textId="77777777" w:rsidR="00827284" w:rsidRPr="005E279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AEBA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2D4F8F0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E06A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341F0" w14:textId="77777777" w:rsidR="00827284" w:rsidRPr="005E279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5704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11055" w14:textId="77777777" w:rsidR="00827284" w:rsidRPr="005E279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C841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FB43FD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3101307C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827284" w14:paraId="4ED0ACE6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1FB90" w14:textId="77777777" w:rsidR="00827284" w:rsidRDefault="00827284" w:rsidP="00827284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CA0A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  <w:p w14:paraId="505CCCC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82C5C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A7EE5" w14:textId="77777777" w:rsidR="00827284" w:rsidRDefault="00827284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6A22D6E1" w14:textId="77777777" w:rsidR="00827284" w:rsidRDefault="00827284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si Bartolomeu -</w:t>
            </w:r>
          </w:p>
          <w:p w14:paraId="559A5EB6" w14:textId="77777777" w:rsidR="00827284" w:rsidRDefault="00827284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0585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8D9FE" w14:textId="77777777" w:rsidR="00827284" w:rsidRPr="005E279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FB27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DC30F" w14:textId="77777777" w:rsidR="00827284" w:rsidRPr="005E279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11C1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14:paraId="27D8EFDC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5D304" w14:textId="77777777" w:rsidR="00827284" w:rsidRDefault="00827284" w:rsidP="00827284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03A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67F9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A5C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4173B9E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FC17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din</w:t>
            </w:r>
          </w:p>
          <w:p w14:paraId="649CBC74" w14:textId="77777777" w:rsidR="00827284" w:rsidRPr="008978B6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Cap X aferenți liniei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69504" w14:textId="77777777" w:rsidR="00827284" w:rsidRPr="005E279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FA35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A98EC" w14:textId="77777777" w:rsidR="00827284" w:rsidRPr="005E279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97ED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B8491C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7C7377AA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694E0" w14:textId="77777777" w:rsidR="00827284" w:rsidRDefault="00827284" w:rsidP="00827284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39E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10+300</w:t>
            </w:r>
          </w:p>
          <w:p w14:paraId="3CCD302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D606D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8ECA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 -</w:t>
            </w:r>
          </w:p>
          <w:p w14:paraId="1F0C495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76E8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8AAB4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99DE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C3B1A" w14:textId="77777777" w:rsidR="00827284" w:rsidRPr="005E279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4428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6A8954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09A63D81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2C1C5" w14:textId="77777777" w:rsidR="00827284" w:rsidRDefault="00827284" w:rsidP="00827284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09D12" w14:textId="77777777" w:rsidR="00827284" w:rsidRDefault="00827284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6BB24" w14:textId="77777777" w:rsidR="00827284" w:rsidRDefault="00827284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63ACD" w14:textId="77777777" w:rsidR="00827284" w:rsidRDefault="00827284" w:rsidP="00477D2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Cristian,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ACBCC" w14:textId="77777777" w:rsidR="00827284" w:rsidRDefault="00827284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93EBB" w14:textId="77777777" w:rsidR="00827284" w:rsidRDefault="00827284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85BCF" w14:textId="77777777" w:rsidR="00827284" w:rsidRDefault="00827284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6DFCE" w14:textId="77777777" w:rsidR="00827284" w:rsidRPr="005E2797" w:rsidRDefault="00827284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49FE0" w14:textId="77777777" w:rsidR="00827284" w:rsidRDefault="00827284" w:rsidP="00477D2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6413596E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2B58" w14:textId="77777777" w:rsidR="00827284" w:rsidRDefault="00827284" w:rsidP="00827284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5B2A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16+840</w:t>
            </w:r>
          </w:p>
          <w:p w14:paraId="14F26DE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17+528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01A14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54A3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Râşnov</w:t>
            </w:r>
          </w:p>
          <w:p w14:paraId="561C9E0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și</w:t>
            </w:r>
          </w:p>
          <w:p w14:paraId="22E77D8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Râşnov -</w:t>
            </w:r>
          </w:p>
          <w:p w14:paraId="25C7C87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Zărneşti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1381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1CE88" w14:textId="77777777" w:rsidR="00827284" w:rsidRPr="005E279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CFAC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D165B" w14:textId="77777777" w:rsidR="00827284" w:rsidRPr="005E279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F832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2A6CD0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14E87C19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AC865" w14:textId="77777777" w:rsidR="00827284" w:rsidRDefault="00827284" w:rsidP="00827284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6B91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21+950</w:t>
            </w:r>
          </w:p>
          <w:p w14:paraId="60B663A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79B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E89D0" w14:textId="77777777" w:rsidR="00827284" w:rsidRDefault="00827284" w:rsidP="00FD37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Râşnov -</w:t>
            </w:r>
          </w:p>
          <w:p w14:paraId="51D9DCD5" w14:textId="77777777" w:rsidR="00827284" w:rsidRDefault="00827284" w:rsidP="00FD37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Zărneşti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9C35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823B8" w14:textId="77777777" w:rsidR="00827284" w:rsidRPr="005E279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F236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D42C4" w14:textId="77777777" w:rsidR="00827284" w:rsidRPr="005E279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71CB6" w14:textId="77777777" w:rsidR="00827284" w:rsidRDefault="00827284" w:rsidP="00FD37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8656534" w14:textId="77777777" w:rsidR="00827284" w:rsidRDefault="00827284" w:rsidP="00FD37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7408F8AD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D7664" w14:textId="77777777" w:rsidR="00827284" w:rsidRDefault="00827284" w:rsidP="00827284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3B3B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2681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F464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Zărneşti liniile 4 și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8773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2A697" w14:textId="77777777" w:rsidR="00827284" w:rsidRPr="005E279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DC36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D0F85" w14:textId="77777777" w:rsidR="00827284" w:rsidRPr="005E2797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92C6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7390AD2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37C8510C" w14:textId="77777777" w:rsidR="00827284" w:rsidRDefault="00827284" w:rsidP="00406C17">
      <w:pPr>
        <w:pStyle w:val="Heading1"/>
        <w:spacing w:line="360" w:lineRule="auto"/>
      </w:pPr>
      <w:r>
        <w:t>LINIA 210</w:t>
      </w:r>
    </w:p>
    <w:p w14:paraId="1ADA17C6" w14:textId="77777777" w:rsidR="00827284" w:rsidRDefault="00827284" w:rsidP="00821D8C">
      <w:pPr>
        <w:pStyle w:val="Heading1"/>
        <w:spacing w:line="360" w:lineRule="auto"/>
        <w:rPr>
          <w:b w:val="0"/>
          <w:bCs w:val="0"/>
          <w:sz w:val="8"/>
        </w:rPr>
      </w:pPr>
      <w:r>
        <w:t>SIBIU - VINŢU DE JOS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69"/>
        <w:gridCol w:w="753"/>
        <w:gridCol w:w="869"/>
        <w:gridCol w:w="753"/>
        <w:gridCol w:w="2490"/>
      </w:tblGrid>
      <w:tr w:rsidR="00827284" w14:paraId="5DF47104" w14:textId="77777777">
        <w:trPr>
          <w:cantSplit/>
          <w:trHeight w:val="11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EB550" w14:textId="77777777" w:rsidR="00827284" w:rsidRDefault="00827284" w:rsidP="0082728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E824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78FF7" w14:textId="77777777" w:rsidR="00827284" w:rsidRPr="00C7636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AD1D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1F61208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921A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00FCB1E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1A13D" w14:textId="77777777" w:rsidR="00827284" w:rsidRPr="00C7636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39573" w14:textId="77777777" w:rsidR="00827284" w:rsidRPr="00C7636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93E90" w14:textId="77777777" w:rsidR="00827284" w:rsidRPr="00C7636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1CF5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FCED5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29FDA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liniile 1 - 10 Sibiu.</w:t>
            </w:r>
          </w:p>
        </w:tc>
      </w:tr>
      <w:tr w:rsidR="00827284" w14:paraId="3B8A8230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8AA3" w14:textId="77777777" w:rsidR="00827284" w:rsidRDefault="00827284" w:rsidP="0082728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33D1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ABBAC" w14:textId="77777777" w:rsidR="00827284" w:rsidRPr="00C7636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E911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159231B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9 şi 10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A496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F6516" w14:textId="77777777" w:rsidR="00827284" w:rsidRPr="00C7636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5E75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7DE98" w14:textId="77777777" w:rsidR="00827284" w:rsidRPr="00C7636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37B3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6BBE064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12E7F" w14:textId="77777777" w:rsidR="00827284" w:rsidRDefault="00827284" w:rsidP="0082728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1ADC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49DDC" w14:textId="77777777" w:rsidR="00827284" w:rsidRPr="00C7636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8D05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Turnișor</w:t>
            </w:r>
          </w:p>
          <w:p w14:paraId="544DAE7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BC82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B4D3A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E6C9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95B8A" w14:textId="77777777" w:rsidR="00827284" w:rsidRPr="00C7636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996D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2843E83A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C1798" w14:textId="77777777" w:rsidR="00827284" w:rsidRDefault="00827284" w:rsidP="0082728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2160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3+701</w:t>
            </w:r>
          </w:p>
          <w:p w14:paraId="1555106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19+302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2CF73" w14:textId="77777777" w:rsidR="00827284" w:rsidRPr="00C7636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D6A0A" w14:textId="77777777" w:rsidR="00827284" w:rsidRDefault="00827284" w:rsidP="0067251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Turnișor</w:t>
            </w:r>
          </w:p>
          <w:p w14:paraId="3599AD7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Orlat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0920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F3B03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7B07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99EEB" w14:textId="77777777" w:rsidR="00827284" w:rsidRPr="00C7636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2877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1E1C996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0C68C" w14:textId="77777777" w:rsidR="00827284" w:rsidRDefault="00827284" w:rsidP="0082728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DBBA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4EADB" w14:textId="77777777" w:rsidR="00827284" w:rsidRPr="00C7636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2B0B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Orlat</w:t>
            </w:r>
          </w:p>
          <w:p w14:paraId="21016E0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7332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21784" w14:textId="77777777" w:rsidR="00827284" w:rsidRPr="00C7636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CED3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4E451" w14:textId="77777777" w:rsidR="00827284" w:rsidRPr="00C7636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7DE0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7478FCE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560AD" w14:textId="77777777" w:rsidR="00827284" w:rsidRDefault="00827284" w:rsidP="0082728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AB46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787F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70F2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Săliște </w:t>
            </w:r>
          </w:p>
          <w:p w14:paraId="16FC320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792C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767AA0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</w:t>
            </w:r>
          </w:p>
          <w:p w14:paraId="5EF2831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189B09C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1FE25" w14:textId="77777777" w:rsidR="00827284" w:rsidRPr="00C7636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F7A6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88F26" w14:textId="77777777" w:rsidR="00827284" w:rsidRPr="00C7636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87FB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11C08A8B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497E4" w14:textId="77777777" w:rsidR="00827284" w:rsidRDefault="00827284" w:rsidP="0082728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3FFA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3DD92" w14:textId="77777777" w:rsidR="00827284" w:rsidRPr="00C7636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8087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Apoldu de Sus</w:t>
            </w:r>
          </w:p>
          <w:p w14:paraId="30D8F88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2F0DE" w14:textId="77777777" w:rsidR="00827284" w:rsidRDefault="00827284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calcâiul sch. 9 </w:t>
            </w:r>
          </w:p>
          <w:p w14:paraId="679F335D" w14:textId="77777777" w:rsidR="00827284" w:rsidRDefault="00827284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618251E5" w14:textId="77777777" w:rsidR="00827284" w:rsidRDefault="00827284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(km. 42+744)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CB999" w14:textId="77777777" w:rsidR="00827284" w:rsidRPr="00C7636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902A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7222C" w14:textId="77777777" w:rsidR="00827284" w:rsidRPr="00C7636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6CE9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5E0AA94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FAA93" w14:textId="77777777" w:rsidR="00827284" w:rsidRDefault="00827284" w:rsidP="0082728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F861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82581" w14:textId="77777777" w:rsidR="00827284" w:rsidRPr="00C7636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3972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Sebeş Alba</w:t>
            </w:r>
          </w:p>
          <w:p w14:paraId="6DAADCC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ADA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 stație și sch.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44313" w14:textId="77777777" w:rsidR="00827284" w:rsidRPr="00C7636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E147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39D34" w14:textId="77777777" w:rsidR="00827284" w:rsidRPr="00C7636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29F6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A0E0295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58F06FAF" w14:textId="77777777" w:rsidR="00827284" w:rsidRDefault="00827284" w:rsidP="001B4DE9">
      <w:pPr>
        <w:pStyle w:val="Heading1"/>
        <w:spacing w:line="360" w:lineRule="auto"/>
      </w:pPr>
      <w:r>
        <w:t>LINIA 213</w:t>
      </w:r>
    </w:p>
    <w:p w14:paraId="1AF97720" w14:textId="77777777" w:rsidR="00827284" w:rsidRDefault="00827284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827284" w14:paraId="3AEBE92E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BC556" w14:textId="77777777" w:rsidR="00827284" w:rsidRDefault="00827284" w:rsidP="00827284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E75B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6E8E2" w14:textId="77777777" w:rsidR="00827284" w:rsidRPr="00BA7F8C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12C8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5E56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58F4AC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7534BFB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03AC6A6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87B133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BF87E" w14:textId="77777777" w:rsidR="00827284" w:rsidRPr="009E0061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8F4B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1869E" w14:textId="77777777" w:rsidR="00827284" w:rsidRPr="00BA7F8C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64FB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827284" w14:paraId="4A2D21E2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D662D" w14:textId="77777777" w:rsidR="00827284" w:rsidRDefault="00827284" w:rsidP="00827284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5855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A49C1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C4C7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0EBDC1B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DD04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B966C" w14:textId="77777777" w:rsidR="00827284" w:rsidRPr="009E0061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67F4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DC306" w14:textId="77777777" w:rsidR="00827284" w:rsidRPr="00BA7F8C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F9D2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21DB4140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9BBD6" w14:textId="77777777" w:rsidR="00827284" w:rsidRDefault="00827284" w:rsidP="00827284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7C75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6990A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9DEF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4BEB646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77F8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391FE" w14:textId="77777777" w:rsidR="00827284" w:rsidRPr="009E0061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4891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C7D65" w14:textId="77777777" w:rsidR="00827284" w:rsidRPr="00BA7F8C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3421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4E29181D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30672" w14:textId="77777777" w:rsidR="00827284" w:rsidRDefault="00827284" w:rsidP="00827284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B273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C6716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B855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012840D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C3BD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07A088BE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34AA93A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EEEA18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3B8165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E781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3402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14B53" w14:textId="77777777" w:rsidR="00827284" w:rsidRPr="00BA7F8C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36E3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198EF76A" w14:textId="77777777" w:rsidR="00827284" w:rsidRPr="006A7611" w:rsidRDefault="00827284">
      <w:pPr>
        <w:spacing w:before="40" w:after="40" w:line="192" w:lineRule="auto"/>
        <w:ind w:right="57"/>
      </w:pPr>
    </w:p>
    <w:p w14:paraId="70267F23" w14:textId="77777777" w:rsidR="00827284" w:rsidRDefault="00827284" w:rsidP="00AF3F1F">
      <w:pPr>
        <w:pStyle w:val="Heading1"/>
        <w:spacing w:line="360" w:lineRule="auto"/>
      </w:pPr>
      <w:r>
        <w:t>LINIA 216</w:t>
      </w:r>
    </w:p>
    <w:p w14:paraId="0FE85D80" w14:textId="77777777" w:rsidR="00827284" w:rsidRDefault="00827284" w:rsidP="0031204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spacing w:val="60"/>
        </w:rPr>
        <w:t>ILIA - LUGOJ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827284" w14:paraId="558C3D99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7ADAC" w14:textId="77777777" w:rsidR="00827284" w:rsidRDefault="00827284" w:rsidP="00827284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E85D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1413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029C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2 directă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FC41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23F15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AE03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0+470</w:t>
            </w:r>
          </w:p>
          <w:p w14:paraId="6418AB2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0+570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A8C60" w14:textId="77777777" w:rsidR="00827284" w:rsidRPr="00AA600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801D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49A2EE02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3E6E9" w14:textId="77777777" w:rsidR="00827284" w:rsidRDefault="00827284" w:rsidP="00827284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E2154" w14:textId="77777777" w:rsidR="00827284" w:rsidRDefault="00827284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1858F" w14:textId="77777777" w:rsidR="00827284" w:rsidRDefault="00827284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D9259" w14:textId="77777777" w:rsidR="00827284" w:rsidRDefault="00827284" w:rsidP="00726D7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Holdea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41A2D" w14:textId="77777777" w:rsidR="00827284" w:rsidRDefault="00827284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D12E2" w14:textId="77777777" w:rsidR="00827284" w:rsidRDefault="00827284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A2192" w14:textId="77777777" w:rsidR="00827284" w:rsidRDefault="00827284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C418" w14:textId="77777777" w:rsidR="00827284" w:rsidRDefault="00827284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DA656" w14:textId="77777777" w:rsidR="00827284" w:rsidRDefault="00827284" w:rsidP="00726D7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0BCB68C2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1A87C" w14:textId="77777777" w:rsidR="00827284" w:rsidRDefault="00827284" w:rsidP="00827284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943C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45AA4C5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F62AC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93BB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Holdea -</w:t>
            </w:r>
          </w:p>
          <w:p w14:paraId="4835F15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Margina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97AF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F2B13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44D7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CDF12" w14:textId="77777777" w:rsidR="00827284" w:rsidRPr="00AA600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66D4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7A4D07DB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9FCA" w14:textId="77777777" w:rsidR="00827284" w:rsidRDefault="00827284" w:rsidP="00827284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4BC8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1976E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B31A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Mănăștur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B98B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C3A0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3C9D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2E233" w14:textId="77777777" w:rsidR="00827284" w:rsidRPr="00AA600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C6EA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1572A41B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34694" w14:textId="77777777" w:rsidR="00827284" w:rsidRDefault="00827284" w:rsidP="00827284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79CD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43+102</w:t>
            </w:r>
          </w:p>
          <w:p w14:paraId="24B9C94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BF12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F33C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Făget</w:t>
            </w:r>
          </w:p>
          <w:p w14:paraId="4041D4C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Coșteiu Mare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D73D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2083A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25BF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F8DE4" w14:textId="77777777" w:rsidR="00827284" w:rsidRPr="00AA600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384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14:paraId="220E06CC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E6F01" w14:textId="77777777" w:rsidR="00827284" w:rsidRDefault="00827284" w:rsidP="00827284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5795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CE1BD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CCF0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Cliciova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FF2D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35F0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2137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1C0B4" w14:textId="77777777" w:rsidR="00827284" w:rsidRPr="00AA600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A98A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7FDF7B61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77D54" w14:textId="77777777" w:rsidR="00827284" w:rsidRDefault="00827284" w:rsidP="00827284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FC25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06CFD17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267F6" w14:textId="77777777" w:rsidR="00827284" w:rsidRPr="0061450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B440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Cliciova -</w:t>
            </w:r>
          </w:p>
          <w:p w14:paraId="35EC82C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0D5E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B6DDE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29AC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9199D" w14:textId="77777777" w:rsidR="00827284" w:rsidRPr="00AA600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87AE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65DF58C3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D306D" w14:textId="77777777" w:rsidR="00827284" w:rsidRDefault="00827284" w:rsidP="00827284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7869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2084C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5181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Coșteiu Mare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AD57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C3AA0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20AC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3670E" w14:textId="77777777" w:rsidR="00827284" w:rsidRPr="00AA600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54ED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46506C28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D20EF" w14:textId="77777777" w:rsidR="00827284" w:rsidRDefault="00827284" w:rsidP="00827284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5407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81+700</w:t>
            </w:r>
          </w:p>
          <w:p w14:paraId="01473F0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96D39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FE55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 –</w:t>
            </w:r>
          </w:p>
          <w:p w14:paraId="6A3E4AC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89D4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5DC06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68D2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1C2C5" w14:textId="77777777" w:rsidR="00827284" w:rsidRPr="00AA600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9E2D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165225C2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50D1760A" w14:textId="77777777" w:rsidR="00827284" w:rsidRDefault="00827284" w:rsidP="005B00A7">
      <w:pPr>
        <w:pStyle w:val="Heading1"/>
        <w:spacing w:line="360" w:lineRule="auto"/>
      </w:pPr>
      <w:r>
        <w:lastRenderedPageBreak/>
        <w:t>LINIA 218</w:t>
      </w:r>
    </w:p>
    <w:p w14:paraId="0EAA2EEF" w14:textId="77777777" w:rsidR="00827284" w:rsidRDefault="00827284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827284" w14:paraId="504B6DA3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73D60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A485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621DA" w14:textId="77777777" w:rsidR="00827284" w:rsidRPr="00CF787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D5F6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216260B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43174" w14:textId="77777777" w:rsidR="00827284" w:rsidRPr="00465A9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458A1019" w14:textId="77777777" w:rsidR="00827284" w:rsidRPr="00465A9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86A91" w14:textId="77777777" w:rsidR="00827284" w:rsidRPr="00CF787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D348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643C3" w14:textId="77777777" w:rsidR="00827284" w:rsidRPr="00984D7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28CA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:rsidRPr="00A8307A" w14:paraId="2BB4922C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9E72B" w14:textId="77777777" w:rsidR="00827284" w:rsidRPr="00A75A00" w:rsidRDefault="00827284" w:rsidP="00827284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65E7A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3198E" w14:textId="77777777" w:rsidR="00827284" w:rsidRPr="00A8307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82F01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5F03213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DCE5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3EA24F87" w14:textId="77777777" w:rsidR="00827284" w:rsidRPr="00664FA3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1B90B" w14:textId="77777777" w:rsidR="00827284" w:rsidRPr="00A8307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4D461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470F7" w14:textId="77777777" w:rsidR="00827284" w:rsidRPr="00A8307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EAADE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DDD92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63E039C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C148EBC" w14:textId="77777777" w:rsidR="00827284" w:rsidRPr="00664FA3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827284" w:rsidRPr="00A8307A" w14:paraId="7974647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86D96" w14:textId="77777777" w:rsidR="00827284" w:rsidRPr="00A75A00" w:rsidRDefault="00827284" w:rsidP="00827284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0F7E5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2F550" w14:textId="77777777" w:rsidR="00827284" w:rsidRPr="00A8307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9F832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BE372D9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9E31F" w14:textId="77777777" w:rsidR="00827284" w:rsidRPr="00664FA3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594AF281" w14:textId="77777777" w:rsidR="00827284" w:rsidRPr="00664FA3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61B54" w14:textId="77777777" w:rsidR="00827284" w:rsidRPr="00A8307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31E89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75061" w14:textId="77777777" w:rsidR="00827284" w:rsidRPr="00A8307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34E37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FC5790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4BB8295F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7317F73A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827284" w:rsidRPr="00A8307A" w14:paraId="17C4F5F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F98A1" w14:textId="77777777" w:rsidR="00827284" w:rsidRPr="00A75A00" w:rsidRDefault="00827284" w:rsidP="00827284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F1926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4BDA4" w14:textId="77777777" w:rsidR="00827284" w:rsidRPr="003F40D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251B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D583F32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3874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BAB6E" w14:textId="77777777" w:rsidR="00827284" w:rsidRPr="003F40D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C8D61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883B9" w14:textId="77777777" w:rsidR="00827284" w:rsidRPr="003F40D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246F8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B96E30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827284" w:rsidRPr="00A8307A" w14:paraId="411E648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CC5FD" w14:textId="77777777" w:rsidR="00827284" w:rsidRPr="00A75A00" w:rsidRDefault="00827284" w:rsidP="00827284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48321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76B85" w14:textId="77777777" w:rsidR="00827284" w:rsidRPr="003F40D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4A1AF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92BA4A6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8214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200E094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4746B" w14:textId="77777777" w:rsidR="00827284" w:rsidRPr="003F40D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300DD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50FE1" w14:textId="77777777" w:rsidR="00827284" w:rsidRPr="003F40D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EEC4D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9C1D57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827284" w:rsidRPr="00A8307A" w14:paraId="27BA4A4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270CB" w14:textId="77777777" w:rsidR="00827284" w:rsidRPr="00A75A00" w:rsidRDefault="00827284" w:rsidP="00827284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E03F8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B3455" w14:textId="77777777" w:rsidR="00827284" w:rsidRPr="007328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388A8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B4E5E76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AAF01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8A6E8" w14:textId="77777777" w:rsidR="00827284" w:rsidRPr="007B4F6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801B2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60DC4" w14:textId="77777777" w:rsidR="00827284" w:rsidRPr="007328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AD4A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8D945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0A81918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B87E1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BC961D0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827284" w:rsidRPr="00A8307A" w14:paraId="63D1C9C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0D83" w14:textId="77777777" w:rsidR="00827284" w:rsidRPr="00A75A00" w:rsidRDefault="00827284" w:rsidP="00827284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32944" w14:textId="77777777" w:rsidR="00827284" w:rsidRPr="00A8307A" w:rsidRDefault="00827284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2E4E8" w14:textId="77777777" w:rsidR="00827284" w:rsidRPr="00732832" w:rsidRDefault="00827284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44B88" w14:textId="77777777" w:rsidR="00827284" w:rsidRPr="00A8307A" w:rsidRDefault="00827284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8828389" w14:textId="77777777" w:rsidR="00827284" w:rsidRPr="00A8307A" w:rsidRDefault="00827284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D0485" w14:textId="77777777" w:rsidR="00827284" w:rsidRDefault="00827284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2A355C9" w14:textId="77777777" w:rsidR="00827284" w:rsidRDefault="00827284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F1EB00D" w14:textId="77777777" w:rsidR="00827284" w:rsidRDefault="00827284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4A6C1" w14:textId="77777777" w:rsidR="00827284" w:rsidRPr="007B4F6A" w:rsidRDefault="00827284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E379F" w14:textId="77777777" w:rsidR="00827284" w:rsidRPr="00A8307A" w:rsidRDefault="00827284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88BD4" w14:textId="77777777" w:rsidR="00827284" w:rsidRPr="00732832" w:rsidRDefault="00827284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91F47" w14:textId="77777777" w:rsidR="00827284" w:rsidRDefault="00827284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827284" w:rsidRPr="00A8307A" w14:paraId="49A7B8B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688C0" w14:textId="77777777" w:rsidR="00827284" w:rsidRPr="00A75A00" w:rsidRDefault="00827284" w:rsidP="00827284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8DCBC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8C782" w14:textId="77777777" w:rsidR="00827284" w:rsidRPr="00B2699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A7AF8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44C6460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39296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B6AEB" w14:textId="77777777" w:rsidR="00827284" w:rsidRPr="00B2699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19ED2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6DC3F" w14:textId="77777777" w:rsidR="00827284" w:rsidRPr="00B2699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C1D66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40BAF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125107DF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827284" w:rsidRPr="00A8307A" w14:paraId="3169187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577D4" w14:textId="77777777" w:rsidR="00827284" w:rsidRPr="00A75A00" w:rsidRDefault="00827284" w:rsidP="00827284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2E0D3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7CC33" w14:textId="77777777" w:rsidR="00827284" w:rsidRPr="00B2699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1C0A8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8B7E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A53448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7799AD5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5AD6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A21F5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5902A" w14:textId="77777777" w:rsidR="00827284" w:rsidRPr="00B2699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8852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1698361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685F771A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827284" w:rsidRPr="00A8307A" w14:paraId="4C59E6A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D0013" w14:textId="77777777" w:rsidR="00827284" w:rsidRPr="00A75A00" w:rsidRDefault="00827284" w:rsidP="00827284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8A720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068BE" w14:textId="77777777" w:rsidR="00827284" w:rsidRPr="00B2699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F0D00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299E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006479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BF67468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C84DC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1C5E9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25B41" w14:textId="77777777" w:rsidR="00827284" w:rsidRPr="00B2699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39DC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6D6810D0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827284" w:rsidRPr="00A8307A" w14:paraId="5FC1E01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1C46C" w14:textId="77777777" w:rsidR="00827284" w:rsidRPr="00A75A00" w:rsidRDefault="00827284" w:rsidP="00827284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92877" w14:textId="77777777" w:rsidR="00827284" w:rsidRPr="00A8307A" w:rsidRDefault="00827284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25724" w14:textId="77777777" w:rsidR="00827284" w:rsidRPr="00B26991" w:rsidRDefault="00827284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5C7DD" w14:textId="77777777" w:rsidR="00827284" w:rsidRPr="00A8307A" w:rsidRDefault="00827284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11D36" w14:textId="77777777" w:rsidR="00827284" w:rsidRDefault="00827284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D8A75BC" w14:textId="77777777" w:rsidR="00827284" w:rsidRDefault="00827284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3D39452" w14:textId="77777777" w:rsidR="00827284" w:rsidRDefault="00827284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E04B4" w14:textId="77777777" w:rsidR="00827284" w:rsidRDefault="00827284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72B0F" w14:textId="77777777" w:rsidR="00827284" w:rsidRPr="00A8307A" w:rsidRDefault="00827284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BA4BC" w14:textId="77777777" w:rsidR="00827284" w:rsidRPr="00B26991" w:rsidRDefault="00827284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B8250" w14:textId="77777777" w:rsidR="00827284" w:rsidRPr="00FD3B28" w:rsidRDefault="00827284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7C72EB82" w14:textId="77777777" w:rsidR="00827284" w:rsidRDefault="00827284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827284" w:rsidRPr="00A8307A" w14:paraId="178818D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FF5E1" w14:textId="77777777" w:rsidR="00827284" w:rsidRPr="00A75A00" w:rsidRDefault="00827284" w:rsidP="00827284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892CC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4A90D" w14:textId="77777777" w:rsidR="00827284" w:rsidRPr="00B2699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624D4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F88F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67585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770F2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4B0AF" w14:textId="77777777" w:rsidR="00827284" w:rsidRPr="00B2699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AE8F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827284" w:rsidRPr="00A8307A" w14:paraId="1C9B718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D79B2" w14:textId="77777777" w:rsidR="00827284" w:rsidRPr="00A75A00" w:rsidRDefault="00827284" w:rsidP="00827284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28517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8C4FB" w14:textId="77777777" w:rsidR="00827284" w:rsidRPr="000D3BB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9B450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95746D1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48D0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4E31BDD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0AA5A" w14:textId="77777777" w:rsidR="00827284" w:rsidRPr="000D3BB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419F6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4AEFC" w14:textId="77777777" w:rsidR="00827284" w:rsidRPr="000D3BB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9D15D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81B221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827284" w:rsidRPr="00A8307A" w14:paraId="05DAD49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03F10" w14:textId="77777777" w:rsidR="00827284" w:rsidRPr="00A75A00" w:rsidRDefault="00827284" w:rsidP="00827284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00090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24D2F" w14:textId="77777777" w:rsidR="00827284" w:rsidRPr="009658E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7D8BF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F22D49A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30126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FC32E" w14:textId="77777777" w:rsidR="00827284" w:rsidRPr="009658E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F9447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3618" w14:textId="77777777" w:rsidR="00827284" w:rsidRPr="009658E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00970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66FBE9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827284" w:rsidRPr="00A8307A" w14:paraId="1ABBD6C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B6300" w14:textId="77777777" w:rsidR="00827284" w:rsidRPr="00A75A00" w:rsidRDefault="00827284" w:rsidP="00827284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1DA48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FC97C" w14:textId="77777777" w:rsidR="00827284" w:rsidRPr="00472E1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15EE8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992C15A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04FB8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F1E43" w14:textId="77777777" w:rsidR="00827284" w:rsidRPr="00472E1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8B0B4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FC45C" w14:textId="77777777" w:rsidR="00827284" w:rsidRPr="00472E1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C9E2B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9C998F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827284" w:rsidRPr="00A8307A" w14:paraId="308F769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C0D67" w14:textId="77777777" w:rsidR="00827284" w:rsidRPr="00A75A00" w:rsidRDefault="00827284" w:rsidP="00827284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AF239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B4B54" w14:textId="77777777" w:rsidR="00827284" w:rsidRPr="00530A8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58817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EC2CB7F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5AB9E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59621" w14:textId="77777777" w:rsidR="00827284" w:rsidRPr="00530A8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D3FA3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F2D47" w14:textId="77777777" w:rsidR="00827284" w:rsidRPr="00530A8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8C732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6EB12B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827284" w14:paraId="6D563EE7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572FF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968F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BCA41" w14:textId="77777777" w:rsidR="00827284" w:rsidRPr="00CF787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AFE4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07E8A08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026385F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6C7D8" w14:textId="77777777" w:rsidR="00827284" w:rsidRPr="00447EF5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67FD7A04" w14:textId="77777777" w:rsidR="00827284" w:rsidRPr="00465A9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EE66A" w14:textId="77777777" w:rsidR="00827284" w:rsidRPr="00CF787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A26C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DA771" w14:textId="77777777" w:rsidR="00827284" w:rsidRPr="00984D7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D3EB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FADF5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827284" w14:paraId="67BB7B07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81643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AD9F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79E9B" w14:textId="77777777" w:rsidR="00827284" w:rsidRPr="00CF787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C990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627203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760AEDA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C61E2" w14:textId="77777777" w:rsidR="00827284" w:rsidRPr="00465A9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3EDC0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49FA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D1597" w14:textId="77777777" w:rsidR="00827284" w:rsidRPr="00984D7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238D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827284" w14:paraId="4B018937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B9D2D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994D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F3573" w14:textId="77777777" w:rsidR="00827284" w:rsidRPr="00CF787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24B9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DDB301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06700" w14:textId="77777777" w:rsidR="00827284" w:rsidRPr="00465A9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C4F0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0AC3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A95D0" w14:textId="77777777" w:rsidR="00827284" w:rsidRPr="00984D7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2277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E04D4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827284" w14:paraId="21542508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9D674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4E0F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6CF0E" w14:textId="77777777" w:rsidR="00827284" w:rsidRPr="00CF787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1FA7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480291C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F6460" w14:textId="77777777" w:rsidR="00827284" w:rsidRPr="00465A9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A6B9F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FAE2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987C2" w14:textId="77777777" w:rsidR="00827284" w:rsidRPr="00984D7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9D2A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A40F5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58ED43F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827284" w14:paraId="0C457A6F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6B64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D99B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09EFF3A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226A7" w14:textId="77777777" w:rsidR="00827284" w:rsidRPr="00CF787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1B33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1F59AC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E9A0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8F0EA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F152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B5256" w14:textId="77777777" w:rsidR="00827284" w:rsidRPr="00984D7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2669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104F5D92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698D0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14F0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EBB3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F020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092E864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1948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ADC5F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51B9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0BCC9" w14:textId="77777777" w:rsidR="00827284" w:rsidRPr="00984D7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73CC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330B9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827284" w14:paraId="790E4EC8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55DBD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A023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4AB30" w14:textId="77777777" w:rsidR="00827284" w:rsidRPr="00CF787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81FC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0F78499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B40EE" w14:textId="77777777" w:rsidR="00827284" w:rsidRPr="00465A9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08E6AA9A" w14:textId="77777777" w:rsidR="00827284" w:rsidRPr="00465A9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B9C0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CA5D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2C38E" w14:textId="77777777" w:rsidR="00827284" w:rsidRPr="00984D7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4FCF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7A976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827284" w14:paraId="08492BB1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15A19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A4C4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4DECCF1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10E35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AB5D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7EBF920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155CF" w14:textId="77777777" w:rsidR="00827284" w:rsidRPr="00465A9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59C13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14F6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F2B34" w14:textId="77777777" w:rsidR="00827284" w:rsidRPr="00984D7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96A8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827284" w14:paraId="7E404BBF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DECEE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7592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3FC4F0C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615E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3125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26745" w14:textId="77777777" w:rsidR="00827284" w:rsidRPr="00465A9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0B00F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F222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E829E" w14:textId="77777777" w:rsidR="00827284" w:rsidRPr="00984D7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5CDA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827284" w14:paraId="7D046FFD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6DFCB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41689" w14:textId="77777777" w:rsidR="00827284" w:rsidRDefault="00827284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50414A8E" w14:textId="77777777" w:rsidR="00827284" w:rsidRDefault="00827284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5F9AE" w14:textId="77777777" w:rsidR="00827284" w:rsidRDefault="00827284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88F14" w14:textId="77777777" w:rsidR="00827284" w:rsidRDefault="00827284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5F0AB" w14:textId="77777777" w:rsidR="00827284" w:rsidRPr="00465A98" w:rsidRDefault="00827284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EBA73" w14:textId="77777777" w:rsidR="00827284" w:rsidRDefault="00827284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377A9" w14:textId="77777777" w:rsidR="00827284" w:rsidRDefault="00827284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27CD6" w14:textId="77777777" w:rsidR="00827284" w:rsidRPr="00984D71" w:rsidRDefault="00827284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C13E7" w14:textId="77777777" w:rsidR="00827284" w:rsidRDefault="00827284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073C7FD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92C7B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C2FF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9FDC9" w14:textId="77777777" w:rsidR="00827284" w:rsidRPr="00CF787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9F20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76AAA" w14:textId="77777777" w:rsidR="00827284" w:rsidRPr="00465A9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3A6FE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A30B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AEF02" w14:textId="77777777" w:rsidR="00827284" w:rsidRPr="00984D7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0117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EAF81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827284" w14:paraId="1C453B3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1541E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4C3C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7DB65" w14:textId="77777777" w:rsidR="00827284" w:rsidRPr="00CF787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8A8A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113BDFC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6A20" w14:textId="77777777" w:rsidR="00827284" w:rsidRPr="00465A9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61681421" w14:textId="77777777" w:rsidR="00827284" w:rsidRPr="00465A9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93344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0AC8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724AF" w14:textId="77777777" w:rsidR="00827284" w:rsidRPr="00984D7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73A8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DCDE3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827284" w14:paraId="7373CC92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DB461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DA95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3755EF4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9690E" w14:textId="77777777" w:rsidR="00827284" w:rsidRPr="00CF787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03E5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7AF54E6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2FCE80D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29366" w14:textId="77777777" w:rsidR="00827284" w:rsidRPr="00465A9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D8639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30E3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49E09" w14:textId="77777777" w:rsidR="00827284" w:rsidRPr="00984D7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F7B2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827284" w14:paraId="6F094651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BFB98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FC81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CEED5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3233E" w14:textId="77777777" w:rsidR="00827284" w:rsidRDefault="00827284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6CABCE66" w14:textId="77777777" w:rsidR="00827284" w:rsidRDefault="00827284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A06D5" w14:textId="77777777" w:rsidR="00827284" w:rsidRDefault="00827284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7F84E2E1" w14:textId="77777777" w:rsidR="00827284" w:rsidRPr="0017470F" w:rsidRDefault="00827284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0D936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9AFA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56F7D" w14:textId="77777777" w:rsidR="00827284" w:rsidRPr="00984D7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300F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0B5D9036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B86EA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391A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79AEB" w14:textId="77777777" w:rsidR="00827284" w:rsidRPr="00CF787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F0EE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34FB6C1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F7738" w14:textId="77777777" w:rsidR="00827284" w:rsidRPr="00465A9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4B3D5B49" w14:textId="77777777" w:rsidR="00827284" w:rsidRPr="00465A9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E55A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25B6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9509D" w14:textId="77777777" w:rsidR="00827284" w:rsidRPr="00984D7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67AD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D361D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827284" w14:paraId="4D16EA5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1AF2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079A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7B6F0" w14:textId="77777777" w:rsidR="00827284" w:rsidRPr="00CF787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1E2B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5724466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E8E4E" w14:textId="77777777" w:rsidR="00827284" w:rsidRPr="00465A98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5FD7C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A4BE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E85D4" w14:textId="77777777" w:rsidR="00827284" w:rsidRPr="00984D7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0F6B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827284" w14:paraId="14C4DEFB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89CC5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2D58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1596A37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8F925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AEB2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232B90B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 și St. Vinga</w:t>
            </w:r>
          </w:p>
          <w:p w14:paraId="595C28C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63CA1" w14:textId="77777777" w:rsidR="00827284" w:rsidRPr="00465A98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0C582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5B79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1BC08" w14:textId="77777777" w:rsidR="00827284" w:rsidRPr="00984D71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7548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31B2005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67E6F436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B0BF0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5DE5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F7583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C0E7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49A7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6A4E4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09A9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8666F" w14:textId="77777777" w:rsidR="00827284" w:rsidRPr="00984D71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E6B4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827284" w14:paraId="39016AC8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39EE6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3AAE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F64F6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1087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D66B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A2C88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B442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1A750" w14:textId="77777777" w:rsidR="00827284" w:rsidRPr="00984D71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C958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827284" w14:paraId="547F638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5579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DBC2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7082A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12CB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D534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FB83C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BA48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46508" w14:textId="77777777" w:rsidR="00827284" w:rsidRPr="00984D71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4933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827284" w14:paraId="7D1A591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998F1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D352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D370C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56FF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2BD5682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A02C1" w14:textId="77777777" w:rsidR="00827284" w:rsidRPr="00465A98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86461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FB4E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BEFAF" w14:textId="77777777" w:rsidR="00827284" w:rsidRPr="00984D71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710BF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2560C34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96C66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06E2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FAE8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8613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68C7515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7DA3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B032A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528E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F7DDC" w14:textId="77777777" w:rsidR="00827284" w:rsidRPr="00984D71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C4DA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CB7BF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827284" w14:paraId="080205D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1168D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ACDD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34F7171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E3F87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7D3E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3629A8D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F7BC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D41A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DCB1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4F625" w14:textId="77777777" w:rsidR="00827284" w:rsidRPr="00984D71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932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411ACB7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77A99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729D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C9995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CD4B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0CC9B71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2C1AE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D0A81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8A59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6856D" w14:textId="77777777" w:rsidR="00827284" w:rsidRPr="00984D71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9857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51B1B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827284" w14:paraId="31168F4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D4907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7784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DCA08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C5C2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6DA8872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4EF1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5AADC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8A1D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5D934" w14:textId="77777777" w:rsidR="00827284" w:rsidRPr="00984D71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A4B6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1C5C8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827284" w14:paraId="449BE82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316F1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4035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076F2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FFC0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1E256C4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75C2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5EEEC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BAF8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96EB5" w14:textId="77777777" w:rsidR="00827284" w:rsidRPr="00984D71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91D72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5B9CD2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827284" w14:paraId="4EF5C5D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6CF8E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53FD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E2ED6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78F8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2EC9E1F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EBC3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4AA6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76C6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6FB7F" w14:textId="77777777" w:rsidR="00827284" w:rsidRPr="00984D71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AFA9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5B9F2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827284" w14:paraId="7E1EE14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433DB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6357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E1F6D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8627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68E6BFE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CFC1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03C99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19A9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55B7D" w14:textId="77777777" w:rsidR="00827284" w:rsidRPr="00984D71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3BE2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E3902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  <w:tr w:rsidR="00827284" w14:paraId="13EEB19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5D703" w14:textId="77777777" w:rsidR="00827284" w:rsidRDefault="00827284" w:rsidP="0082728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63CC5" w14:textId="77777777" w:rsidR="00827284" w:rsidRDefault="00827284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52+000</w:t>
            </w:r>
          </w:p>
          <w:p w14:paraId="625631A0" w14:textId="77777777" w:rsidR="00827284" w:rsidRDefault="00827284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AB2B9" w14:textId="77777777" w:rsidR="00827284" w:rsidRDefault="00827284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736C0" w14:textId="77777777" w:rsidR="00827284" w:rsidRDefault="00827284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C51E6" w14:textId="77777777" w:rsidR="00827284" w:rsidRDefault="00827284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E987C" w14:textId="77777777" w:rsidR="00827284" w:rsidRDefault="00827284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C7BCE" w14:textId="77777777" w:rsidR="00827284" w:rsidRDefault="00827284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64E7F" w14:textId="77777777" w:rsidR="00827284" w:rsidRPr="00984D71" w:rsidRDefault="00827284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E54F9" w14:textId="77777777" w:rsidR="00827284" w:rsidRDefault="00827284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471FE597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553F13BB" w14:textId="77777777" w:rsidR="00827284" w:rsidRDefault="00827284" w:rsidP="0095691E">
      <w:pPr>
        <w:pStyle w:val="Heading1"/>
        <w:spacing w:line="360" w:lineRule="auto"/>
      </w:pPr>
      <w:r>
        <w:t>LINIA 300</w:t>
      </w:r>
    </w:p>
    <w:p w14:paraId="6FE4D382" w14:textId="77777777" w:rsidR="00827284" w:rsidRDefault="00827284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827284" w14:paraId="34CDB9C0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159E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11DBE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F0FF1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3453A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AA39025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DBF9F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D0AFC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B1F52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D41FD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95F66" w14:textId="77777777" w:rsidR="00827284" w:rsidRPr="00D344C9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000036BB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BD197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47BB4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A66CE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6D26F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E13F838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6349D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D54AE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69BE9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8077F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46269" w14:textId="77777777" w:rsidR="00827284" w:rsidRPr="00D344C9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5AAA6B02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05C95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C7FE4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34B90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67EFF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0A2D281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28A5A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23254A4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60F64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933E4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86D06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45B0" w14:textId="77777777" w:rsidR="00827284" w:rsidRPr="00D344C9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8AD47DA" w14:textId="77777777" w:rsidR="00827284" w:rsidRPr="00D344C9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827284" w14:paraId="6CDED9F1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80C62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FF194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39CC6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221E2" w14:textId="77777777" w:rsidR="00827284" w:rsidRDefault="00827284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EBABFA7" w14:textId="77777777" w:rsidR="00827284" w:rsidRDefault="00827284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760BB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6B176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2D94D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74C37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3D3BD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424AF005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BDC0D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5AEF9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64E89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FD3EF" w14:textId="77777777" w:rsidR="00827284" w:rsidRDefault="00827284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23C88" w14:textId="77777777" w:rsidR="00827284" w:rsidRPr="00E4222D" w:rsidRDefault="00827284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13E91CE7" w14:textId="77777777" w:rsidR="00827284" w:rsidRPr="00E4222D" w:rsidRDefault="00827284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7106882E" w14:textId="77777777" w:rsidR="00827284" w:rsidRPr="00E4222D" w:rsidRDefault="00827284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2A34ABE" w14:textId="77777777" w:rsidR="00827284" w:rsidRDefault="00827284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72294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67384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A4A38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E3A2E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6FE1F662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6CC94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31EA8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C0B83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2A3CA" w14:textId="77777777" w:rsidR="00827284" w:rsidRPr="00E4222D" w:rsidRDefault="00827284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25853" w14:textId="77777777" w:rsidR="00827284" w:rsidRPr="00E4222D" w:rsidRDefault="00827284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316C3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CE991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4EC94F65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A8DD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5F198" w14:textId="77777777" w:rsidR="00827284" w:rsidRPr="00E4222D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827284" w14:paraId="7BEA6B9B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60736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F74F7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6F31C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948AB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0B45BD9D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7DC52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01BF6AE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3303A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DF1B2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DFE39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EB243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5639A136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4FF8558B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F1516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8EFE5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7E441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C7711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36209EEB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D6BC0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29B5814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EBB00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8D0A2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8A466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7DD2E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ADD1EEE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827284" w14:paraId="136CDA99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6A179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D489F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7AEF1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F0959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68535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10EFB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88D06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3E36F0DA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2B495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6ACB8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245AC66F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AEB8F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BADD6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49+850</w:t>
            </w:r>
          </w:p>
          <w:p w14:paraId="5D4898E6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E8533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8C09B" w14:textId="77777777" w:rsidR="00827284" w:rsidRDefault="00827284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1D44D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A4738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B007E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EC7BF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1F2C2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3BE85100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B4E84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FEEA7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34832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58399" w14:textId="77777777" w:rsidR="00827284" w:rsidRDefault="00827284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023671D5" w14:textId="77777777" w:rsidR="00827284" w:rsidRDefault="00827284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9A568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B8D5B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AAF4F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2A64159C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DC614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4E740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630A64B8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8432B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59E1D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FA20B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83BDD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0A9D6C26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A9FA2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ADBAC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A3CCF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BBD8B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3705C" w14:textId="77777777" w:rsidR="00827284" w:rsidRPr="00D344C9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4F3332D7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6C4E2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BC402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B3328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6425F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22AD233C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D7DDA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5741F1DB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17E83A59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43132F5D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520CE41E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82ADD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14392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9DF01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CEE39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21FBD7C7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5591A351" w14:textId="77777777" w:rsidR="00827284" w:rsidRPr="004870EE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827284" w14:paraId="1D988A6E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248D4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0EE57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68646D39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6FBF1A04" w14:textId="77777777" w:rsidR="00827284" w:rsidRDefault="00827284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11560464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32A66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E5C21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125FE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B7077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67459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A628F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3D4D4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7BD6DF9E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36765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24178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65FC6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52C07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6B26D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7EE0A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3EBF2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79DF758F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DD634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F480F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37C1FA5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827284" w14:paraId="519AC300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DB924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486F3" w14:textId="77777777" w:rsidR="00827284" w:rsidRDefault="00827284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7379EF44" w14:textId="77777777" w:rsidR="00827284" w:rsidRDefault="00827284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CFF7D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21495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C7E7B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D132C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53455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5874E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4A0CA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2A93D20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827284" w14:paraId="348A7017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7B0B1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23A0A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94CE7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80765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0807C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E0A3B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B7CEF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7F74AE45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E77EA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B26BE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6EA45F4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827284" w14:paraId="63CB1B2F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B0303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F7011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226B1E2F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BB08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0E018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1EFC8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8AE30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F3BCF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63BE8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5069A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55175788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EC0BB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47390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4CE8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D38D9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AAB23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40A12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342C2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4014EDCF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3F629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78C8A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783708B4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5EE98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F3687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BB5E1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549B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79A365F1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AD221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4ABEDF7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4FC7E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7267F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C9CDF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ADC79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648D00C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26217C7" w14:textId="77777777" w:rsidR="00827284" w:rsidRPr="00D344C9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827284" w14:paraId="63F90E3F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5D24E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1F059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E6377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AC3F8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6E9CBEC2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F0520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45ECA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52DC5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9B5DB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283DA" w14:textId="77777777" w:rsidR="00827284" w:rsidRPr="00D344C9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2ED872C4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46EBC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91910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32A78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10527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F6E8E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0F8B5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1F74A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50B8D349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E65AB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F3C45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117F32B" w14:textId="77777777" w:rsidR="00827284" w:rsidRPr="00D344C9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827284" w14:paraId="126FBCB3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7A13F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1B1C5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3EFDC223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D7DF3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5A6D3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DB46E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FE09D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8BC3B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9EB11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BB788" w14:textId="77777777" w:rsidR="00827284" w:rsidRDefault="00827284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9BC9368" w14:textId="77777777" w:rsidR="00827284" w:rsidRPr="00D344C9" w:rsidRDefault="00827284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827284" w14:paraId="3689FD53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6D02E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548C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75F13E8C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969D6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DFCA6" w14:textId="77777777" w:rsidR="00827284" w:rsidRDefault="00827284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31B25834" w14:textId="77777777" w:rsidR="00827284" w:rsidRDefault="00827284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E8BF3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77BA093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3CCC0331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79A335D4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05550DB7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AFBD729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A03C8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FD8DC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6D5F5B84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6D0DC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77623" w14:textId="77777777" w:rsidR="00827284" w:rsidRDefault="00827284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80C2468" w14:textId="77777777" w:rsidR="00827284" w:rsidRDefault="00827284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4DDA830" w14:textId="77777777" w:rsidR="00827284" w:rsidRPr="00D344C9" w:rsidRDefault="00827284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827284" w14:paraId="03D927EF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8225B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AE8A8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C4894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91D8C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058F5E27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BACEC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8C5C0C4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0C951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7DF0C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4B929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01FA7" w14:textId="77777777" w:rsidR="00827284" w:rsidRDefault="00827284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37B27A1" w14:textId="77777777" w:rsidR="00827284" w:rsidRDefault="00827284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6AC1CC9" w14:textId="77777777" w:rsidR="00827284" w:rsidRDefault="00827284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827284" w14:paraId="4D1154EA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DB84B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3DF21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AC36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2686F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665D5BD7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92811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5CA2C94C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1607E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FB396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97E65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2E11A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C427863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827284" w14:paraId="420869A0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38507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3263A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E39E3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FA9DC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42216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C4C34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45928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20BD2D73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5470F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3B95A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1EAA6A9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827284" w14:paraId="07194441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8FCDC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966AD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4E420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05AF9" w14:textId="77777777" w:rsidR="00827284" w:rsidRDefault="00827284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EB08A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76CCF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62767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26AF7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E69AF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309CAE78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C37BE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374D3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5A5C9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5CF68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5492BC3F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C9335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81552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6C60D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8C3B5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8A847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06017EAF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E030B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7817B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F2645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C1610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683713FD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C93F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344CA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2B721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813E0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F5CA1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3AF5B25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5AC29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A574C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3AD25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62734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422AC9AA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74C15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77EACDA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41B9FE56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75F0C9A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31DE1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E017A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B7CC3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E1DB5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E966C91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BCFB8EA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827284" w14:paraId="2B43B6E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86CF4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8BE4E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A54D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77B8E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2CDB9E60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78DAA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9E25C7E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32E48" w14:textId="77777777" w:rsidR="00827284" w:rsidRPr="00600D25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36695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34795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DF6B8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51ED7A6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827284" w14:paraId="073DE2B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B725C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1C19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BB67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353D4" w14:textId="77777777" w:rsidR="00827284" w:rsidRDefault="00827284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3E73DE0F" w14:textId="77777777" w:rsidR="00827284" w:rsidRDefault="00827284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AAA9B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EF3F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A364D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20FD3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5E20E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827284" w14:paraId="1C002EE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05A94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FCB84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F4238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C522F" w14:textId="77777777" w:rsidR="00827284" w:rsidRDefault="00827284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3D09A805" w14:textId="77777777" w:rsidR="00827284" w:rsidRDefault="00827284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FA494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996A8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5A385" w14:textId="77777777" w:rsidR="00827284" w:rsidRDefault="0082728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EDBCA" w14:textId="77777777" w:rsidR="00827284" w:rsidRDefault="0082728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2B03F" w14:textId="77777777" w:rsidR="00827284" w:rsidRDefault="0082728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827284" w14:paraId="2ED6EBB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397AD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EA030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43133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02A40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6A019FF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34C0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7AAD1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0CF59" w14:textId="77777777" w:rsidR="00827284" w:rsidRPr="00E731A9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56EF3E6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33390028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7CE1B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B7E8" w14:textId="77777777" w:rsidR="00827284" w:rsidRDefault="00827284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4FADE771" w14:textId="77777777" w:rsidR="00827284" w:rsidRDefault="00827284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5D94C1AD" w14:textId="77777777" w:rsidR="00827284" w:rsidRPr="001D4392" w:rsidRDefault="00827284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827284" w14:paraId="71F2489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D3AC6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4845D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6B3BB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A05DE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3DDFF615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054B3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E4566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22E2" w14:textId="77777777" w:rsidR="00827284" w:rsidRPr="00E731A9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6AEC2738" w14:textId="77777777" w:rsidR="00827284" w:rsidRPr="00E731A9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00A97780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005A0933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F96A3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B786" w14:textId="77777777" w:rsidR="00827284" w:rsidRPr="00616BAF" w:rsidRDefault="00827284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3A78EFB" w14:textId="77777777" w:rsidR="00827284" w:rsidRDefault="00827284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E252466" w14:textId="77777777" w:rsidR="00827284" w:rsidRPr="003B726B" w:rsidRDefault="00827284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827284" w14:paraId="16F8887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7226A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035D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D6FC3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567B3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66083264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2039D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17D59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2749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17003DC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71C6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FB682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BB9838C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827284" w14:paraId="62ABAFE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8521D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2F94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2E5D9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89EBB" w14:textId="77777777" w:rsidR="00827284" w:rsidRDefault="00827284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571E5129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C7AF2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562B6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8E74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DCF70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BAF29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217622A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916FF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4372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509EB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A571C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61CCA5BC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F11F7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0DD17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E8337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08CCA6E1" w14:textId="77777777" w:rsidR="00827284" w:rsidRPr="00E731A9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2E2ACDAC" w14:textId="77777777" w:rsidR="00827284" w:rsidRPr="00E731A9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3B210159" w14:textId="77777777" w:rsidR="00827284" w:rsidRPr="001D4392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D8035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C5907" w14:textId="77777777" w:rsidR="00827284" w:rsidRDefault="00827284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DA05168" w14:textId="77777777" w:rsidR="00827284" w:rsidRDefault="00827284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A600A41" w14:textId="77777777" w:rsidR="00827284" w:rsidRPr="003B726B" w:rsidRDefault="00827284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827284" w14:paraId="4D41EFF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D1021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08E32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BBD3A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72239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3168E1D7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CB5C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6170A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EB79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0B871233" w14:textId="77777777" w:rsidR="00827284" w:rsidRPr="00E731A9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57D1F449" w14:textId="77777777" w:rsidR="00827284" w:rsidRPr="00E731A9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2C95727B" w14:textId="77777777" w:rsidR="00827284" w:rsidRPr="001D4392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5A9FA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6DF17" w14:textId="77777777" w:rsidR="00827284" w:rsidRPr="00616BAF" w:rsidRDefault="00827284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E897E8C" w14:textId="77777777" w:rsidR="00827284" w:rsidRDefault="00827284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BC8B12E" w14:textId="77777777" w:rsidR="00827284" w:rsidRPr="003B726B" w:rsidRDefault="00827284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827284" w14:paraId="3F9C28D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0217C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17FD2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152CF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2BFE5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66186EDC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1D060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3E6A5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3ED6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1B2781B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89955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F26C6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04F4C0E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D256B90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827284" w14:paraId="12EF32C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8190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54E87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24305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1F693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377D447D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5BB93624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EEEE6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FD601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1C64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3CE1149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F40C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22842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827284" w14:paraId="035DDE43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C1571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F9AB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04D41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0957A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3A031B26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552A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FC275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3BF6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35F90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5DC2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29C5B0D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827284" w14:paraId="314AEABF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47054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62500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68F64CB6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9C88B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F61F2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631D7EDE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8F172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3AAB5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8CB2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76D11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FF859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45739A2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827284" w14:paraId="27D53456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C74A2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33D20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4F3CB90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361E3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F3695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DA1E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A2352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9BE02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B158F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7100C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0D5F9B4B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827284" w14:paraId="17CD8F18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5818A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74AB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B6364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0E3A6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249A1592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463A59B5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03C2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0CEB5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6B91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355872B0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4AC05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80CBE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827284" w14:paraId="54B87B5B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75CCB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F9FC2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077F3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647A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01085347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F6A57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84F5124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8A699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113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DA926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EF0CC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2133BC1B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12335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0773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AD725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C6F93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0B3118AC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C2FC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21FCB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A664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7F122F64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116B8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199BC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46F7601E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4267B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5323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5747F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35A2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D475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5C27E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35456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698724A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72552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F62CD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4EFE2C2A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7F11676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827284" w14:paraId="2EDA0828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F4208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4EC4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9ECB5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AD882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35C0DDB3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5FA36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CCFD1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D7BD7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1AA4A4B3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F2658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EC41A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635F3E3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827284" w14:paraId="6285CD12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7C550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985A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0740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7E2EA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1658FB7C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47AA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CD2DBEC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604BB27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30B69BC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42297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FFE22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51AD2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2B42C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1936B336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4DF2509E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91D0E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C830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C187C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41E92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4B15927E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1C23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58F86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00110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4CB5A68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2F344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B7090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D1A1DB3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827284" w14:paraId="56B56EAD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B8926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96926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7D639152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AF1AB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62920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4A22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D200A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D4C2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3738E800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91375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C1F9C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0F840FE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3B5DF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4E96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5BB9FF02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8E897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F9BCE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91B76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F2774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95FB7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9B4E7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DD3BE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1C0E0FC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827284" w14:paraId="21919D5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90D8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B8157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BC66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16E11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87A4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7D822F4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1BBCA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E035C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3A521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2D27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0F1D401D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CDDBA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1658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CE56B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9FD3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4A597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5D614DB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F9110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D115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0150C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4354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10C06102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13F0C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C9723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EE339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FBC74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D7133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20CA12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FE12F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EBDF0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96F4F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022B6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7DEC39F8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648BE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171A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3FE1B1DD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14CEB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0A0D9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1E4777A1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52A50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51C33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7A1E7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791AD86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DF909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79886" w14:textId="77777777" w:rsidR="00827284" w:rsidRPr="0019324E" w:rsidRDefault="00827284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382326BF" w14:textId="77777777" w:rsidR="00827284" w:rsidRPr="000160B5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37922D9A" w14:textId="77777777" w:rsidR="00827284" w:rsidRPr="006B78FD" w:rsidRDefault="00827284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3B5B7788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8D4CE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8CA76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BF2B9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B8597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1B0B85D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D9EB4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40DE2DD7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171C4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2BD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BD2EF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7E4C7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1808ADA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827284" w14:paraId="26513BAE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567EF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124B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AB270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C3560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C5870AE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07E77DA9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C639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524E4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52FE6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B41C7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7441C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01CD7B1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D8B5BE5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827284" w14:paraId="5EB2E40B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B53BC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1EC0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08239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06959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F664E5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8B66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EDB445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4CDAC302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F78140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5CE8D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1C812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3401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8DF8F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5A53896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E78787B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827284" w14:paraId="4323067D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36047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134F3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907BF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B1071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1B281A9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51C97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52C6B1C8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F3932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21074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DEB16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086A1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BC9ADF3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827284" w14:paraId="34B2E9EE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CC0A1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6A473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F9FF4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814C1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E010408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49188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FD418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84D5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C24C1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ACD4A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45D26D2B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827284" w14:paraId="273468EA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52B19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33D8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CC0B4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9B70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A201249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6B6A6CEF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6CE1F4AC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46166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943B9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7D67D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C61C9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036D4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7621ABDF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9A344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91B68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D24FE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117A9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EC5A41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0F358770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13998F2F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6BA1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DF127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9351D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79279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AE5E1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6B6B1C4C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B80A1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2424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6D859AEC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369D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CE7A6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032F9124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D0A4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4171E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7CE3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2E7DDDA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38AD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0FDDF" w14:textId="77777777" w:rsidR="00827284" w:rsidRPr="0019324E" w:rsidRDefault="00827284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79D81040" w14:textId="77777777" w:rsidR="00827284" w:rsidRPr="000160B5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70F468F3" w14:textId="77777777" w:rsidR="00827284" w:rsidRPr="005C2BB7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18F4DCD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90B7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16EC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2C22DDB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1B6FC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5D024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7F3ED2CF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A5852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B04D9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5E87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45CAC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40FD8" w14:textId="77777777" w:rsidR="00827284" w:rsidRPr="00DE4F3A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4F30B7BF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1B05F1E8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4E1E0AC0" w14:textId="77777777" w:rsidR="00827284" w:rsidRPr="00DE4F3A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827284" w14:paraId="358518BE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89A73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9F3A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36466C7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C2703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17BC0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74655089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6DCF852A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7D97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2E1E5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0F870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7D069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2F8F5" w14:textId="77777777" w:rsidR="00827284" w:rsidRPr="00DE4F3A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26C573F2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7FFDD371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47A58FA9" w14:textId="77777777" w:rsidR="00827284" w:rsidRPr="00DE4F3A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827284" w14:paraId="51592C73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2FC67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CAE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A687E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7A2C9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0A1CB9FC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7BE8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533E9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53694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BA9CD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DF5BD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3E336685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B1AFB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6FBE7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6ACABC42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52D2E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32BA2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576DAB4F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1DE27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43996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20AE8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30D7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35151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3A1C47BF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0CAD7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281B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5957C4C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55BC4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E34A4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60762129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31AD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9174C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FA81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10A6C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99963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9EE6819" w14:textId="77777777" w:rsidR="00827284" w:rsidRPr="00CB2A72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54CD64AB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93ADC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3E6E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E3C15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3B762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46FF2EED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80B8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FBE59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6108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60894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EC4E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25B2E0E1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BE988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AF873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A18C9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5BC07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665B0652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E775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3F043E1C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F904A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F31BC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3E4BE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B38FF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EF65EBC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C9D32CE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827284" w14:paraId="40FFD4C8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9DB9F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B525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24C1C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C815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576E957C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9974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E5C56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9104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3B42671C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A658D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BDE5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827284" w14:paraId="16848F5D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2C749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4120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5C1C9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80AEC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6357BD79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CBE92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BF7CB4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ED76F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9957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6542F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83DAF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CD3154C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48E50F30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827284" w14:paraId="3CED3E80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C9DFA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56CB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7994B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A7AA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475D014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7809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8DD4C10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C03E3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E01E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B6D48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C3AC0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2D69830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D994B5F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827284" w14:paraId="19299B7F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376CF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1D9E2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0A884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D9BB5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2B1B3ABC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8F8D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35E3E72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E710F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41788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77008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1C283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440131A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827284" w14:paraId="651266BA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F22D0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770E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465E6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62A07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26749F4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CCF6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7FDCAB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67140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36284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7399F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A502A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E425F6F" w14:textId="77777777" w:rsidR="00827284" w:rsidRPr="00D344C9" w:rsidRDefault="00827284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2353E8B0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827284" w14:paraId="134365E8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BCFA8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A0A98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6955234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79EF6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9E503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04336CED" w14:textId="77777777" w:rsidR="00827284" w:rsidRDefault="00827284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43E6797E" w14:textId="77777777" w:rsidR="00827284" w:rsidRDefault="00827284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FB5D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07FA7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E157D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B44DC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D8DB4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6020DCE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07D86265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827284" w14:paraId="748537EB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92503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DB29D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19BA18AA" w14:textId="77777777" w:rsidR="00827284" w:rsidRPr="001F1B3D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1350ED4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22AA92A2" w14:textId="77777777" w:rsidR="00827284" w:rsidRPr="001F1B3D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8174A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1B79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1C549D2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E348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27BA2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DC61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59B86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C59FE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4D622656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F19A0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6CE49" w14:textId="77777777" w:rsidR="00827284" w:rsidRDefault="00827284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5A64CB71" w14:textId="77777777" w:rsidR="00827284" w:rsidRDefault="00827284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D90E1" w14:textId="77777777" w:rsidR="00827284" w:rsidRPr="00600D25" w:rsidRDefault="00827284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BF7FB" w14:textId="77777777" w:rsidR="00827284" w:rsidRDefault="00827284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535C4" w14:textId="77777777" w:rsidR="00827284" w:rsidRDefault="00827284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C9B63" w14:textId="77777777" w:rsidR="00827284" w:rsidRPr="00600D25" w:rsidRDefault="00827284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1F01D" w14:textId="77777777" w:rsidR="00827284" w:rsidRDefault="00827284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58FDB" w14:textId="77777777" w:rsidR="00827284" w:rsidRPr="00600D25" w:rsidRDefault="00827284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A032" w14:textId="77777777" w:rsidR="00827284" w:rsidRDefault="00827284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16A7D9F" w14:textId="77777777" w:rsidR="00827284" w:rsidRPr="00E134F4" w:rsidRDefault="00827284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827284" w14:paraId="19339289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58875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0DAD3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7C731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163EA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2DBED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9CBFDB8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167E5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B6CD2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A89B5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1D84B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0E6736BE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94AB6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42A1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0A05C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4ACA3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687F9A11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02466881" w14:textId="77777777" w:rsidR="00827284" w:rsidRDefault="00827284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3C6AC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99BF7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1174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61575370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8DC8E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230DE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9398319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827284" w14:paraId="3311B3C2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BD6A4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60D38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60DA9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6F0F3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34D66B20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88417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03B8D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957D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537C38E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02014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B8C83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94A50F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827284" w14:paraId="518DB7F5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9D5A5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5EF4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A97C5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D33E3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64C64B5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0340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7995DFD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7A480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EAA6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CEEF7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84BA0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DFA276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0C71C18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827284" w14:paraId="0FB9223A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719C8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4D717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C4121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B7C88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1855CAD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128A6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2C12CF0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5DBB6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ABDD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2C4F2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A1C7A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7F366BD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827284" w14:paraId="022A471E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2BC13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5F6C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9DE67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5FDA6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46086D3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104F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BC99B4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5E6AE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F616D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95FA1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64C7A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290A583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827284" w14:paraId="5D358911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70A0A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8FEB0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F8F10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02C95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7BB2CD1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31BD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5C405070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AB53A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7320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847EF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C779C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526732E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83281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67D32" w14:textId="77777777" w:rsidR="00827284" w:rsidRDefault="00827284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DA415" w14:textId="77777777" w:rsidR="00827284" w:rsidRPr="00600D25" w:rsidRDefault="00827284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C86F5" w14:textId="77777777" w:rsidR="00827284" w:rsidRDefault="00827284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C7229DD" w14:textId="77777777" w:rsidR="00827284" w:rsidRDefault="00827284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DA5B" w14:textId="77777777" w:rsidR="00827284" w:rsidRDefault="00827284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2118B15" w14:textId="77777777" w:rsidR="00827284" w:rsidRDefault="00827284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17D0C" w14:textId="77777777" w:rsidR="00827284" w:rsidRPr="00600D25" w:rsidRDefault="00827284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6F5B9" w14:textId="77777777" w:rsidR="00827284" w:rsidRDefault="00827284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D952C" w14:textId="77777777" w:rsidR="00827284" w:rsidRPr="00600D25" w:rsidRDefault="00827284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08018" w14:textId="77777777" w:rsidR="00827284" w:rsidRPr="00D344C9" w:rsidRDefault="00827284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B8EDAA8" w14:textId="77777777" w:rsidR="00827284" w:rsidRPr="00D344C9" w:rsidRDefault="00827284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827284" w14:paraId="48B4DE2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79F07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CBFB7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62937FBC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8283C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C76F1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5F7BB9AA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E9ED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0E0D9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E9B88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17AD1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15633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827284" w14:paraId="4F18E6E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B99A5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2251D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678AA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FF543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6650F908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EA51C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11104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6AB3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1DD3DC1D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00ABE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8FC6D" w14:textId="77777777" w:rsidR="00827284" w:rsidRPr="00FF6B4A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827284" w14:paraId="3950CF9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EBE6E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C304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48448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3A75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828CC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1F2AD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7A526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42377587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483E6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4EFD1" w14:textId="77777777" w:rsidR="00827284" w:rsidRPr="00FF6B4A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827284" w14:paraId="0690197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78859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6B1A6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4989F5C3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6061E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5834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A9848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0D94D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D1BF6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6A707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2785A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7B5E648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DE556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3FEC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27076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139F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A273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FBC21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11296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2BABE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2D1FB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2737132F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42AF2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068E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F115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18EF2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584F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C157D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27A3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A8025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2BC86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620B6E6A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7B5E3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987B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7CDBE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CEB8F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4C25AF54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4164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998CB02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104AA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CA7A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98158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40395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37A3335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827284" w14:paraId="539C41D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7C381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1464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F02CA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ADDA5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5C9C0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9972C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97DA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73814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F3620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827284" w14:paraId="2D2592D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5C0C0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046B7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7375A076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9C1BD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A0E4E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19F3AB58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13C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FA337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52F1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DB6AA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58215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2FDC2FE1" w14:textId="77777777" w:rsidR="00827284" w:rsidRPr="00F10273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827284" w14:paraId="2ECA769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5217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000F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2D270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FD513" w14:textId="77777777" w:rsidR="00827284" w:rsidRDefault="00827284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37FE1132" w14:textId="77777777" w:rsidR="00827284" w:rsidRDefault="00827284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67618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D42C6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7676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5617444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2E115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1D08C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827284" w14:paraId="70AC2B3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4F9CB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FA04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5694EB8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D9B07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1195C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6B2A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01DB6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0AAA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0ADB3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499BA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B3A250D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827284" w14:paraId="70C98FDB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24EAC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0DBCD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D0D9A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FCDBE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4FB84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1DCC9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FB8B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111E89C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80815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EC56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827284" w14:paraId="0163FC2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0C50F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4BE1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11EC887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CF5FB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57E77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84BC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DCA2F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23527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E1AD6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830C6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269D2F4A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CAD3E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F1E43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9D38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465FA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00991299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B24D8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8711ADC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0253B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10636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82988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3BBE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0C6D319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827284" w14:paraId="415562BF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BEF1D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1257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64E45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58E66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1BE4B706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E1E1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57269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2EB0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E5C6E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CC458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77DB5F4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A201E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ED380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34B49C9C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8CE9D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B0A84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66DF4D9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123A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095AD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B04E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82A2C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6B76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797711E" w14:textId="77777777" w:rsidR="00827284" w:rsidRPr="00056F61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827284" w14:paraId="6CEA816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3A074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F64A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5EEDB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90F6A" w14:textId="77777777" w:rsidR="00827284" w:rsidRDefault="00827284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435136C4" w14:textId="77777777" w:rsidR="00827284" w:rsidRDefault="00827284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ECE34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961ED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EB46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3F7C0EE4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40624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C473A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1C56618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827284" w14:paraId="0D57AB3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25E32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49D05" w14:textId="77777777" w:rsidR="00827284" w:rsidRDefault="00827284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7958C891" w14:textId="77777777" w:rsidR="00827284" w:rsidRDefault="00827284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35756" w14:textId="77777777" w:rsidR="00827284" w:rsidRDefault="00827284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A7767" w14:textId="77777777" w:rsidR="00827284" w:rsidRDefault="00827284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5793793E" w14:textId="77777777" w:rsidR="00827284" w:rsidRDefault="00827284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F1CA9" w14:textId="77777777" w:rsidR="00827284" w:rsidRDefault="00827284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B50C5" w14:textId="77777777" w:rsidR="00827284" w:rsidRDefault="00827284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65316" w14:textId="77777777" w:rsidR="00827284" w:rsidRDefault="00827284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04DE2B58" w14:textId="77777777" w:rsidR="00827284" w:rsidRDefault="00827284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172DC" w14:textId="77777777" w:rsidR="00827284" w:rsidRDefault="00827284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0477C" w14:textId="77777777" w:rsidR="00827284" w:rsidRDefault="00827284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2993274E" w14:textId="77777777" w:rsidR="00827284" w:rsidRDefault="00827284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827284" w14:paraId="5126B90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0237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202B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04283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46F5C" w14:textId="77777777" w:rsidR="00827284" w:rsidRDefault="00827284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1510F91C" w14:textId="77777777" w:rsidR="00827284" w:rsidRDefault="00827284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1751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61653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34A9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5402486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11379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50AA9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827284" w14:paraId="4D1F64D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628C0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61F58" w14:textId="77777777" w:rsidR="00827284" w:rsidRDefault="00827284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D6BC2" w14:textId="77777777" w:rsidR="00827284" w:rsidRDefault="00827284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B9D75" w14:textId="77777777" w:rsidR="00827284" w:rsidRDefault="00827284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4833E" w14:textId="77777777" w:rsidR="00827284" w:rsidRPr="00DF66C9" w:rsidRDefault="00827284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4B2BD789" w14:textId="77777777" w:rsidR="00827284" w:rsidRDefault="00827284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87FD4" w14:textId="77777777" w:rsidR="00827284" w:rsidRDefault="00827284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CD8C9" w14:textId="77777777" w:rsidR="00827284" w:rsidRDefault="00827284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558BC" w14:textId="77777777" w:rsidR="00827284" w:rsidRDefault="00827284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9E33D" w14:textId="77777777" w:rsidR="00827284" w:rsidRDefault="00827284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3F462E8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B6E9B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F117D" w14:textId="77777777" w:rsidR="00827284" w:rsidRDefault="00827284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ED8CE" w14:textId="77777777" w:rsidR="00827284" w:rsidRDefault="00827284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01BFF" w14:textId="77777777" w:rsidR="00827284" w:rsidRDefault="00827284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ED237" w14:textId="77777777" w:rsidR="00827284" w:rsidRDefault="00827284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353E2" w14:textId="77777777" w:rsidR="00827284" w:rsidRDefault="00827284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5DF05" w14:textId="77777777" w:rsidR="00827284" w:rsidRDefault="00827284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97519" w14:textId="77777777" w:rsidR="00827284" w:rsidRDefault="00827284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DEEFE" w14:textId="77777777" w:rsidR="00827284" w:rsidRDefault="00827284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250E8329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31FD3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89907" w14:textId="77777777" w:rsidR="00827284" w:rsidRDefault="00827284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35DF1" w14:textId="77777777" w:rsidR="00827284" w:rsidRDefault="00827284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79A1A" w14:textId="77777777" w:rsidR="00827284" w:rsidRDefault="00827284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FB017" w14:textId="77777777" w:rsidR="00827284" w:rsidRDefault="00827284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31144" w14:textId="77777777" w:rsidR="00827284" w:rsidRDefault="00827284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A05F0" w14:textId="77777777" w:rsidR="00827284" w:rsidRDefault="00827284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2B6C7" w14:textId="77777777" w:rsidR="00827284" w:rsidRDefault="00827284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AF465" w14:textId="77777777" w:rsidR="00827284" w:rsidRDefault="00827284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546EC86F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A85C6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ADA84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DCEC6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24D15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31A3FF96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0F8F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3AC86B6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89936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A5CB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3F035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31AA4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4E1C2F2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4008EAF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827284" w14:paraId="71C4169F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C23B7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2F1B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F7881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EDF35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7845AEC5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EB673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A2F6B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A0D50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239D9034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1E212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ABBCF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D43C400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BC2F8A2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11C94761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827284" w14:paraId="574FD680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4CF6C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06D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29266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7106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DD002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1AF60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1B6C2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D3C39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010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1D90CE87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827284" w14:paraId="645181F0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4D4F4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A500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E2ADD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F2AD8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7DCB49AD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66E4D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28BDE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C7BE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7BBAD004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B2E27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65C05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2FF4FB18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827284" w14:paraId="2CBBA896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2B333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16B4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DE5D2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6B7E0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538FFB0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F1A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D058C0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9F75B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33FD6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4F685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216DF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32C43896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827284" w14:paraId="5F2173BA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F5105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3EE14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1571F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822A5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C75DA60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764D3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3C53A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1FBFD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D026A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24665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377358C6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827284" w14:paraId="26D948D1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19192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A5034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39D48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58415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90AEC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4CBCA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AC5D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5CC69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FAE29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827284" w14:paraId="66ACA150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3F4E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89B2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619B1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456F2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84BD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0493683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26116397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04266363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4FBF840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3A85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6AD5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50F8A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20F2A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7E020E14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558DA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E4E0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54507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6047E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DF745A5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785C4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271353D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5572D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E169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47B83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32B54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827284" w14:paraId="7BDF46AB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309EE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0C242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92CCE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8919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47E6DF0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7F078D06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A0BD3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4862C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C551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97787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B288C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7D303DB9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6F6B9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3E09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AC77C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3AB5A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17B3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1509D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E6A2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A5EB0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F5296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43C1C8B5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CDE5D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B6EDF" w14:textId="77777777" w:rsidR="00827284" w:rsidRDefault="00827284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96017" w14:textId="77777777" w:rsidR="00827284" w:rsidRDefault="00827284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82E97" w14:textId="77777777" w:rsidR="00827284" w:rsidRDefault="00827284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4EA047B2" w14:textId="77777777" w:rsidR="00827284" w:rsidRDefault="00827284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75EB66A1" w14:textId="77777777" w:rsidR="00827284" w:rsidRDefault="00827284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D2F10" w14:textId="77777777" w:rsidR="00827284" w:rsidRDefault="00827284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36D53" w14:textId="77777777" w:rsidR="00827284" w:rsidRDefault="00827284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5F44C" w14:textId="77777777" w:rsidR="00827284" w:rsidRDefault="00827284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6909FE38" w14:textId="77777777" w:rsidR="00827284" w:rsidRDefault="00827284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A98CA" w14:textId="77777777" w:rsidR="00827284" w:rsidRDefault="00827284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44D2E" w14:textId="77777777" w:rsidR="00827284" w:rsidRDefault="00827284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2097CAFB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DB047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07C8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6B7F0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B4B0E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095B1BE6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08CC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01D1A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9419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715B4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862EB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71F3B5D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2D187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D19C8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303AC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0942E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4CC1997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9D0C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713B8556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137717AD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3FCD2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6EE3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E6DDA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94048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25AE97A8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3CEFA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80698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1AA6C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3A35D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EEE1D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1CBBF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1FF9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6BC83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ADA88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3C8889B4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CD270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1D453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B527E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8532F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C20B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FDCD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58713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7F8BC96D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B5F99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F33F2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1F0D67CB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7A078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412E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7605222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CC322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BE67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34118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52117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3545C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82191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C90D8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74EAA532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3887F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8615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BA524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B4233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77C9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2B527894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5E89E8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181790C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A821A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E0EC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A3214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FE2CF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059D0C39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827284" w14:paraId="1A20D4DE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05BBC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C1CC8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8E433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72D33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34BDF1F8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8750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FA29B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DEC5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3360FC9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6A956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B0D7A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00F7326E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3106D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A2640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7DCA3A7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0EF0B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F6BB6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4027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FE899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B0D1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257EB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39210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0E5DB8D8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6456F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271E4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81082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E10C3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5D1E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21BD9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55FC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69466BA7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CDF8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676F1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827284" w14:paraId="78742D8C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90046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C540B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1294D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A39D3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93F1A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DB68E3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A3ED9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A027F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E78C2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B9447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19940789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4582F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7D485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0DD2A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16EFF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3ADC0534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06A31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6AC85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5588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26107" w14:textId="77777777" w:rsidR="00827284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11A8B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5E965206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1DFB9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09B98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DD275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FD436" w14:textId="77777777" w:rsidR="00827284" w:rsidRDefault="0082728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CC74C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2B76AAD8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0284DA3E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3DB531B9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6B415EB3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AD75D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4D8A2" w14:textId="77777777" w:rsidR="00827284" w:rsidRDefault="0082728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7B47D" w14:textId="77777777" w:rsidR="00827284" w:rsidRPr="00600D25" w:rsidRDefault="0082728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40025" w14:textId="77777777" w:rsidR="00827284" w:rsidRPr="00D344C9" w:rsidRDefault="0082728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76A0E157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58E11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7EC81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8F1E5" w14:textId="77777777" w:rsidR="00827284" w:rsidRPr="00600D25" w:rsidRDefault="0082728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4C0A6" w14:textId="77777777" w:rsidR="00827284" w:rsidRDefault="00827284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513F6DB4" w14:textId="77777777" w:rsidR="00827284" w:rsidRDefault="00827284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08496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56CB1B13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48DA84AA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22042A8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2AA9D2CA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50086C38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E2C9335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8438D" w14:textId="77777777" w:rsidR="00827284" w:rsidRDefault="0082728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45643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DFA3D" w14:textId="77777777" w:rsidR="00827284" w:rsidRPr="00600D25" w:rsidRDefault="0082728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5F550" w14:textId="77777777" w:rsidR="00827284" w:rsidRDefault="00827284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64ED42B6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1BA4C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4BA79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264A9" w14:textId="77777777" w:rsidR="00827284" w:rsidRPr="00600D25" w:rsidRDefault="0082728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C83C9" w14:textId="77777777" w:rsidR="00827284" w:rsidRDefault="00827284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57286812" w14:textId="77777777" w:rsidR="00827284" w:rsidRDefault="00827284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D6144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948AB" w14:textId="77777777" w:rsidR="00827284" w:rsidRDefault="0082728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58F3A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48C5E" w14:textId="77777777" w:rsidR="00827284" w:rsidRPr="00600D25" w:rsidRDefault="0082728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9EC5B" w14:textId="77777777" w:rsidR="00827284" w:rsidRDefault="00827284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4EFDD31E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53048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A3724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212A9" w14:textId="77777777" w:rsidR="00827284" w:rsidRPr="00600D25" w:rsidRDefault="0082728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281CE" w14:textId="77777777" w:rsidR="00827284" w:rsidRDefault="00827284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AC6AE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854D68F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09B7DB28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51A3" w14:textId="77777777" w:rsidR="00827284" w:rsidRDefault="0082728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BDEAF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AE52C" w14:textId="77777777" w:rsidR="00827284" w:rsidRPr="00600D25" w:rsidRDefault="0082728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69DBA" w14:textId="77777777" w:rsidR="00827284" w:rsidRDefault="00827284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827284" w14:paraId="0D46E1D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90B20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CB3AC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0595C0CE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240DA" w14:textId="77777777" w:rsidR="00827284" w:rsidRPr="00600D25" w:rsidRDefault="0082728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ED6DF" w14:textId="77777777" w:rsidR="00827284" w:rsidRDefault="00827284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0B95DD2A" w14:textId="77777777" w:rsidR="00827284" w:rsidRDefault="00827284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257EC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3AD08" w14:textId="77777777" w:rsidR="00827284" w:rsidRDefault="0082728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203DE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B2E12" w14:textId="77777777" w:rsidR="00827284" w:rsidRDefault="0082728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33AE3" w14:textId="77777777" w:rsidR="00827284" w:rsidRDefault="00827284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076FCAA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2EAF7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CFB38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E65FD" w14:textId="77777777" w:rsidR="00827284" w:rsidRDefault="0082728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B822A" w14:textId="77777777" w:rsidR="00827284" w:rsidRDefault="00827284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D4446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020D" w14:textId="77777777" w:rsidR="00827284" w:rsidRDefault="0082728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897A5" w14:textId="77777777" w:rsidR="00827284" w:rsidRDefault="0082728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E7680" w14:textId="77777777" w:rsidR="00827284" w:rsidRDefault="0082728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4D302" w14:textId="77777777" w:rsidR="00827284" w:rsidRDefault="00827284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0452690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DEA64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5DEFD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0DD84F87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FA9B0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D8EE4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54EFA562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8714E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F6280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2A5F0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4AF12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D18EE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1EAF19D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3A6F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2AF0F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2B529A28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0C3DB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65B70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203E97FA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925D1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C8E28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65618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1AE15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053E4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827284" w14:paraId="71F9CD03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EEF93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9A329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3AB51DAF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0887B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0C295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04F59730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5C3BC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2DF16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51607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AC582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80A8F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827284" w14:paraId="6C289AA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AEDB8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E689C" w14:textId="77777777" w:rsidR="00827284" w:rsidRDefault="0082728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00E6E" w14:textId="77777777" w:rsidR="00827284" w:rsidRDefault="00827284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638B3" w14:textId="77777777" w:rsidR="00827284" w:rsidRDefault="00827284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A0159" w14:textId="77777777" w:rsidR="00827284" w:rsidRDefault="0082728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27066" w14:textId="77777777" w:rsidR="00827284" w:rsidRDefault="00827284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ED452" w14:textId="77777777" w:rsidR="00827284" w:rsidRDefault="0082728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21840A69" w14:textId="77777777" w:rsidR="00827284" w:rsidRDefault="0082728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00F98" w14:textId="77777777" w:rsidR="00827284" w:rsidRDefault="00827284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335EC" w14:textId="77777777" w:rsidR="00827284" w:rsidRDefault="00827284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667611E7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25661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B35B" w14:textId="77777777" w:rsidR="00827284" w:rsidRDefault="0082728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5AE76" w14:textId="77777777" w:rsidR="00827284" w:rsidRDefault="00827284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296D9" w14:textId="77777777" w:rsidR="00827284" w:rsidRDefault="00827284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1BC3B" w14:textId="77777777" w:rsidR="00827284" w:rsidRDefault="0082728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EDC28" w14:textId="77777777" w:rsidR="00827284" w:rsidRDefault="00827284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0B144" w14:textId="77777777" w:rsidR="00827284" w:rsidRDefault="0082728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7EAD4328" w14:textId="77777777" w:rsidR="00827284" w:rsidRDefault="0082728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66458" w14:textId="77777777" w:rsidR="00827284" w:rsidRDefault="00827284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465E7" w14:textId="77777777" w:rsidR="00827284" w:rsidRDefault="00827284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2FF2DBA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9B397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B9E8A" w14:textId="77777777" w:rsidR="00827284" w:rsidRDefault="0082728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E098B" w14:textId="77777777" w:rsidR="00827284" w:rsidRDefault="00827284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10B8A" w14:textId="77777777" w:rsidR="00827284" w:rsidRDefault="00827284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47225" w14:textId="77777777" w:rsidR="00827284" w:rsidRDefault="0082728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BB415" w14:textId="77777777" w:rsidR="00827284" w:rsidRDefault="00827284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85DC6" w14:textId="77777777" w:rsidR="00827284" w:rsidRDefault="0082728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33824E18" w14:textId="77777777" w:rsidR="00827284" w:rsidRDefault="0082728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ACE67" w14:textId="77777777" w:rsidR="00827284" w:rsidRDefault="00827284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D1D89" w14:textId="77777777" w:rsidR="00827284" w:rsidRDefault="00827284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827284" w14:paraId="759E9CF2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04E36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5333A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282B0818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25A43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D7224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09297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47795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C68F7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1503C3C5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A0FBE" w14:textId="77777777" w:rsidR="00827284" w:rsidRPr="00600D25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AC830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67B36DBE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7E301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C8E48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B2FBA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2EF07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EF8AE11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AA9CE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0FF54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01BE5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B0CFC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E15DC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57696B7E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024DA10F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7287F95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827284" w14:paraId="0870EF56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5F11B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F85E7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0DABE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46D1D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AAAACF5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9F38F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167CA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7805E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47F62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7C40B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6B08B422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47F369E6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032659C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827284" w14:paraId="26D379A5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A6BAA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14628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D2781" w14:textId="77777777" w:rsidR="00827284" w:rsidRPr="00600D25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13177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D438582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5BFEC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05F3C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23181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1EEE3" w14:textId="77777777" w:rsidR="00827284" w:rsidRPr="00600D25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6702D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3C3A55E6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24FE3372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7085C8D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827284" w14:paraId="000DB04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E826A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DDD51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7133" w14:textId="77777777" w:rsidR="00827284" w:rsidRPr="00600D25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38646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EF9D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3F1D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516A7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2B35A" w14:textId="77777777" w:rsidR="00827284" w:rsidRPr="00600D25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73D64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0F6AF9ED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602AF59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827284" w14:paraId="4F21C6F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0E140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E09F9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18600" w14:textId="77777777" w:rsidR="00827284" w:rsidRPr="00600D25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E813F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AC12028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B894D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F4909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18DA0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3052C" w14:textId="77777777" w:rsidR="00827284" w:rsidRPr="00600D25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A3EDB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6C0A112D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941DF56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827284" w14:paraId="6701DD8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B2B67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CEC4E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236AA" w14:textId="77777777" w:rsidR="00827284" w:rsidRPr="00600D25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7F8CA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0B03FD7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DE882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D8F0E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5DF08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A12AB" w14:textId="77777777" w:rsidR="00827284" w:rsidRPr="00600D25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AFF05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20D60E94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EF9FA3D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827284" w14:paraId="0B6F2678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3A4A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51633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1A342" w14:textId="77777777" w:rsidR="00827284" w:rsidRPr="00600D25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0D0D9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905AC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447B8674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1EA6E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B5314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F0D4A" w14:textId="77777777" w:rsidR="00827284" w:rsidRPr="00600D25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DC6B9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B8D5DFB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95B378F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827284" w14:paraId="48441DFD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381F1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CC4CD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2156ECE7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B1A22" w14:textId="77777777" w:rsidR="00827284" w:rsidRPr="00600D25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65760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2F397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7A91F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FC5C1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25F7F" w14:textId="77777777" w:rsidR="00827284" w:rsidRPr="00600D25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65191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827284" w14:paraId="545C31CA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F457A" w14:textId="77777777" w:rsidR="00827284" w:rsidRDefault="00827284" w:rsidP="0082728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95FF8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35C3704E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8378E" w14:textId="77777777" w:rsidR="00827284" w:rsidRPr="00600D25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8068C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FF909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18F62" w14:textId="77777777" w:rsidR="00827284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67686" w14:textId="77777777" w:rsidR="00827284" w:rsidRDefault="0082728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DB6F1" w14:textId="77777777" w:rsidR="00827284" w:rsidRPr="00600D25" w:rsidRDefault="0082728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0013C" w14:textId="77777777" w:rsidR="00827284" w:rsidRDefault="0082728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6FEEE7CC" w14:textId="77777777" w:rsidR="00827284" w:rsidRPr="00836022" w:rsidRDefault="00827284" w:rsidP="0095691E">
      <w:pPr>
        <w:spacing w:before="40" w:line="192" w:lineRule="auto"/>
        <w:ind w:right="57"/>
        <w:rPr>
          <w:sz w:val="20"/>
          <w:lang w:val="en-US"/>
        </w:rPr>
      </w:pPr>
    </w:p>
    <w:p w14:paraId="417F9C24" w14:textId="77777777" w:rsidR="00584D3D" w:rsidRDefault="00584D3D" w:rsidP="00956F37">
      <w:pPr>
        <w:pStyle w:val="Heading1"/>
        <w:spacing w:line="360" w:lineRule="auto"/>
      </w:pPr>
    </w:p>
    <w:p w14:paraId="1C021A14" w14:textId="701DC79C" w:rsidR="00827284" w:rsidRDefault="00827284" w:rsidP="00956F37">
      <w:pPr>
        <w:pStyle w:val="Heading1"/>
        <w:spacing w:line="360" w:lineRule="auto"/>
      </w:pPr>
      <w:r>
        <w:t>LINIA 301 N</w:t>
      </w:r>
    </w:p>
    <w:p w14:paraId="17AF26D8" w14:textId="77777777" w:rsidR="00827284" w:rsidRDefault="00827284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827284" w14:paraId="725DC781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1DB13" w14:textId="77777777" w:rsidR="00827284" w:rsidRDefault="00827284" w:rsidP="00827284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E40F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028FD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14E2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BCFD24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034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17C94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5260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1132B" w14:textId="77777777" w:rsidR="00827284" w:rsidRPr="0022092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921A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62F9557C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BA204" w14:textId="77777777" w:rsidR="00827284" w:rsidRDefault="00827284" w:rsidP="00827284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33A8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A6841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E331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B2B036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D43A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A40D3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DDF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0CADB" w14:textId="77777777" w:rsidR="00827284" w:rsidRPr="0022092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31F0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66777358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15403" w14:textId="77777777" w:rsidR="00827284" w:rsidRDefault="00827284" w:rsidP="00827284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0A20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49D16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B5E2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E49216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2DDE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6F7F3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2FEB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39437" w14:textId="77777777" w:rsidR="00827284" w:rsidRPr="0022092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9EFF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6F8162C" w14:textId="77777777" w:rsidR="00827284" w:rsidRPr="00474FB0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827284" w14:paraId="147123C3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0DD40" w14:textId="77777777" w:rsidR="00827284" w:rsidRDefault="00827284" w:rsidP="00827284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4916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AFC40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C094E" w14:textId="77777777" w:rsidR="00827284" w:rsidRDefault="00827284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F3DB7F2" w14:textId="77777777" w:rsidR="00827284" w:rsidRDefault="00827284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6AB1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F361A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B50A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0C10C" w14:textId="77777777" w:rsidR="00827284" w:rsidRPr="0022092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AC8A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23A19221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5A8EF" w14:textId="77777777" w:rsidR="00827284" w:rsidRDefault="00827284" w:rsidP="00827284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EC265" w14:textId="77777777" w:rsidR="00827284" w:rsidRDefault="00827284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49A45" w14:textId="77777777" w:rsidR="00827284" w:rsidRDefault="00827284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F3364" w14:textId="77777777" w:rsidR="00827284" w:rsidRDefault="00827284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35394" w14:textId="77777777" w:rsidR="00827284" w:rsidRPr="00E4222D" w:rsidRDefault="00827284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4D3A1CD9" w14:textId="77777777" w:rsidR="00827284" w:rsidRPr="00E4222D" w:rsidRDefault="00827284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497180A1" w14:textId="77777777" w:rsidR="00827284" w:rsidRPr="00E4222D" w:rsidRDefault="00827284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2608B7D" w14:textId="77777777" w:rsidR="00827284" w:rsidRDefault="00827284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3FC92" w14:textId="77777777" w:rsidR="00827284" w:rsidRDefault="00827284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D55CB" w14:textId="77777777" w:rsidR="00827284" w:rsidRDefault="00827284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0FDD4" w14:textId="77777777" w:rsidR="00827284" w:rsidRPr="0022092F" w:rsidRDefault="00827284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66084" w14:textId="77777777" w:rsidR="00827284" w:rsidRDefault="00827284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50DD00F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FBE3B" w14:textId="77777777" w:rsidR="00827284" w:rsidRDefault="00827284" w:rsidP="00827284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1806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8A8C6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58DE" w14:textId="77777777" w:rsidR="00827284" w:rsidRDefault="00827284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12B8B" w14:textId="77777777" w:rsidR="00827284" w:rsidRDefault="00827284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05DD1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C117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6C358" w14:textId="77777777" w:rsidR="00827284" w:rsidRPr="0022092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0DAF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4DA4538D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A9EEE" w14:textId="77777777" w:rsidR="00827284" w:rsidRDefault="00827284" w:rsidP="00827284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FE7D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48DD81E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DB5F0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9AEC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5E43B6A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2154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6457D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4B54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C7CED" w14:textId="77777777" w:rsidR="00827284" w:rsidRPr="0022092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1793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0FE54C3B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62BE1" w14:textId="77777777" w:rsidR="00827284" w:rsidRDefault="00827284" w:rsidP="00827284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E208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34B1E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5707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3978C31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17A8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D27B00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965A5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D480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018C5" w14:textId="77777777" w:rsidR="00827284" w:rsidRPr="0022092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2FF3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AAA1AD8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402899C7" w14:textId="77777777" w:rsidR="00827284" w:rsidRDefault="00827284" w:rsidP="007F72A5">
      <w:pPr>
        <w:pStyle w:val="Heading1"/>
        <w:spacing w:line="360" w:lineRule="auto"/>
      </w:pPr>
      <w:r>
        <w:t>LINIA 301 O</w:t>
      </w:r>
    </w:p>
    <w:p w14:paraId="70A03EBB" w14:textId="77777777" w:rsidR="00827284" w:rsidRDefault="00827284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827284" w14:paraId="2FA9B278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38B29" w14:textId="77777777" w:rsidR="00827284" w:rsidRDefault="00827284" w:rsidP="0082728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E8E3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2CA85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0116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32797CE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8AE5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5EB78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731B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BDCA7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CC6F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11FACC2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07D0A" w14:textId="77777777" w:rsidR="00827284" w:rsidRDefault="00827284" w:rsidP="0082728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99B2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15187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16A4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6077158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115C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CA525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844F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AD7B4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1E6A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40290C1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7613D" w14:textId="77777777" w:rsidR="00827284" w:rsidRDefault="00827284" w:rsidP="0082728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A564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C919A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A701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D0A6C6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DB40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11FB5F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40378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5E46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89DD5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BE0BA" w14:textId="77777777" w:rsidR="00827284" w:rsidRDefault="00827284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998633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0F9D7" w14:textId="77777777" w:rsidR="00827284" w:rsidRDefault="00827284" w:rsidP="0082728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D64C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FFE90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5A3B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CC78A2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C347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5449BF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FD5BB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7249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3EE3B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70F7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A495B06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3879A" w14:textId="77777777" w:rsidR="00827284" w:rsidRDefault="00827284" w:rsidP="0082728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60F8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FE160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6069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51481CF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CBDB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05640C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13BA9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AA2F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B2FD5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6BE2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5078116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5B6E4" w14:textId="77777777" w:rsidR="00827284" w:rsidRDefault="00827284" w:rsidP="0082728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62E2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49801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84D6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225E6FF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A20C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5C79DF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53294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223A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F3109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8FEE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23057841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F7CD3" w14:textId="77777777" w:rsidR="00827284" w:rsidRDefault="00827284" w:rsidP="0082728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4622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722AD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A27E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2538C53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1DC9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2A7728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091CF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68EF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74843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C047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D3FFB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827284" w14:paraId="4960B4E9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3239E" w14:textId="77777777" w:rsidR="00827284" w:rsidRDefault="00827284" w:rsidP="0082728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A1B3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4183A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248D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0CC1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342C82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6522B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B242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68831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3971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583EA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68325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827284" w14:paraId="4C682BC7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91F0C" w14:textId="77777777" w:rsidR="00827284" w:rsidRDefault="00827284" w:rsidP="0082728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8BF0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4C403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06C7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E3F6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4384919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4FD228E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7A744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8BFE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61552" w14:textId="77777777" w:rsidR="00827284" w:rsidRPr="00F1029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CCAE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B719B4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605F8B1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53644822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36A15520" w14:textId="77777777" w:rsidR="00827284" w:rsidRDefault="00827284" w:rsidP="003260D9">
      <w:pPr>
        <w:pStyle w:val="Heading1"/>
        <w:spacing w:line="360" w:lineRule="auto"/>
      </w:pPr>
      <w:r>
        <w:t>LINIA 301 P</w:t>
      </w:r>
    </w:p>
    <w:p w14:paraId="664B7FB8" w14:textId="77777777" w:rsidR="00827284" w:rsidRDefault="00827284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827284" w14:paraId="77C13109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FA08A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EC126" w14:textId="77777777" w:rsidR="00827284" w:rsidRDefault="0082728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4A1C1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E1F8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E3BB97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79C2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EFA74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B367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46217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412C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5CEC1C12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310D1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90727" w14:textId="77777777" w:rsidR="00827284" w:rsidRDefault="0082728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44C37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CCD2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786E55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875A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71D20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5462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0B408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798C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6631347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DD752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A5D7F" w14:textId="77777777" w:rsidR="00827284" w:rsidRDefault="0082728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1C2E0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E016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8101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86E6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9C3C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77E50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5719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9A3A65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827284" w:rsidRPr="00A8307A" w14:paraId="3F7B60B3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5AEEB" w14:textId="77777777" w:rsidR="00827284" w:rsidRPr="00A75A00" w:rsidRDefault="00827284" w:rsidP="00827284">
            <w:pPr>
              <w:numPr>
                <w:ilvl w:val="0"/>
                <w:numId w:val="1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41502" w14:textId="77777777" w:rsidR="00827284" w:rsidRPr="00A8307A" w:rsidRDefault="0082728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6CAF0" w14:textId="77777777" w:rsidR="00827284" w:rsidRPr="00A8307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4318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76ACE7CC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582B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42E80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8A8AF" w14:textId="77777777" w:rsidR="00827284" w:rsidRPr="00A8307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C26A6" w14:textId="77777777" w:rsidR="00827284" w:rsidRPr="00A8307A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3AFC9" w14:textId="77777777" w:rsidR="00827284" w:rsidRPr="00A8307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18958975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99316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C9E96" w14:textId="77777777" w:rsidR="00827284" w:rsidRDefault="0082728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DA67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3694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576A83A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AC7F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4BE5033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99506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6CF9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58C9E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08A4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6EB26A0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701CE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D0D6E" w14:textId="77777777" w:rsidR="00827284" w:rsidRDefault="0082728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92DC0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CCAB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CFA59A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F115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359528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00506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D73F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5F0AB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E9D3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827284" w14:paraId="43A3B08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A4B9C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37B03" w14:textId="77777777" w:rsidR="00827284" w:rsidRDefault="0082728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E5AD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1F18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AAC373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F0B0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0E6E16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25921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2149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DABC5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36B3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054E9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827284" w14:paraId="76A8FA3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7BFB9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3069C" w14:textId="77777777" w:rsidR="00827284" w:rsidRDefault="0082728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13F73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C022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97AA6A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7EF0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357A507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CB18E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4586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0034A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B1D9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B1B701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827284" w14:paraId="5A64417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37C6C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92BD9" w14:textId="77777777" w:rsidR="00827284" w:rsidRDefault="0082728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42443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FDEB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06F7A5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5BC2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A007F8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A64CC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9A36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E7039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4115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E9761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827284" w14:paraId="29C5963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1899D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93C21" w14:textId="77777777" w:rsidR="00827284" w:rsidRDefault="00827284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48DA2" w14:textId="77777777" w:rsidR="00827284" w:rsidRPr="001B37B8" w:rsidRDefault="00827284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A8346" w14:textId="77777777" w:rsidR="00827284" w:rsidRDefault="00827284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F4B0558" w14:textId="77777777" w:rsidR="00827284" w:rsidRDefault="00827284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8F6E8" w14:textId="77777777" w:rsidR="00827284" w:rsidRDefault="00827284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4C4F886" w14:textId="77777777" w:rsidR="00827284" w:rsidRDefault="00827284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F0925" w14:textId="77777777" w:rsidR="00827284" w:rsidRDefault="00827284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E8976" w14:textId="77777777" w:rsidR="00827284" w:rsidRDefault="00827284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C567A" w14:textId="77777777" w:rsidR="00827284" w:rsidRPr="001B37B8" w:rsidRDefault="00827284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E3B4B" w14:textId="77777777" w:rsidR="00827284" w:rsidRDefault="00827284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13A4DBD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FCFDD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00A5" w14:textId="77777777" w:rsidR="00827284" w:rsidRDefault="0082728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365A0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E80F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E87704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A619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6AF31A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1A6CC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897A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DEC2E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A81B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350387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93941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827284" w14:paraId="760CD07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1DA3C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E0C90" w14:textId="77777777" w:rsidR="00827284" w:rsidRDefault="0082728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49ED7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E969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9D3FBB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B912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DACC64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383EAF3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39CC7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5E0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EF7CE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5870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899242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827284" w14:paraId="6BE2A5E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7A4A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B674A" w14:textId="77777777" w:rsidR="00827284" w:rsidRDefault="0082728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645C5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F5FC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E79F42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8C2C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A76209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E27B0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5600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2E01E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C890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050EEB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827284" w14:paraId="57D3255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3EE20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34606" w14:textId="77777777" w:rsidR="00827284" w:rsidRDefault="00827284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22C85" w14:textId="77777777" w:rsidR="00827284" w:rsidRPr="001B37B8" w:rsidRDefault="00827284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2CA14" w14:textId="77777777" w:rsidR="00827284" w:rsidRDefault="00827284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46F19FC" w14:textId="77777777" w:rsidR="00827284" w:rsidRDefault="00827284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4C5A5" w14:textId="77777777" w:rsidR="00827284" w:rsidRDefault="00827284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A5F277B" w14:textId="77777777" w:rsidR="00827284" w:rsidRDefault="00827284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A59AC" w14:textId="77777777" w:rsidR="00827284" w:rsidRDefault="00827284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EF9F9" w14:textId="77777777" w:rsidR="00827284" w:rsidRDefault="00827284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87ACE" w14:textId="77777777" w:rsidR="00827284" w:rsidRPr="001B37B8" w:rsidRDefault="00827284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C1744" w14:textId="77777777" w:rsidR="00827284" w:rsidRDefault="00827284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CC54ACC" w14:textId="77777777" w:rsidR="00827284" w:rsidRDefault="00827284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827284" w14:paraId="6820AE5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C3B0B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1F6EE" w14:textId="77777777" w:rsidR="00827284" w:rsidRDefault="0082728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ACB72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BBD1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EE1EBA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B414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3CA3730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04BF9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F826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A4EF5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3E6E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89E9E0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827284" w14:paraId="0AFDD966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DCE05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5846A" w14:textId="77777777" w:rsidR="00827284" w:rsidRDefault="0082728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58DE1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0D37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26E720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A181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A189F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F5A7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D49E3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8631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66037E3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9DD72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12B85" w14:textId="77777777" w:rsidR="00827284" w:rsidRDefault="0082728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F3D45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E638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E0BDA6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65E0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012571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3BC55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D04D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E63AD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29B9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07F57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827284" w14:paraId="3AE045E4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CC3A7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AB35F" w14:textId="77777777" w:rsidR="00827284" w:rsidRDefault="0082728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05309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E6AB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591D92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3CC9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F0C6B2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7E77A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7F62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B3745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42AA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994572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827284" w14:paraId="282B6515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603AF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831D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C8961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F0F4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2F9E3B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2DEC5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5E48F0E0" w14:textId="77777777" w:rsidR="00827284" w:rsidRDefault="00827284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2F4D9BE4" w14:textId="77777777" w:rsidR="00827284" w:rsidRDefault="0082728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23D7D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DBF1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80D81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AB9E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17A90944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1A202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0F63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2DE32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2F6CF" w14:textId="77777777" w:rsidR="00827284" w:rsidRDefault="00827284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48434A7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588C034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7A5E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95424D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76151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D464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CFFC2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C8EA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66F95147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52775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77E5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75482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1C4F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03ED58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1AD8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0BACAA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C58F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0C4B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731B6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B0AC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56A58B58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FFA98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D5EF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17AC8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01BF5" w14:textId="77777777" w:rsidR="00827284" w:rsidRDefault="00827284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56D3C8D" w14:textId="77777777" w:rsidR="00827284" w:rsidRDefault="00827284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8D00E" w14:textId="77777777" w:rsidR="00827284" w:rsidRDefault="00827284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F1272F8" w14:textId="77777777" w:rsidR="00827284" w:rsidRDefault="00827284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14B51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3373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B370A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B5B9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24FB0FB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807E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12D3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0E089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2D92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780E6D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37DE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7A1AD3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E9D20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EAA6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A3E3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80D3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5DFC6B02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530ED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2C03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55088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F349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C02689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4395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CC94EA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E491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C5E7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132F5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CA32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18F5646E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20305" w14:textId="77777777" w:rsidR="00827284" w:rsidRDefault="00827284" w:rsidP="0082728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A1B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BE870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0F88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D1B96A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0753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34E91E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F5414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9805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CA9B3" w14:textId="77777777" w:rsidR="00827284" w:rsidRPr="001B37B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6FEA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91A9652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56827FE1" w14:textId="77777777" w:rsidR="00827284" w:rsidRDefault="00827284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304</w:t>
      </w:r>
    </w:p>
    <w:p w14:paraId="6770C057" w14:textId="77777777" w:rsidR="00827284" w:rsidRDefault="00827284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827284" w14:paraId="1537CA90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FAF22" w14:textId="77777777" w:rsidR="00827284" w:rsidRDefault="00827284" w:rsidP="00827284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E89E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D927A" w14:textId="77777777" w:rsidR="00827284" w:rsidRPr="00594E5B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91C3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792BC51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1F35DBA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861B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3E09B7B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83 A </w:t>
            </w:r>
          </w:p>
          <w:p w14:paraId="15D8F83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FB7139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6ADB7" w14:textId="77777777" w:rsidR="00827284" w:rsidRPr="00594E5B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94E5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331F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11E43" w14:textId="77777777" w:rsidR="00827284" w:rsidRPr="00594E5B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2AD1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482EDE0D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2C36B" w14:textId="77777777" w:rsidR="00827284" w:rsidRDefault="00827284" w:rsidP="00827284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F8FD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D7515" w14:textId="77777777" w:rsidR="00827284" w:rsidRPr="00594E5B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181E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2450EAC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4F4CDF0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471C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E74AD" w14:textId="77777777" w:rsidR="00827284" w:rsidRPr="00594E5B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EFB5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C56E6" w14:textId="77777777" w:rsidR="00827284" w:rsidRPr="00594E5B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E94C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8AB42FA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97C4D" w14:textId="77777777" w:rsidR="00827284" w:rsidRDefault="00827284" w:rsidP="00827284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27F2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595B8" w14:textId="77777777" w:rsidR="00827284" w:rsidRPr="00594E5B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DB2C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05D0246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1D107DF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  - 5 </w:t>
            </w:r>
          </w:p>
          <w:p w14:paraId="1CBD800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5DD8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001A6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BF7F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4EDE9" w14:textId="77777777" w:rsidR="00827284" w:rsidRPr="00594E5B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7F76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BDE2044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51D67" w14:textId="77777777" w:rsidR="00827284" w:rsidRDefault="00827284" w:rsidP="00827284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5D52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01A9A" w14:textId="77777777" w:rsidR="00827284" w:rsidRPr="00594E5B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97E6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58041EC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Cap X + </w:t>
            </w:r>
          </w:p>
          <w:p w14:paraId="311E53F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8457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4DDD76B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022D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4B20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F5572" w14:textId="77777777" w:rsidR="00827284" w:rsidRPr="00594E5B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DBD2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48428DD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892CA" w14:textId="77777777" w:rsidR="00827284" w:rsidRDefault="00827284" w:rsidP="00827284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4312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EF3AC" w14:textId="77777777" w:rsidR="00827284" w:rsidRPr="00594E5B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6D80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493AC73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9125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liniile 1, 3, 4, 5, 6 și sch. 101, 15, 21, 25, 37/41, 23, 29, 31, 43, 63, 67, 73, 53, 75, 85, 87, 51, 65, 83, 69, 89 </w:t>
            </w:r>
          </w:p>
          <w:p w14:paraId="6441AED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DEF2F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DBFE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EFD8" w14:textId="77777777" w:rsidR="00827284" w:rsidRPr="00594E5B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5F7E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5D5B8761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09F4C" w14:textId="77777777" w:rsidR="00827284" w:rsidRDefault="00827284" w:rsidP="00827284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BE79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FB864" w14:textId="77777777" w:rsidR="00827284" w:rsidRPr="00594E5B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17A7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4814128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D, Cap X + </w:t>
            </w:r>
          </w:p>
          <w:p w14:paraId="4517A31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80E8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19B2503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715E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90FD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2A6FD" w14:textId="77777777" w:rsidR="00827284" w:rsidRPr="00594E5B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D351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B657905" w14:textId="77777777" w:rsidR="00827284" w:rsidRDefault="00827284">
      <w:pPr>
        <w:spacing w:before="40" w:after="40" w:line="192" w:lineRule="auto"/>
        <w:ind w:right="57"/>
        <w:rPr>
          <w:sz w:val="20"/>
          <w:lang w:val="en-US"/>
        </w:rPr>
      </w:pPr>
    </w:p>
    <w:p w14:paraId="3885FBF8" w14:textId="77777777" w:rsidR="00827284" w:rsidRDefault="00827284" w:rsidP="00343A98">
      <w:pPr>
        <w:pStyle w:val="Heading1"/>
        <w:spacing w:line="360" w:lineRule="auto"/>
      </w:pPr>
      <w:r>
        <w:t>LINIA 314 A</w:t>
      </w:r>
    </w:p>
    <w:p w14:paraId="07203064" w14:textId="77777777" w:rsidR="00827284" w:rsidRDefault="00827284" w:rsidP="007802E0">
      <w:pPr>
        <w:pStyle w:val="Heading1"/>
        <w:spacing w:line="360" w:lineRule="auto"/>
        <w:rPr>
          <w:b w:val="0"/>
          <w:bCs w:val="0"/>
          <w:sz w:val="8"/>
        </w:rPr>
      </w:pPr>
      <w:r>
        <w:t>DÂRSTE - BRAŞOV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827284" w14:paraId="03141A24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10E4" w14:textId="77777777" w:rsidR="00827284" w:rsidRDefault="00827284" w:rsidP="00827284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DED3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34B73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2522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</w:t>
            </w:r>
          </w:p>
          <w:p w14:paraId="39B6275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FFC8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7FBFF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B328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197DB35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6E695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895E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5FBAC7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827284" w14:paraId="0E1555E6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B8071" w14:textId="77777777" w:rsidR="00827284" w:rsidRDefault="00827284" w:rsidP="00827284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B2CB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15AF6C2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40D4D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EF83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</w:t>
            </w:r>
          </w:p>
          <w:p w14:paraId="6056685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DE18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268B6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7F87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2D73A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78D3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63017F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827284" w14:paraId="51621B17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D1E3C" w14:textId="77777777" w:rsidR="00827284" w:rsidRDefault="00827284" w:rsidP="00827284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DE12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36A95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CD90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Dârste -</w:t>
            </w:r>
          </w:p>
          <w:p w14:paraId="35FEC7F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Braşov Triaj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A5A8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08473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6169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597D0DB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169+209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34F04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B0EC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8F2458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827284" w14:paraId="0F9E3555" w14:textId="77777777">
        <w:trPr>
          <w:cantSplit/>
          <w:trHeight w:val="5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63366" w14:textId="77777777" w:rsidR="00827284" w:rsidRDefault="00827284" w:rsidP="00827284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E951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96BD2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A051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1215CB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1 - 5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E451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CC205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C04A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BFF91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849A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3C700623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0B10E" w14:textId="77777777" w:rsidR="00827284" w:rsidRDefault="00827284" w:rsidP="00827284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5423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B54C2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F899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D0D598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6,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FEEA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24985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B1B2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E7F77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CC43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299EA40E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8413C" w14:textId="77777777" w:rsidR="00827284" w:rsidRDefault="00827284" w:rsidP="00827284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B707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56A22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54DF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03D4F6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D001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529A012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și 73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AD3A9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6F7D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E3630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1B5D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1 - 4 Grupa A </w:t>
            </w:r>
          </w:p>
          <w:p w14:paraId="4BBAC4B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Cap X.</w:t>
            </w:r>
          </w:p>
          <w:p w14:paraId="571A5E4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64808695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868A7" w14:textId="77777777" w:rsidR="00827284" w:rsidRDefault="00827284" w:rsidP="00827284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3B80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75A20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9744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1DFF01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170B544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D66D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FE6CE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6415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615B4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B657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827284" w14:paraId="14FCDB01" w14:textId="77777777">
        <w:trPr>
          <w:cantSplit/>
          <w:trHeight w:val="52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7E1BD" w14:textId="77777777" w:rsidR="00827284" w:rsidRDefault="00827284" w:rsidP="00827284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BE0C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C342D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A673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A56335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07FBAD2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F6FC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F7290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AFFA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DFDD7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FCA9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2F776014" w14:textId="77777777">
        <w:trPr>
          <w:cantSplit/>
          <w:trHeight w:val="14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A7367" w14:textId="77777777" w:rsidR="00827284" w:rsidRDefault="00827284" w:rsidP="00827284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A1F8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8EB43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66C6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F59065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liniile 1 – 26</w:t>
            </w:r>
          </w:p>
          <w:p w14:paraId="2554A1B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(cu excepţia liniilor </w:t>
            </w:r>
          </w:p>
          <w:p w14:paraId="3ACD34E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3,  4,  20  şi  21 închise)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3AE6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68481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60FA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405EA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39FF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C4CF59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58B571E9" w14:textId="77777777">
        <w:trPr>
          <w:cantSplit/>
          <w:trHeight w:val="10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DA33B" w14:textId="77777777" w:rsidR="00827284" w:rsidRDefault="00827284" w:rsidP="00827284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BB83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80A00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475E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1E0CA2F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65D5D66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578EBEA6" w14:textId="77777777" w:rsidR="00827284" w:rsidRPr="009A1321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sch. nr.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4DDF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429A3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E5B6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59519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5C4A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26ACE45" w14:textId="77777777">
        <w:trPr>
          <w:cantSplit/>
          <w:trHeight w:val="10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FE989" w14:textId="77777777" w:rsidR="00827284" w:rsidRDefault="00827284" w:rsidP="00827284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F0A3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75A22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9C41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7485540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39F5023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0763771D" w14:textId="77777777" w:rsidR="00827284" w:rsidRPr="009A1321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sch. nr.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D59A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5CF8E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8840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CF94C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4B7C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91C650B" w14:textId="77777777">
        <w:trPr>
          <w:cantSplit/>
          <w:trHeight w:val="14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7EE67" w14:textId="77777777" w:rsidR="00827284" w:rsidRDefault="00827284" w:rsidP="00827284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1CE3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215CA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AA42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5B172CE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232171A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D şi E), legătura între  </w:t>
            </w:r>
          </w:p>
          <w:p w14:paraId="551108A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sch. nr. 51 şi </w:t>
            </w:r>
          </w:p>
          <w:p w14:paraId="0986B0D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T.D.J. 5C / 7C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BC3D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5A3E5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D3AE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A2218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A993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E25543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71B2361C" w14:textId="77777777">
        <w:trPr>
          <w:cantSplit/>
          <w:trHeight w:val="193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D577F" w14:textId="77777777" w:rsidR="00827284" w:rsidRDefault="00827284" w:rsidP="00827284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290C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83259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0724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14DB20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1CB3063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23FC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405490F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074923C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DC676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4F7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B9332" w14:textId="77777777" w:rsidR="00827284" w:rsidRPr="0001408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AA34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956CAE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5CD2D398" w14:textId="77777777" w:rsidR="00827284" w:rsidRPr="00074F42" w:rsidRDefault="00827284">
      <w:pPr>
        <w:spacing w:before="40" w:after="40" w:line="192" w:lineRule="auto"/>
        <w:ind w:right="57"/>
      </w:pPr>
    </w:p>
    <w:p w14:paraId="77692562" w14:textId="77777777" w:rsidR="00827284" w:rsidRDefault="00827284" w:rsidP="00056376">
      <w:pPr>
        <w:pStyle w:val="Heading1"/>
        <w:spacing w:line="360" w:lineRule="auto"/>
      </w:pPr>
      <w:r>
        <w:t>LINIA 314 B</w:t>
      </w:r>
    </w:p>
    <w:p w14:paraId="17CC20A8" w14:textId="77777777" w:rsidR="00827284" w:rsidRDefault="00827284" w:rsidP="007B63D2">
      <w:pPr>
        <w:pStyle w:val="Heading1"/>
        <w:spacing w:line="360" w:lineRule="auto"/>
        <w:rPr>
          <w:b w:val="0"/>
          <w:bCs w:val="0"/>
          <w:sz w:val="8"/>
        </w:rPr>
      </w:pPr>
      <w:r>
        <w:t>BRAŞOV TRIAJ - BRAŞOV GR. TRANZIT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827284" w14:paraId="598B9A54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D90D8" w14:textId="77777777" w:rsidR="00827284" w:rsidRDefault="00827284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A70B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2991B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89A5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5D45ED4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C5F0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5C6B67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/ 85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38133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0465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63B29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88B6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88E3D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992E2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8B, Cap X.</w:t>
            </w:r>
          </w:p>
        </w:tc>
      </w:tr>
      <w:tr w:rsidR="00827284" w14:paraId="4EEF2890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C6966" w14:textId="77777777" w:rsidR="00827284" w:rsidRDefault="00827284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4429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AD70C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8B27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43925B1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C4FA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3478CA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BF992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24F8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0A5D7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6CF6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339EC0B6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3F21B" w14:textId="77777777" w:rsidR="00827284" w:rsidRDefault="00827284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BCED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A4667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B977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20FF677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1C80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DD489E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0DBBC52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7786506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6D827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F497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2AA27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69C6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8FA9CD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5FCF4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8B, Cap Y.</w:t>
            </w:r>
          </w:p>
        </w:tc>
      </w:tr>
      <w:tr w:rsidR="00827284" w14:paraId="3E4E8CAB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3E69F" w14:textId="77777777" w:rsidR="00827284" w:rsidRDefault="00827284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3602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D1596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1C54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D3B027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1 - 5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C9B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B9C49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7889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EF9A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CEA8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20C2DE81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76279" w14:textId="77777777" w:rsidR="00827284" w:rsidRDefault="00827284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99A7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6BCC3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46B4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803F52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6,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0D71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9A711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AF2B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F4C60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1C15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2FA3FA70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EC1AB" w14:textId="77777777" w:rsidR="00827284" w:rsidRDefault="00827284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8AFE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161FA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86FB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8C191C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3174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62A1B6C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și 73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E711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4ABE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2F01E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281C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1-4  Grupa A, Cap X.</w:t>
            </w:r>
          </w:p>
          <w:p w14:paraId="1069385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A979356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B6C6F" w14:textId="77777777" w:rsidR="00827284" w:rsidRDefault="00827284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BBEA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F09AD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3245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12D5E61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32E7C01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D şi E), legătura între  sch. nr. 51 şi </w:t>
            </w:r>
          </w:p>
          <w:p w14:paraId="7FC108B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T.D.J. 5C / 7C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971C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F0329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91F3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0AEB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AB16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C6505A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1B36771A" w14:textId="77777777">
        <w:trPr>
          <w:cantSplit/>
          <w:trHeight w:val="17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C5430" w14:textId="77777777" w:rsidR="00827284" w:rsidRDefault="00827284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6785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3D00A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0E41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B7AA1F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369E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A22841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25, 4</w:t>
            </w:r>
            <w:r>
              <w:rPr>
                <w:b/>
                <w:bCs/>
                <w:sz w:val="20"/>
                <w:lang w:val="en-US"/>
              </w:rPr>
              <w:t xml:space="preserve">1 </w:t>
            </w:r>
          </w:p>
          <w:p w14:paraId="1932DAB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4EFCC53E" w14:textId="77777777" w:rsidR="00827284" w:rsidRPr="005148A2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T.D.J. 37 /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7A88D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9F89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1E098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1DBB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167EE8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60A21D41" w14:textId="77777777">
        <w:trPr>
          <w:cantSplit/>
          <w:trHeight w:val="7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3F3EB" w14:textId="77777777" w:rsidR="00827284" w:rsidRDefault="00827284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13F2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1CC7C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E85C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AFF80E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 liniile 01 și </w:t>
            </w:r>
          </w:p>
          <w:p w14:paraId="77020FB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0BBF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3D8A5D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FD7AA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1809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E9638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59DC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13FCECE" w14:textId="77777777">
        <w:trPr>
          <w:cantSplit/>
          <w:trHeight w:val="71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92829" w14:textId="77777777" w:rsidR="00827284" w:rsidRDefault="00827284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8A7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B6580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1D10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F3C676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7B5802A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9D27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B5846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64ED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A9C83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33FB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25B14D59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D9CB0" w14:textId="77777777" w:rsidR="00827284" w:rsidRDefault="00827284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0DC7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76501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A96A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FE3575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6F9ABC7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DC20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42487C0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71C9EB7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AD113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3C38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20FE1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7F6C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2738B3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3F0F2554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10CEE" w14:textId="77777777" w:rsidR="00827284" w:rsidRDefault="00827284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9B66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7E3F1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0497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6EEA3C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2C0D214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Gr. B și D) legătura între </w:t>
            </w:r>
          </w:p>
          <w:p w14:paraId="0EC30F9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2 și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E96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CBEB6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D03F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CF464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870D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513172B5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7ED58" w14:textId="77777777" w:rsidR="00827284" w:rsidRDefault="00827284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91D0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BDAD3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6DAD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7E5820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0ABA3B4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Gr. A și D) legătura între </w:t>
            </w:r>
          </w:p>
          <w:p w14:paraId="258112D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21 și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CD29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6E64E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E322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7BB24" w14:textId="77777777" w:rsidR="00827284" w:rsidRPr="00080A5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3495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10A7D5E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03C06369" w14:textId="77777777" w:rsidR="00827284" w:rsidRDefault="00827284" w:rsidP="00B31BA0">
      <w:pPr>
        <w:pStyle w:val="Heading1"/>
        <w:spacing w:line="360" w:lineRule="auto"/>
      </w:pPr>
      <w:r>
        <w:t>LINIA 314 E</w:t>
      </w:r>
    </w:p>
    <w:p w14:paraId="06B26FEA" w14:textId="77777777" w:rsidR="00827284" w:rsidRDefault="00827284" w:rsidP="008B74FC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BRAŞOV CĂLĂTORI  - DEPOU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827284" w14:paraId="2D13D1A5" w14:textId="77777777">
        <w:trPr>
          <w:cantSplit/>
          <w:trHeight w:val="222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C2367" w14:textId="77777777" w:rsidR="00827284" w:rsidRDefault="00827284" w:rsidP="00827284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6CD2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94DD8" w14:textId="77777777" w:rsidR="00827284" w:rsidRPr="00FA003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C614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  <w:p w14:paraId="447C22A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B30C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49BD5C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6158D" w14:textId="77777777" w:rsidR="00827284" w:rsidRPr="00FA003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5BAA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5AEB8" w14:textId="77777777" w:rsidR="00827284" w:rsidRPr="00FA003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CA8D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8959AA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2 - 12 </w:t>
            </w:r>
          </w:p>
          <w:p w14:paraId="3E5A665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Tehnică.</w:t>
            </w:r>
          </w:p>
        </w:tc>
      </w:tr>
      <w:tr w:rsidR="00827284" w14:paraId="540DC2E7" w14:textId="77777777">
        <w:trPr>
          <w:cantSplit/>
          <w:trHeight w:val="222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E84D3" w14:textId="77777777" w:rsidR="00827284" w:rsidRDefault="00827284" w:rsidP="00827284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A835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DA800" w14:textId="77777777" w:rsidR="00827284" w:rsidRPr="00FA003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2EA7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239637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E-B)</w:t>
            </w:r>
          </w:p>
          <w:p w14:paraId="2EA8D74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7372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12EB98C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7350DA5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42EF6" w14:textId="77777777" w:rsidR="00827284" w:rsidRPr="00FA003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003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A95F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815A6" w14:textId="77777777" w:rsidR="00827284" w:rsidRPr="00FA003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350E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D229DD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64B40E24" w14:textId="77777777">
        <w:trPr>
          <w:cantSplit/>
          <w:trHeight w:val="16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AFF8C" w14:textId="77777777" w:rsidR="00827284" w:rsidRDefault="00827284" w:rsidP="00827284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A595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2B413" w14:textId="77777777" w:rsidR="00827284" w:rsidRPr="00FA003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329C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F5667D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Depou</w:t>
            </w:r>
          </w:p>
          <w:p w14:paraId="30DABE4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18 A</w:t>
            </w:r>
          </w:p>
          <w:p w14:paraId="52C2B0E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8E16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13 </w:t>
            </w:r>
          </w:p>
          <w:p w14:paraId="79BC570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963983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0CD416D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CA579" w14:textId="77777777" w:rsidR="00827284" w:rsidRPr="00FA003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4E05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FF541" w14:textId="77777777" w:rsidR="00827284" w:rsidRPr="00FA003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06B3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34D39E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6A8F5B22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7155207E" w14:textId="77777777" w:rsidR="00827284" w:rsidRDefault="00827284" w:rsidP="00FF39DE">
      <w:pPr>
        <w:pStyle w:val="Heading1"/>
        <w:spacing w:line="360" w:lineRule="auto"/>
      </w:pPr>
      <w:r>
        <w:t>LINIA 314 F</w:t>
      </w:r>
    </w:p>
    <w:p w14:paraId="69CC64D4" w14:textId="77777777" w:rsidR="00827284" w:rsidRDefault="00827284" w:rsidP="00705B3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BraŞov Triaj - HĂrman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827284" w14:paraId="2D0BEEF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4F7F3" w14:textId="77777777" w:rsidR="00827284" w:rsidRDefault="00827284" w:rsidP="00827284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9047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C0A63" w14:textId="77777777" w:rsidR="00827284" w:rsidRPr="000535D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75FA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AEDE59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738D636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ABA2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39D38" w14:textId="77777777" w:rsidR="00827284" w:rsidRPr="000535D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3324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CABD3" w14:textId="77777777" w:rsidR="00827284" w:rsidRPr="000535D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8BC4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ABD64D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A9D1F" w14:textId="77777777" w:rsidR="00827284" w:rsidRDefault="00827284" w:rsidP="00827284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A74A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8C0BF" w14:textId="77777777" w:rsidR="00827284" w:rsidRPr="000535D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70FB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E62BF6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6D5525F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F196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E4AC6" w14:textId="77777777" w:rsidR="00827284" w:rsidRPr="000535D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77D5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09CFE" w14:textId="77777777" w:rsidR="00827284" w:rsidRPr="000535D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3981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7387A7D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293CE" w14:textId="77777777" w:rsidR="00827284" w:rsidRDefault="00827284" w:rsidP="00827284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D051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94761" w14:textId="77777777" w:rsidR="00827284" w:rsidRPr="000535D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4300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E63439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11243FB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( 18 B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DE74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488DD89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04BC191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B4C37" w14:textId="77777777" w:rsidR="00827284" w:rsidRPr="000535D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7B10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FF5BE" w14:textId="77777777" w:rsidR="00827284" w:rsidRPr="000535D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378C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91E373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7A48BAD3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FFAE1" w14:textId="77777777" w:rsidR="00827284" w:rsidRDefault="00827284" w:rsidP="00827284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8721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E9D59" w14:textId="77777777" w:rsidR="00827284" w:rsidRPr="000535D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73ED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2F394E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circulaţie locomotive</w:t>
            </w:r>
          </w:p>
          <w:p w14:paraId="65A43BF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grupele B și D) </w:t>
            </w:r>
          </w:p>
          <w:p w14:paraId="689DF2C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legătura între </w:t>
            </w:r>
          </w:p>
          <w:p w14:paraId="0E76EFD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 2 și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CE70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6AC30" w14:textId="77777777" w:rsidR="00827284" w:rsidRPr="000535D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8885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BEA8" w14:textId="77777777" w:rsidR="00827284" w:rsidRPr="000535D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8F91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8F408C9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417D4" w14:textId="77777777" w:rsidR="00827284" w:rsidRDefault="00827284" w:rsidP="00827284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2FE8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A5037" w14:textId="77777777" w:rsidR="00827284" w:rsidRPr="000535D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40E0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BEBA17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circulaţie locomotive</w:t>
            </w:r>
          </w:p>
          <w:p w14:paraId="199D905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grupele A și D) </w:t>
            </w:r>
          </w:p>
          <w:p w14:paraId="4CB84D0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legătura între </w:t>
            </w:r>
          </w:p>
          <w:p w14:paraId="556FC81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 21 și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B8C7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9A6D3" w14:textId="77777777" w:rsidR="00827284" w:rsidRPr="000535D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1B97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477F3" w14:textId="77777777" w:rsidR="00827284" w:rsidRPr="000535D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A72D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501AB5D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062DA086" w14:textId="77777777" w:rsidR="00827284" w:rsidRDefault="00827284" w:rsidP="00E81B3B">
      <w:pPr>
        <w:pStyle w:val="Heading1"/>
        <w:spacing w:line="360" w:lineRule="auto"/>
      </w:pPr>
      <w:r>
        <w:t>LINIA 314 G</w:t>
      </w:r>
    </w:p>
    <w:p w14:paraId="1F73E7C8" w14:textId="77777777" w:rsidR="00827284" w:rsidRDefault="00827284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827284" w14:paraId="667E47C7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FB8DA" w14:textId="77777777" w:rsidR="00827284" w:rsidRDefault="00827284" w:rsidP="00827284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34AD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A735F" w14:textId="77777777" w:rsidR="00827284" w:rsidRPr="00DF53C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BA9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35AD36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6E6BDD4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4804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9DFF6" w14:textId="77777777" w:rsidR="00827284" w:rsidRPr="00DF53C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1B4B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F7E5D" w14:textId="77777777" w:rsidR="00827284" w:rsidRPr="00DF53C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FAF8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10476477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486CB" w14:textId="77777777" w:rsidR="00827284" w:rsidRDefault="00827284" w:rsidP="00827284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3E9F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4A3B7" w14:textId="77777777" w:rsidR="00827284" w:rsidRPr="00DF53C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999C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90DD36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72738A9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8352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B9D24" w14:textId="77777777" w:rsidR="00827284" w:rsidRPr="00DF53C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8399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CCBE" w14:textId="77777777" w:rsidR="00827284" w:rsidRPr="00DF53C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9824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6E6CE4C4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5E314" w14:textId="77777777" w:rsidR="00827284" w:rsidRDefault="00827284" w:rsidP="00827284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5327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CA0B1" w14:textId="77777777" w:rsidR="00827284" w:rsidRPr="00DF53C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D945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151D3D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86B9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5730D" w14:textId="77777777" w:rsidR="00827284" w:rsidRPr="00DF53C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B8DB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89712" w14:textId="77777777" w:rsidR="00827284" w:rsidRPr="00DF53C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8757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2EF391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20B33492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117C1" w14:textId="77777777" w:rsidR="00827284" w:rsidRDefault="00827284" w:rsidP="00827284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93E5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8CF9E" w14:textId="77777777" w:rsidR="00827284" w:rsidRPr="00DF53C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1B5B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E560F9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0FE5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9BAA1" w14:textId="77777777" w:rsidR="00827284" w:rsidRPr="00DF53C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96B5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87D17" w14:textId="77777777" w:rsidR="00827284" w:rsidRPr="00DF53C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3BF1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8967FD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57E74104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49A3C" w14:textId="77777777" w:rsidR="00827284" w:rsidRDefault="00827284" w:rsidP="00827284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DB76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2C350" w14:textId="77777777" w:rsidR="00827284" w:rsidRPr="00DF53C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BB16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42A2628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6AAA131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19ABD2A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CC3A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9E077" w14:textId="77777777" w:rsidR="00827284" w:rsidRPr="00DF53C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4FB2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3599D" w14:textId="77777777" w:rsidR="00827284" w:rsidRPr="00DF53C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1A51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1AC5400D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6123D" w14:textId="77777777" w:rsidR="00827284" w:rsidRDefault="00827284" w:rsidP="00827284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69B8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A77EB" w14:textId="77777777" w:rsidR="00827284" w:rsidRPr="00DF53C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74A5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45BBA88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4B3CEA0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7AEA139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E389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CA27D" w14:textId="77777777" w:rsidR="00827284" w:rsidRPr="00DF53C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556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3140B" w14:textId="77777777" w:rsidR="00827284" w:rsidRPr="00DF53C6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4AE0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C36EFB8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4E7877B5" w14:textId="77777777" w:rsidR="00827284" w:rsidRDefault="00827284" w:rsidP="003A5387">
      <w:pPr>
        <w:pStyle w:val="Heading1"/>
        <w:spacing w:line="360" w:lineRule="auto"/>
      </w:pPr>
      <w:r>
        <w:t>LINIA 316</w:t>
      </w:r>
    </w:p>
    <w:p w14:paraId="7E954812" w14:textId="77777777" w:rsidR="00827284" w:rsidRDefault="00827284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827284" w14:paraId="1397CF99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ADB44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A9BF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D370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4F68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05E1D9C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D81F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08BB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BFBC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6485A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2565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1864C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3DE560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827284" w14:paraId="2BABCF4E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3CDC4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99FF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B60D6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EC6D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FCCF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7A4656B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777AE0B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400C762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391E42C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58F4F9D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4921079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C1F71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EFCC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355A0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8A8F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3E74E1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827284" w14:paraId="75BC0014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C9BFB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8D25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910B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32B8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751994D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0AC6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A92448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BE4E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9676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0D36E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BE3D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D50E13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DCA53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827284" w14:paraId="50C4CD87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C072F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C831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E149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8119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53886F1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A313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E50AF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A3DA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B7DFD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D42B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1116DD0A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DA197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CE6C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D9691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5F65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44F8544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503A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8EBEF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035B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9C475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2BCE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382C1146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A95BC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F239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68C6217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EAD7F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29DC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787ACCE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49BC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A037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450C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B22D4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3FEA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7BC3116E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F7968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14F7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35DE7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64B8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D118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62F74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72C9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66037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6032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28DB0598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0A040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0715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6A5827D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E114A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A331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6EB64F0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25B0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B81F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50FA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8BDB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012B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49F4D023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26F82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CBF8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49BC1D5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F8700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ADB6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5BAFAE1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5D67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13240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1A2E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28595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B519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1403B54B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1B750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267C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436D5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82E5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64E5C85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2C50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DBC8A" w14:textId="77777777" w:rsidR="00827284" w:rsidRPr="00514DA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6E4E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86BE7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04BA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FC9231B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EAD60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E1F6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6AE77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0108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6EA4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5967A7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18E4E49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022925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69557F8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B43E7" w14:textId="77777777" w:rsidR="00827284" w:rsidRPr="00514DA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8BC2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DA38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B884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136F2154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48592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505C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CB2E3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77C7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40AEBE7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CCD6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6DF0551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37FD0C1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52214" w14:textId="77777777" w:rsidR="00827284" w:rsidRPr="00514DA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8FF5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81DDA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DE0A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827284" w14:paraId="4E33CE7D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E548E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E988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508EAE8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9C344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4BBD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54B7843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83302" w14:textId="77777777" w:rsidR="00827284" w:rsidRPr="00273EC0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9A554" w14:textId="77777777" w:rsidR="00827284" w:rsidRPr="00514DA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339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F60C0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F712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2A9AAA0E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56089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53A6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EDBC2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1870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03950FE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0B36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CBD1" w14:textId="77777777" w:rsidR="00827284" w:rsidRPr="00514DA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AD06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96067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3FB4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30CEBB0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AB2D5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B3D6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FF05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A268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1FD5D0D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A2F0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B3F11" w14:textId="77777777" w:rsidR="00827284" w:rsidRPr="00514DA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F3E0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A6322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A071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137F1A37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99B8B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0C61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D1D3B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71A0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194F58B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B1ED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B57C8" w14:textId="77777777" w:rsidR="00827284" w:rsidRPr="00514DA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34B2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EE0A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3D6A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2568E20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D7D63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FE46E" w14:textId="77777777" w:rsidR="00827284" w:rsidRDefault="00827284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25CB22E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6FB0A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9A9E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2C57620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863F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09249" w14:textId="77777777" w:rsidR="00827284" w:rsidRPr="00514DA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8EF4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F90D0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3739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525F8E0A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7176D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A827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C970D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BBCE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70EB4C2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44FC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54B5A" w14:textId="77777777" w:rsidR="00827284" w:rsidRPr="00514DA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88F2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9256F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DF1B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6091BAA3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9002F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8C9C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2257F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54E2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79851AC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0CC2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51D94" w14:textId="77777777" w:rsidR="00827284" w:rsidRPr="00514DA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CAB0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B2556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4014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2430D39B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1E1BF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E30C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77114A2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7C064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CBBE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2802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C8C66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312A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046B9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5F2D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6E86EC4F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2A413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D1A4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2477256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2234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02C3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415E0B02" w14:textId="77777777" w:rsidR="00827284" w:rsidRPr="00830247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9265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FBC0E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E3BA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26175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1BAC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74FCEEC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47D3F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5BF1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1A495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3DB4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11B0AD0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BBFA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3A9FC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CCCE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FDF9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82DA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4A7F981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06910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B438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AA580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C0B5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1F0B313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CD2F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542F6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6C84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E6818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C36C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56D3CBB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A6B9F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F6E4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595FF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1E2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1439485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9BFD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2AEA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3BC3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9ACD4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8291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2E91AA7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FC8FE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EAA3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5CAA4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BBF4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6B47095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E786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D853F" w14:textId="77777777" w:rsidR="00827284" w:rsidRPr="00514DA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D917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31F6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378E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12BB96C2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50600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3EA0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58841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8CF3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59F1AA1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7618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4D607" w14:textId="77777777" w:rsidR="00827284" w:rsidRPr="00514DA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3928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9F40D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485D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4F7154" w14:textId="77777777" w:rsidR="00827284" w:rsidRPr="000D7AA7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827284" w14:paraId="453457BF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351E4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614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4FB1E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2751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13426F8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DAA7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29ECE" w14:textId="77777777" w:rsidR="00827284" w:rsidRPr="00514DA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3289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81374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EF54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7ECD12D4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701A6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6E6D2" w14:textId="77777777" w:rsidR="00827284" w:rsidRDefault="00827284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1AB86" w14:textId="77777777" w:rsidR="00827284" w:rsidRPr="00F6236C" w:rsidRDefault="00827284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E3E73" w14:textId="77777777" w:rsidR="00827284" w:rsidRDefault="00827284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68BE9013" w14:textId="77777777" w:rsidR="00827284" w:rsidRDefault="00827284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A21FC" w14:textId="77777777" w:rsidR="00827284" w:rsidRDefault="00827284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6AEC5" w14:textId="77777777" w:rsidR="00827284" w:rsidRDefault="00827284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B7688" w14:textId="77777777" w:rsidR="00827284" w:rsidRDefault="00827284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F3DBC" w14:textId="77777777" w:rsidR="00827284" w:rsidRPr="00F6236C" w:rsidRDefault="00827284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038BB" w14:textId="77777777" w:rsidR="00827284" w:rsidRDefault="00827284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6EE9681A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8585D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2995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0A006E6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72A52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F76A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725C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21A76" w14:textId="77777777" w:rsidR="00827284" w:rsidRPr="00514DA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E1DC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906E6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A9AD1" w14:textId="77777777" w:rsidR="00827284" w:rsidRPr="007F77BB" w:rsidRDefault="00827284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33A2281B" w14:textId="77777777" w:rsidR="00827284" w:rsidRDefault="00827284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827284" w14:paraId="10A880A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B948D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E964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8E0D7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65C1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3746C85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0E5C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8FD0A1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A0B85" w14:textId="77777777" w:rsidR="00827284" w:rsidRPr="00514DA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8D95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79BC7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FF6B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7A6B76D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C6D06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F374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0F8960B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F0001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FE57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2DD26AB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56EB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6043A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D0E7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1E77F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A9FF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4576D23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827284" w14:paraId="3639BB55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C42A0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4A01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F1D8D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D79B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58E37D5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F88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13EE" w14:textId="77777777" w:rsidR="00827284" w:rsidRPr="00514DA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B76D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AE6BB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2587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1C4BD025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47263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516E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BAA8D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AC3F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038C549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DC6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43F91" w14:textId="77777777" w:rsidR="00827284" w:rsidRPr="00514DA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77EB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4C837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8D0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3E3D9078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CE60B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1F79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552C2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4C35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7E55CCB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AB39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86320" w14:textId="77777777" w:rsidR="00827284" w:rsidRPr="00514DA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F901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8083E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1015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827284" w14:paraId="4BFB228F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C1CF7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0139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D2662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47D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417F769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6985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F0EA1" w14:textId="77777777" w:rsidR="00827284" w:rsidRPr="00514DA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12C3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98828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9220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827284" w14:paraId="3549E31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9B4BE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7D35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35CE4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F57C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7CCB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DE5EE6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9039F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CC8C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01260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DC5A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3FA4EDF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39A81EF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9B255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B63F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A7CE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37DD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EE86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C75E49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08C9F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4FC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8E76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D0C3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4859D75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1B3C13EE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9DB0E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5675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9C0AF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1C8C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61102D8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010A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17AAFE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A17D7" w14:textId="77777777" w:rsidR="00827284" w:rsidRPr="00514DA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1696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637AA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2500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CB4B2C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827284" w14:paraId="2B989A30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54070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6049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C0C05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607D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0C08806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3B8F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044B3CF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D83ED" w14:textId="77777777" w:rsidR="00827284" w:rsidRPr="00514DA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AF28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770FF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D0D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8E57DC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17EAD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827284" w14:paraId="7FE7E866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EEBE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6B78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C95D5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CDEA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1416711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CDFE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6F25D63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7D227" w14:textId="77777777" w:rsidR="00827284" w:rsidRPr="00514DA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5D17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0F3DC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7F2B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166843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EAD48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827284" w14:paraId="19218EF0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B9B72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7512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6D9074C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C873A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C9801" w14:textId="77777777" w:rsidR="00827284" w:rsidRDefault="00827284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059B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DDAE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3B69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FD309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FCB9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6F66591B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53A12" w14:textId="77777777" w:rsidR="00827284" w:rsidRDefault="00827284" w:rsidP="0082728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196D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36DFA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EBD1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2708770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AAAA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C006B4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F801E" w14:textId="77777777" w:rsidR="00827284" w:rsidRPr="00514DA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2E12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38DD9" w14:textId="77777777" w:rsidR="00827284" w:rsidRPr="00F6236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5962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93EF5B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44754DE7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42C94088" w14:textId="77777777" w:rsidR="00827284" w:rsidRDefault="00827284" w:rsidP="00005D2F">
      <w:pPr>
        <w:pStyle w:val="Heading1"/>
        <w:spacing w:line="360" w:lineRule="auto"/>
      </w:pPr>
      <w:r>
        <w:t>LINIA 317</w:t>
      </w:r>
    </w:p>
    <w:p w14:paraId="3DBD75C7" w14:textId="77777777" w:rsidR="00827284" w:rsidRDefault="00827284" w:rsidP="003B7857">
      <w:pPr>
        <w:pStyle w:val="Heading1"/>
        <w:spacing w:line="360" w:lineRule="auto"/>
        <w:rPr>
          <w:b w:val="0"/>
          <w:bCs w:val="0"/>
          <w:sz w:val="8"/>
        </w:rPr>
      </w:pPr>
      <w:r>
        <w:t>HĂRMAN - ÎNTORSURA BUZĂULUI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827284" w14:paraId="7ED02D16" w14:textId="77777777">
        <w:trPr>
          <w:cantSplit/>
          <w:trHeight w:val="1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C1B00" w14:textId="77777777" w:rsidR="00827284" w:rsidRDefault="00827284" w:rsidP="00827284">
            <w:pPr>
              <w:numPr>
                <w:ilvl w:val="0"/>
                <w:numId w:val="37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4A25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3FD08" w14:textId="77777777" w:rsidR="00827284" w:rsidRPr="007237A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DC4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Întorsura Buzăului</w:t>
            </w:r>
          </w:p>
          <w:p w14:paraId="4AF51E0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DE00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36+400</w:t>
            </w:r>
          </w:p>
          <w:p w14:paraId="35D7BB6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36+650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CBF2D" w14:textId="77777777" w:rsidR="00827284" w:rsidRPr="007237A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EDEA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00363" w14:textId="77777777" w:rsidR="00827284" w:rsidRPr="007237A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E9D3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E2464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Linie deschisă doar din </w:t>
            </w:r>
          </w:p>
          <w:p w14:paraId="74AF294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 până în axul stației.</w:t>
            </w:r>
          </w:p>
        </w:tc>
      </w:tr>
    </w:tbl>
    <w:p w14:paraId="135E952A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3D71755F" w14:textId="77777777" w:rsidR="00827284" w:rsidRDefault="00827284" w:rsidP="00967407">
      <w:pPr>
        <w:pStyle w:val="Heading1"/>
        <w:spacing w:line="360" w:lineRule="auto"/>
      </w:pPr>
      <w:r>
        <w:lastRenderedPageBreak/>
        <w:t>LINIA 318</w:t>
      </w:r>
    </w:p>
    <w:p w14:paraId="44B08C43" w14:textId="77777777" w:rsidR="00827284" w:rsidRDefault="00827284" w:rsidP="00822D3D">
      <w:pPr>
        <w:pStyle w:val="Heading1"/>
        <w:spacing w:line="360" w:lineRule="auto"/>
        <w:rPr>
          <w:b w:val="0"/>
          <w:bCs w:val="0"/>
          <w:sz w:val="8"/>
        </w:rPr>
      </w:pPr>
      <w:r>
        <w:t>SFÂNTU GHEORGHE - BREŢCU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827284" w14:paraId="185557EC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1BC82" w14:textId="77777777" w:rsidR="00827284" w:rsidRDefault="00827284" w:rsidP="00827284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99CB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0+385</w:t>
            </w:r>
          </w:p>
          <w:p w14:paraId="32EE225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8928F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B7D2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Sf. Gheorghe –</w:t>
            </w:r>
          </w:p>
          <w:p w14:paraId="0DCDD95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724E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FF4BB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C8DF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F0316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6526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DE463E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Între semnalul de intrare YB și sch. nr. 2 </w:t>
            </w:r>
          </w:p>
          <w:p w14:paraId="1DD8919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st. Sf. Gheorghe.</w:t>
            </w:r>
          </w:p>
        </w:tc>
      </w:tr>
      <w:tr w:rsidR="00827284" w14:paraId="015620B2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AAFF6" w14:textId="77777777" w:rsidR="00827284" w:rsidRDefault="00827284" w:rsidP="00827284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D1ED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0+635</w:t>
            </w:r>
          </w:p>
          <w:p w14:paraId="74F44FC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672C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EB16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Sf. Gheorghe –</w:t>
            </w:r>
          </w:p>
          <w:p w14:paraId="4C37DC0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2150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D5E65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B330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0F0A0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C11C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51D49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Restricția este doar pentru trenurile de marfă.</w:t>
            </w:r>
          </w:p>
        </w:tc>
      </w:tr>
      <w:tr w:rsidR="00827284" w14:paraId="37D285BF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0ECCF" w14:textId="77777777" w:rsidR="00827284" w:rsidRDefault="00827284" w:rsidP="00827284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9981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  <w:p w14:paraId="354D90D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95433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0242A" w14:textId="77777777" w:rsidR="00827284" w:rsidRDefault="00827284" w:rsidP="004D6A0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 -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807A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A1B1D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ED6A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1B43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8BB9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3D0AEE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Restricția este doar pentru trenurile de călători.</w:t>
            </w:r>
          </w:p>
        </w:tc>
      </w:tr>
      <w:tr w:rsidR="00827284" w14:paraId="6BAED7A5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1C236" w14:textId="77777777" w:rsidR="00827284" w:rsidRDefault="00827284" w:rsidP="00827284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4529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  <w:p w14:paraId="72C0E41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44+487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BF909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DB9A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 -</w:t>
            </w:r>
          </w:p>
          <w:p w14:paraId="6D17ADA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Tg. Secuiesc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DE12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31D7C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EFE1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72668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91A0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AD86BD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marfă.</w:t>
            </w:r>
          </w:p>
        </w:tc>
      </w:tr>
      <w:tr w:rsidR="00827284" w14:paraId="293D02FF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3D765" w14:textId="77777777" w:rsidR="00827284" w:rsidRDefault="00827284" w:rsidP="00827284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AFA5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  <w:p w14:paraId="6F21808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C1D4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C24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668502C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7FA2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4D261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7CB2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85615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B13B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260DE4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827284" w14:paraId="4B9447C0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8AE01" w14:textId="77777777" w:rsidR="00827284" w:rsidRDefault="00827284" w:rsidP="00827284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82D2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20+900</w:t>
            </w:r>
          </w:p>
          <w:p w14:paraId="7E586A3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F730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BE20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51BAF94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96D9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CE834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50A4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20A8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C739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59C632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827284" w14:paraId="41A128A1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16B44" w14:textId="77777777" w:rsidR="00827284" w:rsidRDefault="00827284" w:rsidP="00827284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CD35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24+800</w:t>
            </w:r>
          </w:p>
          <w:p w14:paraId="1FD5717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E1A86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C670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0A09B4B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82C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147D6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DCF6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9B924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0926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ACDBB8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827284" w14:paraId="05BBF9EE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06DA5" w14:textId="77777777" w:rsidR="00827284" w:rsidRDefault="00827284" w:rsidP="00827284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B45E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4BB0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6EF4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64F6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2822A9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8D7D2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31D1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C5B8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FDB0E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3647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B2859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 abătută.</w:t>
            </w:r>
          </w:p>
        </w:tc>
      </w:tr>
      <w:tr w:rsidR="00827284" w14:paraId="5EAC4131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FCD8B" w14:textId="77777777" w:rsidR="00827284" w:rsidRDefault="00827284" w:rsidP="00827284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D1C2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E932F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14BB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1821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127ABE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B9691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31D1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BE8A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84BEC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551A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C996D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 abătută.</w:t>
            </w:r>
          </w:p>
        </w:tc>
      </w:tr>
      <w:tr w:rsidR="00827284" w14:paraId="38180CF1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DF083" w14:textId="77777777" w:rsidR="00827284" w:rsidRDefault="00827284" w:rsidP="00827284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080C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7229D63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0087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215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 - Imeci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41E4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B762B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135A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4F075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9A4C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AE32BE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Valabila pentru toate trenurile de călători.</w:t>
            </w:r>
          </w:p>
        </w:tc>
      </w:tr>
      <w:tr w:rsidR="00827284" w14:paraId="34C3E2AA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55318" w14:textId="77777777" w:rsidR="00827284" w:rsidRDefault="00827284" w:rsidP="00827284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1758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  <w:p w14:paraId="6A4632D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8BBBF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7504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 - Imeci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E742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9D767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953D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285F9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A68B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C50045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Valabila pentru toate trenurile de călători.</w:t>
            </w:r>
          </w:p>
        </w:tc>
      </w:tr>
      <w:tr w:rsidR="00827284" w14:paraId="04EE6CCE" w14:textId="77777777">
        <w:trPr>
          <w:cantSplit/>
          <w:trHeight w:val="12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B51CC" w14:textId="77777777" w:rsidR="00827284" w:rsidRDefault="00827284" w:rsidP="00827284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DE83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44+800</w:t>
            </w:r>
          </w:p>
          <w:p w14:paraId="5523199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66+254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8AC5D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939B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Secuiesc –</w:t>
            </w:r>
          </w:p>
          <w:p w14:paraId="1CC7D15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Breţcu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792E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ADE7C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63AF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05884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08A8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 interzice circulația trenurilor de marfă.</w:t>
            </w:r>
          </w:p>
        </w:tc>
      </w:tr>
      <w:tr w:rsidR="00827284" w14:paraId="575A5A9F" w14:textId="77777777">
        <w:trPr>
          <w:cantSplit/>
          <w:trHeight w:val="12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0CA91" w14:textId="77777777" w:rsidR="00827284" w:rsidRDefault="00827284" w:rsidP="00827284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7EB3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47+750</w:t>
            </w:r>
          </w:p>
          <w:p w14:paraId="6706EB2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81907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4DD9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Secuiesc –</w:t>
            </w:r>
          </w:p>
          <w:p w14:paraId="7194A3B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Breţcu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AA65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C03E4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E02C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DEBBC" w14:textId="77777777" w:rsidR="00827284" w:rsidRPr="00B31D1D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9316F" w14:textId="77777777" w:rsidR="00827284" w:rsidRPr="00F578A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Valabilă pentru toate trenurile de călători.</w:t>
            </w:r>
          </w:p>
        </w:tc>
      </w:tr>
    </w:tbl>
    <w:p w14:paraId="405363CC" w14:textId="77777777" w:rsidR="00827284" w:rsidRDefault="00827284">
      <w:pPr>
        <w:tabs>
          <w:tab w:val="left" w:pos="4320"/>
        </w:tabs>
        <w:rPr>
          <w:sz w:val="20"/>
          <w:lang w:val="ro-RO"/>
        </w:rPr>
      </w:pPr>
    </w:p>
    <w:p w14:paraId="16253936" w14:textId="77777777" w:rsidR="00827284" w:rsidRDefault="00827284" w:rsidP="00553F36">
      <w:pPr>
        <w:pStyle w:val="Heading1"/>
        <w:spacing w:line="360" w:lineRule="auto"/>
      </w:pPr>
      <w:r>
        <w:t>LINIA 319</w:t>
      </w:r>
    </w:p>
    <w:p w14:paraId="2D109380" w14:textId="77777777" w:rsidR="00827284" w:rsidRDefault="00827284" w:rsidP="00E16F30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RAMIFICAŢIE VÂNĂTORI - ODORHEI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827284" w14:paraId="1628F2B5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768E5" w14:textId="77777777" w:rsidR="00827284" w:rsidRDefault="00827284" w:rsidP="0082728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FF96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34+150</w:t>
            </w:r>
          </w:p>
          <w:p w14:paraId="258FA09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34+420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06EDE" w14:textId="77777777" w:rsidR="00827284" w:rsidRPr="006F7A4E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9E77F" w14:textId="77777777" w:rsidR="00827284" w:rsidRPr="004B379F" w:rsidRDefault="00827284">
            <w:pPr>
              <w:spacing w:before="40" w:after="40" w:line="360" w:lineRule="auto"/>
              <w:ind w:left="57" w:right="57"/>
              <w:rPr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Cristur -  Odorhei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2AEB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688AE" w14:textId="77777777" w:rsidR="00827284" w:rsidRPr="006F7A4E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6284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422AB" w14:textId="77777777" w:rsidR="00827284" w:rsidRPr="003F609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2C76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14:paraId="756F22BD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3C699" w14:textId="77777777" w:rsidR="00827284" w:rsidRDefault="00827284" w:rsidP="0082728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6A1F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F6389" w14:textId="77777777" w:rsidR="00827284" w:rsidRPr="006F7A4E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A2F1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Odorhei</w:t>
            </w:r>
          </w:p>
          <w:p w14:paraId="2CDDB1F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223E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D29465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B57A2" w14:textId="77777777" w:rsidR="00827284" w:rsidRPr="006F7A4E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F7A4E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DC35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79C8" w14:textId="77777777" w:rsidR="00827284" w:rsidRPr="003F609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C8B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39490D7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266B303F" w14:textId="77777777" w:rsidR="00827284" w:rsidRDefault="00827284" w:rsidP="009A5523">
      <w:pPr>
        <w:pStyle w:val="Heading1"/>
        <w:spacing w:line="360" w:lineRule="auto"/>
      </w:pPr>
      <w:r>
        <w:t>LINIA 320</w:t>
      </w:r>
    </w:p>
    <w:p w14:paraId="7926B5A1" w14:textId="77777777" w:rsidR="00827284" w:rsidRDefault="00827284" w:rsidP="007437E1">
      <w:pPr>
        <w:pStyle w:val="Heading1"/>
        <w:spacing w:line="360" w:lineRule="auto"/>
        <w:rPr>
          <w:b w:val="0"/>
          <w:bCs w:val="0"/>
          <w:sz w:val="8"/>
        </w:rPr>
      </w:pPr>
      <w:r>
        <w:t>BLAJ - PRAID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827284" w14:paraId="17322A68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2CC09" w14:textId="77777777" w:rsidR="00827284" w:rsidRDefault="00827284" w:rsidP="00827284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A5A8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24+550</w:t>
            </w:r>
          </w:p>
          <w:p w14:paraId="34DEA33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7353D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245F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Jidvei - </w:t>
            </w:r>
          </w:p>
          <w:p w14:paraId="0EB308A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Târnăveni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F7BB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99975" w14:textId="77777777" w:rsidR="00827284" w:rsidRPr="00387E05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0FB0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A964D" w14:textId="77777777" w:rsidR="00827284" w:rsidRPr="00EB59D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4FD9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827284" w14:paraId="5BF97D0A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19E5C" w14:textId="77777777" w:rsidR="00827284" w:rsidRDefault="00827284" w:rsidP="00827284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533A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36+350</w:t>
            </w:r>
          </w:p>
          <w:p w14:paraId="0E4C17E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D477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B7E9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Jidvei - </w:t>
            </w:r>
          </w:p>
          <w:p w14:paraId="42634E7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Târnăveni -</w:t>
            </w:r>
          </w:p>
          <w:p w14:paraId="76C5807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Bălăușeri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D912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527E7" w14:textId="77777777" w:rsidR="00827284" w:rsidRPr="00387E05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8BA5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23590" w14:textId="77777777" w:rsidR="00827284" w:rsidRPr="00EB59D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D9C7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827284" w14:paraId="1C65C787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EDEB9" w14:textId="77777777" w:rsidR="00827284" w:rsidRDefault="00827284" w:rsidP="00827284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31CE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783A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2AC6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574CECA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042B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9AB9A0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1DA6F" w14:textId="77777777" w:rsidR="00827284" w:rsidRPr="00387E05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5BBE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55B44" w14:textId="77777777" w:rsidR="00827284" w:rsidRPr="00EB59D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AFFD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1D8991CB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45984" w14:textId="77777777" w:rsidR="00827284" w:rsidRDefault="00827284" w:rsidP="00827284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ADDC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A869E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B09C7" w14:textId="77777777" w:rsidR="00827284" w:rsidRDefault="00827284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69F301D7" w14:textId="77777777" w:rsidR="00827284" w:rsidRDefault="00827284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7A56" w14:textId="77777777" w:rsidR="00827284" w:rsidRDefault="00827284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353F7EF" w14:textId="77777777" w:rsidR="00827284" w:rsidRDefault="00827284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B3243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4152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C375D" w14:textId="77777777" w:rsidR="00827284" w:rsidRPr="00EB59D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4951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A718637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AE6D2" w14:textId="77777777" w:rsidR="00827284" w:rsidRDefault="00827284" w:rsidP="00827284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5EA78" w14:textId="77777777" w:rsidR="00827284" w:rsidRDefault="00827284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0D1D0" w14:textId="77777777" w:rsidR="00827284" w:rsidRDefault="00827284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DF8B3" w14:textId="77777777" w:rsidR="00827284" w:rsidRDefault="00827284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219AA03B" w14:textId="77777777" w:rsidR="00827284" w:rsidRDefault="00827284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1A990" w14:textId="77777777" w:rsidR="00827284" w:rsidRDefault="00827284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ED2C0A6" w14:textId="77777777" w:rsidR="00827284" w:rsidRDefault="00827284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550C9" w14:textId="77777777" w:rsidR="00827284" w:rsidRDefault="00827284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8F681" w14:textId="77777777" w:rsidR="00827284" w:rsidRDefault="00827284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57148" w14:textId="77777777" w:rsidR="00827284" w:rsidRPr="00EB59D9" w:rsidRDefault="00827284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79665" w14:textId="77777777" w:rsidR="00827284" w:rsidRDefault="00827284" w:rsidP="00B96A7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65C7F73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6F0E7" w14:textId="77777777" w:rsidR="00827284" w:rsidRDefault="00827284" w:rsidP="00827284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4B0C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37+988</w:t>
            </w:r>
          </w:p>
          <w:p w14:paraId="42BD7FB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900F1" w14:textId="77777777" w:rsidR="00827284" w:rsidRPr="00EB59D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B59D9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6149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Târnăveni -</w:t>
            </w:r>
          </w:p>
          <w:p w14:paraId="6E5196A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Hm Bălăuşeri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CCFB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A978" w14:textId="77777777" w:rsidR="00827284" w:rsidRPr="00387E05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A373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4EB8F" w14:textId="77777777" w:rsidR="00827284" w:rsidRPr="00EB59D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D97B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C29F0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Valabilă pentru trenurile remorcate cu D.H.C.</w:t>
            </w:r>
          </w:p>
        </w:tc>
      </w:tr>
      <w:tr w:rsidR="00827284" w14:paraId="6ACBED87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254CA" w14:textId="77777777" w:rsidR="00827284" w:rsidRDefault="00827284" w:rsidP="00827284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BA68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38+600</w:t>
            </w:r>
          </w:p>
          <w:p w14:paraId="44C00DB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9FCD2" w14:textId="77777777" w:rsidR="00827284" w:rsidRPr="00EB59D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4BCA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Târnăveni -</w:t>
            </w:r>
          </w:p>
          <w:p w14:paraId="6D85837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Bălăuşeri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16CA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24FC2" w14:textId="77777777" w:rsidR="00827284" w:rsidRPr="00387E05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AA07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9D628" w14:textId="77777777" w:rsidR="00827284" w:rsidRPr="00EB59D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9A4D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0056A4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38414889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440EB" w14:textId="77777777" w:rsidR="00827284" w:rsidRDefault="00827284" w:rsidP="00827284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B35C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54+000</w:t>
            </w:r>
          </w:p>
          <w:p w14:paraId="37EB45A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ACA4A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F577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Târnăveni -</w:t>
            </w:r>
          </w:p>
          <w:p w14:paraId="391A6CB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Bălăuşeri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A245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FFDDB" w14:textId="77777777" w:rsidR="00827284" w:rsidRPr="00387E05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AB0E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02DA8" w14:textId="77777777" w:rsidR="00827284" w:rsidRPr="00EB59D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46D4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14:paraId="1C908479" w14:textId="77777777">
        <w:trPr>
          <w:cantSplit/>
          <w:trHeight w:val="4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88065" w14:textId="77777777" w:rsidR="00827284" w:rsidRDefault="00827284" w:rsidP="00827284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2673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  <w:p w14:paraId="1D2FE3C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106+521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342D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8B06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Bălăuşeri  -</w:t>
            </w:r>
          </w:p>
          <w:p w14:paraId="774498B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Sovata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385E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43467" w14:textId="77777777" w:rsidR="00827284" w:rsidRPr="00387E05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B0C3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067AE" w14:textId="77777777" w:rsidR="00827284" w:rsidRPr="00EB59D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665E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doar pentru trenurile remorcate cu D.H.C.</w:t>
            </w:r>
          </w:p>
        </w:tc>
      </w:tr>
      <w:tr w:rsidR="00827284" w14:paraId="4C96C2B7" w14:textId="77777777">
        <w:trPr>
          <w:cantSplit/>
          <w:trHeight w:val="4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6CDDA" w14:textId="77777777" w:rsidR="00827284" w:rsidRDefault="00827284" w:rsidP="00827284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4115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106+521</w:t>
            </w:r>
          </w:p>
          <w:p w14:paraId="799B0FA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43E9A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277F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Sovata -</w:t>
            </w:r>
          </w:p>
          <w:p w14:paraId="5A51B07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Praid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B049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B11E1" w14:textId="77777777" w:rsidR="00827284" w:rsidRPr="00387E05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9D17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564ED" w14:textId="77777777" w:rsidR="00827284" w:rsidRPr="00EB59D9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D8F6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922F17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doar pentru  trenurile remorcate cu D.H.C.</w:t>
            </w:r>
          </w:p>
        </w:tc>
      </w:tr>
    </w:tbl>
    <w:p w14:paraId="4EB8C7D0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7F648FD2" w14:textId="77777777" w:rsidR="00827284" w:rsidRDefault="00827284" w:rsidP="00503CFC">
      <w:pPr>
        <w:pStyle w:val="Heading1"/>
        <w:spacing w:line="360" w:lineRule="auto"/>
      </w:pPr>
      <w:r>
        <w:t>LINIA 412</w:t>
      </w:r>
    </w:p>
    <w:p w14:paraId="4FEE6F03" w14:textId="77777777" w:rsidR="00827284" w:rsidRDefault="00827284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827284" w14:paraId="3BAE180D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5AC85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8296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95260" w14:textId="77777777" w:rsidR="00827284" w:rsidRPr="005C35B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9ED5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1F7F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1B83B4A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2070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A390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9F723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AEBC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24E3367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827284" w14:paraId="4CD52561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D7EDF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8E3D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8823F" w14:textId="77777777" w:rsidR="00827284" w:rsidRPr="005C35B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9831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6681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3FB52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D3ED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  <w:p w14:paraId="7E00DE4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D174E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3AB0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Afectează Parcurs 2</w:t>
            </w:r>
          </w:p>
        </w:tc>
      </w:tr>
      <w:tr w:rsidR="00827284" w14:paraId="02A262AE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7D20E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2386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BA988" w14:textId="77777777" w:rsidR="00827284" w:rsidRPr="005C35B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38A8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2E95C81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8ED0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ABA08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F821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4B0FC87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A319B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DDFE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20D8259A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05992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8FDE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13274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9541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27FB1EC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8121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73A710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F7C6D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3BB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188D7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B8F6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DCFB0BA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7429D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34751" w14:textId="77777777" w:rsidR="00827284" w:rsidRDefault="00827284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0A43D6CE" w14:textId="77777777" w:rsidR="00827284" w:rsidRDefault="00827284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45149" w14:textId="77777777" w:rsidR="00827284" w:rsidRDefault="00827284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F3D0E" w14:textId="77777777" w:rsidR="00827284" w:rsidRDefault="00827284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3DD60C44" w14:textId="77777777" w:rsidR="00827284" w:rsidRDefault="00827284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15FCC" w14:textId="77777777" w:rsidR="00827284" w:rsidRDefault="00827284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4FFCE" w14:textId="77777777" w:rsidR="00827284" w:rsidRPr="00396332" w:rsidRDefault="00827284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674DA" w14:textId="77777777" w:rsidR="00827284" w:rsidRDefault="00827284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042DA212" w14:textId="77777777" w:rsidR="00827284" w:rsidRDefault="00827284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F3BF7" w14:textId="77777777" w:rsidR="00827284" w:rsidRDefault="00827284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C721D" w14:textId="77777777" w:rsidR="00827284" w:rsidRDefault="00827284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2D26DEC" w14:textId="77777777" w:rsidR="00827284" w:rsidRDefault="00827284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2097E99D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BC00A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30BD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79A9E02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999C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D3E22" w14:textId="77777777" w:rsidR="00827284" w:rsidRDefault="00827284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00258C33" w14:textId="77777777" w:rsidR="00827284" w:rsidRDefault="00827284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03EF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8928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9911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FAC64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5696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679254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827284" w14:paraId="15557FFB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9F72F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CCD6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1620775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EB10C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B09E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1D27B62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43B8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94D1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5E98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D6E9C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92CEA" w14:textId="77777777" w:rsidR="00827284" w:rsidRDefault="00827284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27BCE979" w14:textId="77777777" w:rsidR="00827284" w:rsidRDefault="00827284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827284" w14:paraId="4492EFE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B7C6E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13CF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B86C7" w14:textId="77777777" w:rsidR="00827284" w:rsidRPr="005C35B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E2DA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376928D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0B88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BC375D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BD947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B200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999D2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ED3D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0245DE6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A14E2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0032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511CF" w14:textId="77777777" w:rsidR="00827284" w:rsidRPr="005C35B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8FF9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2C5282C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FB8D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D14462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0DD381C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0625CF9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39A6F3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A294B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EC34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6CBB1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12F0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170B1FA4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224D5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BCC2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16+254</w:t>
            </w:r>
          </w:p>
          <w:p w14:paraId="0CD4F88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EF12A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6B2D9" w14:textId="77777777" w:rsidR="00827284" w:rsidRPr="007239CA" w:rsidRDefault="00827284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</w:t>
            </w:r>
            <w:r w:rsidRPr="007239CA">
              <w:rPr>
                <w:b/>
                <w:bCs/>
                <w:sz w:val="20"/>
                <w:lang w:val="ro-RO"/>
              </w:rPr>
              <w:t>St.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 xml:space="preserve">Bonțida </w:t>
            </w:r>
            <w:r>
              <w:rPr>
                <w:b/>
                <w:bCs/>
                <w:sz w:val="20"/>
                <w:lang w:val="ro-RO"/>
              </w:rPr>
              <w:t xml:space="preserve">-semnal intrare St. </w:t>
            </w:r>
            <w:r w:rsidRPr="007239CA">
              <w:rPr>
                <w:b/>
                <w:bCs/>
                <w:sz w:val="20"/>
                <w:lang w:val="ro-RO"/>
              </w:rPr>
              <w:t>Bonțida</w:t>
            </w:r>
          </w:p>
          <w:p w14:paraId="4687F976" w14:textId="77777777" w:rsidR="00827284" w:rsidRPr="007239CA" w:rsidRDefault="00827284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</w:t>
            </w:r>
            <w:r w:rsidRPr="007239CA">
              <w:rPr>
                <w:b/>
                <w:bCs/>
                <w:sz w:val="20"/>
                <w:lang w:val="ro-RO"/>
              </w:rPr>
              <w:t>inclusiv linia 2 directă și schimbătoarele</w:t>
            </w:r>
          </w:p>
          <w:p w14:paraId="6979FA68" w14:textId="77777777" w:rsidR="00827284" w:rsidRDefault="00827284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7239CA">
              <w:rPr>
                <w:b/>
                <w:bCs/>
                <w:sz w:val="20"/>
                <w:lang w:val="ro-RO"/>
              </w:rPr>
              <w:t>13,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>1 și 3A</w:t>
            </w:r>
            <w:r>
              <w:rPr>
                <w:b/>
                <w:bCs/>
                <w:sz w:val="20"/>
                <w:lang w:val="ro-RO"/>
              </w:rPr>
              <w:t>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8601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C2DCD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5CF3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B3E3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F41B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A57D81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753EA3AC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8C27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2892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16+450</w:t>
            </w:r>
          </w:p>
          <w:p w14:paraId="3523DCC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AA3A0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145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764CC73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(trecere la nivel)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4382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A93EC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98C4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7DEA1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4A7F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C1CBAF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64A025C6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9F1FF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5AED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20510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91A2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4F2DB7EA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linia 3 directă și sh. 9, 3, 1A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5731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DD09E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8EFE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16+254</w:t>
            </w:r>
          </w:p>
          <w:p w14:paraId="3B2834B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BAC2C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8DD5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827284" w14:paraId="15470A36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60EBE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08BD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21021BB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DF61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6126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5FFC57D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311A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8E3C6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6EE1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4B387C9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061F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BABB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827284" w14:paraId="06AA052A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F69CB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A891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2619B98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5426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030E" w14:textId="77777777" w:rsidR="00827284" w:rsidRDefault="00827284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638E1457" w14:textId="77777777" w:rsidR="00827284" w:rsidRDefault="00827284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F28C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CCFC2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B216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DB47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1856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2527E5D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827284" w14:paraId="2D5DACC3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4C060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4EB7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AA7E6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7F0B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A148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2C23C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31F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21+900</w:t>
            </w:r>
          </w:p>
          <w:p w14:paraId="2FB2C29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0051A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0A60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489A64D4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98F5A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D59B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7C295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0A6B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13E7C8F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57E7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59A0EFF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3EAE6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7243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42CD7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9010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67B9784" w14:textId="77777777" w:rsidTr="00EB7918">
        <w:trPr>
          <w:cantSplit/>
          <w:trHeight w:val="65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B04B0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FAE74" w14:textId="77777777" w:rsidR="00827284" w:rsidRDefault="00827284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22+704</w:t>
            </w:r>
          </w:p>
          <w:p w14:paraId="64245BCD" w14:textId="77777777" w:rsidR="00827284" w:rsidRDefault="00827284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2A222" w14:textId="77777777" w:rsidR="00827284" w:rsidRDefault="00827284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2EA50" w14:textId="77777777" w:rsidR="00827284" w:rsidRDefault="00827284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Iclod -</w:t>
            </w:r>
          </w:p>
          <w:p w14:paraId="2993D17C" w14:textId="77777777" w:rsidR="00827284" w:rsidRDefault="00827284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Gherla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85465" w14:textId="77777777" w:rsidR="00827284" w:rsidRDefault="00827284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A7212" w14:textId="77777777" w:rsidR="00827284" w:rsidRPr="00396332" w:rsidRDefault="00827284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6EC09" w14:textId="77777777" w:rsidR="00827284" w:rsidRDefault="00827284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A0AC2" w14:textId="77777777" w:rsidR="00827284" w:rsidRPr="00396332" w:rsidRDefault="00827284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B8720" w14:textId="77777777" w:rsidR="00827284" w:rsidRDefault="00827284" w:rsidP="00EB79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</w:tc>
      </w:tr>
      <w:tr w:rsidR="00827284" w14:paraId="55EC991E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061F8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B4EB6" w14:textId="77777777" w:rsidR="00827284" w:rsidRDefault="00827284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57B76EB0" w14:textId="77777777" w:rsidR="00827284" w:rsidRDefault="00827284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E3639" w14:textId="77777777" w:rsidR="00827284" w:rsidRDefault="00827284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2EBD8" w14:textId="77777777" w:rsidR="00827284" w:rsidRDefault="00827284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E8DB7" w14:textId="77777777" w:rsidR="00827284" w:rsidRDefault="00827284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F93ED" w14:textId="77777777" w:rsidR="00827284" w:rsidRPr="00396332" w:rsidRDefault="00827284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BAE6" w14:textId="77777777" w:rsidR="00827284" w:rsidRDefault="00827284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0CE31" w14:textId="77777777" w:rsidR="00827284" w:rsidRDefault="00827284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2EFF6" w14:textId="77777777" w:rsidR="00827284" w:rsidRDefault="00827284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827284" w14:paraId="3DCC959F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AEB56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34178" w14:textId="77777777" w:rsidR="00827284" w:rsidRDefault="00827284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382EB" w14:textId="77777777" w:rsidR="00827284" w:rsidRDefault="00827284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2418B" w14:textId="77777777" w:rsidR="00827284" w:rsidRDefault="00827284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958F9" w14:textId="77777777" w:rsidR="00827284" w:rsidRDefault="00827284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71C74" w14:textId="77777777" w:rsidR="00827284" w:rsidRPr="00396332" w:rsidRDefault="00827284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B595E" w14:textId="77777777" w:rsidR="00827284" w:rsidRDefault="00827284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09405314" w14:textId="77777777" w:rsidR="00827284" w:rsidRDefault="00827284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FD746" w14:textId="77777777" w:rsidR="00827284" w:rsidRPr="00396332" w:rsidRDefault="00827284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243F6" w14:textId="77777777" w:rsidR="00827284" w:rsidRDefault="00827284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5EE622A9" w14:textId="77777777" w:rsidR="00827284" w:rsidRDefault="00827284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827284" w14:paraId="4FB1D65A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4C1A3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571FE" w14:textId="77777777" w:rsidR="00827284" w:rsidRDefault="00827284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1482E6C8" w14:textId="77777777" w:rsidR="00827284" w:rsidRDefault="00827284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C4166" w14:textId="77777777" w:rsidR="00827284" w:rsidRDefault="00827284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5CF7B" w14:textId="77777777" w:rsidR="00827284" w:rsidRDefault="00827284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47B56B0A" w14:textId="77777777" w:rsidR="00827284" w:rsidRDefault="00827284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831CE" w14:textId="77777777" w:rsidR="00827284" w:rsidRDefault="00827284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B7724" w14:textId="77777777" w:rsidR="00827284" w:rsidRPr="00396332" w:rsidRDefault="00827284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6689C" w14:textId="77777777" w:rsidR="00827284" w:rsidRDefault="00827284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7FBEB" w14:textId="77777777" w:rsidR="00827284" w:rsidRDefault="00827284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838A4" w14:textId="77777777" w:rsidR="00827284" w:rsidRDefault="00827284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14:paraId="36B42F7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90E50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7082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17C96" w14:textId="77777777" w:rsidR="00827284" w:rsidRPr="005C35B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5895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6431C7F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0F29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EF897D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5603A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9847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B7236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98F8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0E63CED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CF67D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8FD9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55E12" w14:textId="77777777" w:rsidR="00827284" w:rsidRPr="005C35B0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6DF0A" w14:textId="77777777" w:rsidR="00827284" w:rsidRDefault="00827284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485737E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89EBD" w14:textId="77777777" w:rsidR="00827284" w:rsidRDefault="00827284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6BEADB3" w14:textId="77777777" w:rsidR="00827284" w:rsidRDefault="00827284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C1A7B3B" w14:textId="77777777" w:rsidR="00827284" w:rsidRDefault="00827284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639AF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FD1B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CCC26" w14:textId="77777777" w:rsidR="00827284" w:rsidRPr="00396332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0748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204C106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1E4FF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ABF8A" w14:textId="77777777" w:rsidR="00827284" w:rsidRDefault="00827284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2CDBF" w14:textId="77777777" w:rsidR="00827284" w:rsidRPr="005C35B0" w:rsidRDefault="00827284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C1691" w14:textId="77777777" w:rsidR="00827284" w:rsidRDefault="00827284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A8E04" w14:textId="77777777" w:rsidR="00827284" w:rsidRDefault="00827284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72B62" w14:textId="77777777" w:rsidR="00827284" w:rsidRDefault="00827284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83939" w14:textId="77777777" w:rsidR="00827284" w:rsidRDefault="00827284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45282BC1" w14:textId="77777777" w:rsidR="00827284" w:rsidRDefault="00827284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36242" w14:textId="77777777" w:rsidR="00827284" w:rsidRPr="00396332" w:rsidRDefault="00827284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D3AF8" w14:textId="77777777" w:rsidR="00827284" w:rsidRDefault="00827284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827284" w14:paraId="5EBA6C6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D8D12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99C9F" w14:textId="77777777" w:rsidR="00827284" w:rsidRPr="00003CB6" w:rsidRDefault="00827284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A3244" w14:textId="77777777" w:rsidR="00827284" w:rsidRPr="00003CB6" w:rsidRDefault="00827284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71E83" w14:textId="77777777" w:rsidR="00827284" w:rsidRPr="00003CB6" w:rsidRDefault="00827284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A7030" w14:textId="77777777" w:rsidR="00827284" w:rsidRDefault="00827284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ED127" w14:textId="77777777" w:rsidR="00827284" w:rsidRDefault="00827284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ABEB5" w14:textId="77777777" w:rsidR="00827284" w:rsidRDefault="00827284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2CAB1" w14:textId="77777777" w:rsidR="00827284" w:rsidRDefault="00827284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6D731" w14:textId="77777777" w:rsidR="00827284" w:rsidRDefault="00827284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827284" w14:paraId="3837D0B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DCA6B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B2F48" w14:textId="77777777" w:rsidR="00827284" w:rsidRPr="00003CB6" w:rsidRDefault="00827284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1B0C8" w14:textId="77777777" w:rsidR="00827284" w:rsidRPr="00003CB6" w:rsidRDefault="00827284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7910B" w14:textId="77777777" w:rsidR="00827284" w:rsidRPr="00003CB6" w:rsidRDefault="00827284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4292B" w14:textId="77777777" w:rsidR="00827284" w:rsidRPr="00003CB6" w:rsidRDefault="00827284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C05C1" w14:textId="77777777" w:rsidR="00827284" w:rsidRPr="00003CB6" w:rsidRDefault="00827284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57A42" w14:textId="77777777" w:rsidR="00827284" w:rsidRPr="00003CB6" w:rsidRDefault="00827284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FF1D9" w14:textId="77777777" w:rsidR="00827284" w:rsidRPr="00003CB6" w:rsidRDefault="00827284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DCA54" w14:textId="77777777" w:rsidR="00827284" w:rsidRPr="00003CB6" w:rsidRDefault="00827284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827284" w14:paraId="01AE328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E8193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DCBBA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680D8AEA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2605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A870D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BD385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E47F9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BC6D6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80676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CCD7B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763E81C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7ECC60E5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827284" w14:paraId="5BE972C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4DF94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1DA48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756FB865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1FC64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C725B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BC15C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5B804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16A3D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57883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CDE9B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054AFCF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155DE03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7A03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69BA1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D67D3" w14:textId="77777777" w:rsidR="00827284" w:rsidRPr="005C35B0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4D8B4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A3D11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4D5A08D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027CFFDE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0956F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17621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DA051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BEC1E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14:paraId="4F717CFC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F6E7C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E7713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AF2C3" w14:textId="77777777" w:rsidR="00827284" w:rsidRPr="005C35B0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FFB08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5EEE33BA" w14:textId="77777777" w:rsidR="00827284" w:rsidRDefault="00827284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34DE5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8103689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918C9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8A9F6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D457D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FC7D1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73F03ACA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4A424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9D5B1" w14:textId="77777777" w:rsidR="00827284" w:rsidRDefault="00827284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7AE42" w14:textId="77777777" w:rsidR="00827284" w:rsidRPr="005C35B0" w:rsidRDefault="00827284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4F457" w14:textId="77777777" w:rsidR="00827284" w:rsidRDefault="00827284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E89B2" w14:textId="77777777" w:rsidR="00827284" w:rsidRDefault="00827284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9F52E34" w14:textId="77777777" w:rsidR="00827284" w:rsidRDefault="00827284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A7819" w14:textId="77777777" w:rsidR="00827284" w:rsidRPr="00396332" w:rsidRDefault="00827284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E56EA" w14:textId="77777777" w:rsidR="00827284" w:rsidRDefault="00827284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8FDFD" w14:textId="77777777" w:rsidR="00827284" w:rsidRPr="00396332" w:rsidRDefault="00827284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4A87A" w14:textId="77777777" w:rsidR="00827284" w:rsidRDefault="00827284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47B0850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C5BEE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F9FBE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310FED2D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AB72E" w14:textId="77777777" w:rsidR="00827284" w:rsidRPr="005C35B0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45C3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B32D1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941D5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F7448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C90D9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DB27E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2057307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761A92B4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827284" w14:paraId="23E068EB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AC7E5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36625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7A027DFE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87056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A5ED8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5E4568DF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51C23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53E7C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AF7BC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EB538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B21F4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AB243CF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827284" w14:paraId="2F1FFF8D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5B7A4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F83B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9A767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80E8E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71734C41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13E64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36802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9DAEF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1B10E43C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08A5D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9174E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5B5509BD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B9392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92F97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24238EE5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DB545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FD5E3" w14:textId="77777777" w:rsidR="00827284" w:rsidRDefault="00827284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280D1353" w14:textId="77777777" w:rsidR="00827284" w:rsidRDefault="00827284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B27EB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7259E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B0C47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2FB5A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17366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827284" w14:paraId="426D2083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370E6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F0E35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7300DB3F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7F17B" w14:textId="77777777" w:rsidR="00827284" w:rsidRPr="005C35B0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7BD40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6A93F141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B3383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40DD2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F3F9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68AA0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0D6A5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6E74C77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827284" w14:paraId="2558ED7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50CAA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3D61C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9CFDA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7DCAD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0349A3B4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9F57A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B0EEE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8A77C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7A2E36F4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F3908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BD4A1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2C848945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AEB49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12F6D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40C5559E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27340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C4AD2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048F3BC6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DA79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E08A2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DFCEE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CF447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41C03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3937F39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09391E92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2F48E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CD947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52E875FF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3A57B" w14:textId="77777777" w:rsidR="00827284" w:rsidRPr="005C35B0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04477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3D7F4878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C091F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6C8D3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302F7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5C667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91CE2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055DE2C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827284" w14:paraId="60FABA3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67FAF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D42B3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4BD0B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53E0B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7B59E6D0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8A9F5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CE129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6D4D6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FE1A6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050DA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02C0AA0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60BCD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F5FB7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25C7915A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FE111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A42F0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6AB1B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F144F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AEAF2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4345B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97D39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945B86A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827284" w14:paraId="3E1B417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6A6A1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34629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02574AF2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2D44B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72BCC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4E5806D4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AC510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6CCAF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70F31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EBECA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A2C1E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5AC23E1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BE992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C505D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4B14072E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4523E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3E8E4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A60E5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42AE0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DAC9D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3E9B0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8D915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57CD3CC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0D5F26D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827284" w14:paraId="1456138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4501E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27A59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43EC6DF1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28693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18EF0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58FB6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72324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BF6BE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5A89F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2AE2E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431136C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9C2E19E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827284" w14:paraId="295D09A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83DE5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B4CD7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5BAF94FE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3B9A6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60C4B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4CB25DCE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71C58964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4AE33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BB184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610BC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CD8D5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749BA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854696C" w14:textId="77777777" w:rsidR="00827284" w:rsidRDefault="00827284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2410EBA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85F6D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1B9EF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6B781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A93BF" w14:textId="77777777" w:rsidR="00827284" w:rsidRDefault="00827284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36830175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BB96C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A654EDC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F139B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F84E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57765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213DD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309E8DF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CC1B4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FE90A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056BE586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104B2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DF14A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6F8E6871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9989C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05F55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5FE5E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C48B7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E9C53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6400222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79D2E12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A3997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03A68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470D9ED8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39012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AE6F1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054A94AE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6849F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A7E15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3DFEA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2109C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43392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DFB4E77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CFE10AF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827284" w14:paraId="611F76B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4EF10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3F462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7E631695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6612B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A8D69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1DFFA002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1C4E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CC34B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CB78A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9F1D1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EB0C0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827284" w14:paraId="77430D9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A1078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671BB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5FE3C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6FB77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A02DD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C8ADD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80B11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D56EE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CB470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827284" w14:paraId="755F856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C6E8E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3997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72E0474B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C08C0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87502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4CFD9D9A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3893E88C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D2744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81E77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8EFF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BCFB1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B60EF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3D2B465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1D18DD9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D5386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A21D0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597FCBDA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C593E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85A57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056EAC00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9412A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58E79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783DD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A7FD6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72AAE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F1D2B73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827284" w14:paraId="6AB2274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A3C7A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F04DC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639A6561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024F0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5D7D8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623625F9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525BBD9D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6090D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60978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620F3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AFABF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23D97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6919948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4F0988B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AFED4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EF1E5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2A0BB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CE4CC" w14:textId="77777777" w:rsidR="00827284" w:rsidRDefault="00827284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44424F29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3A4B2" w14:textId="77777777" w:rsidR="00827284" w:rsidRDefault="00827284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E322179" w14:textId="77777777" w:rsidR="00827284" w:rsidRDefault="00827284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EC83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010FF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8AAFA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41655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EBD14C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F3D35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BFAD7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2C2C1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625E1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1F97F252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80101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368B50F4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9AD6AB6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37D9E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6E466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4FA44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1DB0B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8C7FB46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0F33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DDE56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755AB" w14:textId="77777777" w:rsidR="00827284" w:rsidRPr="005C35B0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E6572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4F96CEEF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678D7EDD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8CE89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62826FA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C0A0E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A8EA1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EA4A1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EB525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7A05DBA7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F740F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4562A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A66B1" w14:textId="77777777" w:rsidR="00827284" w:rsidRPr="005C35B0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2818C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0AB41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6BCD1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6A6D2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A9ABD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EECF9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827284" w14:paraId="54CD6250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895A5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1BE13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60859E4A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6705A" w14:textId="77777777" w:rsidR="00827284" w:rsidRPr="005C35B0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0DCA6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517DAFBC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BA606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D0F24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AC58C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97429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A1CBE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4828E81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641873A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AEDB90C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CE100AA" w14:textId="77777777" w:rsidR="00827284" w:rsidRPr="005C35B0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E3449D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5FCC001E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02D6ADF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969BD09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885DBCF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24E705C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39634C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2A32757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7CEA3C3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C3F4D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55D5E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7D0BA44E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B3747" w14:textId="77777777" w:rsidR="00827284" w:rsidRPr="005C35B0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46AD8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3633C852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8C22F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E8175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92D0F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28432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653CC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5798696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Cu inductori de 2000 Hz </w:t>
            </w:r>
          </w:p>
          <w:p w14:paraId="422CFB4A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paleta de 70 / 375 </w:t>
            </w:r>
          </w:p>
          <w:p w14:paraId="52B114B5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km 16</w:t>
            </w:r>
            <w:r w:rsidRPr="0094672B">
              <w:rPr>
                <w:b/>
                <w:bCs/>
                <w:i/>
                <w:iCs/>
                <w:sz w:val="20"/>
                <w:lang w:val="ro-RO"/>
              </w:rPr>
              <w:t xml:space="preserve">8+625 </w:t>
            </w:r>
          </w:p>
          <w:p w14:paraId="6E7440E3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4672B">
              <w:rPr>
                <w:b/>
                <w:bCs/>
                <w:i/>
                <w:iCs/>
                <w:sz w:val="20"/>
                <w:lang w:val="ro-RO"/>
              </w:rPr>
              <w:t>dinspre</w:t>
            </w:r>
            <w:r w:rsidRPr="0094672B">
              <w:rPr>
                <w:b/>
                <w:bCs/>
                <w:i/>
                <w:sz w:val="20"/>
                <w:lang w:val="ro-RO"/>
              </w:rPr>
              <w:t xml:space="preserve"> Satulung pe Someş.</w:t>
            </w:r>
          </w:p>
        </w:tc>
      </w:tr>
      <w:tr w:rsidR="00827284" w14:paraId="4A9018F6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4548F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CB84F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513777AE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724E7" w14:textId="77777777" w:rsidR="00827284" w:rsidRPr="005C35B0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F91D4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6A9A38AC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D0357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5E6D1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49AF7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9FB08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01AC7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795E2B11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A78F3" w14:textId="77777777" w:rsidR="00827284" w:rsidRDefault="00827284" w:rsidP="0082728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EC51D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6CFCC445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289FF" w14:textId="77777777" w:rsidR="00827284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4CA16" w14:textId="77777777" w:rsidR="00827284" w:rsidRDefault="00827284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1F798EA7" w14:textId="77777777" w:rsidR="00827284" w:rsidRDefault="00827284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5C49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B1829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ACD37" w14:textId="77777777" w:rsidR="00827284" w:rsidRDefault="0082728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F753E" w14:textId="77777777" w:rsidR="00827284" w:rsidRPr="00396332" w:rsidRDefault="0082728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1C98E" w14:textId="77777777" w:rsidR="00827284" w:rsidRDefault="0082728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</w:tbl>
    <w:p w14:paraId="2CA72D41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7B6E050B" w14:textId="77777777" w:rsidR="00827284" w:rsidRDefault="00827284" w:rsidP="0002281B">
      <w:pPr>
        <w:pStyle w:val="Heading1"/>
        <w:spacing w:line="360" w:lineRule="auto"/>
      </w:pPr>
      <w:r>
        <w:lastRenderedPageBreak/>
        <w:t>LINIA 416</w:t>
      </w:r>
    </w:p>
    <w:p w14:paraId="46C463CB" w14:textId="77777777" w:rsidR="00827284" w:rsidRDefault="00827284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827284" w14:paraId="639186F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532B1" w14:textId="77777777" w:rsidR="00827284" w:rsidRDefault="00827284" w:rsidP="0082728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6A93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7433C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AFF8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3D88E63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47F56B9F" w14:textId="77777777" w:rsidR="00827284" w:rsidRDefault="00827284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E898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D5EE6E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DAE45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3724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4905E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3604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7F4CB1B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49A35" w14:textId="77777777" w:rsidR="00827284" w:rsidRDefault="00827284" w:rsidP="0082728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CDE9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3F995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AA1D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34EFB7B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6B67653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3776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322884B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5777E8F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E3079E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14C1AC0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032FF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146E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A5685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6328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860FBFF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AA96D" w14:textId="77777777" w:rsidR="00827284" w:rsidRDefault="00827284" w:rsidP="0082728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27C7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D87BE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D6BC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47AD60E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616B580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6E1DFEA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E55C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13ECC34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7D0C3F6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59EA211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6058B1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1DB5A94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5D2AE96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5249A0A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557B9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3365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965D4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439F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62460115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026C1" w14:textId="77777777" w:rsidR="00827284" w:rsidRDefault="00827284" w:rsidP="0082728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B67A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3954F5B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6626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F776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 xml:space="preserve"> Linia 1C din St. Dej Triaj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(inclusiv peste schimbătoarele 19T,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49T, 6A,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 xml:space="preserve">4A din </w:t>
            </w:r>
          </w:p>
          <w:p w14:paraId="57847BB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AF86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7F729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1A9C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AEE84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D12C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14:paraId="6BB9630A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46396" w14:textId="77777777" w:rsidR="00827284" w:rsidRDefault="00827284" w:rsidP="0082728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D4CF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F0AB5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A8D3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1A6800B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0843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000CDEA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08C5F6F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2D9F72B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58FFAA1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D080C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AB07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FB119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9E1F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88E074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827284" w14:paraId="1B5B799B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95E55" w14:textId="77777777" w:rsidR="00827284" w:rsidRDefault="00827284" w:rsidP="0082728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4CBB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796A8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B4B7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B53C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8AAB7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A10A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71AD151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F891F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C3BB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29CBD07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4E389" w14:textId="77777777" w:rsidR="00827284" w:rsidRDefault="00827284" w:rsidP="0082728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9C96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0249A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8D38E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33C8BD7D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A222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CFF6C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F902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8F6D0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17113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827284" w14:paraId="584A599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8B0DC" w14:textId="77777777" w:rsidR="00827284" w:rsidRDefault="00827284" w:rsidP="0082728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59CA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2608478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CE61A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4480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C843F" w14:textId="77777777" w:rsidR="00827284" w:rsidRPr="0011403A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A2BD8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0D7D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4E278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0D223" w14:textId="77777777" w:rsidR="00827284" w:rsidRPr="0011403A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450F23B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AC2C7" w14:textId="77777777" w:rsidR="00827284" w:rsidRDefault="00827284" w:rsidP="0082728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F217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4800C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0F25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E1DB1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5F5BA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0C60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1E59ABC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F8B5E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2771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30073AA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90694" w14:textId="77777777" w:rsidR="00827284" w:rsidRDefault="00827284" w:rsidP="0082728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E4E5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7B6FE26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C725E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C2C6F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4D15F3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E800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12A42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10E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8292F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0E3FC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0EA96D7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2C9B4" w14:textId="77777777" w:rsidR="00827284" w:rsidRDefault="00827284" w:rsidP="0082728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0C37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7E4EE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64E7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168DC497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B8AB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5F269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1951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52F253B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3BAE7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5F4B4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0318A7B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A34EC" w14:textId="77777777" w:rsidR="00827284" w:rsidRDefault="00827284" w:rsidP="0082728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CF36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2ED64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A04E5" w14:textId="77777777" w:rsidR="00827284" w:rsidRDefault="00827284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4FAB0CA" w14:textId="77777777" w:rsidR="00827284" w:rsidRDefault="00827284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D08E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C2C5A3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ED6D0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3BEA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7003D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0F4B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429D06C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6B06E" w14:textId="77777777" w:rsidR="00827284" w:rsidRDefault="00827284" w:rsidP="0082728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B587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624D71F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2AE7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FBF86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55B36F3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D79D9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86BE0" w14:textId="77777777" w:rsidR="00827284" w:rsidRPr="00C4423F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F356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FD59B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2867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75C69AF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8E232" w14:textId="77777777" w:rsidR="00827284" w:rsidRDefault="00827284" w:rsidP="0082728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A67F6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3335D" w14:textId="77777777" w:rsidR="00827284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65F4F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1734273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90D11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73679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65A6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552CB" w14:textId="77777777" w:rsidR="00827284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60625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827284" w14:paraId="13CC903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3A588" w14:textId="77777777" w:rsidR="00827284" w:rsidRDefault="00827284" w:rsidP="0082728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24E69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70396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16B7B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1D852D4B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76765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5CAB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DD0D4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14483" w14:textId="77777777" w:rsidR="00827284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E13DB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1802F7D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5C87B" w14:textId="77777777" w:rsidR="00827284" w:rsidRDefault="00827284" w:rsidP="0082728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8CE22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8B1B7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67845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2100D126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46FBA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31F1301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8DE6F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A36B2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11393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97C4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827284" w14:paraId="1C4C4E5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BEC4B" w14:textId="77777777" w:rsidR="00827284" w:rsidRDefault="00827284" w:rsidP="0082728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4E19F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66E06B93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BC5F0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5525D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6BA5B33E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A3C4C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8034E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39D0E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CF422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E9237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7F5B8A3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5BA38" w14:textId="77777777" w:rsidR="00827284" w:rsidRDefault="00827284" w:rsidP="0082728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5B7AE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4770A" w14:textId="77777777" w:rsidR="00827284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7729B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4B547215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97E4D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F0E50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4F1B2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92EC7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45E8A" w14:textId="77777777" w:rsidR="00827284" w:rsidRPr="00620605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827284" w14:paraId="6D34556D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2D8D0" w14:textId="77777777" w:rsidR="00827284" w:rsidRDefault="00827284" w:rsidP="0082728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4AC9B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E98B0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484BC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1C44F03F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17376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72FC9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11B84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98D91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8BBC2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B47D146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827284" w14:paraId="3ADB1EBB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E1F20" w14:textId="77777777" w:rsidR="00827284" w:rsidRDefault="00827284" w:rsidP="0082728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CD117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E1741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EDF6C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0B8DFEAA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F7DB9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7045E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F3BAE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13828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44E57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DE4A75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827284" w14:paraId="34B0C5FB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6B691" w14:textId="77777777" w:rsidR="00827284" w:rsidRDefault="00827284" w:rsidP="0082728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688DA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D0B88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0464F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37461FBD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C63BD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FCB0779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AA78B" w14:textId="77777777" w:rsidR="00827284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A3944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3C144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A2632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181380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827284" w14:paraId="1EF4FE9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7F5A9" w14:textId="77777777" w:rsidR="00827284" w:rsidRDefault="00827284" w:rsidP="0082728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85F89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5F072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631E9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AD59216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212AF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3A25D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874A5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FB3E2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4CC0D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F86C98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7C80A" w14:textId="77777777" w:rsidR="00827284" w:rsidRDefault="00827284" w:rsidP="0082728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1F1A9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0CBEA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BC305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ED59020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6F863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3C2DB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7440C" w14:textId="77777777" w:rsidR="00827284" w:rsidRDefault="0082728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A36D5" w14:textId="77777777" w:rsidR="00827284" w:rsidRPr="00C4423F" w:rsidRDefault="0082728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6653D" w14:textId="77777777" w:rsidR="00827284" w:rsidRDefault="0082728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70EDF6F6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527118C2" w14:textId="77777777" w:rsidR="00827284" w:rsidRDefault="00827284" w:rsidP="00D37279">
      <w:pPr>
        <w:pStyle w:val="Heading1"/>
        <w:spacing w:line="276" w:lineRule="auto"/>
      </w:pPr>
      <w:r>
        <w:lastRenderedPageBreak/>
        <w:t>LINIA 418</w:t>
      </w:r>
    </w:p>
    <w:p w14:paraId="57CFA31E" w14:textId="77777777" w:rsidR="00827284" w:rsidRDefault="00827284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827284" w14:paraId="4B751042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18B2A" w14:textId="77777777" w:rsidR="00827284" w:rsidRDefault="00827284" w:rsidP="00827284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4BF38" w14:textId="77777777" w:rsidR="00827284" w:rsidRDefault="00827284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4B98B5F0" w14:textId="77777777" w:rsidR="00827284" w:rsidRDefault="00827284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895EC" w14:textId="77777777" w:rsidR="00827284" w:rsidRPr="00896D96" w:rsidRDefault="00827284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C617D" w14:textId="77777777" w:rsidR="00827284" w:rsidRDefault="00827284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2D64E1B0" w14:textId="77777777" w:rsidR="00827284" w:rsidRDefault="00827284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2D849" w14:textId="77777777" w:rsidR="00827284" w:rsidRDefault="00827284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0169A" w14:textId="77777777" w:rsidR="00827284" w:rsidRPr="00896D96" w:rsidRDefault="00827284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FE09E" w14:textId="77777777" w:rsidR="00827284" w:rsidRDefault="00827284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902F5" w14:textId="77777777" w:rsidR="00827284" w:rsidRPr="00896D96" w:rsidRDefault="00827284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3710E" w14:textId="77777777" w:rsidR="00827284" w:rsidRDefault="00827284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827284" w14:paraId="5C0E0048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D9C93" w14:textId="77777777" w:rsidR="00827284" w:rsidRDefault="00827284" w:rsidP="00827284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CA31E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AAF6F" w14:textId="77777777" w:rsidR="00827284" w:rsidRPr="00896D96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900C8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6BCFA8C2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A0BD9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53091" w14:textId="77777777" w:rsidR="00827284" w:rsidRPr="00896D96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4EF03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212BF" w14:textId="77777777" w:rsidR="00827284" w:rsidRPr="00896D96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5ECE6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0A6E9B6E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DA3FF" w14:textId="77777777" w:rsidR="00827284" w:rsidRDefault="00827284" w:rsidP="00827284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93F50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E9317" w14:textId="77777777" w:rsidR="00827284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DA795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29F2CAE2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E0C14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23C26" w14:textId="77777777" w:rsidR="00827284" w:rsidRPr="00896D96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A5252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0FCC" w14:textId="77777777" w:rsidR="00827284" w:rsidRPr="00896D96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BD030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EFA6F2B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D8435" w14:textId="77777777" w:rsidR="00827284" w:rsidRDefault="00827284" w:rsidP="00827284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5B667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49C35C64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C5366" w14:textId="77777777" w:rsidR="00827284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85F8C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44D6627D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2D13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71FAD" w14:textId="77777777" w:rsidR="00827284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6E75F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6F1D7" w14:textId="77777777" w:rsidR="00827284" w:rsidRPr="00896D96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8A623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06FF63D7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7B862" w14:textId="77777777" w:rsidR="00827284" w:rsidRDefault="00827284" w:rsidP="00827284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979DE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13+500</w:t>
            </w:r>
          </w:p>
          <w:p w14:paraId="1B851391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53F4" w14:textId="77777777" w:rsidR="00827284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D8CE9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Mărișelu - Şieu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3953F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15A1F" w14:textId="77777777" w:rsidR="00827284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0EA2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D3F9C" w14:textId="77777777" w:rsidR="00827284" w:rsidRPr="00896D96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0695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422CD92C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5DD31" w14:textId="77777777" w:rsidR="00827284" w:rsidRDefault="00827284" w:rsidP="00827284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3491E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8ACBC" w14:textId="77777777" w:rsidR="00827284" w:rsidRPr="00896D96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781EA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0BCFAAC7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753AF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7B22DAD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498F1C2A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2385AB1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BED34" w14:textId="77777777" w:rsidR="00827284" w:rsidRPr="00896D96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7A082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5730B" w14:textId="77777777" w:rsidR="00827284" w:rsidRPr="00896D96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B4258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827284" w14:paraId="3CDB048E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45775" w14:textId="77777777" w:rsidR="00827284" w:rsidRDefault="00827284" w:rsidP="00827284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C0D14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8F7B" w14:textId="77777777" w:rsidR="00827284" w:rsidRPr="00896D96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34C02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62D7B8E6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D3709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501D4" w14:textId="77777777" w:rsidR="00827284" w:rsidRPr="00896D96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3E646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5F779" w14:textId="77777777" w:rsidR="00827284" w:rsidRPr="00896D96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3DA4F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22C83F2F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A9F17" w14:textId="77777777" w:rsidR="00827284" w:rsidRDefault="00827284" w:rsidP="00827284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61795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3B45B" w14:textId="77777777" w:rsidR="00827284" w:rsidRPr="00896D96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AB90A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5B896E07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EE1A1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2A438" w14:textId="77777777" w:rsidR="00827284" w:rsidRPr="00896D96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2E42B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807B5" w14:textId="77777777" w:rsidR="00827284" w:rsidRPr="00896D96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C8C89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49BFE2CE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CB8A0" w14:textId="77777777" w:rsidR="00827284" w:rsidRDefault="00827284" w:rsidP="00827284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3C811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510EE40E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FC98C" w14:textId="77777777" w:rsidR="00827284" w:rsidRPr="00896D96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3DF3E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34C83021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B3D53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C831A" w14:textId="77777777" w:rsidR="00827284" w:rsidRPr="00896D96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E504B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B0A8A" w14:textId="77777777" w:rsidR="00827284" w:rsidRPr="00896D96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019F1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09929E98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CD1C6" w14:textId="77777777" w:rsidR="00827284" w:rsidRDefault="00827284" w:rsidP="00827284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88A13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5B905" w14:textId="77777777" w:rsidR="00827284" w:rsidRPr="00896D96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7BE8B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0785D083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CE84A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8294A" w14:textId="77777777" w:rsidR="00827284" w:rsidRPr="00896D96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4BD84" w14:textId="77777777" w:rsidR="00827284" w:rsidRDefault="0082728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775A7" w14:textId="77777777" w:rsidR="00827284" w:rsidRPr="00896D96" w:rsidRDefault="0082728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95585" w14:textId="77777777" w:rsidR="00827284" w:rsidRDefault="00827284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8DAE770" w14:textId="77777777" w:rsidR="00827284" w:rsidRDefault="00827284" w:rsidP="00D37279">
      <w:pPr>
        <w:spacing w:before="40" w:after="40" w:line="276" w:lineRule="auto"/>
        <w:ind w:right="57"/>
        <w:rPr>
          <w:sz w:val="20"/>
          <w:lang w:val="ro-RO"/>
        </w:rPr>
      </w:pPr>
    </w:p>
    <w:p w14:paraId="6E7CEC25" w14:textId="77777777" w:rsidR="00827284" w:rsidRDefault="00827284" w:rsidP="001F0E2C">
      <w:pPr>
        <w:pStyle w:val="Heading1"/>
        <w:spacing w:line="360" w:lineRule="auto"/>
      </w:pPr>
      <w:r>
        <w:t>LINIA 420</w:t>
      </w:r>
    </w:p>
    <w:p w14:paraId="497C3C54" w14:textId="77777777" w:rsidR="00827284" w:rsidRDefault="00827284" w:rsidP="00040120">
      <w:pPr>
        <w:pStyle w:val="Heading1"/>
        <w:spacing w:line="360" w:lineRule="auto"/>
        <w:rPr>
          <w:b w:val="0"/>
          <w:bCs w:val="0"/>
          <w:sz w:val="8"/>
        </w:rPr>
      </w:pPr>
      <w:r>
        <w:t>LUDUŞ - MĂGHERUŞ ŞIEU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827284" w14:paraId="752AF5AD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34A24" w14:textId="77777777" w:rsidR="00827284" w:rsidRDefault="00827284" w:rsidP="00827284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028EF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  <w:p w14:paraId="348F3B35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F26C2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EDDC3" w14:textId="77777777" w:rsidR="00827284" w:rsidRDefault="00827284" w:rsidP="004100E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Luduş -</w:t>
            </w:r>
          </w:p>
          <w:p w14:paraId="5CEE29ED" w14:textId="77777777" w:rsidR="00827284" w:rsidRDefault="00827284" w:rsidP="004100E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B49C2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95718" w14:textId="77777777" w:rsidR="00827284" w:rsidRPr="00D061F6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EEF5E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18CBD" w14:textId="77777777" w:rsidR="00827284" w:rsidRPr="00D061F6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11337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14:paraId="3A1882CF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FDFBE" w14:textId="77777777" w:rsidR="00827284" w:rsidRDefault="00827284" w:rsidP="00827284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73319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2+800</w:t>
            </w:r>
          </w:p>
          <w:p w14:paraId="03D00CF8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E3320" w14:textId="77777777" w:rsidR="00827284" w:rsidRPr="00D061F6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C32D5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Luduş -</w:t>
            </w:r>
          </w:p>
          <w:p w14:paraId="1F46F7E9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17A18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59308" w14:textId="77777777" w:rsidR="00827284" w:rsidRPr="00D061F6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6691C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B15E2" w14:textId="77777777" w:rsidR="00827284" w:rsidRPr="00D061F6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38095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.</w:t>
            </w:r>
          </w:p>
        </w:tc>
      </w:tr>
      <w:tr w:rsidR="00827284" w14:paraId="64DB810F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F1F42" w14:textId="77777777" w:rsidR="00827284" w:rsidRDefault="00827284" w:rsidP="00827284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EFB92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6+650</w:t>
            </w:r>
          </w:p>
          <w:p w14:paraId="5845ECA6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489A1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0997E" w14:textId="77777777" w:rsidR="00827284" w:rsidRDefault="00827284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78BD2C7E" w14:textId="77777777" w:rsidR="00827284" w:rsidRDefault="00827284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0E70C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C61D7" w14:textId="77777777" w:rsidR="00827284" w:rsidRPr="00D061F6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274EF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CCA2A" w14:textId="77777777" w:rsidR="00827284" w:rsidRPr="00D061F6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4A931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14:paraId="78B66671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3087F" w14:textId="77777777" w:rsidR="00827284" w:rsidRDefault="00827284" w:rsidP="00827284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9DE22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02EB8AB5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4F8C1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7C408" w14:textId="77777777" w:rsidR="00827284" w:rsidRDefault="00827284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5E682F10" w14:textId="77777777" w:rsidR="00827284" w:rsidRDefault="00827284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24F94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3C7A4" w14:textId="77777777" w:rsidR="00827284" w:rsidRPr="00D061F6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EC77A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7788C" w14:textId="77777777" w:rsidR="00827284" w:rsidRPr="00D061F6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87BE9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14:paraId="6D6ADDA8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5043A" w14:textId="77777777" w:rsidR="00827284" w:rsidRDefault="00827284" w:rsidP="00827284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FCC41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  <w:p w14:paraId="7D4BD9BD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D18E0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034E5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375A2822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26C42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FD386" w14:textId="77777777" w:rsidR="00827284" w:rsidRPr="00D061F6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2BAAF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0A0EA" w14:textId="77777777" w:rsidR="00827284" w:rsidRPr="00D061F6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A2CF1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14:paraId="658E1330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67A81" w14:textId="77777777" w:rsidR="00827284" w:rsidRDefault="00827284" w:rsidP="00827284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68619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24+100</w:t>
            </w:r>
          </w:p>
          <w:p w14:paraId="166341C1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E4654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CEDB8" w14:textId="77777777" w:rsidR="00827284" w:rsidRDefault="00827284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76786037" w14:textId="77777777" w:rsidR="00827284" w:rsidRDefault="00827284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01CEA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1FC06" w14:textId="77777777" w:rsidR="00827284" w:rsidRPr="00D061F6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E42CE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5B467" w14:textId="77777777" w:rsidR="00827284" w:rsidRPr="00D061F6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6858B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14:paraId="555F989F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315A5" w14:textId="77777777" w:rsidR="00827284" w:rsidRDefault="00827284" w:rsidP="00827284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2226C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274F6E04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C4EB2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3C1D3" w14:textId="77777777" w:rsidR="00827284" w:rsidRDefault="00827284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0E4FC094" w14:textId="77777777" w:rsidR="00827284" w:rsidRDefault="00827284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BAA3C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E89AE" w14:textId="77777777" w:rsidR="00827284" w:rsidRPr="00D061F6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48F6F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F6A24" w14:textId="77777777" w:rsidR="00827284" w:rsidRPr="00D061F6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7EF99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14:paraId="39D22117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EF602" w14:textId="77777777" w:rsidR="00827284" w:rsidRDefault="00827284" w:rsidP="00827284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09A4B" w14:textId="77777777" w:rsidR="00827284" w:rsidRDefault="00827284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C1AD8" w14:textId="77777777" w:rsidR="00827284" w:rsidRDefault="00827284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EA403" w14:textId="77777777" w:rsidR="00827284" w:rsidRDefault="00827284" w:rsidP="008276C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Sărmăşel</w:t>
            </w:r>
          </w:p>
          <w:p w14:paraId="3416F53C" w14:textId="77777777" w:rsidR="00827284" w:rsidRDefault="00827284" w:rsidP="008276C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AD915" w14:textId="77777777" w:rsidR="00827284" w:rsidRDefault="00827284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3F6F61C" w14:textId="77777777" w:rsidR="00827284" w:rsidRDefault="00827284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C7733" w14:textId="77777777" w:rsidR="00827284" w:rsidRPr="00D061F6" w:rsidRDefault="00827284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61F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5B000" w14:textId="77777777" w:rsidR="00827284" w:rsidRDefault="00827284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DCCFC" w14:textId="77777777" w:rsidR="00827284" w:rsidRPr="00D061F6" w:rsidRDefault="00827284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DC959" w14:textId="77777777" w:rsidR="00827284" w:rsidRDefault="00827284" w:rsidP="008276C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337AF842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C4D51" w14:textId="77777777" w:rsidR="00827284" w:rsidRDefault="00827284" w:rsidP="00827284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EEDBA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  <w:p w14:paraId="2032AF1F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4F4BB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D8AD1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76234871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F130F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AF19A" w14:textId="77777777" w:rsidR="00827284" w:rsidRPr="00D061F6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81E8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568E" w14:textId="77777777" w:rsidR="00827284" w:rsidRPr="00D061F6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4650C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BB54092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03712429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2BFF1" w14:textId="77777777" w:rsidR="00827284" w:rsidRDefault="00827284" w:rsidP="00827284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A2A5D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62+000</w:t>
            </w:r>
          </w:p>
          <w:p w14:paraId="4B97F2E6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62+150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E357A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64D95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6DBB12CF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D8C8E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5F915" w14:textId="77777777" w:rsidR="00827284" w:rsidRPr="00D061F6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157C4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102CD" w14:textId="77777777" w:rsidR="00827284" w:rsidRPr="00D061F6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52B0B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14:paraId="7D948E92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4E03C" w14:textId="77777777" w:rsidR="00827284" w:rsidRDefault="00827284" w:rsidP="00827284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B1F22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68+500</w:t>
            </w:r>
          </w:p>
          <w:p w14:paraId="2406442E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72+550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509C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B377A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1ADC361D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4B481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D74A7" w14:textId="77777777" w:rsidR="00827284" w:rsidRPr="00D061F6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128ED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BC21F" w14:textId="77777777" w:rsidR="00827284" w:rsidRPr="00D061F6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2F7AD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14:paraId="6B0F1425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E785D" w14:textId="77777777" w:rsidR="00827284" w:rsidRDefault="00827284" w:rsidP="00827284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C7567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77+650</w:t>
            </w:r>
          </w:p>
          <w:p w14:paraId="2AC0E6A8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D86A2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2D942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78557BBC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8D56F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B9CB" w14:textId="77777777" w:rsidR="00827284" w:rsidRPr="00D061F6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4A2F9" w14:textId="77777777" w:rsidR="00827284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D0F8A" w14:textId="77777777" w:rsidR="00827284" w:rsidRPr="00D061F6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9D5E1" w14:textId="77777777" w:rsidR="00827284" w:rsidRDefault="0082728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:rsidRPr="00F37505" w14:paraId="13D985E8" w14:textId="77777777">
        <w:trPr>
          <w:cantSplit/>
          <w:trHeight w:val="2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4AF80" w14:textId="77777777" w:rsidR="00827284" w:rsidRPr="00F37505" w:rsidRDefault="00827284" w:rsidP="00827284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D963E" w14:textId="77777777" w:rsidR="00827284" w:rsidRPr="00F37505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9B312" w14:textId="77777777" w:rsidR="00827284" w:rsidRPr="00F37505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79E9D" w14:textId="77777777" w:rsidR="00827284" w:rsidRPr="00F37505" w:rsidRDefault="00827284">
            <w:pPr>
              <w:spacing w:before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St. Lechinţa</w:t>
            </w:r>
          </w:p>
          <w:p w14:paraId="227CEE83" w14:textId="77777777" w:rsidR="00827284" w:rsidRPr="00F37505" w:rsidRDefault="00827284">
            <w:pPr>
              <w:spacing w:before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6ECA3" w14:textId="77777777" w:rsidR="00827284" w:rsidRPr="00F37505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0E2E9" w14:textId="77777777" w:rsidR="00827284" w:rsidRPr="00F37505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750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DD93D" w14:textId="77777777" w:rsidR="00827284" w:rsidRPr="00F37505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3D5C5" w14:textId="77777777" w:rsidR="00827284" w:rsidRPr="00F37505" w:rsidRDefault="0082728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CD3E4" w14:textId="77777777" w:rsidR="00827284" w:rsidRPr="00F37505" w:rsidRDefault="0082728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1AF2D1FA" w14:textId="77777777" w:rsidR="00827284" w:rsidRDefault="00827284">
      <w:pPr>
        <w:spacing w:before="40" w:line="192" w:lineRule="auto"/>
        <w:ind w:right="57"/>
        <w:rPr>
          <w:sz w:val="20"/>
          <w:lang w:val="ro-RO"/>
        </w:rPr>
      </w:pPr>
    </w:p>
    <w:p w14:paraId="5588CA91" w14:textId="77777777" w:rsidR="00827284" w:rsidRDefault="00827284" w:rsidP="00BF55B4">
      <w:pPr>
        <w:pStyle w:val="Heading1"/>
        <w:spacing w:line="360" w:lineRule="auto"/>
      </w:pPr>
      <w:r>
        <w:t>LINIA 421</w:t>
      </w:r>
    </w:p>
    <w:p w14:paraId="7BD00499" w14:textId="77777777" w:rsidR="00827284" w:rsidRDefault="00827284" w:rsidP="00B90F8A">
      <w:pPr>
        <w:pStyle w:val="Heading1"/>
        <w:spacing w:line="360" w:lineRule="auto"/>
        <w:rPr>
          <w:b w:val="0"/>
          <w:bCs w:val="0"/>
          <w:sz w:val="8"/>
        </w:rPr>
      </w:pPr>
      <w:r>
        <w:t>SĂRĂŢEL - BISTRIŢA BÂRGĂULUI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827284" w14:paraId="6A4C870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D5F4F" w14:textId="77777777" w:rsidR="00827284" w:rsidRDefault="00827284" w:rsidP="0082728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E521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0D21E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9897D" w14:textId="77777777" w:rsidR="00827284" w:rsidRDefault="00827284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679C49EA" w14:textId="77777777" w:rsidR="00827284" w:rsidRDefault="00827284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C771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27CF5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0B2B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53660" w14:textId="77777777" w:rsidR="00827284" w:rsidRPr="00E22A0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3F28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2633B97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4EACB" w14:textId="77777777" w:rsidR="00827284" w:rsidRDefault="00827284" w:rsidP="0082728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019A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53+200</w:t>
            </w:r>
          </w:p>
          <w:p w14:paraId="5DB5067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4F0AD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1C53D" w14:textId="77777777" w:rsidR="00827284" w:rsidRDefault="00827284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- Bistriţa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864F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62D39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1C73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444DA" w14:textId="77777777" w:rsidR="00827284" w:rsidRPr="00E22A0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217B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1C23CE9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FE899" w14:textId="77777777" w:rsidR="00827284" w:rsidRDefault="00827284" w:rsidP="0082728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F68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11ED8" w14:textId="77777777" w:rsidR="00827284" w:rsidRPr="00FE111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910F8" w14:textId="77777777" w:rsidR="00827284" w:rsidRDefault="00827284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565CE564" w14:textId="77777777" w:rsidR="00827284" w:rsidRDefault="00827284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7, 8,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0B5D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5C70D" w14:textId="77777777" w:rsidR="00827284" w:rsidRPr="007B5B0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B5B08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2168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682CB" w14:textId="77777777" w:rsidR="00827284" w:rsidRPr="00E22A0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4927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5FB6095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8B419" w14:textId="77777777" w:rsidR="00827284" w:rsidRDefault="00827284" w:rsidP="0082728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1DCA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59+750</w:t>
            </w:r>
          </w:p>
          <w:p w14:paraId="5FD9D32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6174C" w14:textId="77777777" w:rsidR="00827284" w:rsidRPr="00FE111C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884D2" w14:textId="77777777" w:rsidR="00827284" w:rsidRDefault="00827284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6C4C2755" w14:textId="77777777" w:rsidR="00827284" w:rsidRDefault="00827284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DC6D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0F8CD" w14:textId="77777777" w:rsidR="00827284" w:rsidRPr="007B5B0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57EC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D7BDF" w14:textId="77777777" w:rsidR="00827284" w:rsidRPr="00E22A0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6033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0AE4768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1C0B2" w14:textId="77777777" w:rsidR="00827284" w:rsidRDefault="00827284" w:rsidP="0082728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A684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  <w:p w14:paraId="759FFA3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EB1DA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9AF92" w14:textId="77777777" w:rsidR="00827284" w:rsidRDefault="00827284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19A1306F" w14:textId="77777777" w:rsidR="00827284" w:rsidRDefault="00827284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BD53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04081" w14:textId="77777777" w:rsidR="00827284" w:rsidRPr="007B5B0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7695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FCA61" w14:textId="77777777" w:rsidR="00827284" w:rsidRPr="00E22A0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39412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7ECBA8F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38914" w14:textId="77777777" w:rsidR="00827284" w:rsidRDefault="00827284" w:rsidP="0082728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ED062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68+910</w:t>
            </w:r>
          </w:p>
          <w:p w14:paraId="461D0CD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2EB73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75F7" w14:textId="77777777" w:rsidR="00827284" w:rsidRDefault="00827284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0AAD60BF" w14:textId="77777777" w:rsidR="00827284" w:rsidRDefault="00827284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534F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D9657" w14:textId="77777777" w:rsidR="00827284" w:rsidRPr="007B5B0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D3A5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3A799" w14:textId="77777777" w:rsidR="00827284" w:rsidRPr="00E22A0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14E75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46D1ADB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E9427" w14:textId="77777777" w:rsidR="00827284" w:rsidRDefault="00827284" w:rsidP="0082728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6767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79+800</w:t>
            </w:r>
          </w:p>
          <w:p w14:paraId="649B3B9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81+336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B29CA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EFADC" w14:textId="77777777" w:rsidR="00827284" w:rsidRDefault="00827284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703A808B" w14:textId="77777777" w:rsidR="00827284" w:rsidRDefault="00827284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23E4C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CAF5E" w14:textId="77777777" w:rsidR="00827284" w:rsidRPr="007B5B0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0871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C0E78" w14:textId="77777777" w:rsidR="00827284" w:rsidRPr="00E22A0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3EE8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1A0007E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14F8A" w14:textId="77777777" w:rsidR="00827284" w:rsidRDefault="00827284" w:rsidP="0082728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5651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60+305</w:t>
            </w:r>
          </w:p>
          <w:p w14:paraId="3D13AB8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89+925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805CD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3664F" w14:textId="77777777" w:rsidR="00827284" w:rsidRPr="00160207" w:rsidRDefault="00827284">
            <w:pPr>
              <w:spacing w:before="40" w:after="40" w:line="360" w:lineRule="auto"/>
              <w:ind w:lef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 Nord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-</w:t>
            </w:r>
          </w:p>
          <w:p w14:paraId="22A8C090" w14:textId="77777777" w:rsidR="00827284" w:rsidRDefault="00827284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0225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13447" w14:textId="77777777" w:rsidR="00827284" w:rsidRPr="007B5B08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F39C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81A54" w14:textId="77777777" w:rsidR="00827284" w:rsidRPr="00E22A01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6C13D" w14:textId="77777777" w:rsidR="00827284" w:rsidRPr="00821666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821666">
              <w:rPr>
                <w:b/>
                <w:bCs/>
                <w:iCs/>
                <w:sz w:val="20"/>
                <w:lang w:val="ro-RO"/>
              </w:rPr>
              <w:t>*V</w:t>
            </w:r>
            <w:r>
              <w:rPr>
                <w:b/>
                <w:bCs/>
                <w:iCs/>
                <w:sz w:val="20"/>
                <w:lang w:val="ro-RO"/>
              </w:rPr>
              <w:t>alabil doar pentru trenurile de marfă remorcate cu locomotive DHC.</w:t>
            </w:r>
          </w:p>
        </w:tc>
      </w:tr>
    </w:tbl>
    <w:p w14:paraId="0E3BA1A7" w14:textId="77777777" w:rsidR="00827284" w:rsidRDefault="00827284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26A8A3CC" w14:textId="77777777" w:rsidR="00827284" w:rsidRDefault="00827284" w:rsidP="00380064">
      <w:pPr>
        <w:pStyle w:val="Heading1"/>
        <w:spacing w:line="360" w:lineRule="auto"/>
      </w:pPr>
      <w:r>
        <w:t>LINIA 500</w:t>
      </w:r>
    </w:p>
    <w:p w14:paraId="2EA08B92" w14:textId="77777777" w:rsidR="00827284" w:rsidRPr="00071303" w:rsidRDefault="00827284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827284" w14:paraId="26617947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73E4C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DD6C7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58315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2A0F5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3745B93C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08E011A9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2323A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301D8688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ED05E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C927E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CDECB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BBE54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5E4C276F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66DB1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CB0F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CDB4A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55B62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0CEF8C9B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5CF1CD28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84FDF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2DFCFDC6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04DA6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FC666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B22E0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5D3D3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1C212DC4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1A8BD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32537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60B77E8D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EE3AD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158BC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60BEB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43EAB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4E92F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2795B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66443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3E40D12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5805C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A2030" w14:textId="77777777" w:rsidR="00827284" w:rsidRDefault="00827284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1B851" w14:textId="77777777" w:rsidR="00827284" w:rsidRPr="00D33E71" w:rsidRDefault="00827284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8BDF6" w14:textId="77777777" w:rsidR="00827284" w:rsidRDefault="00827284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C6B99" w14:textId="77777777" w:rsidR="00827284" w:rsidRDefault="00827284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8A645" w14:textId="77777777" w:rsidR="00827284" w:rsidRDefault="00827284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F8F2B" w14:textId="77777777" w:rsidR="00827284" w:rsidRDefault="00827284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44541FE4" w14:textId="77777777" w:rsidR="00827284" w:rsidRDefault="00827284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83B4D" w14:textId="77777777" w:rsidR="00827284" w:rsidRPr="00D33E71" w:rsidRDefault="00827284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7F221" w14:textId="77777777" w:rsidR="00827284" w:rsidRDefault="00827284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228C133C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5887B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1CE6C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1D08C2C1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41E75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15F1F" w14:textId="77777777" w:rsidR="00827284" w:rsidRPr="0008670B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379B0267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50B7F099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60CDA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7D6EC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CD967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D0AB3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05D67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:rsidRPr="00456545" w14:paraId="645E1D43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A9DF7" w14:textId="77777777" w:rsidR="00827284" w:rsidRPr="00456545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AFD45" w14:textId="77777777" w:rsidR="00827284" w:rsidRPr="00456545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339AD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8741F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6B0B8DAB" w14:textId="77777777" w:rsidR="00827284" w:rsidRPr="00456545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6D31B" w14:textId="77777777" w:rsidR="00827284" w:rsidRPr="00456545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D818E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0211D" w14:textId="77777777" w:rsidR="00827284" w:rsidRPr="00456545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3518B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C0CA7" w14:textId="77777777" w:rsidR="00827284" w:rsidRPr="00456545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827284" w:rsidRPr="00456545" w14:paraId="7632090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56ED5" w14:textId="77777777" w:rsidR="00827284" w:rsidRPr="00456545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98C8A" w14:textId="77777777" w:rsidR="00827284" w:rsidRPr="00456545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15597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D31F6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30D27560" w14:textId="77777777" w:rsidR="00827284" w:rsidRPr="00456545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DA78A" w14:textId="77777777" w:rsidR="00827284" w:rsidRPr="00456545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10D6E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D2CEB" w14:textId="77777777" w:rsidR="00827284" w:rsidRPr="00456545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12C3C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AACBF" w14:textId="77777777" w:rsidR="00827284" w:rsidRPr="00456545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827284" w:rsidRPr="00456545" w14:paraId="0A219032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061AC" w14:textId="77777777" w:rsidR="00827284" w:rsidRPr="00456545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FFC7E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58865519" w14:textId="77777777" w:rsidR="00827284" w:rsidRPr="00456545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B8C6E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72477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2CCEAE2A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C5F4C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0AF83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A2AAD" w14:textId="77777777" w:rsidR="00827284" w:rsidRPr="00456545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412E1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50805" w14:textId="77777777" w:rsidR="00827284" w:rsidRPr="00456545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827284" w:rsidRPr="00456545" w14:paraId="281E699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5829D" w14:textId="77777777" w:rsidR="00827284" w:rsidRPr="00456545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0A092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736CCB37" w14:textId="77777777" w:rsidR="00827284" w:rsidRPr="00456545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CF671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71175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6475AF7C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1D2A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D840F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02F4E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6383A6EA" w14:textId="77777777" w:rsidR="00827284" w:rsidRPr="00456545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74848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CD3DD" w14:textId="77777777" w:rsidR="00827284" w:rsidRPr="004143AF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DA899BA" w14:textId="77777777" w:rsidR="00827284" w:rsidRPr="00A3090B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:rsidRPr="00456545" w14:paraId="53A08C34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654DF" w14:textId="77777777" w:rsidR="00827284" w:rsidRPr="00456545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C8A1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78542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FF45D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605E873F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25777892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7359361A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D8512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6E6AC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13E0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0C83457B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2FA4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963A5" w14:textId="77777777" w:rsidR="00827284" w:rsidRPr="004143AF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827284" w:rsidRPr="00456545" w14:paraId="4FEC2737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F89DF" w14:textId="77777777" w:rsidR="00827284" w:rsidRPr="00456545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907D4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E255B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C0FFD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2A6E4763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558C9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F1BFD39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E4442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D5592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8815A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74631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8CA03E" w14:textId="77777777" w:rsidR="00827284" w:rsidRPr="005F21B7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827284" w:rsidRPr="00456545" w14:paraId="3804427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947C4" w14:textId="77777777" w:rsidR="00827284" w:rsidRPr="00456545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2FB6D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45A8B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24715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6E1DE07F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A493F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5618B8F2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C0B90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43926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15C97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9FB60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DD68A4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827284" w:rsidRPr="00456545" w14:paraId="33D3978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6450B" w14:textId="77777777" w:rsidR="00827284" w:rsidRPr="00456545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375DC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D61FA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45A41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7FB776C8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4D61C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1DA6C8F7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86893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095C4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E22D2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AA8FC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91937A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827284" w:rsidRPr="00456545" w14:paraId="525DDDEF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9A2BC" w14:textId="77777777" w:rsidR="00827284" w:rsidRPr="00456545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4EE13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E1856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84F05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C3A00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9DAE7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C601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6DBBF864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500F9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338FC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827284" w:rsidRPr="00456545" w14:paraId="69746DFB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7F11D" w14:textId="77777777" w:rsidR="00827284" w:rsidRPr="00456545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9D6D4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34F12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D2707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05CF07F2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07E91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60B46E98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3A90B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8CD14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08069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B17A3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367360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6DF4F553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827284" w14:paraId="2FD13D33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C27B3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BDEFD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64508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3BCA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B89A632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9C8FE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7460A9C9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3B5E8B57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4643E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67DFB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BEFC3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9BCB2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FE8BC9F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E99164D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71F9493C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037B64A8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827284" w14:paraId="4A08B67A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5A1E6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0BC44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329AA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11A2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54B5A81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BDADB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B67F526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0E349ABC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0CF61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06EBD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532D6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BFE0E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A2E2F69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68DD9E31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190AAFD8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827284" w14:paraId="6D55240D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D4B53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F834B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586CD3C6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532C3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948E4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53EE3BCD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757913BE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74BEC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865CA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5D40B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485C8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D370D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35CF0E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827284" w14:paraId="6A060E40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4EA00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1F5C4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0A5E2C1C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EE1B9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64ED8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1CFBB01A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FA431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AE855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FDA86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F11C3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91978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3402C9D7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827284" w14:paraId="0DFB595E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DA297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33F90" w14:textId="77777777" w:rsidR="00827284" w:rsidRDefault="00827284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A66CE" w14:textId="77777777" w:rsidR="00827284" w:rsidRDefault="00827284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6D177" w14:textId="77777777" w:rsidR="00827284" w:rsidRDefault="00827284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39FE99F9" w14:textId="77777777" w:rsidR="00827284" w:rsidRDefault="00827284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5B3D4" w14:textId="77777777" w:rsidR="00827284" w:rsidRDefault="00827284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0CC12" w14:textId="77777777" w:rsidR="00827284" w:rsidRDefault="00827284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1925A" w14:textId="77777777" w:rsidR="00827284" w:rsidRDefault="00827284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6BA848EE" w14:textId="77777777" w:rsidR="00827284" w:rsidRDefault="00827284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2C22E" w14:textId="77777777" w:rsidR="00827284" w:rsidRPr="00D33E71" w:rsidRDefault="00827284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03D7F" w14:textId="77777777" w:rsidR="00827284" w:rsidRDefault="00827284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6BA4025B" w14:textId="77777777" w:rsidR="00827284" w:rsidRDefault="00827284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827284" w14:paraId="5EE778A2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02BCF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D9B09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41F18568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7B827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0940B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6BBC6F11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DCFCB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978E3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F63A5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EA036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50756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6835ADA1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BCB92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D8F61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0DC27972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9D1F8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902D8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53AED3BC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DC722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5C83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2DC7D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18B84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21435" w14:textId="77777777" w:rsidR="00827284" w:rsidRPr="004143AF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E0DF325" w14:textId="77777777" w:rsidR="00827284" w:rsidRPr="004143AF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22F8F3A9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2D57F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56B6F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77CBB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8F211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27FB51BD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B9826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8D77F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02057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5CA59786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2DB6D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C615" w14:textId="77777777" w:rsidR="00827284" w:rsidRPr="004143AF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6F3D32C" w14:textId="77777777" w:rsidR="00827284" w:rsidRPr="004143AF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6032557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6878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A7C6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D2B27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D30F0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587B42C0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C983E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949DB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32D67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18FE6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A4F55" w14:textId="77777777" w:rsidR="00827284" w:rsidRPr="004143AF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827284" w14:paraId="4B11B2F4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63537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4372D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9C07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F9AD9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13D45CAA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39377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D0E6E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F4F67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6D25FA28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AC545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EC1E9" w14:textId="77777777" w:rsidR="00827284" w:rsidRPr="004143AF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827284" w14:paraId="4999DC43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B1409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C4522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4F51A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BE44A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1E71B417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69B98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BC366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40E33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194F7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CAAC8" w14:textId="77777777" w:rsidR="00827284" w:rsidRPr="00534A55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5570BFCE" w14:textId="77777777" w:rsidR="00827284" w:rsidRPr="00534A55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17B1322" w14:textId="77777777" w:rsidR="00827284" w:rsidRPr="004143AF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827284" w14:paraId="7606E32C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3D92C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F36DD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899DF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3D4D6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24F8BA89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8D45C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7CF46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78206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418F7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E8E14" w14:textId="77777777" w:rsidR="00827284" w:rsidRPr="00534A55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5D1D60A4" w14:textId="77777777" w:rsidR="00827284" w:rsidRPr="00534A55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B116971" w14:textId="77777777" w:rsidR="00827284" w:rsidRPr="00534A55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827284" w14:paraId="7737599F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607FF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D8299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813ED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16981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61593DD2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597D4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E6120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102E9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2BF968E8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182+620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A51F8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747B9" w14:textId="77777777" w:rsidR="00827284" w:rsidRPr="004143AF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827284" w14:paraId="6E05695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62BAA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5D8D2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BD5BE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3B19E" w14:textId="77777777" w:rsidR="00827284" w:rsidRPr="000C4604" w:rsidRDefault="00827284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1BAD7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1B985AC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254A00D6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ED40E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9ED6A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5A432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8DDD7" w14:textId="77777777" w:rsidR="00827284" w:rsidRPr="000C460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54236C7A" w14:textId="77777777" w:rsidR="00827284" w:rsidRPr="004143AF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827284" w14:paraId="1197D88E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6694C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261D9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0A87C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C7132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392F3DF7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90C69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E16A0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6C2FB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1CF2DC45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908AD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EA4E0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827284" w14:paraId="523DB8AD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B7563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31A7A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360B870C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8B132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2C333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38C75511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52174956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5521D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C15A0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674F7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F968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9BDD0" w14:textId="77777777" w:rsidR="00827284" w:rsidRPr="00BB30B6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6637C6D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01A92D5B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827284" w14:paraId="6EAD2277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29CAB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10691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5B63A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CA8D6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5ED5E472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9C6ED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13FF2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F1C8C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72DCF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516EC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09BE820A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01B0E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AAA40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21BA4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B2A82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2CDAA574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A2004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B213B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69DDD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2CD3016D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A79C8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B68F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0D36CF82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F774C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08B41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7F4B2522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C9878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1E4AC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E7359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C1302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204BA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C149C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F71A0" w14:textId="77777777" w:rsidR="00827284" w:rsidRPr="000C460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827284" w14:paraId="534A796F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3738A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42949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0992D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15460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EB8A0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D8C1F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54B5D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04492148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E6941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88886" w14:textId="77777777" w:rsidR="00827284" w:rsidRPr="000C460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827284" w14:paraId="0D6F4C33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181B8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A6D58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16C1D2C4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F5E2E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CCE4B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20D30D4E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23F0D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9CE21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5C438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29D57854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5FC23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6D1D0" w14:textId="77777777" w:rsidR="00827284" w:rsidRPr="004143AF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7BBDF38" w14:textId="77777777" w:rsidR="00827284" w:rsidRPr="006C1F61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636E0F4E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B06BD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E3BB4" w14:textId="77777777" w:rsidR="00827284" w:rsidRDefault="00827284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54753" w14:textId="77777777" w:rsidR="00827284" w:rsidRDefault="00827284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E3150" w14:textId="77777777" w:rsidR="00827284" w:rsidRDefault="00827284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6B50F" w14:textId="77777777" w:rsidR="00827284" w:rsidRDefault="00827284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CE8FA" w14:textId="77777777" w:rsidR="00827284" w:rsidRDefault="00827284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28134" w14:textId="77777777" w:rsidR="00827284" w:rsidRDefault="00827284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3A58D" w14:textId="77777777" w:rsidR="00827284" w:rsidRDefault="00827284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2B6DC" w14:textId="77777777" w:rsidR="00827284" w:rsidRPr="004143AF" w:rsidRDefault="00827284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827284" w14:paraId="378A1A67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E0712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1E7F3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C27C6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EB03F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C2825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CE351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96606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BFEF2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0730B" w14:textId="77777777" w:rsidR="00827284" w:rsidRPr="004143AF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827284" w14:paraId="3A064F2E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3BE1B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0DFBD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39D4058A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55B99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7B59B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2BFEB78D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4778F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B92E6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F5540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20B64DF8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9F525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E3BF3" w14:textId="77777777" w:rsidR="00827284" w:rsidRPr="004143AF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16E92E5" w14:textId="77777777" w:rsidR="00827284" w:rsidRPr="00D84BDE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0C7D1FFC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87872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17400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665BDB85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16E02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623C2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19F6AC03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19D2C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76FA9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37598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321D5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5CB82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827284" w14:paraId="12D6A607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0AD6F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A5F94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18BF5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2EBA6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4137419B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CAC59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CD8C1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438DD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3726141C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E34E3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FCF0B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827284" w14:paraId="41D3703F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C0387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03999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E571C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08D4F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0099FC20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A04BC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444611D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E5915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C5E05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FD0D0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AA417" w14:textId="77777777" w:rsidR="00827284" w:rsidRPr="00534C03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2C65C8D2" w14:textId="77777777" w:rsidR="00827284" w:rsidRPr="00534C03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7D5D82F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827284" w14:paraId="46CA586F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5ED50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DFA65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1FABB07D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E5CF1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03F81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1D70E2F3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F48C4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73B6D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FB597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70363865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E7306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FA299" w14:textId="77777777" w:rsidR="00827284" w:rsidRPr="004143AF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07D6CF8" w14:textId="77777777" w:rsidR="00827284" w:rsidRPr="00D84BDE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653EB9A0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F7B35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674C5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568AA592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EC38F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0FF8C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A7852FC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35145F12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000FD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2E6BD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AD207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82991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F5D0C" w14:textId="77777777" w:rsidR="00827284" w:rsidRPr="001F07B1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2B413FC5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01383B11" w14:textId="77777777" w:rsidR="00827284" w:rsidRPr="004143AF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827284" w14:paraId="6A2B2B61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42B65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19D7A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33EB7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9D3D0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5EFAA87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DE053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0439D7B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D3C8B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87791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FABB4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ACA70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0AC537C9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4AF9BF42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827284" w14:paraId="7EA88184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C115E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2F08E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35446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4CF5A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2C3AC4E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5E26E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7BC9BB6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E516F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6F1A1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09351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05E93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F8E035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7DBE0A92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827284" w14:paraId="7837220F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D962C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6DB24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1E705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876B9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3FF4AC2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3CD1F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540D8A1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3856F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2D135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CEF3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FFAF1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9AF85E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827284" w14:paraId="19CB5FE2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299A6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D6D6B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B5BF2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2FDA0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058AB22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A0030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5D3D5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C542B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5BB87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815F0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0E879C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257522F9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827284" w14:paraId="27692BEF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A33A3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BBDD5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E6CC2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F1E8B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2E35E02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A76AE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79FBE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80E25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37E46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045A7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1D0C2E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827284" w14:paraId="71FE7401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746E5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77537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89766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4E46A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EABB7D5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853DA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6759435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39011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ABBB6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FFF4B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1D9B5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6AB9B916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827284" w14:paraId="273488EE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54399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F1A86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96DA1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FA95B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F20E93E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0B98D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CFB41BF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6090B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59780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205A9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FD720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FC98FA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1D858B0F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827284" w14:paraId="103FF992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5DB12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1F564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FCB7B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DF278" w14:textId="77777777" w:rsidR="00827284" w:rsidRPr="00AD0C48" w:rsidRDefault="00827284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B4BB5B2" w14:textId="77777777" w:rsidR="00827284" w:rsidRPr="00AD0C48" w:rsidRDefault="00827284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627CF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FB2083E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2F668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3E35A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5B8EE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45601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7C45282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9E1F84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4A2BE012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827284" w14:paraId="64A88332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60027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08ECA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2C52F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36D4B" w14:textId="77777777" w:rsidR="00827284" w:rsidRDefault="00827284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D14D28D" w14:textId="77777777" w:rsidR="00827284" w:rsidRDefault="00827284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52DE5240" w14:textId="77777777" w:rsidR="00827284" w:rsidRDefault="00827284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360631CD" w14:textId="77777777" w:rsidR="00827284" w:rsidRPr="002532C4" w:rsidRDefault="00827284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14311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6A27D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481E7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87BB9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F24F9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5A4A35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01DDC6B9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341D573D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827284" w14:paraId="5B7A577C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E034F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1C7FD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20A08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79592" w14:textId="77777777" w:rsidR="00827284" w:rsidRDefault="00827284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271D284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5C893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C9934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E3CA8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9A790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E1170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DFBA8C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780463EC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827284" w14:paraId="44E98D96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B0889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35D77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57512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92163" w14:textId="77777777" w:rsidR="00827284" w:rsidRDefault="00827284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3529162" w14:textId="77777777" w:rsidR="00827284" w:rsidRPr="0037264C" w:rsidRDefault="00827284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01BD9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903A2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D59B5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763DF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F4A29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2CF32B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79797E27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827284" w14:paraId="3C5CA9EF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9913A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540D3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4C7ED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B0E0" w14:textId="77777777" w:rsidR="00827284" w:rsidRDefault="00827284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AAC8327" w14:textId="77777777" w:rsidR="00827284" w:rsidRPr="003A070D" w:rsidRDefault="00827284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039B9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33DC8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5F7BF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E4F46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4180F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8BB2F1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827284" w14:paraId="41D4F643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FFC42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D3FEE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A39AC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33567" w14:textId="77777777" w:rsidR="00827284" w:rsidRDefault="00827284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92499EB" w14:textId="77777777" w:rsidR="00827284" w:rsidRPr="00F401CD" w:rsidRDefault="00827284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19C9F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065247D9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AF945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990B3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10B8D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508F9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660FC0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057703AF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827284" w14:paraId="7DC5F5E7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85031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93833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DD28C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30C6B" w14:textId="77777777" w:rsidR="00827284" w:rsidRDefault="00827284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2E02A41" w14:textId="77777777" w:rsidR="00827284" w:rsidRDefault="00827284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2CC1E119" w14:textId="77777777" w:rsidR="00827284" w:rsidRDefault="00827284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53BA0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D1DCE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D0F8D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A520B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A1DDA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F81453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0E30B615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827284" w14:paraId="2066C3BA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79A8D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0E1F9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9E3A0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E469E" w14:textId="77777777" w:rsidR="00827284" w:rsidRDefault="00827284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EA7FEE6" w14:textId="77777777" w:rsidR="00827284" w:rsidRDefault="00827284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0DEAC627" w14:textId="77777777" w:rsidR="00827284" w:rsidRDefault="00827284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02C07EBE" w14:textId="77777777" w:rsidR="00827284" w:rsidRPr="002532C4" w:rsidRDefault="00827284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AF7D2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200FE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CE89E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4AECC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280D4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35321D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1BD047FF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827284" w14:paraId="3E4B95C5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F71FE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4D253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584B4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0E354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660DE39B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1A632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1B3CB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B2E3E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9BC8A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2E6EE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1B6216CC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1D115DE3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827284" w14:paraId="6EEFA531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D8B44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4B4B4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520C1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64AE7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5E1461FF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06AEC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2C02A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302B2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B2EAC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A4551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0171FD2F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0D0AB5DD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827284" w14:paraId="568B5A45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14032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8BC45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B7185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EB59C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001A07A7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44D51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6C005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14C62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C0C1D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99D70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15D9908E" w14:textId="77777777" w:rsidR="00827284" w:rsidRPr="00CB3447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827284" w14:paraId="67C3F7E5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2FC3B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3443D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DCC14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ACEAA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456740D3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EBC3D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844FC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B1C57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2CFAF033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DB004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65AFA" w14:textId="77777777" w:rsidR="00827284" w:rsidRPr="004143AF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ECCF447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7D77F7CD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9FD8E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29F8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3F2D3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75981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15CF6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5C9844EC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8FFCE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A5529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1B8C5" w14:textId="77777777" w:rsidR="00827284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4439" w14:textId="77777777" w:rsidR="00827284" w:rsidRPr="004143AF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827284" w14:paraId="61DDE931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A5D0B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06CA6" w14:textId="77777777" w:rsidR="00827284" w:rsidRDefault="00827284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50DAC" w14:textId="77777777" w:rsidR="00827284" w:rsidRPr="00D33E71" w:rsidRDefault="00827284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A5280" w14:textId="77777777" w:rsidR="00827284" w:rsidRDefault="00827284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4DBC0298" w14:textId="77777777" w:rsidR="00827284" w:rsidRDefault="00827284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C5211" w14:textId="77777777" w:rsidR="00827284" w:rsidRDefault="00827284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52FA5" w14:textId="77777777" w:rsidR="00827284" w:rsidRDefault="00827284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17BC6" w14:textId="77777777" w:rsidR="00827284" w:rsidRDefault="00827284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6228F" w14:textId="77777777" w:rsidR="00827284" w:rsidRDefault="00827284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8BAA9" w14:textId="77777777" w:rsidR="00827284" w:rsidRPr="004143AF" w:rsidRDefault="00827284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827284" w14:paraId="3B11C9DD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7EA20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D819F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2B337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20198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6D342265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87867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FB6B3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BC1A" w14:textId="77777777" w:rsidR="00827284" w:rsidRDefault="0082728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D31CC" w14:textId="77777777" w:rsidR="00827284" w:rsidRPr="00D33E71" w:rsidRDefault="0082728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C3ECB" w14:textId="77777777" w:rsidR="00827284" w:rsidRDefault="0082728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827284" w14:paraId="363A4186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9EE24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1A029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6D5A30DD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184AC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B9407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240A8658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0A17B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FB869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26DFC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22E39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3F3BC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827284" w14:paraId="5AC7DEC0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07D6E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8D74D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88602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9B6E5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396A4390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EB305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69A24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409F5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EBC4B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A5D3E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520F67CB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953AD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BEB37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B6EE0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975AC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0714095A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76836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5A107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F7955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EB261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E20DB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5AA9EBC9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DC8DD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F9244" w14:textId="77777777" w:rsidR="00827284" w:rsidRDefault="00827284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0EFAF53A" w14:textId="77777777" w:rsidR="00827284" w:rsidRDefault="00827284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E603A" w14:textId="77777777" w:rsidR="00827284" w:rsidRPr="00D33E71" w:rsidRDefault="00827284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E66B6" w14:textId="77777777" w:rsidR="00827284" w:rsidRDefault="00827284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7458F" w14:textId="77777777" w:rsidR="00827284" w:rsidRDefault="00827284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45916" w14:textId="77777777" w:rsidR="00827284" w:rsidRPr="00D33E71" w:rsidRDefault="00827284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8E8A" w14:textId="77777777" w:rsidR="00827284" w:rsidRDefault="00827284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77EB0D2F" w14:textId="77777777" w:rsidR="00827284" w:rsidRDefault="00827284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5C81A" w14:textId="77777777" w:rsidR="00827284" w:rsidRPr="00D33E71" w:rsidRDefault="00827284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A4305" w14:textId="77777777" w:rsidR="00827284" w:rsidRDefault="00827284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827284" w14:paraId="03232FDB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7571C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5A5E3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9D1B4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EB0DE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71A4239D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73EB0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82CBB21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3CEFC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865E5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A05EA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1C870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49A3F106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F9CC0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D7ACC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CB70F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770D8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2EC109BA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EF6C4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36DA101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6A178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D470C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B51A7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859A5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75223B3E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2441A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79E1" w14:textId="77777777" w:rsidR="00827284" w:rsidRDefault="00827284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F7DCF" w14:textId="77777777" w:rsidR="00827284" w:rsidRPr="00D33E71" w:rsidRDefault="00827284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A5C92" w14:textId="77777777" w:rsidR="00827284" w:rsidRDefault="00827284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04EE15F3" w14:textId="77777777" w:rsidR="00827284" w:rsidRDefault="00827284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CB4A3" w14:textId="77777777" w:rsidR="00827284" w:rsidRDefault="00827284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43AB53F" w14:textId="77777777" w:rsidR="00827284" w:rsidRDefault="00827284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7F82C" w14:textId="77777777" w:rsidR="00827284" w:rsidRPr="00D33E71" w:rsidRDefault="00827284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87200" w14:textId="77777777" w:rsidR="00827284" w:rsidRDefault="00827284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A1E72" w14:textId="77777777" w:rsidR="00827284" w:rsidRPr="00D33E71" w:rsidRDefault="00827284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F014F" w14:textId="77777777" w:rsidR="00827284" w:rsidRDefault="00827284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268C21FE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7A9FE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1417B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9B4BF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7CB8C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1B3875C4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AAF5D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4F66C1A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C9DCD0E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5CD060FC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12587A7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1DEEB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1C1A0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DF251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5C314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298BD7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64E68C12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7B988DFD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827284" w14:paraId="4DE1B8B9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0C325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B5348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6E020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105D7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399D741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3C3C2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9E017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69A83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26A5B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70BEF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827284" w14:paraId="3A7C309C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8766F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6960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B54AE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C51A8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3B56796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398E4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F1D53E5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855B5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CA83E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F21CE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086B3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1CF807DB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19143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E80D8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1BF94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F53D3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74CFB54B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F0CF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24A52B10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6F71D3EF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7CDC70D4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182B5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01FCF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14208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F143B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175C0E41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23007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963B8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36854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63A3A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53F4A97F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75296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55C84272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7EA9F649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595A5DC8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CA6E2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B1527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7461F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9DBA5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6E1EA953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B87C3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42DDE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051F3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4A8E0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15AF6BCD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74376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3AAE2" w14:textId="77777777" w:rsidR="00827284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F6F9A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93613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C2330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5593DBED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2BA88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AC41A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465+500</w:t>
            </w:r>
          </w:p>
          <w:p w14:paraId="2ED20B56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9BFAD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B3D18" w14:textId="77777777" w:rsidR="00827284" w:rsidRDefault="00827284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5A33951D" w14:textId="77777777" w:rsidR="00827284" w:rsidRDefault="00827284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C59BF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BB08F" w14:textId="77777777" w:rsidR="00827284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10BF5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47DB5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7826F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protecție lucrări electrificare.</w:t>
            </w:r>
          </w:p>
        </w:tc>
      </w:tr>
      <w:tr w:rsidR="00827284" w14:paraId="06BD87C1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8F9D4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4EE9D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2EA81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B3F2A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1B63021B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4831A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5364641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0E31DBDF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9CCAC97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2C05E7A3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41654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9849C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2451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B3ADA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2EDF7BB6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DA053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C663F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B4D69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59CC5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156C136D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1F89D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E1B8BD6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03A54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A7B16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0DB46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8F5EE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10E9E75A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9BD33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C1D53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DE427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66E55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5C637544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688FE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20126991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8ABB9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0E66C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48DC8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0159C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827284" w14:paraId="7656C307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D2DD3" w14:textId="77777777" w:rsidR="00827284" w:rsidRDefault="00827284" w:rsidP="0082728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3F875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F5D45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A05D2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567E168A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3E339063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70127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4112E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3EDA6" w14:textId="77777777" w:rsidR="00827284" w:rsidRDefault="0082728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0CE46" w14:textId="77777777" w:rsidR="00827284" w:rsidRPr="00D33E71" w:rsidRDefault="0082728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62C85" w14:textId="77777777" w:rsidR="00827284" w:rsidRDefault="0082728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984E624" w14:textId="77777777" w:rsidR="00827284" w:rsidRPr="00BA7DAE" w:rsidRDefault="00827284" w:rsidP="000A5D7E">
      <w:pPr>
        <w:tabs>
          <w:tab w:val="left" w:pos="2748"/>
        </w:tabs>
        <w:rPr>
          <w:sz w:val="20"/>
          <w:lang w:val="ro-RO"/>
        </w:rPr>
      </w:pPr>
    </w:p>
    <w:p w14:paraId="7EE689CF" w14:textId="77777777" w:rsidR="00827284" w:rsidRDefault="00827284" w:rsidP="00E7698F">
      <w:pPr>
        <w:pStyle w:val="Heading1"/>
        <w:spacing w:line="360" w:lineRule="auto"/>
      </w:pPr>
      <w:r>
        <w:t>LINIA 504</w:t>
      </w:r>
    </w:p>
    <w:p w14:paraId="6D41C53B" w14:textId="77777777" w:rsidR="00827284" w:rsidRPr="00A16A49" w:rsidRDefault="00827284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827284" w14:paraId="4C85E08A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84C2B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EB81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7E79BD4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EFBC6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DB09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4E9BC27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C2A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92019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109D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4589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8B6F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5950B8B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08CA1B4C" w14:textId="77777777" w:rsidR="00827284" w:rsidRPr="004C4194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827284" w14:paraId="326DD48E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3F53C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3D63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289EBB0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BF80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4880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49D3A8E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33B0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D1DBE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AC87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5E99007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334B7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A0A67" w14:textId="77777777" w:rsidR="00827284" w:rsidRPr="004C4194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827284" w14:paraId="7971DA7E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01BD6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8A8D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17673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A04C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3DB6087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F32E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02C1F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96C3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5FA85FD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2160B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49AC3" w14:textId="77777777" w:rsidR="00827284" w:rsidRPr="004C4194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827284" w14:paraId="713463C1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801B2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5CF2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0BA7C0B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E7E6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3DF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1A271DA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938E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E5D5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8EAE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7298878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4C15A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A7C3A" w14:textId="77777777" w:rsidR="00827284" w:rsidRPr="004C4194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040C9172" w14:textId="77777777" w:rsidR="00827284" w:rsidRPr="00D0576C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6896928B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3DCCD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A575A" w14:textId="77777777" w:rsidR="00827284" w:rsidRDefault="00827284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18+650</w:t>
            </w:r>
          </w:p>
          <w:p w14:paraId="4515D7FC" w14:textId="77777777" w:rsidR="00827284" w:rsidRDefault="00827284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BC98B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FC205" w14:textId="77777777" w:rsidR="00827284" w:rsidRDefault="00827284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2E0322A4" w14:textId="77777777" w:rsidR="00827284" w:rsidRDefault="00827284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4CBD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CBDE9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E866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834A8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8CCD3" w14:textId="77777777" w:rsidR="00827284" w:rsidRPr="004C4194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827284" w14:paraId="43DBC576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0BACE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B68A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6CDC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F3BD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4557942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4BDA747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358E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6043B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D50B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EF52B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0474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07ABB3C3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32924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E2BC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29276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9ADE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68F1837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DFC9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0372D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178A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ED7E5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D204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827284" w14:paraId="3367CC56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BF842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FF39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FB141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FF19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723112F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6F2D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E255A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B6F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76106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1F2A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827284" w14:paraId="164386A7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6D1E4" w14:textId="77777777" w:rsidR="00827284" w:rsidRDefault="00827284" w:rsidP="00827284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ED8B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CC9DB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8CD9F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D25185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48C3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2F690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9C61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0F051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0215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406C4FF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827284" w14:paraId="4AF4BB56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16DB0" w14:textId="77777777" w:rsidR="00827284" w:rsidRDefault="00827284" w:rsidP="00827284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9DB8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83ED6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F5B5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88F793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9E25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CCF49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91FB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3E8BC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441FF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827284" w14:paraId="09D257AF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3BB12" w14:textId="77777777" w:rsidR="00827284" w:rsidRDefault="00827284" w:rsidP="00827284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596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FE480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DA89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61880A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BF5B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F0531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DEC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C3D33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4920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827284" w14:paraId="1F623F5F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A78D6" w14:textId="77777777" w:rsidR="00827284" w:rsidRDefault="00827284" w:rsidP="00827284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AA6A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80047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F72B2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44AFD46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46709" w14:textId="77777777" w:rsidR="00827284" w:rsidRDefault="0082728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4A1822A" w14:textId="77777777" w:rsidR="00827284" w:rsidRDefault="0082728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B3A16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13A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E5684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9DAE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3D2068D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827284" w14:paraId="3DB8BC81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5D563" w14:textId="77777777" w:rsidR="00827284" w:rsidRDefault="00827284" w:rsidP="00827284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8017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C3B06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1090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854460F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0723C" w14:textId="77777777" w:rsidR="00827284" w:rsidRDefault="0082728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5FB4EE6" w14:textId="77777777" w:rsidR="00827284" w:rsidRDefault="0082728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EA4FF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CA38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94FAD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2621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39A9AF5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827284" w14:paraId="445DB363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46C2A" w14:textId="77777777" w:rsidR="00827284" w:rsidRDefault="00827284" w:rsidP="00827284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6762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896A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779C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5917B21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709CB" w14:textId="77777777" w:rsidR="00827284" w:rsidRDefault="0082728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FA5DB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ABF2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1DB48ACC" w14:textId="77777777" w:rsidR="00827284" w:rsidRDefault="00827284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D7419" w14:textId="77777777" w:rsidR="00827284" w:rsidRPr="00D0473F" w:rsidRDefault="00827284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BC19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5C94E548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7C364" w14:textId="77777777" w:rsidR="00827284" w:rsidRDefault="00827284" w:rsidP="00827284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FB8C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0A840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35FC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DA4BE" w14:textId="77777777" w:rsidR="00827284" w:rsidRDefault="0082728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5CBE3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BAC84" w14:textId="77777777" w:rsidR="00827284" w:rsidRDefault="00827284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155610C2" w14:textId="77777777" w:rsidR="00827284" w:rsidRDefault="00827284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D9CEC" w14:textId="77777777" w:rsidR="00827284" w:rsidRDefault="00827284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9D74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5F6D775B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CEC39" w14:textId="77777777" w:rsidR="00827284" w:rsidRDefault="00827284" w:rsidP="00827284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F243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4FCD463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ABB84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8782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1CB5D7F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B053C" w14:textId="77777777" w:rsidR="00827284" w:rsidRDefault="0082728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494DC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F690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D18B7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A294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0951B670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8C89C" w14:textId="77777777" w:rsidR="00827284" w:rsidRDefault="00827284" w:rsidP="00827284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4C76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1FC13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0604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6CCB96C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36538" w14:textId="77777777" w:rsidR="00827284" w:rsidRDefault="0082728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52EFFF7" w14:textId="77777777" w:rsidR="00827284" w:rsidRDefault="0082728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E92C8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1B34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7CCF0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DEFB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E2729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827284" w14:paraId="0ACDC3B4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9C0A" w14:textId="77777777" w:rsidR="00827284" w:rsidRDefault="00827284" w:rsidP="00827284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EEBB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4F11E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2E37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269E193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A0E8D" w14:textId="77777777" w:rsidR="00827284" w:rsidRDefault="0082728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04CFA35" w14:textId="77777777" w:rsidR="00827284" w:rsidRDefault="0082728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7ABED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B99C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78312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C153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46CA5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827284" w14:paraId="580B5853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97E2D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A372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28C7D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46F8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4AF758E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A34A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23D30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22A7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3CA68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8D3F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6A97AE6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827284" w14:paraId="15AF676C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841FE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87EF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0FCAE34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EF58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F611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575B953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B9E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16323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4E57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14F0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722D0" w14:textId="77777777" w:rsidR="00827284" w:rsidRPr="004C4194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827284" w14:paraId="459BE9F6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F5642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CC20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1BED164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DA744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6E25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DA659E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3F09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10255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342EE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B8C4F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2A97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827284" w14:paraId="2950363E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B50E5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B2273" w14:textId="77777777" w:rsidR="00827284" w:rsidRDefault="00827284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47359DFF" w14:textId="77777777" w:rsidR="00827284" w:rsidRDefault="00827284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B222A" w14:textId="77777777" w:rsidR="00827284" w:rsidRDefault="00827284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A9FFE" w14:textId="77777777" w:rsidR="00827284" w:rsidRDefault="00827284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36B89B21" w14:textId="77777777" w:rsidR="00827284" w:rsidRDefault="00827284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4223E" w14:textId="77777777" w:rsidR="00827284" w:rsidRDefault="00827284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29BE1" w14:textId="77777777" w:rsidR="00827284" w:rsidRPr="00D0473F" w:rsidRDefault="00827284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31481" w14:textId="77777777" w:rsidR="00827284" w:rsidRDefault="00827284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665D0" w14:textId="77777777" w:rsidR="00827284" w:rsidRPr="00D0473F" w:rsidRDefault="00827284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CCB4E" w14:textId="77777777" w:rsidR="00827284" w:rsidRPr="004C4194" w:rsidRDefault="00827284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9205B02" w14:textId="77777777" w:rsidR="00827284" w:rsidRDefault="00827284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6D5F6E3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DAC30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361B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5EC9614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4F365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A626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143DD4E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C457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24AB1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814F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8DEBC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5A312" w14:textId="77777777" w:rsidR="00827284" w:rsidRPr="004C4194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83DD30A" w14:textId="77777777" w:rsidR="00827284" w:rsidRPr="00D0576C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624C44D2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D042E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64ED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124CAC0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FB141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FCD0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798504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D182E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54266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12AE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D6D3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9670C" w14:textId="77777777" w:rsidR="00827284" w:rsidRPr="004C4194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E82FDB7" w14:textId="77777777" w:rsidR="00827284" w:rsidRPr="00D0576C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451BEF7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92959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3F4E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51C6226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2618C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4FE1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1593B39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D3A1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956F9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A5C2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523C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58A42" w14:textId="77777777" w:rsidR="00827284" w:rsidRPr="004C4194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045E43C" w14:textId="77777777" w:rsidR="00827284" w:rsidRPr="00D0576C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5C84D2B7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7FC84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F5EA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EC22C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BF0D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366A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63338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7AC4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A18AF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1C993" w14:textId="77777777" w:rsidR="00827284" w:rsidRPr="00E03C2B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545F0662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827284" w14:paraId="187178F0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48CA5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491C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02BA22B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A323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C507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685761B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C485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0783E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1AA6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22C7E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1D522" w14:textId="77777777" w:rsidR="00827284" w:rsidRPr="004C4194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84A60D4" w14:textId="77777777" w:rsidR="00827284" w:rsidRPr="00D0576C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6C69CA74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95372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3287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49740DD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48658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2942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365A0F6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ECD7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C6A21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0340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9BC2C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4E1F1" w14:textId="77777777" w:rsidR="00827284" w:rsidRPr="00E4349C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2F9C9AFE" w14:textId="77777777" w:rsidR="00827284" w:rsidRPr="00E4349C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25F2BDD8" w14:textId="77777777" w:rsidR="00827284" w:rsidRPr="00E4349C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827284" w14:paraId="55BB1AAB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8ACD1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A9E5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2678AC2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1DB8A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028E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D215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60711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9CA9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D5A78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48B1C" w14:textId="77777777" w:rsidR="00827284" w:rsidRPr="004C4194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2A958A9" w14:textId="77777777" w:rsidR="00827284" w:rsidRPr="00D0576C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29C35724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AF2B5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DC267" w14:textId="77777777" w:rsidR="00827284" w:rsidRDefault="0082728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6757A92E" w14:textId="77777777" w:rsidR="00827284" w:rsidRDefault="0082728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239A8" w14:textId="77777777" w:rsidR="00827284" w:rsidRPr="00D0473F" w:rsidRDefault="0082728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AA3B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7718955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5812D" w14:textId="77777777" w:rsidR="00827284" w:rsidRDefault="0082728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93DBE" w14:textId="77777777" w:rsidR="00827284" w:rsidRDefault="0082728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263CF" w14:textId="77777777" w:rsidR="00827284" w:rsidRDefault="00827284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BE87A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22F7E" w14:textId="77777777" w:rsidR="00827284" w:rsidRPr="004C4194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F14BDD5" w14:textId="77777777" w:rsidR="00827284" w:rsidRPr="00D0576C" w:rsidRDefault="0082728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396D189E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2D3D9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60886" w14:textId="77777777" w:rsidR="00827284" w:rsidRDefault="0082728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5571A43E" w14:textId="77777777" w:rsidR="00827284" w:rsidRDefault="0082728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6B4C5" w14:textId="77777777" w:rsidR="00827284" w:rsidRDefault="0082728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19FAB" w14:textId="77777777" w:rsidR="00827284" w:rsidRDefault="00827284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57971C24" w14:textId="77777777" w:rsidR="00827284" w:rsidRDefault="00827284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F73AF" w14:textId="77777777" w:rsidR="00827284" w:rsidRDefault="0082728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5DBE9" w14:textId="77777777" w:rsidR="00827284" w:rsidRDefault="0082728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26398" w14:textId="77777777" w:rsidR="00827284" w:rsidRDefault="00827284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391EA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193B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827284" w14:paraId="0C053E0E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63B45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C7FA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022B509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E850B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2E3F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73EF897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87550" w14:textId="77777777" w:rsidR="00827284" w:rsidRDefault="0082728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95FFE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47C9F" w14:textId="77777777" w:rsidR="00827284" w:rsidRDefault="00827284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DC896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500D5" w14:textId="77777777" w:rsidR="00827284" w:rsidRPr="004C4194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54D92CC" w14:textId="77777777" w:rsidR="00827284" w:rsidRPr="00D0576C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F5BA99A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A5D6D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EFD3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5555AA1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AC5D0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3A2C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08F809C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AEEB5" w14:textId="77777777" w:rsidR="00827284" w:rsidRDefault="0082728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45512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059AB" w14:textId="77777777" w:rsidR="00827284" w:rsidRDefault="00827284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CF5EB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41DE" w14:textId="77777777" w:rsidR="00827284" w:rsidRPr="004C4194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632A11D" w14:textId="77777777" w:rsidR="00827284" w:rsidRPr="00D0576C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42E28546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67180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D45B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022968D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69E6D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86B2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49B4B" w14:textId="77777777" w:rsidR="00827284" w:rsidRDefault="0082728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663C3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E0FAD" w14:textId="77777777" w:rsidR="00827284" w:rsidRDefault="00827284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C1F8A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B3BF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00366C3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827284" w14:paraId="0F60B35B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F9B9C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174F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67119BB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EE5B0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E6B9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4642C48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ADAE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D3BB8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8CD3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5D334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46762" w14:textId="77777777" w:rsidR="00827284" w:rsidRPr="004C4194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C3EC6E1" w14:textId="77777777" w:rsidR="00827284" w:rsidRPr="00D0576C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59BC1B92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D693A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A8E4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0A962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EF6E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3B43081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AEE3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292B8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380A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B380C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1F2BB" w14:textId="77777777" w:rsidR="00827284" w:rsidRPr="00423757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7F49EFFC" w14:textId="77777777" w:rsidR="00827284" w:rsidRPr="00423757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528880A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827284" w14:paraId="16059AD0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AA3E1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DC18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67399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D6B5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327C536F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986D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6C4D1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9502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5CEC6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A6881" w14:textId="77777777" w:rsidR="00827284" w:rsidRPr="00F94F88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F8105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05973CD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827284" w14:paraId="06AF911B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0D276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6DBD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150CEBB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BF485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063C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78201AAF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CAC8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381B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559E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6B169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0CF5B" w14:textId="77777777" w:rsidR="00827284" w:rsidRPr="00F94F88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05025C3F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E7162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0756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301497C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EAEE4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82A42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105A001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3461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45C89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EC37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E9CCE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2511F" w14:textId="77777777" w:rsidR="00827284" w:rsidRPr="004C4194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45ED446" w14:textId="77777777" w:rsidR="00827284" w:rsidRPr="00D0576C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14088A42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9960F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E87A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5FE95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484D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885AA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A1CC3F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7C97D424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67B2665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420DA5D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13CAC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1521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76B17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41B50" w14:textId="77777777" w:rsidR="00827284" w:rsidRPr="006E4685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5AEBC7D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CB050" w14:textId="77777777" w:rsidR="00827284" w:rsidRDefault="00827284" w:rsidP="0082728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4B89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A564A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D422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51CEBF62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0F2D0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6ABFD1B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DC74D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3C30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E5050" w14:textId="77777777" w:rsidR="00827284" w:rsidRPr="00D0473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C0CA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1B81BC03" w14:textId="77777777" w:rsidR="00827284" w:rsidRDefault="00827284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36D46CD4" w14:textId="77777777" w:rsidR="00827284" w:rsidRDefault="00827284" w:rsidP="003C645F">
      <w:pPr>
        <w:pStyle w:val="Heading1"/>
        <w:spacing w:line="360" w:lineRule="auto"/>
      </w:pPr>
      <w:r>
        <w:lastRenderedPageBreak/>
        <w:t>LINIA 602</w:t>
      </w:r>
    </w:p>
    <w:p w14:paraId="0E5FCB20" w14:textId="77777777" w:rsidR="00827284" w:rsidRDefault="00827284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827284" w14:paraId="6B2A1335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03064" w14:textId="77777777" w:rsidR="00827284" w:rsidRDefault="00827284" w:rsidP="00827284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D34C8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72EECF4B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36D27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F4338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12526ADA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9E6D0" w14:textId="77777777" w:rsidR="00827284" w:rsidRPr="0040647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8AD8E" w14:textId="77777777" w:rsidR="00827284" w:rsidRPr="00DA41E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6DAF5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542AAF96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EEB62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8B291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4BA745B5" w14:textId="77777777" w:rsidR="00827284" w:rsidRPr="0007619C" w:rsidRDefault="0082728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44ADDDF6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FCC05" w14:textId="77777777" w:rsidR="00827284" w:rsidRDefault="00827284" w:rsidP="00827284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2A7B7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1CD917C3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1461E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BC22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3D74BA39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8E4F0" w14:textId="77777777" w:rsidR="00827284" w:rsidRPr="0040647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3A8EC" w14:textId="77777777" w:rsidR="00827284" w:rsidRPr="00DA41E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4487E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5F9DCCAF" w14:textId="77777777" w:rsidR="00827284" w:rsidRDefault="0082728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23748" w14:textId="77777777" w:rsidR="00827284" w:rsidRDefault="0082728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F999B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134477A0" w14:textId="77777777" w:rsidR="00827284" w:rsidRDefault="0082728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D28FFFB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5629EBFF" w14:textId="77777777" w:rsidR="00827284" w:rsidRDefault="00827284" w:rsidP="00DE3370">
      <w:pPr>
        <w:pStyle w:val="Heading1"/>
        <w:spacing w:line="360" w:lineRule="auto"/>
      </w:pPr>
      <w:r>
        <w:t>LINIA 610</w:t>
      </w:r>
    </w:p>
    <w:p w14:paraId="214F6E34" w14:textId="77777777" w:rsidR="00827284" w:rsidRDefault="00827284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827284" w14:paraId="66363820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38F30" w14:textId="77777777" w:rsidR="00827284" w:rsidRDefault="00827284" w:rsidP="00827284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1D85" w14:textId="77777777" w:rsidR="00827284" w:rsidRDefault="00827284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E6589" w14:textId="77777777" w:rsidR="00827284" w:rsidRPr="00F81D6F" w:rsidRDefault="00827284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A1A0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79E54FB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F0859" w14:textId="77777777" w:rsidR="00827284" w:rsidRDefault="00827284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40603073" w14:textId="77777777" w:rsidR="00827284" w:rsidRDefault="00827284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452F77D4" w14:textId="77777777" w:rsidR="00827284" w:rsidRDefault="00827284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4914E7DE" w14:textId="77777777" w:rsidR="00827284" w:rsidRDefault="00827284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0000C" w14:textId="77777777" w:rsidR="00827284" w:rsidRPr="00F81D6F" w:rsidRDefault="00827284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EA26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2ACB" w14:textId="77777777" w:rsidR="00827284" w:rsidRPr="00F81D6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E9992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1896E3C6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40568" w14:textId="77777777" w:rsidR="00827284" w:rsidRDefault="00827284" w:rsidP="00827284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423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842B9" w14:textId="77777777" w:rsidR="00827284" w:rsidRPr="00F81D6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45C6B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259A4AF7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AB44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622093E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62C94B0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5F4FBAD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F6A2E" w14:textId="77777777" w:rsidR="00827284" w:rsidRPr="00F81D6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9104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3062E" w14:textId="77777777" w:rsidR="00827284" w:rsidRPr="00F81D6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0F2F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827284" w14:paraId="78068BD2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CF32D" w14:textId="77777777" w:rsidR="00827284" w:rsidRDefault="00827284" w:rsidP="00827284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9F3C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A82B3" w14:textId="77777777" w:rsidR="00827284" w:rsidRPr="00F81D6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4B93D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65831314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707FCFC3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2627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7C44C" w14:textId="77777777" w:rsidR="00827284" w:rsidRPr="00F81D6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26E7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41F9F" w14:textId="77777777" w:rsidR="00827284" w:rsidRPr="00F81D6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DFB8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4C47C2B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827284" w14:paraId="70BB1ABE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EFC37" w14:textId="77777777" w:rsidR="00827284" w:rsidRDefault="00827284" w:rsidP="00827284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E8672" w14:textId="77777777" w:rsidR="00827284" w:rsidRPr="00D12C87" w:rsidRDefault="00827284" w:rsidP="00D12C87">
            <w:pPr>
              <w:spacing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t</w:t>
            </w:r>
            <w:r w:rsidRPr="00D12C87">
              <w:rPr>
                <w:b/>
                <w:b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sz w:val="20"/>
                <w:szCs w:val="20"/>
              </w:rPr>
              <w:t>er</w:t>
            </w:r>
            <w:r w:rsidRPr="00D12C87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sz w:val="20"/>
                <w:szCs w:val="20"/>
              </w:rPr>
              <w:t>obil</w:t>
            </w:r>
            <w:r w:rsidRPr="00D12C87">
              <w:rPr>
                <w:b/>
                <w:b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600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8B3A9" w14:textId="77777777" w:rsidR="00827284" w:rsidRPr="00F81D6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1119D" w14:textId="77777777" w:rsidR="00827284" w:rsidRPr="00D12C87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D12C87">
              <w:rPr>
                <w:b/>
                <w:bCs/>
                <w:sz w:val="20"/>
                <w:szCs w:val="20"/>
              </w:rPr>
              <w:t>Ia</w:t>
            </w: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  <w:r w:rsidRPr="00D12C87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-</w:t>
            </w:r>
            <w:r w:rsidRPr="00D12C87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L</w:t>
            </w:r>
            <w:r w:rsidRPr="00D12C87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D12C87">
              <w:rPr>
                <w:b/>
                <w:bCs/>
                <w:sz w:val="20"/>
                <w:szCs w:val="20"/>
              </w:rPr>
              <w:t>ca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DAF3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7C280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D631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F6B34" w14:textId="77777777" w:rsidR="00827284" w:rsidRPr="00F81D6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0A1C6" w14:textId="77777777" w:rsidR="00827284" w:rsidRPr="00D12C87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trictie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protec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cito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zil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ter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v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o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rar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7,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13,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0,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f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12C87">
              <w:rPr>
                <w:b/>
                <w:bCs/>
                <w:i/>
                <w:i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tori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le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g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ale</w:t>
            </w:r>
            <w:r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827284" w14:paraId="13F0C42C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DE7EE" w14:textId="77777777" w:rsidR="00827284" w:rsidRDefault="00827284" w:rsidP="00827284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7678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ABC18" w14:textId="77777777" w:rsidR="00827284" w:rsidRPr="00F81D6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EC4B3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012CFB05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6A93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55B55D0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29BE722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E9DF0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DAA2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542DB" w14:textId="77777777" w:rsidR="00827284" w:rsidRPr="00F81D6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2973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2440561" w14:textId="77777777" w:rsidR="00827284" w:rsidRDefault="00827284" w:rsidP="004F6534">
      <w:pPr>
        <w:pStyle w:val="Heading1"/>
        <w:spacing w:line="360" w:lineRule="auto"/>
      </w:pPr>
      <w:r>
        <w:lastRenderedPageBreak/>
        <w:t>LINIA 700</w:t>
      </w:r>
    </w:p>
    <w:p w14:paraId="568F1C19" w14:textId="77777777" w:rsidR="00827284" w:rsidRDefault="00827284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827284" w14:paraId="48BBF0B7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DE52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ED79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09F1C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4A8F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3F2397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32CC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977A8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025B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0A4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F611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6116B476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E7C03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86FA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6D19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92A5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24AA97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4343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3F0BA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70C1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81716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A986F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45F61FE0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6006A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AAB6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ED13A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DA87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BD4A39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4A0D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B086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F6A3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B4674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AB4FF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B9E60D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827284" w14:paraId="060E1431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1B350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8BCDC" w14:textId="77777777" w:rsidR="00827284" w:rsidRDefault="00827284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211A0" w14:textId="77777777" w:rsidR="00827284" w:rsidRDefault="00827284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AE876" w14:textId="77777777" w:rsidR="00827284" w:rsidRDefault="00827284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4DFB2" w14:textId="77777777" w:rsidR="00827284" w:rsidRPr="00E4222D" w:rsidRDefault="00827284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18D6732D" w14:textId="77777777" w:rsidR="00827284" w:rsidRPr="00E4222D" w:rsidRDefault="00827284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760D5213" w14:textId="77777777" w:rsidR="00827284" w:rsidRPr="00E4222D" w:rsidRDefault="00827284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812883D" w14:textId="77777777" w:rsidR="00827284" w:rsidRDefault="00827284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192F4" w14:textId="77777777" w:rsidR="00827284" w:rsidRDefault="00827284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F9227" w14:textId="77777777" w:rsidR="00827284" w:rsidRDefault="00827284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6B138" w14:textId="77777777" w:rsidR="00827284" w:rsidRDefault="00827284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97D06" w14:textId="77777777" w:rsidR="00827284" w:rsidRDefault="00827284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C7E2A68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95A70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F753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FD853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AEE5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5F6B27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9227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91B577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83BB7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7A52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6F865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41BE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5B1F07B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D9CF0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A962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E3BE5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C73D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D13F88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270E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422B66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18EB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1A50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48CC0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89D1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43A09E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7F68F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AA83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303EA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A16F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8E04F0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4DA6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6C7C260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B5DEA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EC8F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0F91B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17C4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465DF6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B001D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05C0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796B8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DD55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68DD21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2207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7633F3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357D8C6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040D5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3F70E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9BF74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2D08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4A34512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718AD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A848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B2D86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E388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81BA4D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02B2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20D4EC1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2372BFB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0DB1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2E45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FB527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56C3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117BE37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AAF65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7883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072C0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F1D5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216956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DC29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E1914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4FD6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9B919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ED0C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2537BBD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32F04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F88E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45865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FD6F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A156A2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690D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22</w:t>
            </w:r>
          </w:p>
          <w:p w14:paraId="453F822A" w14:textId="77777777" w:rsidR="00827284" w:rsidRPr="00B401EA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15AFA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BFAD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3EC84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563F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3B7ABAA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CFB4B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1593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78AB0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04C4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B8AADB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7E7C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75C2A4A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3E786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5CA8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7AEDA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BCD2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40D5F4F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7257A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5BBD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4377E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1B77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4B7154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863F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62DEE6E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CD0E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8305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2AF47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B097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827284" w14:paraId="68FC3D3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28090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B0B4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D4D89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43BF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DAD393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9B01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0C64BDB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EF624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82B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3A24E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67AA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827284" w14:paraId="01FBB93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58468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5554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69522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4269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B698F2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4ACC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2784DBD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2EF335C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1F4B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70FBE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3A305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1DD1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8DB25E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E12A2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D908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EFE1C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75B4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55667EC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B528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A70B2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21A1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77B0558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ED0AC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8373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14:paraId="0CF2935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AD2FB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CD7E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28D68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7B13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2C973E9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7E62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4C605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DB0F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  <w:p w14:paraId="7AB9E29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6C147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1958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5F6BC29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A6FA7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A42B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E59A5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1EFBF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7227664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C71B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42A83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FCF1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1589581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61C70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DCE9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14:paraId="737292D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4C9D6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FEC4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97D2C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3DF2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73C55AD2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A213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8858E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8854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EF0AE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419E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4CA8D3C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95AD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5CC6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3C6FCBA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5D5DD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A383B" w14:textId="77777777" w:rsidR="00827284" w:rsidRDefault="00827284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355C0B12" w14:textId="77777777" w:rsidR="00827284" w:rsidRDefault="00827284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1910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7036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19ED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73BB4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A389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63614C8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1C04E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B349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2EAD974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0E2B2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59C1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5051AE2A" w14:textId="77777777" w:rsidR="00827284" w:rsidRPr="008A1A0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679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AAA27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E9C3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CDCF3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53BB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152EC73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1977C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D2B9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1EDF0F6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E0B6C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932D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1550E8E2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2DA1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5F388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C8B4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94CE9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8602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827284" w14:paraId="1670BFA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E32D2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07CF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51966E3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FEC96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3E27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7B442DB2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9FB8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3393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7D92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20259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0DE5E" w14:textId="77777777" w:rsidR="00827284" w:rsidRPr="00C20CA5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EDFB006" w14:textId="77777777" w:rsidR="00827284" w:rsidRPr="00EB107D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A1E7B8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64675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9E4F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10E3A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B99A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456208D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AC96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C0E047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ED120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9AEC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34005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BC1F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97D7C92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20C47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827284" w14:paraId="050A9C9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69408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9DF8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19A0479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6F24D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A3F4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278A4F5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0011F66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6795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94FEC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C185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F2C35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FBC3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08C4E826" w14:textId="77777777" w:rsidR="00827284" w:rsidRPr="00C401D9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827284" w14:paraId="1BF74AD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571AC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684C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100CB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83A32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60CD70D2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446E0E4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4D2628B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4981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17ACF1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79C6A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8806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2B1F5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1C2D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585DA7B2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827284" w14:paraId="52EF14C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E87D2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D773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2DFBB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DDA9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845B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6B241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335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5E2C692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9D1A8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CFC7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74DC7E0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8FE3B64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93E4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6E032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38CB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28595AC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CADD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6A6866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FAB3C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8FA0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BF710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226EF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47277E5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9DCDA1E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894A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365AB54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9DD6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BF40F" w14:textId="77777777" w:rsidR="00827284" w:rsidRDefault="00827284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0ACEAAB6" w14:textId="77777777" w:rsidR="00827284" w:rsidRDefault="00827284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7B1A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63917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90BC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4FA99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EB9B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5A66E78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125C54A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815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50887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4EAA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27CBBB3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970E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C9ABE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9428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605A87F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EF4C9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185A2" w14:textId="77777777" w:rsidR="00827284" w:rsidRPr="00C20CA5" w:rsidRDefault="0082728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41905DAF" w14:textId="77777777" w:rsidR="00827284" w:rsidRPr="00EB107D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0E33B5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C0D0A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D15E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EB7A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969D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D9E894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5DC7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9E7690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4A999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B490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0B81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C2BE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C0D272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A465D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827284" w14:paraId="496A730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7B9AB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A98C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416D1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C568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21098B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F813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ACDFC6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96712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3DAF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4A6ED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4A07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1D8D1BA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827284" w14:paraId="13B787E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C2844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1862E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56581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3FB0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002FED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80F5E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407273F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8D83B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BF3B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0F092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9FA0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309314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B4A272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76C8E2F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827284" w14:paraId="7261D9E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66E7C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9474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0BD3A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80E4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699443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BAEB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76CA015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31BA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9ECC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C7C56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AA90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7A2B3A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D2E62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00D47A3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827284" w14:paraId="5D281EA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1AD7E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984B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5B821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5745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B7C5FAF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F73A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46E31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3FAD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A9D96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C660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2CD2C88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64911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061E8D8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827284" w14:paraId="48CC54B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DBA3F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EF63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7F145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FCFB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AD1602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3620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3C163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EEAEE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75884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BB8A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1918342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950F8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0180E48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827284" w14:paraId="12727B4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A5DAC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8847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DF803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0427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1C328BA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33C0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14C3127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8B561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302A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9DE9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E295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34D58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F1987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827284" w14:paraId="614C9DE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F094F" w14:textId="77777777" w:rsidR="00827284" w:rsidRDefault="00827284" w:rsidP="0082728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50B5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FB2C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0966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7CD7024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01AB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EABB0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D4F6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C4C21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177C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1D462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2F18B10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5353905F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1FE3F729" w14:textId="77777777" w:rsidR="00827284" w:rsidRDefault="00827284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078DB577" w14:textId="77777777" w:rsidR="00827284" w:rsidRDefault="00827284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827284" w14:paraId="291005FF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75A57" w14:textId="77777777" w:rsidR="00827284" w:rsidRDefault="00827284" w:rsidP="0082728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199B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2E0B6" w14:textId="77777777" w:rsidR="00827284" w:rsidRPr="001304A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3A12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AFA1262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022C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863ED3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2C90094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FFE52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C655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93E89" w14:textId="77777777" w:rsidR="00827284" w:rsidRPr="001304A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0C58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726383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465E1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3695156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1062602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827284" w14:paraId="7413D651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2E033" w14:textId="77777777" w:rsidR="00827284" w:rsidRDefault="00827284" w:rsidP="0082728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FF93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79F86" w14:textId="77777777" w:rsidR="00827284" w:rsidRPr="001304A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F9F8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9B82C0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DD9B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C152A4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1303AA8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0DFF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DF7E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C3096" w14:textId="77777777" w:rsidR="00827284" w:rsidRPr="001304A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0B1E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A05A25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2532B38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251D6762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827284" w14:paraId="340663C2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1D8B6" w14:textId="77777777" w:rsidR="00827284" w:rsidRDefault="00827284" w:rsidP="0082728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39E8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48D6584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6239D" w14:textId="77777777" w:rsidR="00827284" w:rsidRPr="001304A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12D3B" w14:textId="77777777" w:rsidR="00827284" w:rsidRDefault="00827284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C80F930" w14:textId="77777777" w:rsidR="00827284" w:rsidRDefault="00827284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48E9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EFCEA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708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BF5F" w14:textId="77777777" w:rsidR="00827284" w:rsidRPr="001304A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D5370" w14:textId="77777777" w:rsidR="00827284" w:rsidRPr="006A2576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3D36C4CE" w14:textId="77777777" w:rsidR="00827284" w:rsidRPr="006A2576" w:rsidRDefault="00827284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7928F9DC" w14:textId="77777777" w:rsidR="00827284" w:rsidRDefault="00827284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827284" w14:paraId="5EE081E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DE69C" w14:textId="77777777" w:rsidR="00827284" w:rsidRDefault="00827284" w:rsidP="0082728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4E66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113807D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07CD9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252D9" w14:textId="77777777" w:rsidR="00827284" w:rsidRDefault="00827284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1034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7C0B1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107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D11C8" w14:textId="77777777" w:rsidR="00827284" w:rsidRPr="001304A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FE9F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827284" w14:paraId="1613C913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533F7" w14:textId="77777777" w:rsidR="00827284" w:rsidRDefault="00827284" w:rsidP="0082728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786E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2CCE8B7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9BF6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1BF51" w14:textId="77777777" w:rsidR="00827284" w:rsidRDefault="00827284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576E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EFB66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F211E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6440F" w14:textId="77777777" w:rsidR="00827284" w:rsidRPr="001304A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DA3D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827284" w14:paraId="5E63E0DB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5A071" w14:textId="77777777" w:rsidR="00827284" w:rsidRDefault="00827284" w:rsidP="0082728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8CDE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54C0730E" w14:textId="77777777" w:rsidR="00827284" w:rsidRDefault="00827284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AD33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71F0F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F500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CE9C4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0CEE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E77CB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6749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827284" w14:paraId="5C2E375D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61224" w14:textId="77777777" w:rsidR="00827284" w:rsidRDefault="00827284" w:rsidP="0082728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2CE1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0709082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956D8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55E2F" w14:textId="77777777" w:rsidR="00827284" w:rsidRPr="001904F7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AF00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69E9D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F9E0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D4798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06F6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827284" w14:paraId="4666EB8B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EDFC8" w14:textId="77777777" w:rsidR="00827284" w:rsidRDefault="00827284" w:rsidP="0082728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C00E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56AA901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62F19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9B82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9D95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33159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084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EBF83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6083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827284" w14:paraId="14D5BD42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71619" w14:textId="77777777" w:rsidR="00827284" w:rsidRDefault="00827284" w:rsidP="0082728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7BEC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1FEEE8A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135E0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CA3F9" w14:textId="77777777" w:rsidR="00827284" w:rsidRPr="00DA3842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B59E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3DF16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21A5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A7E02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1083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D74F8A0" w14:textId="77777777" w:rsidR="00827284" w:rsidRDefault="00827284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4B72F960" w14:textId="77777777" w:rsidR="00827284" w:rsidRDefault="00827284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827284" w14:paraId="721F2C3E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A373C" w14:textId="77777777" w:rsidR="00827284" w:rsidRDefault="00827284" w:rsidP="0082728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5E3B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3AEDEB6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C9513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FDEC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17EA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5E0FB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4DC1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D4A10" w14:textId="77777777" w:rsidR="00827284" w:rsidRPr="001304A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EEF4D" w14:textId="77777777" w:rsidR="00827284" w:rsidRPr="00175A2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827284" w14:paraId="57CCBE5E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14D78" w14:textId="77777777" w:rsidR="00827284" w:rsidRDefault="00827284" w:rsidP="0082728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5D3AE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100680F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D895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BE9F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B642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DE139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5EBE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7A621" w14:textId="77777777" w:rsidR="00827284" w:rsidRPr="001304A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D218C" w14:textId="77777777" w:rsidR="00827284" w:rsidRPr="00175A2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695CF785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FF310" w14:textId="77777777" w:rsidR="00827284" w:rsidRDefault="00827284" w:rsidP="0082728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CA1A0" w14:textId="77777777" w:rsidR="00827284" w:rsidRDefault="00827284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157C8" w14:textId="77777777" w:rsidR="00827284" w:rsidRDefault="00827284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179A2" w14:textId="77777777" w:rsidR="00827284" w:rsidRDefault="00827284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13941DF0" w14:textId="77777777" w:rsidR="00827284" w:rsidRDefault="00827284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D2ABF" w14:textId="77777777" w:rsidR="00827284" w:rsidRDefault="00827284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F6DC1D3" w14:textId="77777777" w:rsidR="00827284" w:rsidRDefault="00827284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1665E" w14:textId="77777777" w:rsidR="00827284" w:rsidRDefault="00827284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0C5CB" w14:textId="77777777" w:rsidR="00827284" w:rsidRDefault="00827284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0C595" w14:textId="77777777" w:rsidR="00827284" w:rsidRPr="001304AF" w:rsidRDefault="00827284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89306" w14:textId="77777777" w:rsidR="00827284" w:rsidRDefault="00827284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BBD1D9E" w14:textId="77777777" w:rsidR="00827284" w:rsidRDefault="00827284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25FCB8" w14:textId="77777777" w:rsidR="00827284" w:rsidRPr="00175A24" w:rsidRDefault="00827284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827284" w14:paraId="38708654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09537" w14:textId="77777777" w:rsidR="00827284" w:rsidRDefault="00827284" w:rsidP="0082728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9280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1BEE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68C6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F84FA0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8914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B69DCC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7C0E4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FDBA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B1E3D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3F25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793ACF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5F91F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827284" w14:paraId="24D10FB8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E222D" w14:textId="77777777" w:rsidR="00827284" w:rsidRDefault="00827284" w:rsidP="0082728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1F42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FA9B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FE5B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05CC9BE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5175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DDDA0E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28327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E42B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22E43" w14:textId="77777777" w:rsidR="00827284" w:rsidRPr="001304A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59AA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D69E79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E70C5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827284" w14:paraId="0D9BCF23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BC9F" w14:textId="77777777" w:rsidR="00827284" w:rsidRDefault="00827284" w:rsidP="0082728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4CAC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3CB73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0CA2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7152E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43A3D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AF64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69A7AE0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C3C60" w14:textId="77777777" w:rsidR="00827284" w:rsidRPr="001304A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160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234A6A85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62019" w14:textId="77777777" w:rsidR="00827284" w:rsidRDefault="00827284" w:rsidP="0082728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234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4E57CCC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7EFC6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62D9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099B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66F87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16AA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575FE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C454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827284" w14:paraId="5C7D149E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52CDB" w14:textId="77777777" w:rsidR="00827284" w:rsidRDefault="00827284" w:rsidP="0082728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6C4C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7931B" w14:textId="77777777" w:rsidR="00827284" w:rsidRPr="001304A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34EF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BF969F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31BD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372F212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6C0A9" w14:textId="77777777" w:rsidR="00827284" w:rsidRPr="00CA3079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9ECC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A93F" w14:textId="77777777" w:rsidR="00827284" w:rsidRPr="001304A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2A1A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5BFDC8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827284" w14:paraId="03B4F2AB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CD3EE" w14:textId="77777777" w:rsidR="00827284" w:rsidRDefault="00827284" w:rsidP="0082728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B25D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2ED7241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03351" w14:textId="77777777" w:rsidR="00827284" w:rsidRPr="001304A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D5D4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4C139A1" w14:textId="77777777" w:rsidR="00827284" w:rsidRPr="00180EA2" w:rsidRDefault="00827284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C831E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F077D" w14:textId="77777777" w:rsidR="00827284" w:rsidRPr="00CA3079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F2E5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1709C" w14:textId="77777777" w:rsidR="00827284" w:rsidRPr="001304A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9E292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605C2F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06158C5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827284" w14:paraId="3484EBE8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E4B88" w14:textId="77777777" w:rsidR="00827284" w:rsidRDefault="00827284" w:rsidP="0082728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903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CCEAA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13D4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AF9A23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1F44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3F8EA" w14:textId="77777777" w:rsidR="00827284" w:rsidRPr="00CA3079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115A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4768900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AD0D0" w14:textId="77777777" w:rsidR="00827284" w:rsidRPr="001304A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974B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6601A7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1FE48D6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12063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827284" w14:paraId="3C16A588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AF626" w14:textId="77777777" w:rsidR="00827284" w:rsidRDefault="00827284" w:rsidP="0082728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20BF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1B561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8425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36630B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C06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7AF021E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6951B01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DA1CB" w14:textId="77777777" w:rsidR="00827284" w:rsidRPr="00CA3079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4EC7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09E04" w14:textId="77777777" w:rsidR="00827284" w:rsidRPr="001304AF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B0B4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CEC2DCF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7BA62C92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3108DD18" w14:textId="77777777" w:rsidR="00827284" w:rsidRPr="00B71446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4BD914A4" w14:textId="77777777" w:rsidR="00827284" w:rsidRDefault="00827284">
      <w:pPr>
        <w:tabs>
          <w:tab w:val="left" w:pos="6382"/>
        </w:tabs>
        <w:rPr>
          <w:sz w:val="20"/>
        </w:rPr>
      </w:pPr>
    </w:p>
    <w:p w14:paraId="0A2A79ED" w14:textId="77777777" w:rsidR="00827284" w:rsidRDefault="00827284" w:rsidP="00F0370D">
      <w:pPr>
        <w:pStyle w:val="Heading1"/>
        <w:spacing w:line="360" w:lineRule="auto"/>
      </w:pPr>
      <w:r>
        <w:t>LINIA 800</w:t>
      </w:r>
    </w:p>
    <w:p w14:paraId="1A943E42" w14:textId="77777777" w:rsidR="00827284" w:rsidRDefault="00827284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827284" w14:paraId="3FE8B43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5368E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AB17D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7E253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262CB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674DB04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2F70D" w14:textId="77777777" w:rsidR="00827284" w:rsidRDefault="00827284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C9C51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5AD29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0E0A6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729BB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0D322DB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66E2E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DD07F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486A9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EB1CC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CA7C5FC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33D72" w14:textId="77777777" w:rsidR="00827284" w:rsidRDefault="00827284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923A5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933A0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E744A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01BB2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2AE253E3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CDEF6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24E13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9F183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31AC9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C8775F2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4B875" w14:textId="77777777" w:rsidR="00827284" w:rsidRDefault="00827284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51793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64FA7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A66B3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2C13D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6BFD54" w14:textId="77777777" w:rsidR="00827284" w:rsidRDefault="00827284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827284" w:rsidRPr="00A8307A" w14:paraId="0E1DD2EE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8F32C" w14:textId="77777777" w:rsidR="00827284" w:rsidRPr="00A75A00" w:rsidRDefault="00827284" w:rsidP="00827284">
            <w:pPr>
              <w:numPr>
                <w:ilvl w:val="0"/>
                <w:numId w:val="3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5B24F" w14:textId="77777777" w:rsidR="00827284" w:rsidRPr="00A8307A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63392" w14:textId="77777777" w:rsidR="00827284" w:rsidRPr="00A8307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5750E" w14:textId="77777777" w:rsidR="00827284" w:rsidRPr="00A8307A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86E3A" w14:textId="77777777" w:rsidR="00827284" w:rsidRDefault="00827284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BE9A69A" w14:textId="77777777" w:rsidR="00827284" w:rsidRDefault="00827284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6DA91B6A" w14:textId="77777777" w:rsidR="00827284" w:rsidRDefault="00827284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B8D9790" w14:textId="77777777" w:rsidR="00827284" w:rsidRDefault="00827284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C3213" w14:textId="77777777" w:rsidR="00827284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9D6AC" w14:textId="77777777" w:rsidR="00827284" w:rsidRPr="00A8307A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D612C" w14:textId="77777777" w:rsidR="00827284" w:rsidRPr="00A8307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5A2E9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979AE2" w14:textId="77777777" w:rsidR="00827284" w:rsidRPr="00A8307A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827284" w14:paraId="24E5A1B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1ADA2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EEA07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50801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0D2C7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2A32C98D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AF4F8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1744CAA1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E31C5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81DA5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61CEE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0B612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D18CDE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8ABEA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7F4B7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3FFF9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FD816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19BBC" w14:textId="77777777" w:rsidR="00827284" w:rsidRDefault="00827284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BB049AB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7252C" w14:textId="77777777" w:rsidR="00827284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9F328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22E22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097B4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4502D67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0C88E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A9FB1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D144F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0C75C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CD1CA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90327" w14:textId="77777777" w:rsidR="00827284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AE808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42DF0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2F80C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4D4F41E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AD260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56E5E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7B630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4FF18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B0347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9802E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71FD5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CEDEC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02B69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6E2938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302D86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827284" w14:paraId="1128186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FF4AF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ADF80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D0A23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ADC58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41115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028CC" w14:textId="77777777" w:rsidR="00827284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9EF9B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9CA73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88002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7E3AB97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3A71AF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827284" w14:paraId="60FF1A0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CC204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BFFCD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127F9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766C1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DD825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A0212" w14:textId="77777777" w:rsidR="00827284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E4554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68AB8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4A191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5700BC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C3E398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827284" w14:paraId="3F5A5EF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585C2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944CF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1912A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ADB8A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50A76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F15BA" w14:textId="77777777" w:rsidR="00827284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157A4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BFB9B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038A9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AA6C96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146B05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827284" w14:paraId="7092D52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9A311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17048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D6156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BD85E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84380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2724590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38AC4" w14:textId="77777777" w:rsidR="00827284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F58F2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40A4A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B9292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27284" w14:paraId="0CEE70E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78159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A00E2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5000B7DD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A8A5A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A7C35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BCB1A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B9A15" w14:textId="77777777" w:rsidR="00827284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2F836" w14:textId="77777777" w:rsidR="00827284" w:rsidRDefault="00827284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32790EA1" w14:textId="77777777" w:rsidR="00827284" w:rsidRDefault="00827284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2F640" w14:textId="77777777" w:rsidR="00827284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DE531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14:paraId="673B40D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D26AE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1AADE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4CF54" w14:textId="77777777" w:rsidR="00827284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2AAB4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51DB5F0E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A879B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13840" w14:textId="77777777" w:rsidR="00827284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7BB26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6243A115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77B45" w14:textId="77777777" w:rsidR="00827284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0DB57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14:paraId="37860B9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366B3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7BEC3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E2198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BAD7E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1A7B9C8F" w14:textId="77777777" w:rsidR="00827284" w:rsidRPr="008B2519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1CF00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8DEFD8D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2002A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CFB23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B4A2C" w14:textId="77777777" w:rsidR="00827284" w:rsidRPr="008D08DE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97FBB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827284" w14:paraId="4E1B729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86858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7B76F" w14:textId="77777777" w:rsidR="00827284" w:rsidRDefault="00827284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4F165" w14:textId="77777777" w:rsidR="00827284" w:rsidRPr="001161EA" w:rsidRDefault="00827284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D81E3" w14:textId="77777777" w:rsidR="00827284" w:rsidRDefault="00827284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362CC545" w14:textId="77777777" w:rsidR="00827284" w:rsidRDefault="00827284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8BFCE" w14:textId="77777777" w:rsidR="00827284" w:rsidRDefault="00827284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75033692" w14:textId="77777777" w:rsidR="00827284" w:rsidRDefault="00827284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17F3F" w14:textId="77777777" w:rsidR="00827284" w:rsidRPr="001161EA" w:rsidRDefault="00827284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B3F46" w14:textId="77777777" w:rsidR="00827284" w:rsidRDefault="00827284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71A6C" w14:textId="77777777" w:rsidR="00827284" w:rsidRPr="008D08DE" w:rsidRDefault="00827284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D91B4" w14:textId="77777777" w:rsidR="00827284" w:rsidRDefault="00827284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827284" w14:paraId="04F0C03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800A5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D8218" w14:textId="77777777" w:rsidR="00827284" w:rsidRDefault="00827284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4CFD9" w14:textId="77777777" w:rsidR="00827284" w:rsidRPr="001161EA" w:rsidRDefault="00827284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69EB5" w14:textId="77777777" w:rsidR="00827284" w:rsidRDefault="00827284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36EBB" w14:textId="77777777" w:rsidR="00827284" w:rsidRDefault="00827284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BC1D7" w14:textId="77777777" w:rsidR="00827284" w:rsidRPr="001161EA" w:rsidRDefault="00827284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84100" w14:textId="77777777" w:rsidR="00827284" w:rsidRDefault="00827284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28C6C" w14:textId="77777777" w:rsidR="00827284" w:rsidRDefault="00827284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1C289" w14:textId="77777777" w:rsidR="00827284" w:rsidRDefault="00827284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4130B732" w14:textId="77777777" w:rsidR="00827284" w:rsidRDefault="00827284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827284" w14:paraId="76381C9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A3680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99B66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B7C2A" w14:textId="77777777" w:rsidR="00827284" w:rsidRPr="001161EA" w:rsidRDefault="00827284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6FE24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6D90B5B1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74900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3DD86F06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332813D8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E1711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7B999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7F4EE" w14:textId="77777777" w:rsidR="00827284" w:rsidRPr="001161EA" w:rsidRDefault="00827284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C19D7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827284" w14:paraId="71F1C5F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E356E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4B5F8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D259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35F7F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6F5369B2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AB458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2BB5765A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6B8A2133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89ECF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139A7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75F6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34459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69DCFB5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4D1C6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07D8E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DAE9D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0AACE" w14:textId="77777777" w:rsidR="00827284" w:rsidRDefault="00827284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A157EB9" w14:textId="77777777" w:rsidR="00827284" w:rsidRDefault="00827284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B4989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0EDCE" w14:textId="77777777" w:rsidR="00827284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FB3ED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67EDE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B030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827284" w14:paraId="025F067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38456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8AC82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EEC30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7DC08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120FCA4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90256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B6028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499E1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FFAD2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618F8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198A1EF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891E60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827284" w14:paraId="0EBD515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7E8E9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EF8C9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ADBBD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C9549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C280820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C6C7F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B18CF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37A6A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C1DB6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C837D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9CFC86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644E9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E4B01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02D38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39E9A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0384AF1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FE6F4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BEB97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9EE9A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34F67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A0ADE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3E9DEA6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8FF61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9D06E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DDB8A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C03DD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3CD211C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BF155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32A2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121C7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C095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E068C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EC475C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7089A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1CDD8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29F66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9F447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6DD3B1D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1698D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B31E5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5F8C7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5DB49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A5610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DD72E1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76EEC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7117A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64293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4BF4B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21B7B6E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235B2D57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7182D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771AD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0F974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E9781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70AD4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74D939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14390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9BF29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7452F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60C3F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D407D37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086E3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39F7C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A3CE6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F3021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61D1B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A577AB6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690B7327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827284" w14:paraId="377A72E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4857C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1E0B4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64092" w14:textId="77777777" w:rsidR="00827284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7D92A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2D59B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60B981BC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2EEC0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E1358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8D769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C92B6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053977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827284" w14:paraId="76E6120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6FE9A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24F5C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B482C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B254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1EC1FB09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85CCB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C8707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4E29F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03A6C7C1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9F05C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6CA92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827284" w14:paraId="12DB623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DE829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05C77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80689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FB6A6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F2EC1F8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3FB64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2602349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6A04E" w14:textId="77777777" w:rsidR="00827284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0A2AE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DDEF4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F0624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B2E96E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3378A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66A05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E2733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279CA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816FEF1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451B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474B09AE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F2F21" w14:textId="77777777" w:rsidR="00827284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FD370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F5059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A25F2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0427C09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0A5B1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1357E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DF37A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2347D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404567C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699ED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61FC12DB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E6C3BD8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940909B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7CF85A8E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6E807" w14:textId="77777777" w:rsidR="00827284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04ADB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48622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A8045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1E44826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361EE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0A679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F66F2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D167A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0140184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AEB75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6E77E4C8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0C179" w14:textId="77777777" w:rsidR="00827284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AF954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BD21A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7E6F8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70963C8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C4A44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9F529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EF34B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87670" w14:textId="77777777" w:rsidR="00827284" w:rsidRDefault="00827284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2C479A3" w14:textId="77777777" w:rsidR="00827284" w:rsidRDefault="00827284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B189E" w14:textId="77777777" w:rsidR="00827284" w:rsidRPr="00F565BC" w:rsidRDefault="00827284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0B6C13EF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56395" w14:textId="77777777" w:rsidR="00827284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A27F8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C0A98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F3738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827284" w14:paraId="682AACA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DEBED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0C2EF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30A83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72C91" w14:textId="77777777" w:rsidR="00827284" w:rsidRDefault="00827284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4A57C82" w14:textId="77777777" w:rsidR="00827284" w:rsidRDefault="00827284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6C29" w14:textId="77777777" w:rsidR="00827284" w:rsidRDefault="00827284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A9007C9" w14:textId="77777777" w:rsidR="00827284" w:rsidRDefault="00827284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767E9" w14:textId="77777777" w:rsidR="00827284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A30D5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03764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9D345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827284" w14:paraId="6AE0283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F1B94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1C61F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A666F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87BA0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14B9805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3CB10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E61F715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0CB66" w14:textId="77777777" w:rsidR="00827284" w:rsidRPr="001161EA" w:rsidRDefault="00827284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8020B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30862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56DC5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2140F410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53DFC6F4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4AE060DF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1CF129E0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827284" w14:paraId="2D9102E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324B7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44172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F7865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AAD8F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01010BF6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49B02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D2B6FE0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FA2AE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0B52E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37E3D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EC828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7D918E7E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1465C4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827284" w14:paraId="42CB7D0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9CEBC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CC235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36923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51D30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B7D7A21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30699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6FE107C7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44239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D51F6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E0842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FA72A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2D6CD245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827284" w14:paraId="33FC342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76456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E9F8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A7D0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E8C6F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7EDE6F2A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365B8D3A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5C45B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1C8AD28B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BDF2A" w14:textId="77777777" w:rsidR="00827284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CF85F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10B23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50126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159FAED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827284" w14:paraId="24395AE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8D49D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18A30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F36B7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2FE2B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7ACDA2D7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D0F9C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CB71A" w14:textId="77777777" w:rsidR="00827284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93BB6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471BD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C111C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5BEBE61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03F62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C5DAE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2B634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4A222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4A6CE9DD" w14:textId="77777777" w:rsidR="00827284" w:rsidRDefault="0082728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49242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BD90C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290D9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BDFD4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67964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827284" w14:paraId="22B6FAC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5F3DE" w14:textId="77777777" w:rsidR="00827284" w:rsidRDefault="00827284" w:rsidP="0082728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94F63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7443B" w14:textId="77777777" w:rsidR="00827284" w:rsidRPr="001161EA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17F46" w14:textId="77777777" w:rsidR="00827284" w:rsidRDefault="00827284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97C7361" w14:textId="77777777" w:rsidR="00827284" w:rsidRDefault="00827284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306A3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2701C" w14:textId="77777777" w:rsidR="00827284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B44B" w14:textId="77777777" w:rsidR="00827284" w:rsidRDefault="0082728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87E16" w14:textId="77777777" w:rsidR="00827284" w:rsidRPr="008D08DE" w:rsidRDefault="0082728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9C77E" w14:textId="77777777" w:rsidR="00827284" w:rsidRDefault="0082728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0BF5B24" w14:textId="77777777" w:rsidR="00827284" w:rsidRDefault="00827284">
      <w:pPr>
        <w:spacing w:before="40" w:after="40" w:line="192" w:lineRule="auto"/>
        <w:ind w:right="57"/>
        <w:rPr>
          <w:sz w:val="20"/>
          <w:lang w:val="ro-RO"/>
        </w:rPr>
      </w:pPr>
    </w:p>
    <w:p w14:paraId="631B25DF" w14:textId="77777777" w:rsidR="00827284" w:rsidRDefault="00827284" w:rsidP="00FF5C69">
      <w:pPr>
        <w:pStyle w:val="Heading1"/>
        <w:spacing w:line="276" w:lineRule="auto"/>
      </w:pPr>
      <w:r>
        <w:t>LINIA 804</w:t>
      </w:r>
    </w:p>
    <w:p w14:paraId="2388C630" w14:textId="77777777" w:rsidR="00827284" w:rsidRDefault="00827284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827284" w14:paraId="7CFF89D3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7E1AC" w14:textId="77777777" w:rsidR="00827284" w:rsidRDefault="00827284" w:rsidP="0082728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97335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3F956510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2E21E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9786F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3D4E0481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F9BF5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EF0B3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4F60A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FD6F1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5B863" w14:textId="77777777" w:rsidR="00827284" w:rsidRPr="00436B1D" w:rsidRDefault="00827284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827284" w14:paraId="47A9CE2B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75803" w14:textId="77777777" w:rsidR="00827284" w:rsidRDefault="00827284" w:rsidP="0082728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6EBE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591D280B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6109A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7BF48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3A42171B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D3AA8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FFC53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FC5F4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A1EA0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592B4" w14:textId="77777777" w:rsidR="00827284" w:rsidRPr="00436B1D" w:rsidRDefault="00827284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827284" w14:paraId="41F65D7C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72C19" w14:textId="77777777" w:rsidR="00827284" w:rsidRDefault="00827284" w:rsidP="0082728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AB2D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760AACFE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B8FB3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49094" w14:textId="77777777" w:rsidR="00827284" w:rsidRDefault="00827284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7F8B73B3" w14:textId="77777777" w:rsidR="00827284" w:rsidRDefault="00827284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296A3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9A163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13951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0B6E9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5E45B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827284" w14:paraId="0D5C9869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D4380" w14:textId="77777777" w:rsidR="00827284" w:rsidRDefault="00827284" w:rsidP="0082728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35D18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2ED72229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63A77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DAA38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53B7E8A8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5455B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2831C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C94DA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73434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A93E5" w14:textId="77777777" w:rsidR="00827284" w:rsidRPr="00E25A4B" w:rsidRDefault="00827284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6DE88C55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827284" w14:paraId="02201963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FAD9E" w14:textId="77777777" w:rsidR="00827284" w:rsidRDefault="00827284" w:rsidP="0082728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44616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57C1A2F7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5CA01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34DE6" w14:textId="77777777" w:rsidR="00827284" w:rsidRDefault="00827284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2580399D" w14:textId="77777777" w:rsidR="00827284" w:rsidRDefault="00827284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EF355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9DFAA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66A26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33B81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E758B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827284" w14:paraId="29E6E4CE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A8DCF" w14:textId="77777777" w:rsidR="00827284" w:rsidRDefault="00827284" w:rsidP="0082728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F0370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3A3DF" w14:textId="77777777" w:rsidR="00827284" w:rsidRPr="00A152FB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28717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5BC55878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3CDFC8A3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0F545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5306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3E9DE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03DFB794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258A5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F8E67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53567047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46F15" w14:textId="77777777" w:rsidR="00827284" w:rsidRDefault="00827284" w:rsidP="0082728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62D9A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159056E6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26309" w14:textId="77777777" w:rsidR="00827284" w:rsidRPr="00A152FB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E33ED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5E9AD4E7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74E67888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48AAF8B6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621428F8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49D8B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CA31B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A12D6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14EEC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D6989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7BDEFF21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E46E2" w14:textId="77777777" w:rsidR="00827284" w:rsidRDefault="00827284" w:rsidP="0082728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225F1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66038" w14:textId="77777777" w:rsidR="00827284" w:rsidRPr="00A152FB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6441A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624F4161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158C1F53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3B9A7B02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DDCFC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3808C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73BE6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3031B382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0619B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D8047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827284" w14:paraId="3BA6D23D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E7EF0" w14:textId="77777777" w:rsidR="00827284" w:rsidRDefault="00827284" w:rsidP="0082728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89108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0C38F" w14:textId="77777777" w:rsidR="00827284" w:rsidRPr="00A152FB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B351F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01C19685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7AB81EE4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601FA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40682A7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F084D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E3E54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9D383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42EDE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1DF41C2A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C54F7" w14:textId="77777777" w:rsidR="00827284" w:rsidRDefault="00827284" w:rsidP="0082728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4434C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7286A3F5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CD6AE" w14:textId="77777777" w:rsidR="00827284" w:rsidRPr="00A152FB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4A19C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2048B3B1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254DC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E414E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C2ED2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CEDD4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CB90E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827284" w14:paraId="669461F0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93513" w14:textId="77777777" w:rsidR="00827284" w:rsidRDefault="00827284" w:rsidP="0082728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5EE1F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29ACFB65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52D40" w14:textId="77777777" w:rsidR="00827284" w:rsidRPr="00A152FB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5EF1A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1782A638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F69CB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A541B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974F6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8E374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A83B3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DEB4A76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827284" w14:paraId="0273B8AE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E228E" w14:textId="77777777" w:rsidR="00827284" w:rsidRDefault="00827284" w:rsidP="0082728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090C8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37BF116A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D14C" w14:textId="77777777" w:rsidR="00827284" w:rsidRPr="00A152FB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91685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3291B1DA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0C141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291EA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4736E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D305C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4F463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4E0784C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827284" w14:paraId="041724AC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0A01D" w14:textId="77777777" w:rsidR="00827284" w:rsidRDefault="00827284" w:rsidP="0082728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B3527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408307FD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6412F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FA4D5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64B3437D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4C30F085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0C87FD8E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5816DEE4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0071B469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2E2FC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A91EC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CEECE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20B62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9170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3E2DDED2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689B1" w14:textId="77777777" w:rsidR="00827284" w:rsidRDefault="00827284" w:rsidP="0082728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D0F69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50D42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A55D8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559C3A80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D2414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CDDFC78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B3BF8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871AA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D2EB2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53562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7D068138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9FFA0" w14:textId="77777777" w:rsidR="00827284" w:rsidRDefault="00827284" w:rsidP="0082728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04EBA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918D9" w14:textId="77777777" w:rsidR="00827284" w:rsidRPr="00A152FB" w:rsidRDefault="00827284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B3BFB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4D3915C0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45379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311F1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3FAE1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C69A5" w14:textId="77777777" w:rsidR="00827284" w:rsidRPr="00F9444C" w:rsidRDefault="00827284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DCBF7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52D818E1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82DE9" w14:textId="77777777" w:rsidR="00827284" w:rsidRDefault="00827284" w:rsidP="0082728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64B7D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222AE064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F17F8" w14:textId="77777777" w:rsidR="00827284" w:rsidRPr="00A152FB" w:rsidRDefault="00827284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7756A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7DE021B2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9A0BA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7CB2C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A3B63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52E17" w14:textId="77777777" w:rsidR="00827284" w:rsidRPr="00F9444C" w:rsidRDefault="00827284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5FC34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189142F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827284" w14:paraId="69A6A578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F465B" w14:textId="77777777" w:rsidR="00827284" w:rsidRDefault="00827284" w:rsidP="0082728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AE9FF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436FCCC7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FD2C6" w14:textId="77777777" w:rsidR="00827284" w:rsidRPr="00A152FB" w:rsidRDefault="00827284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5BFAA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3A66860B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13110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3E252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E1D6A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B12C5" w14:textId="77777777" w:rsidR="00827284" w:rsidRPr="00F9444C" w:rsidRDefault="00827284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BF04D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74E808F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827284" w14:paraId="3779C06C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6DD49" w14:textId="77777777" w:rsidR="00827284" w:rsidRDefault="00827284" w:rsidP="0082728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41A8E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B75AD" w14:textId="77777777" w:rsidR="00827284" w:rsidRPr="00A152FB" w:rsidRDefault="00827284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E619C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5D38FF0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5C42E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F83D1F4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A7526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D2825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9D827" w14:textId="77777777" w:rsidR="00827284" w:rsidRPr="00F9444C" w:rsidRDefault="00827284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6194C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53B55D3D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C6C4D3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827284" w14:paraId="718097FF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7CD1E" w14:textId="77777777" w:rsidR="00827284" w:rsidRDefault="00827284" w:rsidP="0082728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4E896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BC9E3" w14:textId="77777777" w:rsidR="00827284" w:rsidRPr="00A152FB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CEBFE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0366A02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D9670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0F3A5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FDA2E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7C01FD5C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1ACC7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E3FF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A5888F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118B92A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869EA3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827284" w14:paraId="4303A905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40819" w14:textId="77777777" w:rsidR="00827284" w:rsidRDefault="00827284" w:rsidP="0082728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787AA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C63D8" w14:textId="77777777" w:rsidR="00827284" w:rsidRPr="00A152FB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F1C34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769BC5A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B8AC8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EB7FC71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C301A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E2000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E6F93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B307F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7CE046A8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827284" w14:paraId="24CF80DA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806BF" w14:textId="77777777" w:rsidR="00827284" w:rsidRDefault="00827284" w:rsidP="0082728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7B6BC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A3320" w14:textId="77777777" w:rsidR="00827284" w:rsidRPr="00A152FB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80A86" w14:textId="77777777" w:rsidR="00827284" w:rsidRDefault="00827284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39287D7D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2F0D6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E2613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762B2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54221E8E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B09E6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78E01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827284" w14:paraId="05BB5D73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EDF6C" w14:textId="77777777" w:rsidR="00827284" w:rsidRDefault="00827284" w:rsidP="0082728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DFCDD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A80D4" w14:textId="77777777" w:rsidR="00827284" w:rsidRPr="00A152FB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D16FE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7B6D0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D074D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E0896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1FFC46C0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2E893" w14:textId="77777777" w:rsidR="00827284" w:rsidRPr="00F9444C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12B6A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827284" w14:paraId="07F61EAD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CB361" w14:textId="77777777" w:rsidR="00827284" w:rsidRDefault="00827284" w:rsidP="0082728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A8FB2" w14:textId="77777777" w:rsidR="00827284" w:rsidRDefault="00827284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24E75218" w14:textId="77777777" w:rsidR="00827284" w:rsidRDefault="00827284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51F8F" w14:textId="77777777" w:rsidR="00827284" w:rsidRPr="00A152FB" w:rsidRDefault="00827284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89DAB" w14:textId="77777777" w:rsidR="00827284" w:rsidRDefault="00827284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59877" w14:textId="77777777" w:rsidR="00827284" w:rsidRDefault="00827284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E3EC" w14:textId="77777777" w:rsidR="00827284" w:rsidRPr="00F9444C" w:rsidRDefault="00827284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2B4A5" w14:textId="77777777" w:rsidR="00827284" w:rsidRDefault="00827284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6088E499" w14:textId="77777777" w:rsidR="00827284" w:rsidRDefault="00827284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6A66F" w14:textId="77777777" w:rsidR="00827284" w:rsidRDefault="00827284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BDCE5" w14:textId="77777777" w:rsidR="00827284" w:rsidRDefault="00827284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08039264" w14:textId="77777777" w:rsidR="00827284" w:rsidRDefault="00827284" w:rsidP="00802827">
      <w:pPr>
        <w:spacing w:line="276" w:lineRule="auto"/>
        <w:ind w:right="57"/>
        <w:rPr>
          <w:sz w:val="20"/>
          <w:lang w:val="ro-RO"/>
        </w:rPr>
      </w:pPr>
    </w:p>
    <w:p w14:paraId="69C0EECA" w14:textId="77777777" w:rsidR="00827284" w:rsidRDefault="00827284" w:rsidP="00672C80">
      <w:pPr>
        <w:pStyle w:val="Heading1"/>
        <w:spacing w:line="360" w:lineRule="auto"/>
      </w:pPr>
      <w:r>
        <w:t>LINIA 813</w:t>
      </w:r>
    </w:p>
    <w:p w14:paraId="2995ACC0" w14:textId="77777777" w:rsidR="00827284" w:rsidRDefault="00827284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827284" w14:paraId="107279F0" w14:textId="77777777">
        <w:trPr>
          <w:cantSplit/>
          <w:trHeight w:val="2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114C5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6AD4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30D75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81AF7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57DF7149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9EB97" w14:textId="77777777" w:rsidR="00827284" w:rsidRDefault="0082728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419FD32D" w14:textId="77777777" w:rsidR="00827284" w:rsidRDefault="0082728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53E97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EE72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64A70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275E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7015FB2E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C9D32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749B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33D42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1CFA9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4987990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C43D6" w14:textId="77777777" w:rsidR="00827284" w:rsidRDefault="0082728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224316E6" w14:textId="77777777" w:rsidR="00827284" w:rsidRDefault="0082728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02D24B34" w14:textId="77777777" w:rsidR="00827284" w:rsidRDefault="0082728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BAE9B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64A4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D3C39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C1EC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2B78CF1A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1FEB6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54E47" w14:textId="77777777" w:rsidR="00827284" w:rsidRDefault="00827284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8E28A" w14:textId="77777777" w:rsidR="00827284" w:rsidRDefault="00827284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7C5CA" w14:textId="77777777" w:rsidR="00827284" w:rsidRDefault="00827284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DCBA162" w14:textId="77777777" w:rsidR="00827284" w:rsidRDefault="00827284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B25FC" w14:textId="77777777" w:rsidR="00827284" w:rsidRDefault="00827284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D1847" w14:textId="77777777" w:rsidR="00827284" w:rsidRDefault="00827284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92C90" w14:textId="77777777" w:rsidR="00827284" w:rsidRDefault="00827284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F892D" w14:textId="77777777" w:rsidR="00827284" w:rsidRPr="00564F54" w:rsidRDefault="00827284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E365F" w14:textId="77777777" w:rsidR="00827284" w:rsidRDefault="00827284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2080FB42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DE432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84482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8E9BE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14FC18E9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265451ED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7BC2E" w14:textId="77777777" w:rsidR="00827284" w:rsidRPr="001A0BE2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E5AE456" w14:textId="77777777" w:rsidR="00827284" w:rsidRPr="001A0BE2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2FF696DA" w14:textId="77777777" w:rsidR="00827284" w:rsidRPr="001A0BE2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2205FA58" w14:textId="77777777" w:rsidR="00827284" w:rsidRPr="00564F5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1D0F1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9989F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0F095AA6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3D13F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F0F3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69235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3D910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016B248A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58100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9FA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4FB3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70A714B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D493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1DD7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827284" w14:paraId="4BEE445F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74BEC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890B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28B4E9F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F8922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CBB3D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7DD7D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8E572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7028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802A0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9A65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827284" w14:paraId="78A89FFE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1CD5A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FAB3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76B29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70779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65EF0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4D696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8F13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2EBA91B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4DEF0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985A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827284" w14:paraId="7F63B0A0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ED50C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01E4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65971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22131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13FFFD0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58C13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A1BB9FA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4BA7614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090F8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63A4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7B5BB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37E4F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21591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827284" w14:paraId="2AC06603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BF232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3C9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CFB5A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35487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B3EBF04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305F3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D77FABF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EDB1F18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4ADEA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0CDD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47C4D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8AB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C341CF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827284" w14:paraId="7B6DCEAB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64354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1B6D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15C2E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A4260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0014BD9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777AF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B4742BA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7AC38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6A13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439CF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AB12F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DEC42FF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D3123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827284" w14:paraId="74C0148D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E7367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E04DE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D994F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F2B5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AAD7E12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A427F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6665C053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02736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D348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43CAA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80CB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BCA2D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827284" w14:paraId="18E28113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16E7F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A89E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9B53A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A476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D52831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B5A6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5446F30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76CA7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0133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E08EE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99E8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827284" w14:paraId="416C9586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E70F2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FD2D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8ADFD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7B6F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A03563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0053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55C36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F4AE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84340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8B9D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50BEC49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890AB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827284" w14:paraId="5058DECA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1125D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A6E1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DA525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558E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220754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5240ED9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7221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42966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4DB6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13AAE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5292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50225476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7BD80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DDAB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BE0F8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238B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096041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2628CB9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8224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7A1E8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B304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6E176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46062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468C4A37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09EF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CF23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4DA08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D4BA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E9B60D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DF90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79048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6F4F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0ADA1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1C3A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48B814AE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80AAF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E81D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8CE27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9AA5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1F80B3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4223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C32716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3DD5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1DDD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72856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358C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0020649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827284" w14:paraId="32080F09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E4235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ED3C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620B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1174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5B973CCF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4C39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145E2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2E5D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9254D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E8E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211B5E9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827284" w14:paraId="0557B795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599BE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8072E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864F9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688A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1614A97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4E77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4204F1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668617A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6C274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EB2F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53508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03252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F67596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DD36D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038E4E1F" w14:textId="77777777" w:rsidR="00827284" w:rsidRPr="00CB3CD0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827284" w14:paraId="59096E22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A8B13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6175E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B4538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B478A" w14:textId="77777777" w:rsidR="00827284" w:rsidRDefault="00827284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54745CF0" w14:textId="77777777" w:rsidR="00827284" w:rsidRDefault="00827284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E3AEF" w14:textId="77777777" w:rsidR="00827284" w:rsidRDefault="00827284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5C78AD7" w14:textId="77777777" w:rsidR="00827284" w:rsidRDefault="00827284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60D6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E1F1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A6415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E471A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9BAA99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827284" w14:paraId="1A6EF21D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2EB7C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0EBC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37823B8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2D57B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99F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1C02664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23198BD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6110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8A259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8F18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0776563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5EF77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09B9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5463AB44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B03B9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AAB1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29E39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CB6C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0A5C50A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FBDA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BDACE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5E59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54950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A672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3B492E8C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E2BB8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FE76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DC8D7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EB932" w14:textId="77777777" w:rsidR="00827284" w:rsidRDefault="00827284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6E538BE0" w14:textId="77777777" w:rsidR="00827284" w:rsidRDefault="00827284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A12F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6CB5F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4F17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13BF9ED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E9F8A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B326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827284" w14:paraId="3E98B241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B933F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C77F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27B2C1F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78BAE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6441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23AFE55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D846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E63A6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1C28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08C30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ECA6F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827284" w14:paraId="1F2D9828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B4EB8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799EB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8CB9B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7ADD5" w14:textId="77777777" w:rsidR="00827284" w:rsidRDefault="00827284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07F4AAE2" w14:textId="77777777" w:rsidR="00827284" w:rsidRDefault="00827284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C662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8065E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904F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0DE02FC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5BA09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ED5D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827284" w14:paraId="23AAF283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2F938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FA62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32E5BA4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6F6CD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6F03D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1FCB1ED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BE1C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21CF6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DD8A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EC29" w14:textId="77777777" w:rsidR="0082728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CBFE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827284" w14:paraId="30DE32A6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64D26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AA88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061D0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564C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50389FE1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A564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FADA07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52F1BC9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BB728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E410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0F4DF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ECE5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827284" w14:paraId="26BD75F5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9E4BE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9301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64E0D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D19F2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62992ED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76E8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7476119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4B6D4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6A61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E168B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3C50F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17BC65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4473BA4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827284" w14:paraId="082CEDEF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2F4C5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50F5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223989E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BC626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D5CE0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0100B247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40A6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035F7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2FF3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59ED6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B3C4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AA3C79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827284" w14:paraId="1ADF93F0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0A9E3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24EE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2E4A64F7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182A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C0B8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14D409A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2EE9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7BCB2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EC816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EE284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925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827284" w14:paraId="131D2620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B20BA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3E7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335F116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A5CAD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239A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6EDAAF9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EC0E4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ADC0C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87D7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4407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B6A35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AA6266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827284" w14:paraId="70106966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C5D22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DD47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BCCE3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0189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1C5B9FD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FA5D2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90AEF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53BA8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E7BC9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FD37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827284" w14:paraId="65597BB5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860D8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822CD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BCE43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4DE9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24FC498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DB7DA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6A3110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1ADBC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2DDD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63596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28E4B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827284" w14:paraId="425303D2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ABE4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E1B3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65769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40F7E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68331F06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A299C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2E5B05E3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DA27D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F8B1F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90BE4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E552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168F5D2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F6276C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827284" w14:paraId="6E0E054A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661DD" w14:textId="77777777" w:rsidR="00827284" w:rsidRDefault="00827284" w:rsidP="00827284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51535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B5564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7AD93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754ACED8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E2AA1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8E64D90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A5671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311AE" w14:textId="77777777" w:rsidR="00827284" w:rsidRDefault="0082728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A17F3" w14:textId="77777777" w:rsidR="00827284" w:rsidRPr="00564F54" w:rsidRDefault="0082728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5BA04" w14:textId="77777777" w:rsidR="00827284" w:rsidRDefault="0082728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AEDDFEB" w14:textId="77777777" w:rsidR="00827284" w:rsidRPr="00237377" w:rsidRDefault="00827284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66BF3F5B" w14:textId="77777777" w:rsidR="00827284" w:rsidRDefault="00827284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814</w:t>
      </w:r>
    </w:p>
    <w:p w14:paraId="51EE7E2B" w14:textId="77777777" w:rsidR="00827284" w:rsidRDefault="00827284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827284" w14:paraId="01A3B5C6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B17FB" w14:textId="77777777" w:rsidR="00827284" w:rsidRDefault="00827284" w:rsidP="00827284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3C24A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15D03" w14:textId="77777777" w:rsidR="00827284" w:rsidRPr="002B6917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A048B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B2D3B24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2841C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2EA35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FCA65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4680D" w14:textId="77777777" w:rsidR="00827284" w:rsidRPr="002A682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868A7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52453718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11E03" w14:textId="77777777" w:rsidR="00827284" w:rsidRDefault="00827284" w:rsidP="00827284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90B97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E9586" w14:textId="77777777" w:rsidR="00827284" w:rsidRPr="002B6917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B3C53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67625BA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227CA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2B0D3458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DE425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6208E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BBB82" w14:textId="77777777" w:rsidR="00827284" w:rsidRPr="002A682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2E7C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1D5CDC81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F6AB6" w14:textId="77777777" w:rsidR="00827284" w:rsidRDefault="00827284" w:rsidP="00827284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D9D8A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16D4F" w14:textId="77777777" w:rsidR="00827284" w:rsidRPr="002B6917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B2FB0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CD1516C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D77F2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7C5F6556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72BFA00E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3C6C3731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E2141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E74E8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7CE42" w14:textId="77777777" w:rsidR="00827284" w:rsidRPr="002A682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09BFD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12AF352B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3FF0F" w14:textId="77777777" w:rsidR="00827284" w:rsidRDefault="00827284" w:rsidP="00827284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8CC8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1C68C" w14:textId="77777777" w:rsidR="00827284" w:rsidRPr="002B6917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AC64D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396187E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66D2B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5306EAD4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BA98C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4343A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48324" w14:textId="77777777" w:rsidR="00827284" w:rsidRPr="002A682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7CF79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59B0C646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76EC9" w14:textId="77777777" w:rsidR="00827284" w:rsidRDefault="00827284" w:rsidP="00827284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20FC0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326D2" w14:textId="77777777" w:rsidR="00827284" w:rsidRPr="002B6917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5199B" w14:textId="77777777" w:rsidR="00827284" w:rsidRDefault="00827284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4844EE9" w14:textId="77777777" w:rsidR="00827284" w:rsidRDefault="00827284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42760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6FF7428C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0E94B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2ECF1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8956A" w14:textId="77777777" w:rsidR="00827284" w:rsidRPr="002A682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908BC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827284" w14:paraId="686949DC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34B30" w14:textId="77777777" w:rsidR="00827284" w:rsidRDefault="00827284" w:rsidP="00827284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84F86" w14:textId="77777777" w:rsidR="00827284" w:rsidRDefault="00827284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F8E7C" w14:textId="77777777" w:rsidR="00827284" w:rsidRPr="002B6917" w:rsidRDefault="00827284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A1DD6" w14:textId="77777777" w:rsidR="00827284" w:rsidRDefault="00827284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D977F13" w14:textId="77777777" w:rsidR="00827284" w:rsidRDefault="00827284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B7B3" w14:textId="77777777" w:rsidR="00827284" w:rsidRDefault="00827284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057DFF8F" w14:textId="77777777" w:rsidR="00827284" w:rsidRDefault="00827284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1C6E6" w14:textId="77777777" w:rsidR="00827284" w:rsidRDefault="00827284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83701" w14:textId="77777777" w:rsidR="00827284" w:rsidRDefault="00827284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2E5D9" w14:textId="77777777" w:rsidR="00827284" w:rsidRPr="002A6824" w:rsidRDefault="00827284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8906C" w14:textId="77777777" w:rsidR="00827284" w:rsidRDefault="00827284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827284" w14:paraId="1A9986A1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379D4" w14:textId="77777777" w:rsidR="00827284" w:rsidRDefault="00827284" w:rsidP="00827284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58BFC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837CF" w14:textId="77777777" w:rsidR="00827284" w:rsidRPr="002B6917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1E460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9233175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362D35A3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F89C6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5056FC8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E396C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DE87C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CA773" w14:textId="77777777" w:rsidR="00827284" w:rsidRPr="002A682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0CEC7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18BE4356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E9C44" w14:textId="77777777" w:rsidR="00827284" w:rsidRDefault="00827284" w:rsidP="00827284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DA503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68C0226E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5B499" w14:textId="77777777" w:rsidR="00827284" w:rsidRPr="002B6917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E14DE" w14:textId="77777777" w:rsidR="00827284" w:rsidRDefault="00827284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0B1366D6" w14:textId="77777777" w:rsidR="00827284" w:rsidRDefault="00827284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025CDF96" w14:textId="77777777" w:rsidR="00827284" w:rsidRDefault="00827284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A27AD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0FBCD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8E427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73358F98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2BBD8" w14:textId="77777777" w:rsidR="00827284" w:rsidRPr="002A682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D3099" w14:textId="77777777" w:rsidR="00827284" w:rsidRDefault="00827284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827284" w14:paraId="0F40B340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A077E" w14:textId="77777777" w:rsidR="00827284" w:rsidRDefault="00827284" w:rsidP="00827284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E5108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754BC" w14:textId="77777777" w:rsidR="00827284" w:rsidRPr="002B6917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A65F2" w14:textId="77777777" w:rsidR="00827284" w:rsidRDefault="00827284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5D0DB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013A102B" w14:textId="77777777" w:rsidR="00827284" w:rsidRDefault="0082728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AF459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CD30D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95B19" w14:textId="77777777" w:rsidR="00827284" w:rsidRPr="002A682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8A735" w14:textId="77777777" w:rsidR="00827284" w:rsidRDefault="00827284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79F38BA2" w14:textId="77777777" w:rsidR="00827284" w:rsidRDefault="00827284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827284" w14:paraId="32A822BE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95938" w14:textId="77777777" w:rsidR="00827284" w:rsidRDefault="00827284" w:rsidP="00827284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09150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366FA" w14:textId="77777777" w:rsidR="00827284" w:rsidRPr="002B6917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27883" w14:textId="77777777" w:rsidR="00827284" w:rsidRDefault="00827284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5FE73" w14:textId="77777777" w:rsidR="00827284" w:rsidRDefault="0082728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F58D8" w14:textId="77777777" w:rsidR="00827284" w:rsidRPr="00557C88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032DB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BD3F9" w14:textId="77777777" w:rsidR="00827284" w:rsidRPr="002A682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FDE30" w14:textId="77777777" w:rsidR="00827284" w:rsidRDefault="00827284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2B8C0A" w14:textId="77777777" w:rsidR="00827284" w:rsidRPr="00D83307" w:rsidRDefault="00827284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827284" w14:paraId="5EF03839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94F5" w14:textId="77777777" w:rsidR="00827284" w:rsidRDefault="00827284" w:rsidP="00827284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47536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17C59" w14:textId="77777777" w:rsidR="00827284" w:rsidRPr="002B6917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C331A" w14:textId="77777777" w:rsidR="00827284" w:rsidRDefault="00827284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1601654F" w14:textId="77777777" w:rsidR="00827284" w:rsidRDefault="00827284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83ABA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1BFCC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7C0DC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EAA44" w14:textId="77777777" w:rsidR="00827284" w:rsidRPr="002A682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6AD3A" w14:textId="77777777" w:rsidR="00827284" w:rsidRDefault="00827284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68159DAA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9DEB7" w14:textId="77777777" w:rsidR="00827284" w:rsidRDefault="00827284" w:rsidP="00827284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1DD8F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D90F0" w14:textId="77777777" w:rsidR="00827284" w:rsidRPr="002B6917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E26CD" w14:textId="77777777" w:rsidR="00827284" w:rsidRDefault="00827284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7BC33141" w14:textId="77777777" w:rsidR="00827284" w:rsidRDefault="00827284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57FF4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A7880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D9D90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2A011" w14:textId="77777777" w:rsidR="00827284" w:rsidRPr="002A682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35E4E" w14:textId="77777777" w:rsidR="00827284" w:rsidRDefault="00827284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6557E870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E7FF7" w14:textId="77777777" w:rsidR="00827284" w:rsidRDefault="00827284" w:rsidP="00827284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FEE35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27265" w14:textId="77777777" w:rsidR="00827284" w:rsidRPr="002B6917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B725F" w14:textId="77777777" w:rsidR="00827284" w:rsidRDefault="00827284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77BF6CB7" w14:textId="77777777" w:rsidR="00827284" w:rsidRDefault="00827284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AB041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8662F" w14:textId="77777777" w:rsidR="00827284" w:rsidRPr="00557C88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4F83B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3E37F" w14:textId="77777777" w:rsidR="00827284" w:rsidRPr="002A682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B66E9" w14:textId="77777777" w:rsidR="00827284" w:rsidRDefault="00827284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827284" w14:paraId="7E58582D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CEAD3" w14:textId="77777777" w:rsidR="00827284" w:rsidRDefault="00827284" w:rsidP="00827284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98E32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10394" w14:textId="77777777" w:rsidR="00827284" w:rsidRPr="002B6917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348DC" w14:textId="77777777" w:rsidR="00827284" w:rsidRDefault="00827284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741F291D" w14:textId="77777777" w:rsidR="00827284" w:rsidRPr="006315B8" w:rsidRDefault="00827284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92DDA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0E8D3" w14:textId="77777777" w:rsidR="00827284" w:rsidRPr="00557C88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0BE51" w14:textId="77777777" w:rsidR="0082728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21733" w14:textId="77777777" w:rsidR="00827284" w:rsidRPr="002A6824" w:rsidRDefault="0082728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0B6FA" w14:textId="77777777" w:rsidR="00827284" w:rsidRDefault="00827284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E3BC1DE" w14:textId="77777777" w:rsidR="00827284" w:rsidRDefault="00827284">
      <w:pPr>
        <w:tabs>
          <w:tab w:val="left" w:pos="3183"/>
        </w:tabs>
      </w:pPr>
    </w:p>
    <w:p w14:paraId="2B56E295" w14:textId="77777777" w:rsidR="00584D3D" w:rsidRDefault="00584D3D">
      <w:pPr>
        <w:tabs>
          <w:tab w:val="left" w:pos="3183"/>
        </w:tabs>
      </w:pPr>
    </w:p>
    <w:p w14:paraId="77126549" w14:textId="77777777" w:rsidR="00584D3D" w:rsidRDefault="00584D3D">
      <w:pPr>
        <w:tabs>
          <w:tab w:val="left" w:pos="3183"/>
        </w:tabs>
      </w:pPr>
    </w:p>
    <w:p w14:paraId="69B173AA" w14:textId="77777777" w:rsidR="00584D3D" w:rsidRDefault="00584D3D">
      <w:pPr>
        <w:tabs>
          <w:tab w:val="left" w:pos="3183"/>
        </w:tabs>
      </w:pPr>
    </w:p>
    <w:p w14:paraId="765C7191" w14:textId="77777777" w:rsidR="00584D3D" w:rsidRDefault="00584D3D">
      <w:pPr>
        <w:tabs>
          <w:tab w:val="left" w:pos="3183"/>
        </w:tabs>
      </w:pPr>
    </w:p>
    <w:p w14:paraId="19840A6B" w14:textId="77777777" w:rsidR="00584D3D" w:rsidRDefault="00584D3D">
      <w:pPr>
        <w:tabs>
          <w:tab w:val="left" w:pos="3183"/>
        </w:tabs>
      </w:pPr>
    </w:p>
    <w:p w14:paraId="3568CC82" w14:textId="77777777" w:rsidR="00584D3D" w:rsidRDefault="00584D3D">
      <w:pPr>
        <w:tabs>
          <w:tab w:val="left" w:pos="3183"/>
        </w:tabs>
      </w:pPr>
    </w:p>
    <w:p w14:paraId="45479FBA" w14:textId="77777777" w:rsidR="00584D3D" w:rsidRDefault="00584D3D">
      <w:pPr>
        <w:tabs>
          <w:tab w:val="left" w:pos="3183"/>
        </w:tabs>
      </w:pPr>
    </w:p>
    <w:p w14:paraId="698CAA5E" w14:textId="77777777" w:rsidR="00584D3D" w:rsidRDefault="00584D3D">
      <w:pPr>
        <w:tabs>
          <w:tab w:val="left" w:pos="3183"/>
        </w:tabs>
      </w:pPr>
    </w:p>
    <w:p w14:paraId="06A797B3" w14:textId="77777777" w:rsidR="00584D3D" w:rsidRDefault="00584D3D">
      <w:pPr>
        <w:tabs>
          <w:tab w:val="left" w:pos="3183"/>
        </w:tabs>
      </w:pPr>
    </w:p>
    <w:p w14:paraId="75A3CA2F" w14:textId="77777777" w:rsidR="00584D3D" w:rsidRDefault="00584D3D">
      <w:pPr>
        <w:tabs>
          <w:tab w:val="left" w:pos="3183"/>
        </w:tabs>
      </w:pPr>
    </w:p>
    <w:p w14:paraId="6A5B52EF" w14:textId="77777777" w:rsidR="00584D3D" w:rsidRDefault="00584D3D">
      <w:pPr>
        <w:tabs>
          <w:tab w:val="left" w:pos="3183"/>
        </w:tabs>
      </w:pPr>
    </w:p>
    <w:p w14:paraId="550798FC" w14:textId="77777777" w:rsidR="00584D3D" w:rsidRDefault="00584D3D">
      <w:pPr>
        <w:tabs>
          <w:tab w:val="left" w:pos="3183"/>
        </w:tabs>
      </w:pPr>
    </w:p>
    <w:p w14:paraId="449F3849" w14:textId="77777777" w:rsidR="00584D3D" w:rsidRDefault="00584D3D">
      <w:pPr>
        <w:tabs>
          <w:tab w:val="left" w:pos="3183"/>
        </w:tabs>
      </w:pPr>
    </w:p>
    <w:p w14:paraId="3001D600" w14:textId="77777777" w:rsidR="00584D3D" w:rsidRDefault="00584D3D">
      <w:pPr>
        <w:tabs>
          <w:tab w:val="left" w:pos="3183"/>
        </w:tabs>
      </w:pPr>
    </w:p>
    <w:p w14:paraId="0BFE95FB" w14:textId="77777777" w:rsidR="00584D3D" w:rsidRDefault="00584D3D">
      <w:pPr>
        <w:tabs>
          <w:tab w:val="left" w:pos="3183"/>
        </w:tabs>
      </w:pPr>
    </w:p>
    <w:p w14:paraId="7FC67FD4" w14:textId="77777777" w:rsidR="00584D3D" w:rsidRDefault="00584D3D">
      <w:pPr>
        <w:tabs>
          <w:tab w:val="left" w:pos="3183"/>
        </w:tabs>
      </w:pPr>
    </w:p>
    <w:p w14:paraId="3E4AA8A4" w14:textId="77777777" w:rsidR="00584D3D" w:rsidRDefault="00584D3D">
      <w:pPr>
        <w:tabs>
          <w:tab w:val="left" w:pos="3183"/>
        </w:tabs>
      </w:pPr>
    </w:p>
    <w:p w14:paraId="64D9D7EB" w14:textId="77777777" w:rsidR="00584D3D" w:rsidRPr="00930181" w:rsidRDefault="00584D3D">
      <w:pPr>
        <w:tabs>
          <w:tab w:val="left" w:pos="3183"/>
        </w:tabs>
      </w:pPr>
    </w:p>
    <w:p w14:paraId="080B1DD0" w14:textId="77777777" w:rsidR="00827284" w:rsidRPr="00C21F42" w:rsidRDefault="0082728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D836A4A" w14:textId="77777777" w:rsidR="00827284" w:rsidRPr="00C21F42" w:rsidRDefault="0082728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2591556D" w14:textId="77777777" w:rsidR="00827284" w:rsidRPr="00C21F42" w:rsidRDefault="0082728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53870772" w14:textId="77777777" w:rsidR="00827284" w:rsidRPr="00C21F42" w:rsidRDefault="00827284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7E3579E0" w14:textId="77777777" w:rsidR="00827284" w:rsidRDefault="00827284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649181EE" w14:textId="77777777" w:rsidR="00827284" w:rsidRPr="00C21F42" w:rsidRDefault="00827284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3D327588" w14:textId="77777777" w:rsidR="00827284" w:rsidRPr="00C21F42" w:rsidRDefault="00827284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53D3B5BA" w14:textId="77777777" w:rsidR="00827284" w:rsidRPr="00C21F42" w:rsidRDefault="00827284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7BEF79CE" w14:textId="77777777" w:rsidR="00827284" w:rsidRPr="00C21F42" w:rsidRDefault="00827284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5682FCED" w14:textId="77777777" w:rsidR="00FB37F1" w:rsidRPr="000607AA" w:rsidRDefault="00FB37F1" w:rsidP="000607AA"/>
    <w:sectPr w:rsidR="00FB37F1" w:rsidRPr="000607AA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C013C" w14:textId="77777777" w:rsidR="00164A79" w:rsidRDefault="00164A79">
      <w:r>
        <w:separator/>
      </w:r>
    </w:p>
  </w:endnote>
  <w:endnote w:type="continuationSeparator" w:id="0">
    <w:p w14:paraId="78D8991C" w14:textId="77777777" w:rsidR="00164A79" w:rsidRDefault="00164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7A3CB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92671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F15FD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2CFC7" w14:textId="77777777" w:rsidR="00164A79" w:rsidRDefault="00164A79">
      <w:r>
        <w:separator/>
      </w:r>
    </w:p>
  </w:footnote>
  <w:footnote w:type="continuationSeparator" w:id="0">
    <w:p w14:paraId="25C4F241" w14:textId="77777777" w:rsidR="00164A79" w:rsidRDefault="00164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CD68E" w14:textId="77777777" w:rsidR="006F5073" w:rsidRDefault="00FB2EA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31EF">
      <w:rPr>
        <w:rStyle w:val="PageNumber"/>
        <w:noProof/>
      </w:rPr>
      <w:t>2</w:t>
    </w:r>
    <w:r>
      <w:rPr>
        <w:rStyle w:val="PageNumber"/>
      </w:rPr>
      <w:fldChar w:fldCharType="end"/>
    </w:r>
  </w:p>
  <w:p w14:paraId="4B1FF681" w14:textId="6B1D55FF" w:rsidR="006F5073" w:rsidRDefault="008469F6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E65464">
      <w:rPr>
        <w:b/>
        <w:bCs/>
        <w:i/>
        <w:iCs/>
        <w:sz w:val="22"/>
      </w:rPr>
      <w:t>decada 1-10 octombrie 2026</w:t>
    </w:r>
  </w:p>
  <w:p w14:paraId="24408284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713BC6">
      <w:rPr>
        <w:rStyle w:val="PageNumber"/>
        <w:b/>
        <w:bCs/>
      </w:rPr>
      <w:t>BRASOV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7070CB33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59DBB8A6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5D47A91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212DFF8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CB12F77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476DC5F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EF0F0F7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0C592660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5321E0E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55BDE85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186429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6B4980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19393F5A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44402E5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6D3FC1B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1F73CBB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44E1B51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21EC0C91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77AAE3C6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71F11F9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A56871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7489CBC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55BA19A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07538B28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2B0E3AD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5BF37A75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26ADB11F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7F078B4C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23054AC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32D08C1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71B5856A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BCC214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4125959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9E93BF7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3AE58B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28DF9C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0BB377C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5F77D9AB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D9B66" w14:textId="77777777" w:rsidR="006F5073" w:rsidRDefault="00FB2EA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422">
      <w:rPr>
        <w:rStyle w:val="PageNumber"/>
        <w:noProof/>
      </w:rPr>
      <w:t>3</w:t>
    </w:r>
    <w:r>
      <w:rPr>
        <w:rStyle w:val="PageNumber"/>
      </w:rPr>
      <w:fldChar w:fldCharType="end"/>
    </w:r>
  </w:p>
  <w:p w14:paraId="6A1BD7B2" w14:textId="41CE3949" w:rsidR="0098517A" w:rsidRPr="0098517A" w:rsidRDefault="00783547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E65464">
      <w:rPr>
        <w:b/>
        <w:bCs/>
        <w:i/>
        <w:iCs/>
        <w:sz w:val="22"/>
      </w:rPr>
      <w:t>decada 1-10 octombrie 2026</w:t>
    </w:r>
  </w:p>
  <w:p w14:paraId="492EA45A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1D63DEA0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1B605002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58EA12D3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6E1080A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1FE23E1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2DB323B7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713BC6">
      <w:rPr>
        <w:rStyle w:val="PageNumber"/>
        <w:b/>
        <w:bCs/>
      </w:rPr>
      <w:t>BRASOV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25DDB472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4C6DE711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2F464ADF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6B322B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114831FC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19B2400E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65012B4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8EA7762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45F2A4F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08AFAB0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56417C84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2952C4A6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674ECEF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556708E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6CCDC668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D4175F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357A46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144AE02F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787199C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34EE216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E8555C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C394EF9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4D97747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65B89B7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40BF09D2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7BE89D0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290BB2A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45604039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88C972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48ED7AE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6F5105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281BE0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66461F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0E525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47A7E4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7A4AF7A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40D1D3F0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CC675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545FF"/>
    <w:multiLevelType w:val="hybridMultilevel"/>
    <w:tmpl w:val="0BD688D8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" w15:restartNumberingAfterBreak="0">
    <w:nsid w:val="05FF2E43"/>
    <w:multiLevelType w:val="hybridMultilevel"/>
    <w:tmpl w:val="F9B64EF4"/>
    <w:lvl w:ilvl="0" w:tplc="A21EF69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662DC3"/>
    <w:multiLevelType w:val="hybridMultilevel"/>
    <w:tmpl w:val="BEC06E9C"/>
    <w:lvl w:ilvl="0" w:tplc="5C06CB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2B045A"/>
    <w:multiLevelType w:val="hybridMultilevel"/>
    <w:tmpl w:val="B11C1D36"/>
    <w:lvl w:ilvl="0" w:tplc="42FE799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8B465B"/>
    <w:multiLevelType w:val="hybridMultilevel"/>
    <w:tmpl w:val="90C66EC2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9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565C17"/>
    <w:multiLevelType w:val="hybridMultilevel"/>
    <w:tmpl w:val="1DC42A92"/>
    <w:lvl w:ilvl="0" w:tplc="75BAFA0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8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9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2B4B1724"/>
    <w:multiLevelType w:val="hybridMultilevel"/>
    <w:tmpl w:val="67BE4150"/>
    <w:lvl w:ilvl="0" w:tplc="98F4672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D3343B4"/>
    <w:multiLevelType w:val="hybridMultilevel"/>
    <w:tmpl w:val="61903466"/>
    <w:lvl w:ilvl="0" w:tplc="F78EAE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2" w15:restartNumberingAfterBreak="0">
    <w:nsid w:val="2DB52B92"/>
    <w:multiLevelType w:val="hybridMultilevel"/>
    <w:tmpl w:val="8B5E0428"/>
    <w:lvl w:ilvl="0" w:tplc="0120607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322A75"/>
    <w:multiLevelType w:val="hybridMultilevel"/>
    <w:tmpl w:val="6DF6E520"/>
    <w:lvl w:ilvl="0" w:tplc="900A3456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E341C4"/>
    <w:multiLevelType w:val="hybridMultilevel"/>
    <w:tmpl w:val="714E3CFA"/>
    <w:lvl w:ilvl="0" w:tplc="003068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C4F72C9"/>
    <w:multiLevelType w:val="hybridMultilevel"/>
    <w:tmpl w:val="2654C488"/>
    <w:lvl w:ilvl="0" w:tplc="402AF31C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7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8" w15:restartNumberingAfterBreak="0">
    <w:nsid w:val="3EF02C7E"/>
    <w:multiLevelType w:val="hybridMultilevel"/>
    <w:tmpl w:val="8F16DB08"/>
    <w:lvl w:ilvl="0" w:tplc="18D02684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9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0" w15:restartNumberingAfterBreak="0">
    <w:nsid w:val="43234AD8"/>
    <w:multiLevelType w:val="multilevel"/>
    <w:tmpl w:val="43D0FAB0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3" w15:restartNumberingAfterBreak="0">
    <w:nsid w:val="53CD1A91"/>
    <w:multiLevelType w:val="hybridMultilevel"/>
    <w:tmpl w:val="0B12258A"/>
    <w:lvl w:ilvl="0" w:tplc="84009E2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62F2115"/>
    <w:multiLevelType w:val="hybridMultilevel"/>
    <w:tmpl w:val="DDEEA4A4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5" w15:restartNumberingAfterBreak="0">
    <w:nsid w:val="5D2C203F"/>
    <w:multiLevelType w:val="hybridMultilevel"/>
    <w:tmpl w:val="00483D5A"/>
    <w:lvl w:ilvl="0" w:tplc="0E621C5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F0D4C68"/>
    <w:multiLevelType w:val="hybridMultilevel"/>
    <w:tmpl w:val="CA7EF4BC"/>
    <w:lvl w:ilvl="0" w:tplc="FECA14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FD94AFC"/>
    <w:multiLevelType w:val="hybridMultilevel"/>
    <w:tmpl w:val="E64A247C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8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40" w15:restartNumberingAfterBreak="0">
    <w:nsid w:val="686E0020"/>
    <w:multiLevelType w:val="hybridMultilevel"/>
    <w:tmpl w:val="BF162CBE"/>
    <w:lvl w:ilvl="0" w:tplc="5A4EFE2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1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2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4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5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7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845365810">
    <w:abstractNumId w:val="31"/>
  </w:num>
  <w:num w:numId="2" w16cid:durableId="528682077">
    <w:abstractNumId w:val="30"/>
  </w:num>
  <w:num w:numId="3" w16cid:durableId="1049263936">
    <w:abstractNumId w:val="28"/>
  </w:num>
  <w:num w:numId="4" w16cid:durableId="1391685917">
    <w:abstractNumId w:val="36"/>
  </w:num>
  <w:num w:numId="5" w16cid:durableId="254679305">
    <w:abstractNumId w:val="23"/>
  </w:num>
  <w:num w:numId="6" w16cid:durableId="217740859">
    <w:abstractNumId w:val="35"/>
  </w:num>
  <w:num w:numId="7" w16cid:durableId="1679384678">
    <w:abstractNumId w:val="43"/>
  </w:num>
  <w:num w:numId="8" w16cid:durableId="1288388605">
    <w:abstractNumId w:val="17"/>
  </w:num>
  <w:num w:numId="9" w16cid:durableId="1403331679">
    <w:abstractNumId w:val="34"/>
  </w:num>
  <w:num w:numId="10" w16cid:durableId="946889578">
    <w:abstractNumId w:val="6"/>
  </w:num>
  <w:num w:numId="11" w16cid:durableId="777607632">
    <w:abstractNumId w:val="27"/>
  </w:num>
  <w:num w:numId="12" w16cid:durableId="2074769900">
    <w:abstractNumId w:val="10"/>
  </w:num>
  <w:num w:numId="13" w16cid:durableId="1184783915">
    <w:abstractNumId w:val="2"/>
  </w:num>
  <w:num w:numId="14" w16cid:durableId="1079517301">
    <w:abstractNumId w:val="42"/>
  </w:num>
  <w:num w:numId="15" w16cid:durableId="811023296">
    <w:abstractNumId w:val="47"/>
  </w:num>
  <w:num w:numId="16" w16cid:durableId="885263045">
    <w:abstractNumId w:val="19"/>
  </w:num>
  <w:num w:numId="17" w16cid:durableId="2029215308">
    <w:abstractNumId w:val="41"/>
  </w:num>
  <w:num w:numId="18" w16cid:durableId="1208643832">
    <w:abstractNumId w:val="40"/>
  </w:num>
  <w:num w:numId="19" w16cid:durableId="1139808656">
    <w:abstractNumId w:val="22"/>
  </w:num>
  <w:num w:numId="20" w16cid:durableId="2011443954">
    <w:abstractNumId w:val="5"/>
  </w:num>
  <w:num w:numId="21" w16cid:durableId="19402065">
    <w:abstractNumId w:val="8"/>
  </w:num>
  <w:num w:numId="22" w16cid:durableId="1704288517">
    <w:abstractNumId w:val="45"/>
  </w:num>
  <w:num w:numId="23" w16cid:durableId="214392657">
    <w:abstractNumId w:val="11"/>
  </w:num>
  <w:num w:numId="24" w16cid:durableId="84882993">
    <w:abstractNumId w:val="20"/>
  </w:num>
  <w:num w:numId="25" w16cid:durableId="65613399">
    <w:abstractNumId w:val="21"/>
  </w:num>
  <w:num w:numId="26" w16cid:durableId="71894456">
    <w:abstractNumId w:val="25"/>
  </w:num>
  <w:num w:numId="27" w16cid:durableId="182784983">
    <w:abstractNumId w:val="44"/>
  </w:num>
  <w:num w:numId="28" w16cid:durableId="598873749">
    <w:abstractNumId w:val="18"/>
  </w:num>
  <w:num w:numId="29" w16cid:durableId="557742951">
    <w:abstractNumId w:val="24"/>
  </w:num>
  <w:num w:numId="30" w16cid:durableId="2003316541">
    <w:abstractNumId w:val="3"/>
  </w:num>
  <w:num w:numId="31" w16cid:durableId="491726566">
    <w:abstractNumId w:val="13"/>
  </w:num>
  <w:num w:numId="32" w16cid:durableId="1374768146">
    <w:abstractNumId w:val="15"/>
  </w:num>
  <w:num w:numId="33" w16cid:durableId="2124642321">
    <w:abstractNumId w:val="9"/>
  </w:num>
  <w:num w:numId="34" w16cid:durableId="2009209847">
    <w:abstractNumId w:val="14"/>
  </w:num>
  <w:num w:numId="35" w16cid:durableId="1411655536">
    <w:abstractNumId w:val="38"/>
  </w:num>
  <w:num w:numId="36" w16cid:durableId="175312487">
    <w:abstractNumId w:val="7"/>
  </w:num>
  <w:num w:numId="37" w16cid:durableId="2137330231">
    <w:abstractNumId w:val="26"/>
  </w:num>
  <w:num w:numId="38" w16cid:durableId="104346094">
    <w:abstractNumId w:val="33"/>
  </w:num>
  <w:num w:numId="39" w16cid:durableId="554776066">
    <w:abstractNumId w:val="4"/>
  </w:num>
  <w:num w:numId="40" w16cid:durableId="1088505474">
    <w:abstractNumId w:val="46"/>
  </w:num>
  <w:num w:numId="41" w16cid:durableId="1204487216">
    <w:abstractNumId w:val="16"/>
  </w:num>
  <w:num w:numId="42" w16cid:durableId="605817473">
    <w:abstractNumId w:val="1"/>
  </w:num>
  <w:num w:numId="43" w16cid:durableId="243221892">
    <w:abstractNumId w:val="37"/>
  </w:num>
  <w:num w:numId="44" w16cid:durableId="1230266498">
    <w:abstractNumId w:val="39"/>
  </w:num>
  <w:num w:numId="45" w16cid:durableId="2051491828">
    <w:abstractNumId w:val="29"/>
  </w:num>
  <w:num w:numId="46" w16cid:durableId="1108620561">
    <w:abstractNumId w:val="32"/>
  </w:num>
  <w:num w:numId="47" w16cid:durableId="5328760">
    <w:abstractNumId w:val="12"/>
  </w:num>
  <w:num w:numId="48" w16cid:durableId="1093748570">
    <w:abstractNumId w:val="0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VS1AIFN7Pmiqse2mPH1ymDI3CnXThu5exRAnRUE0jlA3NOvAAPfWm4VVDmDrpaG01OzyOc5Qq8C+YFbi+Gwhrw==" w:salt="GEKtFW1Ng7214RuUpkfS+g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32A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7238"/>
    <w:rsid w:val="00007475"/>
    <w:rsid w:val="0000774E"/>
    <w:rsid w:val="00007ACE"/>
    <w:rsid w:val="00007DC7"/>
    <w:rsid w:val="00010039"/>
    <w:rsid w:val="000101C2"/>
    <w:rsid w:val="000103A4"/>
    <w:rsid w:val="00010765"/>
    <w:rsid w:val="00010D90"/>
    <w:rsid w:val="000115FA"/>
    <w:rsid w:val="00011B93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21A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E2B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A8B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2DE4"/>
    <w:rsid w:val="00043394"/>
    <w:rsid w:val="000438BC"/>
    <w:rsid w:val="000445D6"/>
    <w:rsid w:val="0004485A"/>
    <w:rsid w:val="00044E51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A92"/>
    <w:rsid w:val="00054DD5"/>
    <w:rsid w:val="000556B2"/>
    <w:rsid w:val="000556B4"/>
    <w:rsid w:val="00055937"/>
    <w:rsid w:val="00055C1D"/>
    <w:rsid w:val="00055F71"/>
    <w:rsid w:val="000562E1"/>
    <w:rsid w:val="0005699B"/>
    <w:rsid w:val="000573E2"/>
    <w:rsid w:val="0005748A"/>
    <w:rsid w:val="000600F3"/>
    <w:rsid w:val="00060563"/>
    <w:rsid w:val="000607AA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3C5"/>
    <w:rsid w:val="00064423"/>
    <w:rsid w:val="000644F3"/>
    <w:rsid w:val="000648D5"/>
    <w:rsid w:val="00064A0E"/>
    <w:rsid w:val="00065701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B83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53A"/>
    <w:rsid w:val="000766EA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588"/>
    <w:rsid w:val="00086325"/>
    <w:rsid w:val="00086881"/>
    <w:rsid w:val="00087050"/>
    <w:rsid w:val="0008788B"/>
    <w:rsid w:val="00087C80"/>
    <w:rsid w:val="000902A4"/>
    <w:rsid w:val="000907E7"/>
    <w:rsid w:val="00090A26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48BC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111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B46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43E1"/>
    <w:rsid w:val="000D4D0E"/>
    <w:rsid w:val="000D52D2"/>
    <w:rsid w:val="000D53F8"/>
    <w:rsid w:val="000D567E"/>
    <w:rsid w:val="000D5CB8"/>
    <w:rsid w:val="000D5E36"/>
    <w:rsid w:val="000D5EDB"/>
    <w:rsid w:val="000D6084"/>
    <w:rsid w:val="000D6208"/>
    <w:rsid w:val="000D6601"/>
    <w:rsid w:val="000D68E9"/>
    <w:rsid w:val="000D7203"/>
    <w:rsid w:val="000D7D26"/>
    <w:rsid w:val="000E0117"/>
    <w:rsid w:val="000E0541"/>
    <w:rsid w:val="000E08DC"/>
    <w:rsid w:val="000E09C7"/>
    <w:rsid w:val="000E0CB8"/>
    <w:rsid w:val="000E1564"/>
    <w:rsid w:val="000E208D"/>
    <w:rsid w:val="000E23D6"/>
    <w:rsid w:val="000E2485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49"/>
    <w:rsid w:val="000E64DA"/>
    <w:rsid w:val="000E6526"/>
    <w:rsid w:val="000E6AB2"/>
    <w:rsid w:val="000E72A7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3B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410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84B"/>
    <w:rsid w:val="00107DC3"/>
    <w:rsid w:val="001107DF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3E1"/>
    <w:rsid w:val="00113537"/>
    <w:rsid w:val="001138BB"/>
    <w:rsid w:val="00113BA0"/>
    <w:rsid w:val="00113CC5"/>
    <w:rsid w:val="00113D6F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ACA"/>
    <w:rsid w:val="00132DF9"/>
    <w:rsid w:val="001333B4"/>
    <w:rsid w:val="0013363B"/>
    <w:rsid w:val="0013397E"/>
    <w:rsid w:val="00133B74"/>
    <w:rsid w:val="00133D4D"/>
    <w:rsid w:val="00133E0E"/>
    <w:rsid w:val="001342FE"/>
    <w:rsid w:val="00134BFC"/>
    <w:rsid w:val="0013537C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0CE7"/>
    <w:rsid w:val="00141BC2"/>
    <w:rsid w:val="00141F1A"/>
    <w:rsid w:val="001429C7"/>
    <w:rsid w:val="00142D8C"/>
    <w:rsid w:val="00142EB5"/>
    <w:rsid w:val="00145027"/>
    <w:rsid w:val="001454E4"/>
    <w:rsid w:val="001456BA"/>
    <w:rsid w:val="0014594B"/>
    <w:rsid w:val="0014619B"/>
    <w:rsid w:val="0014665A"/>
    <w:rsid w:val="001467FB"/>
    <w:rsid w:val="00146A04"/>
    <w:rsid w:val="00146A61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B66"/>
    <w:rsid w:val="00152F6B"/>
    <w:rsid w:val="0015316E"/>
    <w:rsid w:val="0015365C"/>
    <w:rsid w:val="00153AC3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38F"/>
    <w:rsid w:val="001574C6"/>
    <w:rsid w:val="00157965"/>
    <w:rsid w:val="00157E9D"/>
    <w:rsid w:val="001616EC"/>
    <w:rsid w:val="00161B3A"/>
    <w:rsid w:val="00161EA6"/>
    <w:rsid w:val="00162E5A"/>
    <w:rsid w:val="0016339C"/>
    <w:rsid w:val="001635FE"/>
    <w:rsid w:val="001636ED"/>
    <w:rsid w:val="00164296"/>
    <w:rsid w:val="0016450F"/>
    <w:rsid w:val="00164568"/>
    <w:rsid w:val="00164728"/>
    <w:rsid w:val="00164A79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14AE"/>
    <w:rsid w:val="0017209C"/>
    <w:rsid w:val="001720D0"/>
    <w:rsid w:val="001720E1"/>
    <w:rsid w:val="001723FD"/>
    <w:rsid w:val="001724D6"/>
    <w:rsid w:val="001725CC"/>
    <w:rsid w:val="00172B2E"/>
    <w:rsid w:val="00172DC7"/>
    <w:rsid w:val="00173DCC"/>
    <w:rsid w:val="0017418B"/>
    <w:rsid w:val="0017431A"/>
    <w:rsid w:val="001744EC"/>
    <w:rsid w:val="001747BC"/>
    <w:rsid w:val="0017502F"/>
    <w:rsid w:val="0017514C"/>
    <w:rsid w:val="00176740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6C23"/>
    <w:rsid w:val="00187A32"/>
    <w:rsid w:val="00187A58"/>
    <w:rsid w:val="00187BBC"/>
    <w:rsid w:val="00187CA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230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5D0B"/>
    <w:rsid w:val="001B60BF"/>
    <w:rsid w:val="001B6470"/>
    <w:rsid w:val="001B6530"/>
    <w:rsid w:val="001B6E6D"/>
    <w:rsid w:val="001B73F1"/>
    <w:rsid w:val="001B74DF"/>
    <w:rsid w:val="001B7CC8"/>
    <w:rsid w:val="001C0087"/>
    <w:rsid w:val="001C020A"/>
    <w:rsid w:val="001C081B"/>
    <w:rsid w:val="001C155F"/>
    <w:rsid w:val="001C1667"/>
    <w:rsid w:val="001C16C5"/>
    <w:rsid w:val="001C1B6E"/>
    <w:rsid w:val="001C2039"/>
    <w:rsid w:val="001C207D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2AE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2DC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07B"/>
    <w:rsid w:val="001D60EA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732"/>
    <w:rsid w:val="001E3C85"/>
    <w:rsid w:val="001E3EB6"/>
    <w:rsid w:val="001E482D"/>
    <w:rsid w:val="001E4BCB"/>
    <w:rsid w:val="001E5587"/>
    <w:rsid w:val="001E5AB2"/>
    <w:rsid w:val="001E5C07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4D50"/>
    <w:rsid w:val="001F508B"/>
    <w:rsid w:val="001F538E"/>
    <w:rsid w:val="001F593A"/>
    <w:rsid w:val="001F59DF"/>
    <w:rsid w:val="001F6013"/>
    <w:rsid w:val="001F60E8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4C5E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97E"/>
    <w:rsid w:val="00207CC8"/>
    <w:rsid w:val="0021058E"/>
    <w:rsid w:val="002110E3"/>
    <w:rsid w:val="00212265"/>
    <w:rsid w:val="0021247E"/>
    <w:rsid w:val="002131B5"/>
    <w:rsid w:val="00213671"/>
    <w:rsid w:val="00213918"/>
    <w:rsid w:val="00213E69"/>
    <w:rsid w:val="00214EEE"/>
    <w:rsid w:val="00215495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368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A5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0F6E"/>
    <w:rsid w:val="00231070"/>
    <w:rsid w:val="002322A3"/>
    <w:rsid w:val="00232586"/>
    <w:rsid w:val="0023324E"/>
    <w:rsid w:val="002333BD"/>
    <w:rsid w:val="002337CD"/>
    <w:rsid w:val="0023385B"/>
    <w:rsid w:val="00233925"/>
    <w:rsid w:val="00233E40"/>
    <w:rsid w:val="002342F8"/>
    <w:rsid w:val="002346DB"/>
    <w:rsid w:val="00234B3D"/>
    <w:rsid w:val="00234FDE"/>
    <w:rsid w:val="002354BB"/>
    <w:rsid w:val="002357E0"/>
    <w:rsid w:val="00235E6B"/>
    <w:rsid w:val="00236800"/>
    <w:rsid w:val="00236882"/>
    <w:rsid w:val="00236BF4"/>
    <w:rsid w:val="00236C91"/>
    <w:rsid w:val="00236D79"/>
    <w:rsid w:val="00236D8A"/>
    <w:rsid w:val="00237063"/>
    <w:rsid w:val="0023712C"/>
    <w:rsid w:val="002374AE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FD2"/>
    <w:rsid w:val="00244823"/>
    <w:rsid w:val="002453B7"/>
    <w:rsid w:val="002455DA"/>
    <w:rsid w:val="00245744"/>
    <w:rsid w:val="00245E2A"/>
    <w:rsid w:val="00246578"/>
    <w:rsid w:val="00247CC3"/>
    <w:rsid w:val="002500D5"/>
    <w:rsid w:val="0025041E"/>
    <w:rsid w:val="00250492"/>
    <w:rsid w:val="002506F7"/>
    <w:rsid w:val="00251436"/>
    <w:rsid w:val="002515F4"/>
    <w:rsid w:val="00251CCA"/>
    <w:rsid w:val="00251F24"/>
    <w:rsid w:val="0025209E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11A"/>
    <w:rsid w:val="002552D8"/>
    <w:rsid w:val="002553C8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5D"/>
    <w:rsid w:val="00261A6C"/>
    <w:rsid w:val="00261AAE"/>
    <w:rsid w:val="00262163"/>
    <w:rsid w:val="002623CE"/>
    <w:rsid w:val="002624FB"/>
    <w:rsid w:val="0026274A"/>
    <w:rsid w:val="00262A16"/>
    <w:rsid w:val="002631C7"/>
    <w:rsid w:val="00263D14"/>
    <w:rsid w:val="00263E03"/>
    <w:rsid w:val="00264BEC"/>
    <w:rsid w:val="00265641"/>
    <w:rsid w:val="00265692"/>
    <w:rsid w:val="0026592F"/>
    <w:rsid w:val="00265E33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6405"/>
    <w:rsid w:val="00276D6D"/>
    <w:rsid w:val="00276F30"/>
    <w:rsid w:val="00277ABE"/>
    <w:rsid w:val="002802B7"/>
    <w:rsid w:val="00281D88"/>
    <w:rsid w:val="0028267F"/>
    <w:rsid w:val="002827CE"/>
    <w:rsid w:val="002828C2"/>
    <w:rsid w:val="00282E6F"/>
    <w:rsid w:val="0028430B"/>
    <w:rsid w:val="0028453F"/>
    <w:rsid w:val="002849C0"/>
    <w:rsid w:val="00284ADC"/>
    <w:rsid w:val="00286A0B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3180"/>
    <w:rsid w:val="00293C56"/>
    <w:rsid w:val="0029455D"/>
    <w:rsid w:val="00294C1D"/>
    <w:rsid w:val="00294F7F"/>
    <w:rsid w:val="00295974"/>
    <w:rsid w:val="00295DFB"/>
    <w:rsid w:val="0029611A"/>
    <w:rsid w:val="00296A7E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4368"/>
    <w:rsid w:val="002B4E64"/>
    <w:rsid w:val="002B5417"/>
    <w:rsid w:val="002B577E"/>
    <w:rsid w:val="002B6380"/>
    <w:rsid w:val="002B670F"/>
    <w:rsid w:val="002B6744"/>
    <w:rsid w:val="002B695A"/>
    <w:rsid w:val="002B767F"/>
    <w:rsid w:val="002B7AEB"/>
    <w:rsid w:val="002B7E16"/>
    <w:rsid w:val="002C0160"/>
    <w:rsid w:val="002C0860"/>
    <w:rsid w:val="002C08C3"/>
    <w:rsid w:val="002C1156"/>
    <w:rsid w:val="002C12B6"/>
    <w:rsid w:val="002C12E5"/>
    <w:rsid w:val="002C1375"/>
    <w:rsid w:val="002C1F82"/>
    <w:rsid w:val="002C24E7"/>
    <w:rsid w:val="002C2585"/>
    <w:rsid w:val="002C2A42"/>
    <w:rsid w:val="002C2B7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58"/>
    <w:rsid w:val="002F2B8C"/>
    <w:rsid w:val="002F2D5A"/>
    <w:rsid w:val="002F2E70"/>
    <w:rsid w:val="002F2F0F"/>
    <w:rsid w:val="002F32E9"/>
    <w:rsid w:val="002F3A58"/>
    <w:rsid w:val="002F49A2"/>
    <w:rsid w:val="002F503F"/>
    <w:rsid w:val="002F53D8"/>
    <w:rsid w:val="002F5A2C"/>
    <w:rsid w:val="002F6206"/>
    <w:rsid w:val="002F6316"/>
    <w:rsid w:val="002F6485"/>
    <w:rsid w:val="002F670A"/>
    <w:rsid w:val="002F6E7B"/>
    <w:rsid w:val="002F7325"/>
    <w:rsid w:val="002F7912"/>
    <w:rsid w:val="003003CD"/>
    <w:rsid w:val="00300AD4"/>
    <w:rsid w:val="00300EEC"/>
    <w:rsid w:val="0030105C"/>
    <w:rsid w:val="00301156"/>
    <w:rsid w:val="0030139A"/>
    <w:rsid w:val="00301631"/>
    <w:rsid w:val="003021C0"/>
    <w:rsid w:val="003029E3"/>
    <w:rsid w:val="0030320F"/>
    <w:rsid w:val="0030390E"/>
    <w:rsid w:val="00303C70"/>
    <w:rsid w:val="00303DEC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1F98"/>
    <w:rsid w:val="00322F81"/>
    <w:rsid w:val="003230D7"/>
    <w:rsid w:val="003236CD"/>
    <w:rsid w:val="0032375D"/>
    <w:rsid w:val="0032380E"/>
    <w:rsid w:val="00323D7D"/>
    <w:rsid w:val="003256AC"/>
    <w:rsid w:val="00325F7C"/>
    <w:rsid w:val="003272BF"/>
    <w:rsid w:val="003276FA"/>
    <w:rsid w:val="00327766"/>
    <w:rsid w:val="00327863"/>
    <w:rsid w:val="00327A59"/>
    <w:rsid w:val="00327D0B"/>
    <w:rsid w:val="003305EB"/>
    <w:rsid w:val="00330D6C"/>
    <w:rsid w:val="00331713"/>
    <w:rsid w:val="00331C9E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CE7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2F83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3B"/>
    <w:rsid w:val="0035427C"/>
    <w:rsid w:val="0035432E"/>
    <w:rsid w:val="0035439A"/>
    <w:rsid w:val="00354422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420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ED5"/>
    <w:rsid w:val="00383B81"/>
    <w:rsid w:val="00385445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3A6A"/>
    <w:rsid w:val="0039406F"/>
    <w:rsid w:val="003959CE"/>
    <w:rsid w:val="00395A19"/>
    <w:rsid w:val="00396602"/>
    <w:rsid w:val="00396815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7AA"/>
    <w:rsid w:val="003A5C85"/>
    <w:rsid w:val="003A5DAF"/>
    <w:rsid w:val="003A6145"/>
    <w:rsid w:val="003A63B2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3CF"/>
    <w:rsid w:val="003B541E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4C3C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5E7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1E82"/>
    <w:rsid w:val="003E20B6"/>
    <w:rsid w:val="003E20E5"/>
    <w:rsid w:val="003E212F"/>
    <w:rsid w:val="003E2458"/>
    <w:rsid w:val="003E298C"/>
    <w:rsid w:val="003E2E63"/>
    <w:rsid w:val="003E32D6"/>
    <w:rsid w:val="003E3AEA"/>
    <w:rsid w:val="003E3EF1"/>
    <w:rsid w:val="003E4219"/>
    <w:rsid w:val="003E46A0"/>
    <w:rsid w:val="003E4A40"/>
    <w:rsid w:val="003E4CB2"/>
    <w:rsid w:val="003E51BD"/>
    <w:rsid w:val="003E5456"/>
    <w:rsid w:val="003E5509"/>
    <w:rsid w:val="003E5729"/>
    <w:rsid w:val="003E5BD1"/>
    <w:rsid w:val="003E5C92"/>
    <w:rsid w:val="003E6263"/>
    <w:rsid w:val="003E6F0B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232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5EF8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20A5C"/>
    <w:rsid w:val="00420AB2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0D8"/>
    <w:rsid w:val="004274D0"/>
    <w:rsid w:val="004277B8"/>
    <w:rsid w:val="00427E63"/>
    <w:rsid w:val="004303E0"/>
    <w:rsid w:val="004305F4"/>
    <w:rsid w:val="00430E61"/>
    <w:rsid w:val="0043105A"/>
    <w:rsid w:val="00431994"/>
    <w:rsid w:val="00431BC7"/>
    <w:rsid w:val="00431E6B"/>
    <w:rsid w:val="00431E78"/>
    <w:rsid w:val="004321F1"/>
    <w:rsid w:val="004327E6"/>
    <w:rsid w:val="00432B6C"/>
    <w:rsid w:val="00433462"/>
    <w:rsid w:val="00433C9B"/>
    <w:rsid w:val="00433DBD"/>
    <w:rsid w:val="00433F2A"/>
    <w:rsid w:val="0043442D"/>
    <w:rsid w:val="00434B96"/>
    <w:rsid w:val="004350B8"/>
    <w:rsid w:val="0043512C"/>
    <w:rsid w:val="00435265"/>
    <w:rsid w:val="004352E2"/>
    <w:rsid w:val="0043563D"/>
    <w:rsid w:val="00435F86"/>
    <w:rsid w:val="00436073"/>
    <w:rsid w:val="00436B07"/>
    <w:rsid w:val="00437339"/>
    <w:rsid w:val="00437A65"/>
    <w:rsid w:val="004409F9"/>
    <w:rsid w:val="00440CA9"/>
    <w:rsid w:val="00441516"/>
    <w:rsid w:val="004415CA"/>
    <w:rsid w:val="00441671"/>
    <w:rsid w:val="00441A22"/>
    <w:rsid w:val="004421AB"/>
    <w:rsid w:val="004422D2"/>
    <w:rsid w:val="004425F5"/>
    <w:rsid w:val="00442607"/>
    <w:rsid w:val="00442790"/>
    <w:rsid w:val="00442A0A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7696"/>
    <w:rsid w:val="00447756"/>
    <w:rsid w:val="00450F7C"/>
    <w:rsid w:val="00451492"/>
    <w:rsid w:val="00452302"/>
    <w:rsid w:val="00452B7D"/>
    <w:rsid w:val="00452FFA"/>
    <w:rsid w:val="0045358A"/>
    <w:rsid w:val="0045361A"/>
    <w:rsid w:val="0045417A"/>
    <w:rsid w:val="004544CA"/>
    <w:rsid w:val="00454A32"/>
    <w:rsid w:val="00455B8A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1833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0A2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009"/>
    <w:rsid w:val="004820E3"/>
    <w:rsid w:val="00482356"/>
    <w:rsid w:val="0048241E"/>
    <w:rsid w:val="0048263B"/>
    <w:rsid w:val="004829E9"/>
    <w:rsid w:val="00483A45"/>
    <w:rsid w:val="00483C80"/>
    <w:rsid w:val="00483D4F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903BD"/>
    <w:rsid w:val="00490F9C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912"/>
    <w:rsid w:val="004A14BB"/>
    <w:rsid w:val="004A16B2"/>
    <w:rsid w:val="004A19F3"/>
    <w:rsid w:val="004A1B81"/>
    <w:rsid w:val="004A2AB5"/>
    <w:rsid w:val="004A3571"/>
    <w:rsid w:val="004A3813"/>
    <w:rsid w:val="004A3AC0"/>
    <w:rsid w:val="004A444B"/>
    <w:rsid w:val="004A4813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8D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531"/>
    <w:rsid w:val="004C075B"/>
    <w:rsid w:val="004C0C76"/>
    <w:rsid w:val="004C0D6E"/>
    <w:rsid w:val="004C0E86"/>
    <w:rsid w:val="004C1954"/>
    <w:rsid w:val="004C1A33"/>
    <w:rsid w:val="004C2352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0A9C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245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C55"/>
    <w:rsid w:val="004E5FE1"/>
    <w:rsid w:val="004E607C"/>
    <w:rsid w:val="004E648C"/>
    <w:rsid w:val="004E668C"/>
    <w:rsid w:val="004E67AE"/>
    <w:rsid w:val="004E67FB"/>
    <w:rsid w:val="004E6A1F"/>
    <w:rsid w:val="004E6B19"/>
    <w:rsid w:val="004E753F"/>
    <w:rsid w:val="004F0055"/>
    <w:rsid w:val="004F010C"/>
    <w:rsid w:val="004F055E"/>
    <w:rsid w:val="004F06C6"/>
    <w:rsid w:val="004F0FE9"/>
    <w:rsid w:val="004F1225"/>
    <w:rsid w:val="004F1698"/>
    <w:rsid w:val="004F1C90"/>
    <w:rsid w:val="004F2217"/>
    <w:rsid w:val="004F2A0A"/>
    <w:rsid w:val="004F2E8E"/>
    <w:rsid w:val="004F3A1C"/>
    <w:rsid w:val="004F4193"/>
    <w:rsid w:val="004F422F"/>
    <w:rsid w:val="004F4405"/>
    <w:rsid w:val="004F4492"/>
    <w:rsid w:val="004F4792"/>
    <w:rsid w:val="004F4908"/>
    <w:rsid w:val="004F5072"/>
    <w:rsid w:val="004F5281"/>
    <w:rsid w:val="004F544D"/>
    <w:rsid w:val="004F59C0"/>
    <w:rsid w:val="004F6550"/>
    <w:rsid w:val="004F69AA"/>
    <w:rsid w:val="004F6A65"/>
    <w:rsid w:val="004F6EE8"/>
    <w:rsid w:val="004F7101"/>
    <w:rsid w:val="00500041"/>
    <w:rsid w:val="00500A2A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DC9"/>
    <w:rsid w:val="00504E77"/>
    <w:rsid w:val="005051E9"/>
    <w:rsid w:val="005056E1"/>
    <w:rsid w:val="00505754"/>
    <w:rsid w:val="00505988"/>
    <w:rsid w:val="00505A6D"/>
    <w:rsid w:val="00505CD8"/>
    <w:rsid w:val="00506EF7"/>
    <w:rsid w:val="00507AD7"/>
    <w:rsid w:val="00510486"/>
    <w:rsid w:val="00510A65"/>
    <w:rsid w:val="00510ED3"/>
    <w:rsid w:val="00510FF0"/>
    <w:rsid w:val="005110EC"/>
    <w:rsid w:val="00511499"/>
    <w:rsid w:val="00511B06"/>
    <w:rsid w:val="00511D51"/>
    <w:rsid w:val="005120B2"/>
    <w:rsid w:val="00512CE3"/>
    <w:rsid w:val="00513317"/>
    <w:rsid w:val="00513684"/>
    <w:rsid w:val="0051411C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306CC"/>
    <w:rsid w:val="005309B9"/>
    <w:rsid w:val="00530FB7"/>
    <w:rsid w:val="005311B1"/>
    <w:rsid w:val="00531C3D"/>
    <w:rsid w:val="00532713"/>
    <w:rsid w:val="00532963"/>
    <w:rsid w:val="00532D66"/>
    <w:rsid w:val="00533615"/>
    <w:rsid w:val="0053465A"/>
    <w:rsid w:val="00534866"/>
    <w:rsid w:val="00534F3A"/>
    <w:rsid w:val="00535011"/>
    <w:rsid w:val="005359E6"/>
    <w:rsid w:val="00535A37"/>
    <w:rsid w:val="00535B06"/>
    <w:rsid w:val="00535C17"/>
    <w:rsid w:val="00536920"/>
    <w:rsid w:val="00536AB3"/>
    <w:rsid w:val="005379C4"/>
    <w:rsid w:val="00537ABD"/>
    <w:rsid w:val="0054001D"/>
    <w:rsid w:val="00540051"/>
    <w:rsid w:val="00540092"/>
    <w:rsid w:val="0054141D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3D9"/>
    <w:rsid w:val="005525AF"/>
    <w:rsid w:val="005525CC"/>
    <w:rsid w:val="005527DB"/>
    <w:rsid w:val="00552D66"/>
    <w:rsid w:val="00552EDB"/>
    <w:rsid w:val="00552FA6"/>
    <w:rsid w:val="005533B2"/>
    <w:rsid w:val="005536B8"/>
    <w:rsid w:val="00554594"/>
    <w:rsid w:val="00554696"/>
    <w:rsid w:val="0055480E"/>
    <w:rsid w:val="005552F9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7B8"/>
    <w:rsid w:val="005838E9"/>
    <w:rsid w:val="00584427"/>
    <w:rsid w:val="00584436"/>
    <w:rsid w:val="005846CF"/>
    <w:rsid w:val="005848A0"/>
    <w:rsid w:val="00584946"/>
    <w:rsid w:val="00584D3D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783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1FD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155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38B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0D2D"/>
    <w:rsid w:val="005C1688"/>
    <w:rsid w:val="005C1939"/>
    <w:rsid w:val="005C1B54"/>
    <w:rsid w:val="005C201A"/>
    <w:rsid w:val="005C2A5C"/>
    <w:rsid w:val="005C3A1C"/>
    <w:rsid w:val="005C3D71"/>
    <w:rsid w:val="005C3DBE"/>
    <w:rsid w:val="005C3EA9"/>
    <w:rsid w:val="005C4A63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87C"/>
    <w:rsid w:val="005D5CFE"/>
    <w:rsid w:val="005D5F87"/>
    <w:rsid w:val="005D60C8"/>
    <w:rsid w:val="005D6278"/>
    <w:rsid w:val="005D6910"/>
    <w:rsid w:val="005D714E"/>
    <w:rsid w:val="005D7386"/>
    <w:rsid w:val="005D73C6"/>
    <w:rsid w:val="005D7D58"/>
    <w:rsid w:val="005E0B9C"/>
    <w:rsid w:val="005E17BE"/>
    <w:rsid w:val="005E1D6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1F0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87D"/>
    <w:rsid w:val="005F5963"/>
    <w:rsid w:val="005F5D2A"/>
    <w:rsid w:val="005F64DC"/>
    <w:rsid w:val="005F7375"/>
    <w:rsid w:val="005F7919"/>
    <w:rsid w:val="005F7A42"/>
    <w:rsid w:val="005F7AED"/>
    <w:rsid w:val="005F7BB7"/>
    <w:rsid w:val="006003F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1FDB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CC7"/>
    <w:rsid w:val="00614F82"/>
    <w:rsid w:val="00614F8C"/>
    <w:rsid w:val="006164FF"/>
    <w:rsid w:val="00616BBA"/>
    <w:rsid w:val="00617F8D"/>
    <w:rsid w:val="00620933"/>
    <w:rsid w:val="00620989"/>
    <w:rsid w:val="00620D52"/>
    <w:rsid w:val="00620ECF"/>
    <w:rsid w:val="00621769"/>
    <w:rsid w:val="00622DAF"/>
    <w:rsid w:val="00622F84"/>
    <w:rsid w:val="00623351"/>
    <w:rsid w:val="00623505"/>
    <w:rsid w:val="006238E7"/>
    <w:rsid w:val="00624152"/>
    <w:rsid w:val="006251FD"/>
    <w:rsid w:val="00625CBC"/>
    <w:rsid w:val="006273A7"/>
    <w:rsid w:val="0062765E"/>
    <w:rsid w:val="00627B0E"/>
    <w:rsid w:val="00630430"/>
    <w:rsid w:val="00630674"/>
    <w:rsid w:val="00631146"/>
    <w:rsid w:val="00631692"/>
    <w:rsid w:val="0063175C"/>
    <w:rsid w:val="00631FF1"/>
    <w:rsid w:val="00632627"/>
    <w:rsid w:val="00632C3B"/>
    <w:rsid w:val="00633A46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603B2"/>
    <w:rsid w:val="00660E35"/>
    <w:rsid w:val="0066176B"/>
    <w:rsid w:val="00661D27"/>
    <w:rsid w:val="0066294E"/>
    <w:rsid w:val="0066309E"/>
    <w:rsid w:val="0066359B"/>
    <w:rsid w:val="006637C0"/>
    <w:rsid w:val="00663882"/>
    <w:rsid w:val="00663E62"/>
    <w:rsid w:val="00664E91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08D"/>
    <w:rsid w:val="0067256B"/>
    <w:rsid w:val="006740D3"/>
    <w:rsid w:val="006740E4"/>
    <w:rsid w:val="00674BC5"/>
    <w:rsid w:val="00674FAF"/>
    <w:rsid w:val="0067501D"/>
    <w:rsid w:val="006756FE"/>
    <w:rsid w:val="00675C56"/>
    <w:rsid w:val="00676983"/>
    <w:rsid w:val="00676F93"/>
    <w:rsid w:val="00677279"/>
    <w:rsid w:val="00680488"/>
    <w:rsid w:val="00680DAF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9FD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3D84"/>
    <w:rsid w:val="006A3F30"/>
    <w:rsid w:val="006A4187"/>
    <w:rsid w:val="006A431C"/>
    <w:rsid w:val="006A43C7"/>
    <w:rsid w:val="006A4681"/>
    <w:rsid w:val="006A470A"/>
    <w:rsid w:val="006A471A"/>
    <w:rsid w:val="006A4C53"/>
    <w:rsid w:val="006A5B25"/>
    <w:rsid w:val="006A6AD7"/>
    <w:rsid w:val="006B0113"/>
    <w:rsid w:val="006B0200"/>
    <w:rsid w:val="006B0426"/>
    <w:rsid w:val="006B12A8"/>
    <w:rsid w:val="006B1583"/>
    <w:rsid w:val="006B19C4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3539"/>
    <w:rsid w:val="006D50D5"/>
    <w:rsid w:val="006D51B9"/>
    <w:rsid w:val="006D5D92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523C"/>
    <w:rsid w:val="006E6D3E"/>
    <w:rsid w:val="006E7F6A"/>
    <w:rsid w:val="006F0596"/>
    <w:rsid w:val="006F0894"/>
    <w:rsid w:val="006F0FA4"/>
    <w:rsid w:val="006F13AB"/>
    <w:rsid w:val="006F18D7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A80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73C"/>
    <w:rsid w:val="00706BE9"/>
    <w:rsid w:val="00706F6C"/>
    <w:rsid w:val="00710034"/>
    <w:rsid w:val="007109C7"/>
    <w:rsid w:val="00710A81"/>
    <w:rsid w:val="00710CE2"/>
    <w:rsid w:val="00711D9D"/>
    <w:rsid w:val="00711EA0"/>
    <w:rsid w:val="00712573"/>
    <w:rsid w:val="00713189"/>
    <w:rsid w:val="00713243"/>
    <w:rsid w:val="007132B0"/>
    <w:rsid w:val="007132F6"/>
    <w:rsid w:val="00713BC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B35"/>
    <w:rsid w:val="00723AA9"/>
    <w:rsid w:val="00723EEF"/>
    <w:rsid w:val="007251DE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5F4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37B8C"/>
    <w:rsid w:val="00740278"/>
    <w:rsid w:val="00740757"/>
    <w:rsid w:val="00740C89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AF9"/>
    <w:rsid w:val="00747D1C"/>
    <w:rsid w:val="00747D71"/>
    <w:rsid w:val="00751224"/>
    <w:rsid w:val="00751BF8"/>
    <w:rsid w:val="00751D6E"/>
    <w:rsid w:val="00751EF2"/>
    <w:rsid w:val="0075230E"/>
    <w:rsid w:val="00752944"/>
    <w:rsid w:val="00753004"/>
    <w:rsid w:val="00753028"/>
    <w:rsid w:val="00753350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5AD7"/>
    <w:rsid w:val="007564CA"/>
    <w:rsid w:val="00756A23"/>
    <w:rsid w:val="007578BC"/>
    <w:rsid w:val="00757B41"/>
    <w:rsid w:val="00757C9B"/>
    <w:rsid w:val="00757E40"/>
    <w:rsid w:val="0076008E"/>
    <w:rsid w:val="0076025D"/>
    <w:rsid w:val="007603CD"/>
    <w:rsid w:val="007607A3"/>
    <w:rsid w:val="00760EDA"/>
    <w:rsid w:val="007610AB"/>
    <w:rsid w:val="00761FBA"/>
    <w:rsid w:val="00762631"/>
    <w:rsid w:val="007626A7"/>
    <w:rsid w:val="00762AAF"/>
    <w:rsid w:val="00763379"/>
    <w:rsid w:val="007636B1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7DC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5D3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3547"/>
    <w:rsid w:val="0078411E"/>
    <w:rsid w:val="007854AE"/>
    <w:rsid w:val="00785F86"/>
    <w:rsid w:val="007862BA"/>
    <w:rsid w:val="007864F9"/>
    <w:rsid w:val="00786E6F"/>
    <w:rsid w:val="00786F8B"/>
    <w:rsid w:val="0078760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BB3"/>
    <w:rsid w:val="00793D14"/>
    <w:rsid w:val="00793D46"/>
    <w:rsid w:val="00793E30"/>
    <w:rsid w:val="00793E8E"/>
    <w:rsid w:val="00794089"/>
    <w:rsid w:val="007944BD"/>
    <w:rsid w:val="007955C8"/>
    <w:rsid w:val="0079582A"/>
    <w:rsid w:val="00796144"/>
    <w:rsid w:val="00796406"/>
    <w:rsid w:val="00796A09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1AF6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0C5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58E"/>
    <w:rsid w:val="007E277F"/>
    <w:rsid w:val="007E27E5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FD"/>
    <w:rsid w:val="007E6A1B"/>
    <w:rsid w:val="007E6B27"/>
    <w:rsid w:val="007E74AF"/>
    <w:rsid w:val="007E7F37"/>
    <w:rsid w:val="007F0260"/>
    <w:rsid w:val="007F030B"/>
    <w:rsid w:val="007F068A"/>
    <w:rsid w:val="007F0A54"/>
    <w:rsid w:val="007F0C12"/>
    <w:rsid w:val="007F0E95"/>
    <w:rsid w:val="007F0F89"/>
    <w:rsid w:val="007F115B"/>
    <w:rsid w:val="007F11BB"/>
    <w:rsid w:val="007F13EC"/>
    <w:rsid w:val="007F1415"/>
    <w:rsid w:val="007F170B"/>
    <w:rsid w:val="007F1758"/>
    <w:rsid w:val="007F1ACB"/>
    <w:rsid w:val="007F23FA"/>
    <w:rsid w:val="007F2424"/>
    <w:rsid w:val="007F2488"/>
    <w:rsid w:val="007F2DE9"/>
    <w:rsid w:val="007F31D6"/>
    <w:rsid w:val="007F399E"/>
    <w:rsid w:val="007F4486"/>
    <w:rsid w:val="007F44FA"/>
    <w:rsid w:val="007F46A2"/>
    <w:rsid w:val="007F5867"/>
    <w:rsid w:val="007F6039"/>
    <w:rsid w:val="007F6616"/>
    <w:rsid w:val="007F687A"/>
    <w:rsid w:val="007F6A41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3A75"/>
    <w:rsid w:val="00804848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37B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BF8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14A"/>
    <w:rsid w:val="008253D7"/>
    <w:rsid w:val="0082541C"/>
    <w:rsid w:val="0082580F"/>
    <w:rsid w:val="00825979"/>
    <w:rsid w:val="008268C8"/>
    <w:rsid w:val="008269C8"/>
    <w:rsid w:val="00827284"/>
    <w:rsid w:val="00827349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3CE1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37AE4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5E9"/>
    <w:rsid w:val="00844C31"/>
    <w:rsid w:val="00845062"/>
    <w:rsid w:val="0084545B"/>
    <w:rsid w:val="008454CE"/>
    <w:rsid w:val="00846421"/>
    <w:rsid w:val="0084652F"/>
    <w:rsid w:val="008469F6"/>
    <w:rsid w:val="00846D8F"/>
    <w:rsid w:val="00846E75"/>
    <w:rsid w:val="00847816"/>
    <w:rsid w:val="008478D7"/>
    <w:rsid w:val="00847E2A"/>
    <w:rsid w:val="00847E9B"/>
    <w:rsid w:val="0085031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4BD6"/>
    <w:rsid w:val="0085545B"/>
    <w:rsid w:val="00855CEA"/>
    <w:rsid w:val="00855D96"/>
    <w:rsid w:val="00855E41"/>
    <w:rsid w:val="008561F0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771"/>
    <w:rsid w:val="008618A8"/>
    <w:rsid w:val="00861DD7"/>
    <w:rsid w:val="008622AB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77D8C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910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17"/>
    <w:rsid w:val="008A1531"/>
    <w:rsid w:val="008A1BF2"/>
    <w:rsid w:val="008A1F0F"/>
    <w:rsid w:val="008A2210"/>
    <w:rsid w:val="008A230F"/>
    <w:rsid w:val="008A2466"/>
    <w:rsid w:val="008A2DA3"/>
    <w:rsid w:val="008A2E80"/>
    <w:rsid w:val="008A2EC9"/>
    <w:rsid w:val="008A3F7A"/>
    <w:rsid w:val="008A41D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A7FF7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145"/>
    <w:rsid w:val="008C2732"/>
    <w:rsid w:val="008C2C04"/>
    <w:rsid w:val="008C2FBD"/>
    <w:rsid w:val="008C3505"/>
    <w:rsid w:val="008C3552"/>
    <w:rsid w:val="008C3C9D"/>
    <w:rsid w:val="008C40EC"/>
    <w:rsid w:val="008C451A"/>
    <w:rsid w:val="008C4528"/>
    <w:rsid w:val="008C486C"/>
    <w:rsid w:val="008C4B85"/>
    <w:rsid w:val="008C569A"/>
    <w:rsid w:val="008C5703"/>
    <w:rsid w:val="008C5857"/>
    <w:rsid w:val="008C5907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1E2"/>
    <w:rsid w:val="008D134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06CE"/>
    <w:rsid w:val="008E13ED"/>
    <w:rsid w:val="008E1AAC"/>
    <w:rsid w:val="008E1F1C"/>
    <w:rsid w:val="008E235C"/>
    <w:rsid w:val="008E2FF5"/>
    <w:rsid w:val="008E31B5"/>
    <w:rsid w:val="008E32AC"/>
    <w:rsid w:val="008E347E"/>
    <w:rsid w:val="008E38AE"/>
    <w:rsid w:val="008E4D13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822"/>
    <w:rsid w:val="00901EB0"/>
    <w:rsid w:val="00902216"/>
    <w:rsid w:val="00902429"/>
    <w:rsid w:val="009025A5"/>
    <w:rsid w:val="009025B4"/>
    <w:rsid w:val="00902C33"/>
    <w:rsid w:val="00903A3B"/>
    <w:rsid w:val="00903C86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03"/>
    <w:rsid w:val="00915C8C"/>
    <w:rsid w:val="009162C4"/>
    <w:rsid w:val="009166BF"/>
    <w:rsid w:val="009168EE"/>
    <w:rsid w:val="00917C44"/>
    <w:rsid w:val="00917C48"/>
    <w:rsid w:val="00920C08"/>
    <w:rsid w:val="009210E6"/>
    <w:rsid w:val="00921119"/>
    <w:rsid w:val="009214A4"/>
    <w:rsid w:val="00921597"/>
    <w:rsid w:val="009221F0"/>
    <w:rsid w:val="009222C2"/>
    <w:rsid w:val="0092265D"/>
    <w:rsid w:val="00922CD9"/>
    <w:rsid w:val="009235A9"/>
    <w:rsid w:val="009239FE"/>
    <w:rsid w:val="00923E27"/>
    <w:rsid w:val="0092474A"/>
    <w:rsid w:val="0092545C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2721F"/>
    <w:rsid w:val="00927E2D"/>
    <w:rsid w:val="0093006B"/>
    <w:rsid w:val="00931A0E"/>
    <w:rsid w:val="00931C8F"/>
    <w:rsid w:val="00931EAB"/>
    <w:rsid w:val="00931F82"/>
    <w:rsid w:val="009331EE"/>
    <w:rsid w:val="009334DC"/>
    <w:rsid w:val="00933625"/>
    <w:rsid w:val="009336B6"/>
    <w:rsid w:val="00933DC8"/>
    <w:rsid w:val="00934B89"/>
    <w:rsid w:val="00934C51"/>
    <w:rsid w:val="00935142"/>
    <w:rsid w:val="00935360"/>
    <w:rsid w:val="00935391"/>
    <w:rsid w:val="0093542C"/>
    <w:rsid w:val="0093563F"/>
    <w:rsid w:val="0093576B"/>
    <w:rsid w:val="009358E4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1B"/>
    <w:rsid w:val="00943EE8"/>
    <w:rsid w:val="00943F0A"/>
    <w:rsid w:val="0094471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30FD"/>
    <w:rsid w:val="0095338F"/>
    <w:rsid w:val="0095395D"/>
    <w:rsid w:val="00953B8C"/>
    <w:rsid w:val="00954876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1B52"/>
    <w:rsid w:val="0096231E"/>
    <w:rsid w:val="00962A81"/>
    <w:rsid w:val="00962BED"/>
    <w:rsid w:val="009634D7"/>
    <w:rsid w:val="0096388A"/>
    <w:rsid w:val="00963E48"/>
    <w:rsid w:val="009647AF"/>
    <w:rsid w:val="00964A0E"/>
    <w:rsid w:val="00964BFA"/>
    <w:rsid w:val="0096521B"/>
    <w:rsid w:val="00965247"/>
    <w:rsid w:val="00965B91"/>
    <w:rsid w:val="009667DB"/>
    <w:rsid w:val="00966D26"/>
    <w:rsid w:val="0096768B"/>
    <w:rsid w:val="00967AAC"/>
    <w:rsid w:val="00967B7C"/>
    <w:rsid w:val="00970154"/>
    <w:rsid w:val="009703B5"/>
    <w:rsid w:val="0097096A"/>
    <w:rsid w:val="00970EE8"/>
    <w:rsid w:val="00971334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073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7A"/>
    <w:rsid w:val="00982883"/>
    <w:rsid w:val="009828B4"/>
    <w:rsid w:val="0098373B"/>
    <w:rsid w:val="009837B7"/>
    <w:rsid w:val="00983B30"/>
    <w:rsid w:val="00983BDC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104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6FA"/>
    <w:rsid w:val="009A47E4"/>
    <w:rsid w:val="009A4E7D"/>
    <w:rsid w:val="009A5157"/>
    <w:rsid w:val="009A52AB"/>
    <w:rsid w:val="009A5C22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239E"/>
    <w:rsid w:val="009B37AA"/>
    <w:rsid w:val="009B3929"/>
    <w:rsid w:val="009B3977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5ADA"/>
    <w:rsid w:val="009C623E"/>
    <w:rsid w:val="009C6470"/>
    <w:rsid w:val="009C6A3D"/>
    <w:rsid w:val="009C6D05"/>
    <w:rsid w:val="009C7326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63C0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E3"/>
    <w:rsid w:val="009E372A"/>
    <w:rsid w:val="009E3DE8"/>
    <w:rsid w:val="009E4154"/>
    <w:rsid w:val="009E57A1"/>
    <w:rsid w:val="009E5ABD"/>
    <w:rsid w:val="009E63B9"/>
    <w:rsid w:val="009E6703"/>
    <w:rsid w:val="009E6EBC"/>
    <w:rsid w:val="009E78E2"/>
    <w:rsid w:val="009E7A62"/>
    <w:rsid w:val="009F01EF"/>
    <w:rsid w:val="009F0241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1F5F"/>
    <w:rsid w:val="00A226D0"/>
    <w:rsid w:val="00A22E43"/>
    <w:rsid w:val="00A22F44"/>
    <w:rsid w:val="00A23936"/>
    <w:rsid w:val="00A23ED1"/>
    <w:rsid w:val="00A24446"/>
    <w:rsid w:val="00A24B62"/>
    <w:rsid w:val="00A250DE"/>
    <w:rsid w:val="00A257C8"/>
    <w:rsid w:val="00A25ACC"/>
    <w:rsid w:val="00A25AFA"/>
    <w:rsid w:val="00A25C15"/>
    <w:rsid w:val="00A2692F"/>
    <w:rsid w:val="00A269E5"/>
    <w:rsid w:val="00A27436"/>
    <w:rsid w:val="00A2765E"/>
    <w:rsid w:val="00A278EA"/>
    <w:rsid w:val="00A279B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4EEC"/>
    <w:rsid w:val="00A35718"/>
    <w:rsid w:val="00A35B5F"/>
    <w:rsid w:val="00A36E23"/>
    <w:rsid w:val="00A36E5F"/>
    <w:rsid w:val="00A37095"/>
    <w:rsid w:val="00A37239"/>
    <w:rsid w:val="00A40014"/>
    <w:rsid w:val="00A40A4E"/>
    <w:rsid w:val="00A40BEA"/>
    <w:rsid w:val="00A40E58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379F"/>
    <w:rsid w:val="00A538B6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475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3EE"/>
    <w:rsid w:val="00A67DCB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8A5"/>
    <w:rsid w:val="00A73685"/>
    <w:rsid w:val="00A73698"/>
    <w:rsid w:val="00A7382C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10E"/>
    <w:rsid w:val="00A86A6A"/>
    <w:rsid w:val="00A86AFF"/>
    <w:rsid w:val="00A87B36"/>
    <w:rsid w:val="00A9068F"/>
    <w:rsid w:val="00A90882"/>
    <w:rsid w:val="00A90C0D"/>
    <w:rsid w:val="00A91219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4CE5"/>
    <w:rsid w:val="00A94F7C"/>
    <w:rsid w:val="00A96222"/>
    <w:rsid w:val="00AA0316"/>
    <w:rsid w:val="00AA058B"/>
    <w:rsid w:val="00AA0DE0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41D"/>
    <w:rsid w:val="00AA5606"/>
    <w:rsid w:val="00AA59B6"/>
    <w:rsid w:val="00AA64FF"/>
    <w:rsid w:val="00AA651A"/>
    <w:rsid w:val="00AA6A94"/>
    <w:rsid w:val="00AA7039"/>
    <w:rsid w:val="00AA79BF"/>
    <w:rsid w:val="00AA7B8E"/>
    <w:rsid w:val="00AB04E6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0FB"/>
    <w:rsid w:val="00AB3345"/>
    <w:rsid w:val="00AB33A8"/>
    <w:rsid w:val="00AB35A0"/>
    <w:rsid w:val="00AB3AA9"/>
    <w:rsid w:val="00AB47BA"/>
    <w:rsid w:val="00AB4EE4"/>
    <w:rsid w:val="00AB577A"/>
    <w:rsid w:val="00AB57EF"/>
    <w:rsid w:val="00AB57F8"/>
    <w:rsid w:val="00AB5C06"/>
    <w:rsid w:val="00AB5C3B"/>
    <w:rsid w:val="00AB5E2C"/>
    <w:rsid w:val="00AB646A"/>
    <w:rsid w:val="00AB6699"/>
    <w:rsid w:val="00AB6B5D"/>
    <w:rsid w:val="00AB6C0E"/>
    <w:rsid w:val="00AB6DA2"/>
    <w:rsid w:val="00AB6FD2"/>
    <w:rsid w:val="00AB7769"/>
    <w:rsid w:val="00AC0117"/>
    <w:rsid w:val="00AC0383"/>
    <w:rsid w:val="00AC06A1"/>
    <w:rsid w:val="00AC0A34"/>
    <w:rsid w:val="00AC1E51"/>
    <w:rsid w:val="00AC1F49"/>
    <w:rsid w:val="00AC2007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6B9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55A"/>
    <w:rsid w:val="00AD38FA"/>
    <w:rsid w:val="00AD3AB9"/>
    <w:rsid w:val="00AD3E19"/>
    <w:rsid w:val="00AD421F"/>
    <w:rsid w:val="00AD46DE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3BA"/>
    <w:rsid w:val="00AE0694"/>
    <w:rsid w:val="00AE07BC"/>
    <w:rsid w:val="00AE0A85"/>
    <w:rsid w:val="00AE1A53"/>
    <w:rsid w:val="00AE1D32"/>
    <w:rsid w:val="00AE2332"/>
    <w:rsid w:val="00AE2E3B"/>
    <w:rsid w:val="00AE3CA3"/>
    <w:rsid w:val="00AE3D59"/>
    <w:rsid w:val="00AE4F69"/>
    <w:rsid w:val="00AE5223"/>
    <w:rsid w:val="00AE5395"/>
    <w:rsid w:val="00AE56F4"/>
    <w:rsid w:val="00AE58F6"/>
    <w:rsid w:val="00AE6151"/>
    <w:rsid w:val="00AE79D4"/>
    <w:rsid w:val="00AE7BED"/>
    <w:rsid w:val="00AF0388"/>
    <w:rsid w:val="00AF0678"/>
    <w:rsid w:val="00AF0D80"/>
    <w:rsid w:val="00AF14D1"/>
    <w:rsid w:val="00AF1A16"/>
    <w:rsid w:val="00AF20E3"/>
    <w:rsid w:val="00AF245C"/>
    <w:rsid w:val="00AF2A60"/>
    <w:rsid w:val="00AF327F"/>
    <w:rsid w:val="00AF3CAA"/>
    <w:rsid w:val="00AF3EFB"/>
    <w:rsid w:val="00AF4375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2006"/>
    <w:rsid w:val="00B124C3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1FFB"/>
    <w:rsid w:val="00B2289C"/>
    <w:rsid w:val="00B22D6B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6AE2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31F7"/>
    <w:rsid w:val="00B43490"/>
    <w:rsid w:val="00B4354B"/>
    <w:rsid w:val="00B43623"/>
    <w:rsid w:val="00B43C4E"/>
    <w:rsid w:val="00B43CB8"/>
    <w:rsid w:val="00B43E6A"/>
    <w:rsid w:val="00B4473E"/>
    <w:rsid w:val="00B45038"/>
    <w:rsid w:val="00B451D8"/>
    <w:rsid w:val="00B45AF8"/>
    <w:rsid w:val="00B462CB"/>
    <w:rsid w:val="00B46C0A"/>
    <w:rsid w:val="00B47551"/>
    <w:rsid w:val="00B50B17"/>
    <w:rsid w:val="00B50D05"/>
    <w:rsid w:val="00B51D0F"/>
    <w:rsid w:val="00B53AE1"/>
    <w:rsid w:val="00B53CFF"/>
    <w:rsid w:val="00B5490C"/>
    <w:rsid w:val="00B54A45"/>
    <w:rsid w:val="00B54B8E"/>
    <w:rsid w:val="00B550FD"/>
    <w:rsid w:val="00B5544A"/>
    <w:rsid w:val="00B558A6"/>
    <w:rsid w:val="00B55A13"/>
    <w:rsid w:val="00B55A35"/>
    <w:rsid w:val="00B55ACB"/>
    <w:rsid w:val="00B55B87"/>
    <w:rsid w:val="00B562F2"/>
    <w:rsid w:val="00B56785"/>
    <w:rsid w:val="00B568EF"/>
    <w:rsid w:val="00B56A62"/>
    <w:rsid w:val="00B56D18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3BD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138"/>
    <w:rsid w:val="00B73638"/>
    <w:rsid w:val="00B73B7D"/>
    <w:rsid w:val="00B740DE"/>
    <w:rsid w:val="00B743F1"/>
    <w:rsid w:val="00B74473"/>
    <w:rsid w:val="00B74A7D"/>
    <w:rsid w:val="00B74EC6"/>
    <w:rsid w:val="00B76391"/>
    <w:rsid w:val="00B764B3"/>
    <w:rsid w:val="00B77376"/>
    <w:rsid w:val="00B7759A"/>
    <w:rsid w:val="00B77984"/>
    <w:rsid w:val="00B77FEB"/>
    <w:rsid w:val="00B80FE2"/>
    <w:rsid w:val="00B81130"/>
    <w:rsid w:val="00B81182"/>
    <w:rsid w:val="00B82195"/>
    <w:rsid w:val="00B822CD"/>
    <w:rsid w:val="00B823FB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499C"/>
    <w:rsid w:val="00B94FBE"/>
    <w:rsid w:val="00B95AB6"/>
    <w:rsid w:val="00B95C43"/>
    <w:rsid w:val="00B967C2"/>
    <w:rsid w:val="00B96EC2"/>
    <w:rsid w:val="00B96EE4"/>
    <w:rsid w:val="00B97064"/>
    <w:rsid w:val="00B974A2"/>
    <w:rsid w:val="00B974ED"/>
    <w:rsid w:val="00B97571"/>
    <w:rsid w:val="00B975FE"/>
    <w:rsid w:val="00B97851"/>
    <w:rsid w:val="00B979A5"/>
    <w:rsid w:val="00B97AAE"/>
    <w:rsid w:val="00B97CE4"/>
    <w:rsid w:val="00BA0624"/>
    <w:rsid w:val="00BA0749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DF0"/>
    <w:rsid w:val="00BA3EBB"/>
    <w:rsid w:val="00BA3F04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B1"/>
    <w:rsid w:val="00BB0ED3"/>
    <w:rsid w:val="00BB10D2"/>
    <w:rsid w:val="00BB1457"/>
    <w:rsid w:val="00BB14C0"/>
    <w:rsid w:val="00BB17B7"/>
    <w:rsid w:val="00BB1D61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6B04"/>
    <w:rsid w:val="00BB78D6"/>
    <w:rsid w:val="00BB7942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343C"/>
    <w:rsid w:val="00BC3652"/>
    <w:rsid w:val="00BC37D9"/>
    <w:rsid w:val="00BC3B8B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625D"/>
    <w:rsid w:val="00BD6264"/>
    <w:rsid w:val="00BD633C"/>
    <w:rsid w:val="00BD69FD"/>
    <w:rsid w:val="00BD6D27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B5C"/>
    <w:rsid w:val="00BE6B0C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C40"/>
    <w:rsid w:val="00BF1E05"/>
    <w:rsid w:val="00BF23EC"/>
    <w:rsid w:val="00BF2410"/>
    <w:rsid w:val="00BF318F"/>
    <w:rsid w:val="00BF3548"/>
    <w:rsid w:val="00BF3A03"/>
    <w:rsid w:val="00BF3DC8"/>
    <w:rsid w:val="00BF403E"/>
    <w:rsid w:val="00BF405C"/>
    <w:rsid w:val="00BF40E2"/>
    <w:rsid w:val="00BF44E8"/>
    <w:rsid w:val="00BF4A5F"/>
    <w:rsid w:val="00BF5544"/>
    <w:rsid w:val="00BF6031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E36"/>
    <w:rsid w:val="00C02067"/>
    <w:rsid w:val="00C0294D"/>
    <w:rsid w:val="00C02D1C"/>
    <w:rsid w:val="00C031EF"/>
    <w:rsid w:val="00C037AA"/>
    <w:rsid w:val="00C03AFB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933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2D23"/>
    <w:rsid w:val="00C33058"/>
    <w:rsid w:val="00C3320D"/>
    <w:rsid w:val="00C337CC"/>
    <w:rsid w:val="00C338FA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952"/>
    <w:rsid w:val="00C50114"/>
    <w:rsid w:val="00C50202"/>
    <w:rsid w:val="00C50739"/>
    <w:rsid w:val="00C50A5D"/>
    <w:rsid w:val="00C51101"/>
    <w:rsid w:val="00C51B4E"/>
    <w:rsid w:val="00C51B6B"/>
    <w:rsid w:val="00C51BA8"/>
    <w:rsid w:val="00C522F0"/>
    <w:rsid w:val="00C52427"/>
    <w:rsid w:val="00C52DD4"/>
    <w:rsid w:val="00C52E86"/>
    <w:rsid w:val="00C53071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CB"/>
    <w:rsid w:val="00C60BE8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DC2"/>
    <w:rsid w:val="00C83EBB"/>
    <w:rsid w:val="00C8511D"/>
    <w:rsid w:val="00C85210"/>
    <w:rsid w:val="00C8561D"/>
    <w:rsid w:val="00C85906"/>
    <w:rsid w:val="00C86651"/>
    <w:rsid w:val="00C86FF4"/>
    <w:rsid w:val="00C8726D"/>
    <w:rsid w:val="00C872FB"/>
    <w:rsid w:val="00C90BA3"/>
    <w:rsid w:val="00C927D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117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06F8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570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2044"/>
    <w:rsid w:val="00CB2447"/>
    <w:rsid w:val="00CB2C6D"/>
    <w:rsid w:val="00CB2FCB"/>
    <w:rsid w:val="00CB3FB1"/>
    <w:rsid w:val="00CB4045"/>
    <w:rsid w:val="00CB5015"/>
    <w:rsid w:val="00CB53F6"/>
    <w:rsid w:val="00CB55C9"/>
    <w:rsid w:val="00CB5AE8"/>
    <w:rsid w:val="00CB5B1A"/>
    <w:rsid w:val="00CB61A9"/>
    <w:rsid w:val="00CB6A9D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57C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F65"/>
    <w:rsid w:val="00CE0A92"/>
    <w:rsid w:val="00CE0B55"/>
    <w:rsid w:val="00CE248A"/>
    <w:rsid w:val="00CE2CAB"/>
    <w:rsid w:val="00CE3A23"/>
    <w:rsid w:val="00CE3BD9"/>
    <w:rsid w:val="00CE404C"/>
    <w:rsid w:val="00CE4482"/>
    <w:rsid w:val="00CE4C22"/>
    <w:rsid w:val="00CE4C25"/>
    <w:rsid w:val="00CE4D1D"/>
    <w:rsid w:val="00CE4F40"/>
    <w:rsid w:val="00CE5027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1261"/>
    <w:rsid w:val="00CF1484"/>
    <w:rsid w:val="00CF229A"/>
    <w:rsid w:val="00CF24BD"/>
    <w:rsid w:val="00CF383E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64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6DC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300C8"/>
    <w:rsid w:val="00D3040A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CA4"/>
    <w:rsid w:val="00D33CFB"/>
    <w:rsid w:val="00D345FE"/>
    <w:rsid w:val="00D348BB"/>
    <w:rsid w:val="00D354B3"/>
    <w:rsid w:val="00D35F5F"/>
    <w:rsid w:val="00D35FB6"/>
    <w:rsid w:val="00D36FD7"/>
    <w:rsid w:val="00D37152"/>
    <w:rsid w:val="00D37216"/>
    <w:rsid w:val="00D3730C"/>
    <w:rsid w:val="00D37D86"/>
    <w:rsid w:val="00D405C2"/>
    <w:rsid w:val="00D408D4"/>
    <w:rsid w:val="00D40F67"/>
    <w:rsid w:val="00D410AE"/>
    <w:rsid w:val="00D41311"/>
    <w:rsid w:val="00D41396"/>
    <w:rsid w:val="00D4163B"/>
    <w:rsid w:val="00D41BF1"/>
    <w:rsid w:val="00D41FFF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6065"/>
    <w:rsid w:val="00D46EE6"/>
    <w:rsid w:val="00D47167"/>
    <w:rsid w:val="00D4752E"/>
    <w:rsid w:val="00D47812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2D28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57F67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43E"/>
    <w:rsid w:val="00D70A35"/>
    <w:rsid w:val="00D70B7C"/>
    <w:rsid w:val="00D70C9B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119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2F1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E07"/>
    <w:rsid w:val="00D971FA"/>
    <w:rsid w:val="00D97498"/>
    <w:rsid w:val="00D976A9"/>
    <w:rsid w:val="00D97E85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2D6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208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B27"/>
    <w:rsid w:val="00DD2CA2"/>
    <w:rsid w:val="00DD3327"/>
    <w:rsid w:val="00DD3908"/>
    <w:rsid w:val="00DD4288"/>
    <w:rsid w:val="00DD48E9"/>
    <w:rsid w:val="00DD4B3F"/>
    <w:rsid w:val="00DD4C32"/>
    <w:rsid w:val="00DD5870"/>
    <w:rsid w:val="00DD5D31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4768"/>
    <w:rsid w:val="00DE6513"/>
    <w:rsid w:val="00DE6673"/>
    <w:rsid w:val="00DE69A4"/>
    <w:rsid w:val="00DE7B82"/>
    <w:rsid w:val="00DE7C3B"/>
    <w:rsid w:val="00DF08C1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9B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17E91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1CF8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2E5"/>
    <w:rsid w:val="00E3537E"/>
    <w:rsid w:val="00E358CE"/>
    <w:rsid w:val="00E36AB7"/>
    <w:rsid w:val="00E3708A"/>
    <w:rsid w:val="00E370E1"/>
    <w:rsid w:val="00E37679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2AC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D5F"/>
    <w:rsid w:val="00E54F8E"/>
    <w:rsid w:val="00E55170"/>
    <w:rsid w:val="00E555F1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464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63F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521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35"/>
    <w:rsid w:val="00E8373C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6F0D"/>
    <w:rsid w:val="00E97608"/>
    <w:rsid w:val="00E978FB"/>
    <w:rsid w:val="00E979CB"/>
    <w:rsid w:val="00EA0446"/>
    <w:rsid w:val="00EA0C63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67D7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3DA5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0E52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3EC"/>
    <w:rsid w:val="00EC6881"/>
    <w:rsid w:val="00EC6A83"/>
    <w:rsid w:val="00EC70F3"/>
    <w:rsid w:val="00EC73DB"/>
    <w:rsid w:val="00EC759E"/>
    <w:rsid w:val="00ED0481"/>
    <w:rsid w:val="00ED0AD9"/>
    <w:rsid w:val="00ED16AA"/>
    <w:rsid w:val="00ED1D02"/>
    <w:rsid w:val="00ED1F85"/>
    <w:rsid w:val="00ED20D6"/>
    <w:rsid w:val="00ED2788"/>
    <w:rsid w:val="00ED2B6E"/>
    <w:rsid w:val="00ED2C12"/>
    <w:rsid w:val="00ED2FC4"/>
    <w:rsid w:val="00ED3100"/>
    <w:rsid w:val="00ED36E3"/>
    <w:rsid w:val="00ED37CA"/>
    <w:rsid w:val="00ED491C"/>
    <w:rsid w:val="00ED4951"/>
    <w:rsid w:val="00ED532E"/>
    <w:rsid w:val="00ED59E4"/>
    <w:rsid w:val="00ED5B64"/>
    <w:rsid w:val="00ED68D8"/>
    <w:rsid w:val="00ED7342"/>
    <w:rsid w:val="00ED74A4"/>
    <w:rsid w:val="00ED7904"/>
    <w:rsid w:val="00EE03F9"/>
    <w:rsid w:val="00EE04B5"/>
    <w:rsid w:val="00EE0771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632"/>
    <w:rsid w:val="00F00DD7"/>
    <w:rsid w:val="00F00F72"/>
    <w:rsid w:val="00F0134E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DA2"/>
    <w:rsid w:val="00F12FB5"/>
    <w:rsid w:val="00F13066"/>
    <w:rsid w:val="00F13190"/>
    <w:rsid w:val="00F134A7"/>
    <w:rsid w:val="00F134CA"/>
    <w:rsid w:val="00F13CFD"/>
    <w:rsid w:val="00F13F73"/>
    <w:rsid w:val="00F14910"/>
    <w:rsid w:val="00F1498F"/>
    <w:rsid w:val="00F1506E"/>
    <w:rsid w:val="00F1508D"/>
    <w:rsid w:val="00F1560E"/>
    <w:rsid w:val="00F1570A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273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721"/>
    <w:rsid w:val="00F37D6D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47E90"/>
    <w:rsid w:val="00F500AA"/>
    <w:rsid w:val="00F5012F"/>
    <w:rsid w:val="00F505C7"/>
    <w:rsid w:val="00F51196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26E"/>
    <w:rsid w:val="00F536FA"/>
    <w:rsid w:val="00F53CC8"/>
    <w:rsid w:val="00F53FF5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379"/>
    <w:rsid w:val="00F637F1"/>
    <w:rsid w:val="00F63CA4"/>
    <w:rsid w:val="00F63DC9"/>
    <w:rsid w:val="00F63ED3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C1D"/>
    <w:rsid w:val="00F83D0E"/>
    <w:rsid w:val="00F8425C"/>
    <w:rsid w:val="00F8434E"/>
    <w:rsid w:val="00F84607"/>
    <w:rsid w:val="00F84635"/>
    <w:rsid w:val="00F84819"/>
    <w:rsid w:val="00F85098"/>
    <w:rsid w:val="00F85DE3"/>
    <w:rsid w:val="00F860AC"/>
    <w:rsid w:val="00F86342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4F3"/>
    <w:rsid w:val="00F9657A"/>
    <w:rsid w:val="00F96DC4"/>
    <w:rsid w:val="00F97446"/>
    <w:rsid w:val="00F9772A"/>
    <w:rsid w:val="00F97CBD"/>
    <w:rsid w:val="00F97E34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094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7087"/>
    <w:rsid w:val="00FA7464"/>
    <w:rsid w:val="00FA7905"/>
    <w:rsid w:val="00FA7BB1"/>
    <w:rsid w:val="00FB0D6C"/>
    <w:rsid w:val="00FB1026"/>
    <w:rsid w:val="00FB1647"/>
    <w:rsid w:val="00FB1838"/>
    <w:rsid w:val="00FB1A38"/>
    <w:rsid w:val="00FB2040"/>
    <w:rsid w:val="00FB26E2"/>
    <w:rsid w:val="00FB2DB2"/>
    <w:rsid w:val="00FB2EAA"/>
    <w:rsid w:val="00FB35C6"/>
    <w:rsid w:val="00FB3678"/>
    <w:rsid w:val="00FB37F1"/>
    <w:rsid w:val="00FB3BA2"/>
    <w:rsid w:val="00FB4418"/>
    <w:rsid w:val="00FB4621"/>
    <w:rsid w:val="00FB4AB5"/>
    <w:rsid w:val="00FB543F"/>
    <w:rsid w:val="00FB5E0C"/>
    <w:rsid w:val="00FB6090"/>
    <w:rsid w:val="00FB7599"/>
    <w:rsid w:val="00FB7719"/>
    <w:rsid w:val="00FB7A20"/>
    <w:rsid w:val="00FB7D05"/>
    <w:rsid w:val="00FC0665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AE5"/>
    <w:rsid w:val="00FC6BF4"/>
    <w:rsid w:val="00FC7030"/>
    <w:rsid w:val="00FC7D57"/>
    <w:rsid w:val="00FD035F"/>
    <w:rsid w:val="00FD05D1"/>
    <w:rsid w:val="00FD0A24"/>
    <w:rsid w:val="00FD0C33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64C2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4D88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CC6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7788D618"/>
  <w15:docId w15:val="{702F1570-9976-440B-9EC1-54CDDE02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08788B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08788B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4F06C6"/>
    <w:pPr>
      <w:numPr>
        <w:numId w:val="48"/>
      </w:numPr>
      <w:tabs>
        <w:tab w:val="clear" w:pos="360"/>
      </w:tabs>
      <w:ind w:left="0" w:firstLine="0"/>
      <w:contextualSpacing/>
    </w:pPr>
  </w:style>
  <w:style w:type="paragraph" w:customStyle="1" w:styleId="TableParagraph">
    <w:name w:val="Table Paragraph"/>
    <w:basedOn w:val="Normal"/>
    <w:uiPriority w:val="1"/>
    <w:qFormat/>
    <w:rsid w:val="00A40BEA"/>
    <w:pPr>
      <w:widowControl w:val="0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4</TotalTime>
  <Pages>1</Pages>
  <Words>18036</Words>
  <Characters>102809</Characters>
  <Application>Microsoft Office Word</Application>
  <DocSecurity>0</DocSecurity>
  <Lines>856</Lines>
  <Paragraphs>241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120604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2012-08-09T05:47:00Z</cp:lastPrinted>
  <dcterms:created xsi:type="dcterms:W3CDTF">2026-09-23T06:38:00Z</dcterms:created>
  <dcterms:modified xsi:type="dcterms:W3CDTF">2026-09-23T08:10:00Z</dcterms:modified>
</cp:coreProperties>
</file>