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FF204" w14:textId="77777777" w:rsidR="00A40BEA" w:rsidRPr="00112589" w:rsidRDefault="00A40BEA" w:rsidP="00883759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1258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4FD312F2" w14:textId="4F6BD8FC" w:rsidR="00A40BEA" w:rsidRPr="00112589" w:rsidRDefault="00A40BEA" w:rsidP="00883759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12589">
        <w:rPr>
          <w:b/>
          <w:sz w:val="16"/>
          <w:szCs w:val="16"/>
          <w:lang w:val="ro-RO"/>
        </w:rPr>
        <w:t xml:space="preserve"> (de la pagina 1 la pagina )</w:t>
      </w:r>
    </w:p>
    <w:p w14:paraId="6F8AB8AF" w14:textId="77777777" w:rsidR="00A40BEA" w:rsidRDefault="00A40BEA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37DC0B8F" w14:textId="77777777" w:rsidR="00A40BEA" w:rsidRDefault="00A40BEA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0FB43BB4" w14:textId="77777777" w:rsidR="00A40BEA" w:rsidRDefault="00A40BEA">
      <w:pPr>
        <w:jc w:val="center"/>
        <w:rPr>
          <w:sz w:val="28"/>
        </w:rPr>
      </w:pPr>
    </w:p>
    <w:p w14:paraId="10631833" w14:textId="77777777" w:rsidR="00A40BEA" w:rsidRDefault="00A40BEA">
      <w:pPr>
        <w:jc w:val="center"/>
        <w:rPr>
          <w:sz w:val="28"/>
        </w:rPr>
      </w:pPr>
    </w:p>
    <w:p w14:paraId="44A40BA8" w14:textId="77777777" w:rsidR="00A40BEA" w:rsidRDefault="00A40BEA">
      <w:pPr>
        <w:jc w:val="center"/>
        <w:rPr>
          <w:sz w:val="28"/>
        </w:rPr>
      </w:pPr>
    </w:p>
    <w:p w14:paraId="64600F89" w14:textId="77777777" w:rsidR="00A40BEA" w:rsidRDefault="00A40BEA">
      <w:pPr>
        <w:jc w:val="center"/>
        <w:rPr>
          <w:sz w:val="28"/>
        </w:rPr>
      </w:pPr>
    </w:p>
    <w:p w14:paraId="576B27DC" w14:textId="77777777" w:rsidR="00A40BEA" w:rsidRDefault="00A40BEA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BRAŞOV</w:t>
      </w:r>
    </w:p>
    <w:p w14:paraId="44E4FB1D" w14:textId="77777777" w:rsidR="00A40BEA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592FDEB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1.1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1F82595C" w14:textId="77777777" w:rsidR="00A40BEA" w:rsidRDefault="00A40BEA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66AADF62" w14:textId="77777777" w:rsidR="00A40BEA" w:rsidRDefault="00A40BEA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septembrie 2026</w:t>
      </w:r>
    </w:p>
    <w:p w14:paraId="44489EF3" w14:textId="77777777" w:rsidR="00A40BEA" w:rsidRPr="00304457" w:rsidRDefault="00A40BEA" w:rsidP="00304457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31069CC8" w14:textId="77777777" w:rsidR="00A40BEA" w:rsidRDefault="00A40BEA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A40BEA" w14:paraId="0C01EAAC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65B96997" w14:textId="77777777" w:rsidR="00A40BEA" w:rsidRDefault="00A40BEA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1514A3E5" w14:textId="77777777" w:rsidR="00A40BEA" w:rsidRDefault="00A40BEA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53E03A18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5C218382" w14:textId="77777777" w:rsidR="00A40BEA" w:rsidRDefault="00A40BEA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0CBEF56F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14DA69AF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A15278F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389B4947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385708B4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7DF5A80B" w14:textId="77777777" w:rsidR="00A40BEA" w:rsidRDefault="00A40BEA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543CB936" w14:textId="77777777" w:rsidR="00A40BEA" w:rsidRDefault="00A40BEA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389A3957" w14:textId="77777777" w:rsidR="00A40BEA" w:rsidRDefault="00A40BEA" w:rsidP="002A2B4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0F968797" w14:textId="77777777" w:rsidR="00A40BEA" w:rsidRDefault="00A40BEA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1CDC5C30" w14:textId="77777777" w:rsidR="00A40BEA" w:rsidRDefault="00A40BEA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4CC956FB" w14:textId="77777777" w:rsidR="00A40BEA" w:rsidRDefault="00A40BEA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631AC834" w14:textId="77777777" w:rsidR="00A40BEA" w:rsidRDefault="00A40BEA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157F57BF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1560098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6B61A8A0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C8EE110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305CDBAF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75649D3E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2FF1371B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53DBC9B8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1D6798D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A40BEA" w14:paraId="3DC75BD6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409470CC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19B81150" w14:textId="77777777" w:rsidR="00A40BEA" w:rsidRDefault="00A40BE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457CDD50" w14:textId="77777777" w:rsidR="00A40BEA" w:rsidRDefault="00A40BE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62432931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4590228E" w14:textId="77777777" w:rsidR="00A40BEA" w:rsidRDefault="00A40BE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58A6EB0" w14:textId="77777777" w:rsidR="00A40BEA" w:rsidRDefault="00A40BE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6AC52C41" w14:textId="77777777" w:rsidR="00A40BEA" w:rsidRDefault="00A40BE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93F9D0B" w14:textId="77777777" w:rsidR="00A40BEA" w:rsidRDefault="00A40BE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08788A56" w14:textId="77777777" w:rsidR="00A40BEA" w:rsidRDefault="00A40BE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35FC8D5" w14:textId="77777777" w:rsidR="00A40BEA" w:rsidRDefault="00A40BE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5CA840B6" w14:textId="77777777" w:rsidR="00A40BEA" w:rsidRDefault="00A40BEA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241AF2CA" w14:textId="77777777" w:rsidR="00A40BEA" w:rsidRDefault="00A40BEA">
      <w:pPr>
        <w:spacing w:line="192" w:lineRule="auto"/>
        <w:jc w:val="center"/>
      </w:pPr>
    </w:p>
    <w:p w14:paraId="38E10540" w14:textId="77777777" w:rsidR="00A40BEA" w:rsidRDefault="00A40BEA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2B93483C" w14:textId="77777777" w:rsidR="00A40BEA" w:rsidRPr="00C40B51" w:rsidRDefault="00A40BEA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4C46F36C" w14:textId="77777777" w:rsidR="00A40BEA" w:rsidRPr="00C40B51" w:rsidRDefault="00A40BEA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58F556F7" w14:textId="77777777" w:rsidR="00A40BEA" w:rsidRPr="00C40B51" w:rsidRDefault="00A40BEA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3E26494" w14:textId="77777777" w:rsidR="00A40BEA" w:rsidRDefault="00A40BEA" w:rsidP="004C7D25">
      <w:pPr>
        <w:pStyle w:val="Heading1"/>
        <w:spacing w:line="360" w:lineRule="auto"/>
      </w:pPr>
      <w:r>
        <w:t>LINIA 101</w:t>
      </w:r>
    </w:p>
    <w:p w14:paraId="3F393611" w14:textId="77777777" w:rsidR="00A40BEA" w:rsidRDefault="00A40BEA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A40BEA" w14:paraId="0CADBF28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BFBC7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6AD5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9+455</w:t>
            </w:r>
          </w:p>
          <w:p w14:paraId="3245280B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F960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4A75F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Chitila - </w:t>
            </w:r>
          </w:p>
          <w:p w14:paraId="2EC5DD00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C1BA5" w14:textId="77777777" w:rsidR="00A40BEA" w:rsidRPr="009E41C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7032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5ED55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E8E13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5195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57FA370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07907390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0F3E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4695B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  <w:p w14:paraId="7CDAABDC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2090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2813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Chitila</w:t>
            </w:r>
          </w:p>
          <w:p w14:paraId="5A84532B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7728A" w14:textId="77777777" w:rsidR="00A40BEA" w:rsidRPr="009E41C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CA68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F36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CF842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D239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298ACD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BEE038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liniile 4 - 11 și spre </w:t>
            </w:r>
          </w:p>
          <w:p w14:paraId="71ACA706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fir I Chitila - Săbăreni.</w:t>
            </w:r>
          </w:p>
        </w:tc>
      </w:tr>
      <w:tr w:rsidR="00A40BEA" w14:paraId="7A7948CC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E21D2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4C34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C5BB5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6E920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3735" w14:textId="77777777" w:rsidR="00A40BEA" w:rsidRPr="009E41C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4CA23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B9168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10+600</w:t>
            </w:r>
          </w:p>
          <w:p w14:paraId="04F623D1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8C504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1E38" w14:textId="77777777" w:rsidR="00A40BEA" w:rsidRDefault="00A40BEA" w:rsidP="002C0EEF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</w:p>
          <w:p w14:paraId="7D03163E" w14:textId="77777777" w:rsidR="00A40BEA" w:rsidRPr="002C0EEF" w:rsidRDefault="00A40BEA" w:rsidP="002C0EEF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A40BEA" w14:paraId="43910BD9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AB91E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C62E1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A274F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2C5CF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452B744F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9D9EF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10 </w:t>
            </w:r>
          </w:p>
          <w:p w14:paraId="0DCA7A7F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175B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C0E6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EBEF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9E207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şi 5.</w:t>
            </w:r>
          </w:p>
        </w:tc>
      </w:tr>
      <w:tr w:rsidR="00A40BEA" w14:paraId="0E679C0D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04D7D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97D18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51B0BC8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C42A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446A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6F9C8972" w14:textId="77777777" w:rsidR="00A40BEA" w:rsidRDefault="00A40BEA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și zona aparate de cale </w:t>
            </w:r>
            <w:r>
              <w:rPr>
                <w:b/>
                <w:bCs/>
                <w:sz w:val="20"/>
                <w:lang w:val="ro-RO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1CCAE" w14:textId="77777777" w:rsidR="00A40BEA" w:rsidRPr="009E41C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60933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BC923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014DC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D3142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0C0D85F0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A67DA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FAD3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4852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3932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10FA" w14:textId="77777777" w:rsidR="00A40BEA" w:rsidRPr="009E41C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0A2E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6BDD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35+400</w:t>
            </w:r>
          </w:p>
          <w:p w14:paraId="4F68DF84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3A9D1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68C0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31E04244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0926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E326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E1BD2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1A29" w14:textId="77777777" w:rsidR="00A40BEA" w:rsidRDefault="00A40BEA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E6CB1" w14:textId="77777777" w:rsidR="00A40BEA" w:rsidRPr="009E41C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74F4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8663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  <w:p w14:paraId="3A236453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8E41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A461B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1F19F573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F6FC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D193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1DECD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359D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2B9EAB64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EFC7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0DF84D9C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0283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B1A5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6D63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2EC5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9714543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0F9C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5B92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  <w:p w14:paraId="187D4831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741AA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EE3A2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Ciocăneşti -</w:t>
            </w:r>
          </w:p>
          <w:p w14:paraId="195FA5A1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1DAEC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84383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2BFC6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3D7D7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FC78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14C2C61B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E1A0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7922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  <w:p w14:paraId="13EA0E88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C3094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067F2" w14:textId="77777777" w:rsidR="00A40BEA" w:rsidRDefault="00A40BEA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8203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716D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42F40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57D1F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DE40F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3BB82B61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A532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C292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3D3FF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8D021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</w:t>
            </w:r>
          </w:p>
          <w:p w14:paraId="65754A71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FB5C3B1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33B1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F7B3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3652B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D05FB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B1C45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68853EA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F771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5D4D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7889361A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D6946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C7693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-</w:t>
            </w:r>
          </w:p>
          <w:p w14:paraId="128DBE92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A05B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8C18A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595FC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7CFFE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2F3F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0F1E76F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7EB30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6463C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155AC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07437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40871575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EFB2E" w14:textId="77777777" w:rsidR="00A40BEA" w:rsidRPr="00A165AE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6DDBE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5872E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FE2A7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6EC93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617063B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64748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6A6D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47+800</w:t>
            </w:r>
          </w:p>
          <w:p w14:paraId="7964A632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8BAC3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18236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05D345F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09F0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058B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A78AC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4036E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3521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- ax stație.</w:t>
            </w:r>
          </w:p>
        </w:tc>
      </w:tr>
      <w:tr w:rsidR="00A40BEA" w14:paraId="15598146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FE11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DBD1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C49B8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BEF5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3BEE8FCD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7A4C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92BF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17AC3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485C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7A9C4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48B4D2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4DB65A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6.</w:t>
            </w:r>
          </w:p>
        </w:tc>
      </w:tr>
      <w:tr w:rsidR="00A40BEA" w14:paraId="4C24E1E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2775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82D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FCCBF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966D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4CDA1AC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27AA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78FA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3EEF4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E235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CBD62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4A1FF1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B801AC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6, 7 și 8.</w:t>
            </w:r>
          </w:p>
        </w:tc>
      </w:tr>
      <w:tr w:rsidR="00A40BEA" w14:paraId="4D9DC056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B288B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F3D3A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CC704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BC257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3D7B4DEF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9AADB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7603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844DB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65176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F5C8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84D24C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8482E1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și 8.</w:t>
            </w:r>
          </w:p>
        </w:tc>
      </w:tr>
      <w:tr w:rsidR="00A40BEA" w14:paraId="77D88300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91D6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9C7A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D713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DD54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0A4A8DF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F462E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4460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05C4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29D0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E2D5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F4F027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ADDBDE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și 10.</w:t>
            </w:r>
          </w:p>
        </w:tc>
      </w:tr>
      <w:tr w:rsidR="00A40BEA" w14:paraId="014A761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8F69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88517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83F3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0A46C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41207DFB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DD4C0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A277B5A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40EFA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F5A26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28AB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ED8D3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50F30B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889F0C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A40BEA" w14:paraId="7E91EA1E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04F5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7F21C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0FF9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A5EA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C16CF68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FBAF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654B567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34 / 42 </w:t>
            </w:r>
          </w:p>
          <w:p w14:paraId="0AC00D2F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4C6729C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C27766E" w14:textId="77777777" w:rsidR="00A40BEA" w:rsidRPr="00A165AE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36CD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0BF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E1D76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EEB6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3EBAD3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5 - 9.</w:t>
            </w:r>
          </w:p>
        </w:tc>
      </w:tr>
      <w:tr w:rsidR="00A40BEA" w14:paraId="1224487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F8D51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D1F30" w14:textId="77777777" w:rsidR="00A40BEA" w:rsidRDefault="00A40BEA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49+700</w:t>
            </w:r>
          </w:p>
          <w:p w14:paraId="64524835" w14:textId="77777777" w:rsidR="00A40BEA" w:rsidRDefault="00A40BEA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F5F1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EC7A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DA90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0A2C7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6551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90AC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2CB76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2611FCA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7B23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9DE5" w14:textId="77777777" w:rsidR="00A40BEA" w:rsidRDefault="00A40BEA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52+850</w:t>
            </w:r>
          </w:p>
          <w:p w14:paraId="40122C2A" w14:textId="77777777" w:rsidR="00A40BEA" w:rsidRDefault="00A40BEA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1629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E0A2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99A77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AB7C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8F3C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CCD0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EFD23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5B692251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9EAB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EB878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3F67D632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106B9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906C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29A02EF7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8842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0D3E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BF04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EA57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CBA70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Se respectă doar cu primul vehicul din componența trenului.</w:t>
            </w:r>
          </w:p>
        </w:tc>
      </w:tr>
      <w:tr w:rsidR="00A40BEA" w14:paraId="1AB03043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67024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8F270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991D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3D310" w14:textId="77777777" w:rsidR="00A40BEA" w:rsidRDefault="00A40BE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5E94EB5F" w14:textId="77777777" w:rsidR="00A40BEA" w:rsidRDefault="00A40BE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7E32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4001C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F1A3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58+960</w:t>
            </w:r>
          </w:p>
          <w:p w14:paraId="32A6CE4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498B7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3884A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58+990.</w:t>
            </w:r>
          </w:p>
        </w:tc>
      </w:tr>
      <w:tr w:rsidR="00A40BEA" w14:paraId="7AA8524C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848B6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6E2C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151CB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BC159" w14:textId="77777777" w:rsidR="00A40BEA" w:rsidRDefault="00A40BE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11153CB1" w14:textId="77777777" w:rsidR="00A40BEA" w:rsidRDefault="00A40BE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FF1B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A07A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130EE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59+600</w:t>
            </w:r>
          </w:p>
          <w:p w14:paraId="4E0ECE50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A137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7FC5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59+625.</w:t>
            </w:r>
          </w:p>
        </w:tc>
      </w:tr>
      <w:tr w:rsidR="00A40BEA" w14:paraId="20ACB4FB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A347B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2AB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E574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282B6" w14:textId="77777777" w:rsidR="00A40BEA" w:rsidRDefault="00A40BE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255D456E" w14:textId="77777777" w:rsidR="00A40BEA" w:rsidRDefault="00A40BE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411D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B931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8DD4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49B5CFC3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4C32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0AA2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63+370.</w:t>
            </w:r>
          </w:p>
        </w:tc>
      </w:tr>
      <w:tr w:rsidR="00A40BEA" w14:paraId="1D72E2C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C9A4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64DA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CFBF3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A83C0" w14:textId="77777777" w:rsidR="00A40BEA" w:rsidRDefault="00A40BE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007D3ADD" w14:textId="77777777" w:rsidR="00A40BEA" w:rsidRDefault="00A40BE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E927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7833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2B91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65+850</w:t>
            </w:r>
          </w:p>
          <w:p w14:paraId="296C613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A91D0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A4B2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65+875.</w:t>
            </w:r>
          </w:p>
        </w:tc>
      </w:tr>
      <w:tr w:rsidR="00A40BEA" w14:paraId="0A30D707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1F8C1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DA82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69+230</w:t>
            </w:r>
          </w:p>
          <w:p w14:paraId="24AB7143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4EE7B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C80B" w14:textId="77777777" w:rsidR="00A40BEA" w:rsidRDefault="00A40BE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FFBED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09A34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6DF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F9BF5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EF02E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2ACEB4C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5D182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10E9" w14:textId="77777777" w:rsidR="00A40BEA" w:rsidRDefault="00A40BEA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ACAF" w14:textId="77777777" w:rsidR="00A40BEA" w:rsidRDefault="00A40BEA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9A118" w14:textId="77777777" w:rsidR="00A40BEA" w:rsidRDefault="00A40BEA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 peste</w:t>
            </w:r>
          </w:p>
          <w:p w14:paraId="5F4608BB" w14:textId="77777777" w:rsidR="00A40BEA" w:rsidRDefault="00A40BEA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E72C" w14:textId="77777777" w:rsidR="00A40BEA" w:rsidRDefault="00A40BEA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326B" w14:textId="77777777" w:rsidR="00A40BEA" w:rsidRPr="000625F2" w:rsidRDefault="00A40BEA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8E586" w14:textId="77777777" w:rsidR="00A40BEA" w:rsidRDefault="00A40BEA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69+250</w:t>
            </w:r>
          </w:p>
          <w:p w14:paraId="604A176D" w14:textId="77777777" w:rsidR="00A40BEA" w:rsidRDefault="00A40BEA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190F5" w14:textId="77777777" w:rsidR="00A40BEA" w:rsidRDefault="00A40BEA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2D11C" w14:textId="77777777" w:rsidR="00A40BEA" w:rsidRDefault="00A40BEA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6FB6F68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B16D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9551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6FB80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2461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41DF96FF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94EC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464DE4DF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9-11-7-13 </w:t>
            </w:r>
          </w:p>
          <w:p w14:paraId="35520F43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820456C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abate-rile </w:t>
            </w:r>
          </w:p>
          <w:p w14:paraId="79141008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1B7EDE8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9F71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9ACE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81C4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10721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35C93CC6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AA45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9E977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E503F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96ECF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52ECC095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5FA4F59C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4793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 </w:t>
            </w:r>
          </w:p>
          <w:p w14:paraId="0619AD72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F9621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F2DCE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0C0F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45538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2620E8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LFI SC Mairon SA.</w:t>
            </w:r>
          </w:p>
        </w:tc>
      </w:tr>
      <w:tr w:rsidR="00A40BEA" w14:paraId="7C150EA2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3F44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C42E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068F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5A5D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732A8763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4198C67E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3AE6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146B56E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B1B26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D40A5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5CA7E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60CD5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76FEAC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A40BEA" w14:paraId="0F85D764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F4A52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31429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6A13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71412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6619E714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0AC2E3E1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CDAA5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F4CD6B8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5FE2E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4DA10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9039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B093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5 - 8.</w:t>
            </w:r>
          </w:p>
        </w:tc>
      </w:tr>
      <w:tr w:rsidR="00A40BEA" w14:paraId="3891B1E0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4BE98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8796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7271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910B9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28D36179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F37BF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29</w:t>
            </w:r>
          </w:p>
          <w:p w14:paraId="0A1A7D98" w14:textId="77777777" w:rsidR="00A40BEA" w:rsidRPr="00FA5543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F694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54BE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FFA14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9B13F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si 7</w:t>
            </w:r>
          </w:p>
        </w:tc>
      </w:tr>
      <w:tr w:rsidR="00A40BEA" w14:paraId="76961DD2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BF1B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5BC1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D8FF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29F55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35673A8C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  <w:p w14:paraId="543DEF50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2C3D3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14 </w:t>
            </w:r>
          </w:p>
          <w:p w14:paraId="55EF67D8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F9C6A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6B45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0AF7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1517C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C00540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A40BEA" w14:paraId="7C8B1D6C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FC9E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23901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19BBA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00989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552A93E0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7E0AC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16, 18, 20 </w:t>
            </w:r>
          </w:p>
          <w:p w14:paraId="5AF320B1" w14:textId="77777777" w:rsidR="00A40BEA" w:rsidRPr="009E41C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A09F5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CC5D0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D6CD1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66DD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9BFCEF0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C313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CA011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5A93A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A1C6C" w14:textId="77777777" w:rsidR="00A40BEA" w:rsidRPr="006E4185" w:rsidRDefault="00A40BEA" w:rsidP="00AD4FEF">
            <w:pPr>
              <w:spacing w:before="40" w:after="40" w:line="360" w:lineRule="auto"/>
              <w:ind w:left="57" w:right="57"/>
              <w:rPr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0292" w14:textId="77777777" w:rsidR="00A40BEA" w:rsidRPr="009E41C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C82BD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757D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70+490</w:t>
            </w:r>
          </w:p>
          <w:p w14:paraId="7607F461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72161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84EB2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1154FA5D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2C9F1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A0D07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10927D4B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D5F1D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6D691" w14:textId="77777777" w:rsidR="00A40BEA" w:rsidRDefault="00A40BE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5C41" w14:textId="77777777" w:rsidR="00A40BEA" w:rsidRPr="009E41C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A12E4" w14:textId="77777777" w:rsidR="00A40BEA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702B" w14:textId="77777777" w:rsidR="00A40BEA" w:rsidRDefault="00A40BE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31C6D" w14:textId="77777777" w:rsidR="00A40BEA" w:rsidRPr="000625F2" w:rsidRDefault="00A40BE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676B5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A40BEA" w14:paraId="3825C385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577F6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D85B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3F98B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2535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48AF" w14:textId="77777777" w:rsidR="00A40BEA" w:rsidRPr="009E41C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20BD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D139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27DD340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1AC7C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F6D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A40BEA" w14:paraId="4EC374B0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A9E7C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EB45E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5243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2C58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C408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2E6A52E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51C3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7F62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8867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9AED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4 - 7.</w:t>
            </w:r>
          </w:p>
        </w:tc>
      </w:tr>
      <w:tr w:rsidR="00A40BEA" w14:paraId="3BB513E7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06C63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F3BE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C1CC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A006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309FFC31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C0DE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A8B0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54FF0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88885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4A75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8732C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6.</w:t>
            </w:r>
          </w:p>
        </w:tc>
      </w:tr>
      <w:tr w:rsidR="00A40BEA" w14:paraId="6924726A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9638E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D01DF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A633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B25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475090B2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E09E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074F314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E0C79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5F5E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451B8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DF01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9AF71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050883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A40BEA" w14:paraId="49B33C94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62AD8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66E3F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2F31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4F81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0659E68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7FC9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F2035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3511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AD645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D2BB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3BEA0715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E24A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19A3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1334C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99D1D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Călineşti</w:t>
            </w:r>
          </w:p>
          <w:p w14:paraId="3B8D2559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8992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6F64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E48DC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1197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9676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 abătute.</w:t>
            </w:r>
          </w:p>
        </w:tc>
      </w:tr>
      <w:tr w:rsidR="00A40BEA" w14:paraId="6704715A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E7EC8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8370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95626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D04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6651B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80C5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D5BD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99+500</w:t>
            </w:r>
          </w:p>
          <w:p w14:paraId="39E59B23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D61A3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6E7A" w14:textId="77777777" w:rsidR="00A40BEA" w:rsidRDefault="00A40BEA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46F60401" w14:textId="77777777" w:rsidR="00A40BEA" w:rsidRPr="003A43BB" w:rsidRDefault="00A40BEA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A40BEA" w14:paraId="5635ABC9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D857A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75DB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38EA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82122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71FBCAB3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639C1B74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616AA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</w:t>
            </w:r>
          </w:p>
          <w:p w14:paraId="0E307CAF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70 / 72, până la T.D.J. 16 / 18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020A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45729E0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541D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98ED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80A55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şi 6</w:t>
            </w:r>
          </w:p>
          <w:p w14:paraId="2C550F38" w14:textId="77777777" w:rsidR="00A40BEA" w:rsidRPr="002C6BE4" w:rsidRDefault="00A40BEA" w:rsidP="0072151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ap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 expedieri.</w:t>
            </w:r>
          </w:p>
        </w:tc>
      </w:tr>
      <w:tr w:rsidR="00A40BEA" w14:paraId="66D60478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330E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95A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DAEB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74C8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1B5EB041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C7AB8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94CD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5398A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3E67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F9A0E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2BE48DCD" w14:textId="77777777" w:rsidTr="003F58BA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5353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67ED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AC198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1BD88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7BC0F806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7F46B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76878A0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 / 41</w:t>
            </w:r>
          </w:p>
          <w:p w14:paraId="6DE85E1A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ş</w:t>
            </w:r>
            <w:r>
              <w:rPr>
                <w:b/>
                <w:bCs/>
                <w:sz w:val="20"/>
                <w:lang w:val="en-US"/>
              </w:rPr>
              <w:t xml:space="preserve">i </w:t>
            </w:r>
          </w:p>
          <w:p w14:paraId="066EEC55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271C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239C9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F9AFB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433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333E29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Călineşti - Goleşti.</w:t>
            </w:r>
          </w:p>
        </w:tc>
      </w:tr>
      <w:tr w:rsidR="00A40BEA" w14:paraId="378025A5" w14:textId="77777777" w:rsidTr="003F58BA">
        <w:trPr>
          <w:cantSplit/>
          <w:trHeight w:val="10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0C251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B9D4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9BF4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7DB93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5A0F5AA9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5F172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6DC530B" w14:textId="77777777" w:rsidR="00A40BEA" w:rsidRPr="00164983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AA26A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990B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215A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31D1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34FAA4" w14:textId="77777777" w:rsidR="00A40BEA" w:rsidRPr="0058349B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I. C. Brătianu - Goleşti.</w:t>
            </w:r>
          </w:p>
        </w:tc>
      </w:tr>
      <w:tr w:rsidR="00A40BEA" w14:paraId="7FEA6FA1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0EA08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F0C7F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F4AEF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ABB1E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69F95752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1D97D46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D728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între călcâiul sch.  15 </w:t>
            </w:r>
          </w:p>
          <w:p w14:paraId="52DF747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E7BF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E8785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B9D4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2E2EB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88103D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şi 2 </w:t>
            </w:r>
          </w:p>
          <w:p w14:paraId="09E3B6DA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A40BEA" w14:paraId="3770D2FE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7AA8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372F2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D87AE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AE8E9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30663685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65A2A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1FDF2E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565C1BC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259F1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325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41701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697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39DBCC27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23ED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2A25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8869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4FC1D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Costești</w:t>
            </w:r>
          </w:p>
          <w:p w14:paraId="09B8A175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AC78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FE33C73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0535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9ECA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791BD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EB7C7" w14:textId="77777777" w:rsidR="00A40BEA" w:rsidRPr="00860983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CD4F5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Cap Y, liniile 3 - 5 </w:t>
            </w:r>
          </w:p>
          <w:p w14:paraId="0C6AAF94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Fâlfani L 101 și </w:t>
            </w:r>
          </w:p>
          <w:p w14:paraId="73DE7FDA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>direc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L 110.</w:t>
            </w:r>
          </w:p>
        </w:tc>
      </w:tr>
      <w:tr w:rsidR="00A40BEA" w14:paraId="5BD32B94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3B4AE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7601D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132+800</w:t>
            </w:r>
          </w:p>
          <w:p w14:paraId="221EF76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ED1B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5F19D" w14:textId="77777777" w:rsidR="00A40BEA" w:rsidRDefault="00A40BEA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CE7B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8123C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618F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9C04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22F7" w14:textId="77777777" w:rsidR="00A40BEA" w:rsidRPr="00860983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03B1BEB1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BC267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DCA00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141+400</w:t>
            </w:r>
          </w:p>
          <w:p w14:paraId="3A5B4102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9CFDA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CE24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FCCB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DB6AF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4798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55AE7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D0ABC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27FD45C8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D5175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AE872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152+400</w:t>
            </w:r>
          </w:p>
          <w:p w14:paraId="4D94295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E257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4FC4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Hârsești - Corbu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DD22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41721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83B94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A0DD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211D" w14:textId="77777777" w:rsidR="00A40BEA" w:rsidRPr="00860983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3E52D753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AC107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C0C4D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0A8E3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BC7D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Corbu</w:t>
            </w:r>
          </w:p>
          <w:p w14:paraId="017D24A6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39C9E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4CC2899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E5AA9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E09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9024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9105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4</w:t>
            </w:r>
          </w:p>
          <w:p w14:paraId="15321B6D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A40BEA" w14:paraId="6842C22C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B63DF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317E3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29F2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DF184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Sineşti</w:t>
            </w:r>
          </w:p>
          <w:p w14:paraId="42A75588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2889108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D02BC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B664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2132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7991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9A0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69872BCF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FF975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1F7CA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162+900</w:t>
            </w:r>
          </w:p>
          <w:p w14:paraId="7B7BC4A4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3B3A0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D845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8C0F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EFBE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332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02A11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AA70C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5BF0DD12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83BD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28D7A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008A546C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55CAB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0F71E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3E252DE3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si  Potcoava – Bălteni Olt</w:t>
            </w:r>
          </w:p>
          <w:p w14:paraId="335E3E33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F11C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9D0F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12C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3D53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67B9D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61AC8C63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EDBB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F1E2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2180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B0066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6E9AF4C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EAC6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A0FE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053E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6F49E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03C1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1</w:t>
            </w:r>
          </w:p>
          <w:p w14:paraId="7A13B8FC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A40BEA" w14:paraId="466FF47F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A116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A8AC8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E091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5E035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3C6740AC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028E425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53B3B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7E0D7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6F91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BF5A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C9F1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121E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65AF6FE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37FAE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245B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D9158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D874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5D959ACD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F60A14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30AF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D935F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8FA3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217CF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57DB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064672C1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0128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2842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745D1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349A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Bălteni</w:t>
            </w:r>
          </w:p>
          <w:p w14:paraId="2B94AAF9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016FE0B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6554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137F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7B51F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32C4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4E23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7E8E5FE6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0804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95A3F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7DFBA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ECF4A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Recea</w:t>
            </w:r>
          </w:p>
          <w:p w14:paraId="6EA3394C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1CB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8C2E95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3FA5F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EC40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0FA4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0EFDB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7C140E7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1F55D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BF88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C0F0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8CAE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425D2B7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98B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C5CFA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BB03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E33E9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A58F9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00E6DA3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D18E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5F999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2138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85BDA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3248935C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A101B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din </w:t>
            </w:r>
          </w:p>
          <w:p w14:paraId="2558B3ED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în </w:t>
            </w:r>
          </w:p>
          <w:p w14:paraId="56FB55F3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36BB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432F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30BBC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1BD7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A40BEA" w14:paraId="3AFBCB66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C13A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9AB9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E8994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D72C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420B75B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8 </w:t>
            </w:r>
          </w:p>
          <w:p w14:paraId="4CB0F428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7F38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5545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80E50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C92A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0947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62BB41E3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6E364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5D4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407D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FD12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E36B109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7C3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27, 33,  22 </w:t>
            </w:r>
          </w:p>
          <w:p w14:paraId="72D40A9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64CB1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9116B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E1E06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9217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3 - 11  primiri - expedieri.</w:t>
            </w:r>
          </w:p>
        </w:tc>
      </w:tr>
      <w:tr w:rsidR="00A40BEA" w14:paraId="3AC905D9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B90E2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0BC3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13A2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FCE86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7BD2A5A5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A945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84F9F7E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A666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7A0A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8316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B857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F19C4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</w:t>
            </w:r>
          </w:p>
          <w:p w14:paraId="53067BD2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A40BEA" w14:paraId="6BD876CD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3883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EDBE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C605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781E2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CDEB3A9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3E4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624E225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44955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E1BF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2D321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A6603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5 - 11 primiri – expedieri.</w:t>
            </w:r>
          </w:p>
        </w:tc>
      </w:tr>
      <w:tr w:rsidR="00A40BEA" w14:paraId="59AFF612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7E19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6703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8C770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FC82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11BF0BDA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712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FBF88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A07E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0E4AD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B80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8 - 15</w:t>
            </w:r>
          </w:p>
          <w:p w14:paraId="103EF0FE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A40BEA" w14:paraId="1D0127A3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FA6A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813D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8B4A2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6A2E3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Milcov, linia 1 </w:t>
            </w:r>
          </w:p>
          <w:p w14:paraId="4D23B7DB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1AC8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87D5CC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E3FC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2FC09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B5AB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3724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2176C31F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5D99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981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783B6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DE85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Slătioara</w:t>
            </w:r>
          </w:p>
          <w:p w14:paraId="25496278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0B535A62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0B5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722C2C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17CB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B8AA2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2320F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72EA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089157AA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440B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3448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205+450</w:t>
            </w:r>
          </w:p>
          <w:p w14:paraId="302DA9A4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B93D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500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2D55C6A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  <w:p w14:paraId="4EB1AB8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F7913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8580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250CC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7F06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FC5A6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DE3B3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Staţie paralelogram.</w:t>
            </w:r>
          </w:p>
        </w:tc>
      </w:tr>
      <w:tr w:rsidR="00A40BEA" w14:paraId="3EC3BFF8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CC337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9E023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8594F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073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1C8B8DF6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1E1D2" w14:textId="77777777" w:rsidR="00A40BEA" w:rsidRDefault="00A40BEA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ED10BC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CDC7B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2DC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015FE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7DEE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4 - 11.</w:t>
            </w:r>
          </w:p>
        </w:tc>
      </w:tr>
      <w:tr w:rsidR="00A40BEA" w14:paraId="42BE43A7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62E2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777B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7B6F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60B52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18AD12E5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A752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DB1BD40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5E629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AFA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E5DC7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07968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7EA3343F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3257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5F0D2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4917E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E4327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Balş</w:t>
            </w:r>
          </w:p>
          <w:p w14:paraId="4CD2E15F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C7D0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82A4948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A3D60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6D2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8258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77BC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1.</w:t>
            </w:r>
          </w:p>
        </w:tc>
      </w:tr>
      <w:tr w:rsidR="00A40BEA" w14:paraId="6E9F1F2A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843A1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634F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219+775</w:t>
            </w:r>
          </w:p>
          <w:p w14:paraId="76D9B625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B1BD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862BA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21C01C7D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1B39C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5D75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4005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FCF3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AB6F0" w14:textId="77777777" w:rsidR="00A40BEA" w:rsidRPr="006064A3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52890C06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1B1B5D5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B780E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99D35" w14:textId="77777777" w:rsidR="00A40BEA" w:rsidRPr="006064A3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221+910</w:t>
            </w:r>
          </w:p>
          <w:p w14:paraId="2BD0D83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38748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8BB4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7C215B38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639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A4F3B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E46D3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FF5ED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A66CF" w14:textId="77777777" w:rsidR="00A40BEA" w:rsidRPr="006064A3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5986C147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3AD0A21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7B94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B66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230+550</w:t>
            </w:r>
          </w:p>
          <w:p w14:paraId="782F8A5E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1DE6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F42B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Robăneşti-</w:t>
            </w:r>
          </w:p>
          <w:p w14:paraId="386AF9E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0E18F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2D52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A51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F3867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3811D" w14:textId="77777777" w:rsidR="00A40BEA" w:rsidRPr="001D28D8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Fără inductori.</w:t>
            </w:r>
          </w:p>
        </w:tc>
      </w:tr>
      <w:tr w:rsidR="00A40BEA" w14:paraId="204DFB54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A7099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8AE6" w14:textId="77777777" w:rsidR="00A40BEA" w:rsidRPr="006064A3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39A49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9864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Pieleşti linia 3 </w:t>
            </w:r>
          </w:p>
          <w:p w14:paraId="232D252C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D198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F30681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48B0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2731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E317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C9DC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A40BEA" w14:paraId="6B50BE7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8979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DD7E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241+900</w:t>
            </w:r>
          </w:p>
          <w:p w14:paraId="25F31240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FF53E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3D1D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 -</w:t>
            </w:r>
          </w:p>
          <w:p w14:paraId="5F756976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BAB4F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7CE90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547D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01B9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8E688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28E8591F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5A2F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B823C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00461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A2C8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Plaiu Vulcănești</w:t>
            </w:r>
          </w:p>
          <w:p w14:paraId="1FD58636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A77E5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2426617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BA77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F55D4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C5D63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81B9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2 și 3 primiri - expedieri, Cap X.</w:t>
            </w:r>
          </w:p>
        </w:tc>
      </w:tr>
      <w:tr w:rsidR="00A40BEA" w14:paraId="43558E01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B59A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6CFC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249+150</w:t>
            </w:r>
          </w:p>
          <w:p w14:paraId="32ECEDDD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E0D74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6F0A3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304A5A5C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374A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AF0BE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813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ECCD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05BCC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Numai pentru trenuri de marfă în tranzit. Nesemnalizată pe teren.</w:t>
            </w:r>
          </w:p>
          <w:p w14:paraId="420E8D75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Stația  în  paralelogram.</w:t>
            </w:r>
          </w:p>
        </w:tc>
      </w:tr>
      <w:tr w:rsidR="00A40BEA" w14:paraId="29CD67CB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5A7A9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DC6E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E4039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C9DC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E02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0DB11859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73 -77-</w:t>
            </w:r>
          </w:p>
          <w:p w14:paraId="5DFFD750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EEC1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420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A6D7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4499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A40BEA" w14:paraId="478DD53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91CA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D15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6EF96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1B31" w14:textId="77777777" w:rsidR="00A40BEA" w:rsidRDefault="00A40BEA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0E81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6D0B2D52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A769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15478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23398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2A4E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1 - 4B.</w:t>
            </w:r>
          </w:p>
        </w:tc>
      </w:tr>
      <w:tr w:rsidR="00A40BEA" w14:paraId="7732964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A7C5F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221FB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E4903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3E617" w14:textId="77777777" w:rsidR="00A40BEA" w:rsidRDefault="00A40BEA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297EA659" w14:textId="77777777" w:rsidR="00A40BEA" w:rsidRDefault="00A40BEA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5B53" w14:textId="77777777" w:rsidR="00A40BEA" w:rsidRDefault="00A40BEA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07C8BCB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C257" w14:textId="77777777" w:rsidR="00A40BEA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440C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E3BEE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DDC72" w14:textId="77777777" w:rsidR="00A40BEA" w:rsidRDefault="00A40BEA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EEEA17" w14:textId="77777777" w:rsidR="00A40BEA" w:rsidRDefault="00A40BEA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linia 2A către liniile </w:t>
            </w:r>
          </w:p>
          <w:p w14:paraId="659744AD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26 și 27. </w:t>
            </w:r>
          </w:p>
        </w:tc>
      </w:tr>
      <w:tr w:rsidR="00A40BEA" w14:paraId="414B1C24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B5404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308FA" w14:textId="77777777" w:rsidR="00A40BEA" w:rsidRDefault="00A40BEA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C2B66" w14:textId="77777777" w:rsidR="00A40BEA" w:rsidRPr="000625F2" w:rsidRDefault="00A40BEA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9B3F5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766997EA" w14:textId="77777777" w:rsidR="00A40BEA" w:rsidRDefault="00A40BEA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EB03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445A76F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23, 33,  35, TDJ </w:t>
            </w:r>
          </w:p>
          <w:p w14:paraId="6F3522E4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/ 49, 45 / 51, sch. 55, 57, 59, 65, 67, 69</w:t>
            </w:r>
          </w:p>
          <w:p w14:paraId="64886F4D" w14:textId="77777777" w:rsidR="00A40BEA" w:rsidRDefault="00A40BEA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2BB28" w14:textId="77777777" w:rsidR="00A40BEA" w:rsidRDefault="00A40BEA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2D3BD" w14:textId="77777777" w:rsidR="00A40BEA" w:rsidRDefault="00A40BEA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A3D9" w14:textId="77777777" w:rsidR="00A40BEA" w:rsidRPr="000625F2" w:rsidRDefault="00A40BEA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796D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AA09EA" w14:textId="77777777" w:rsidR="00A40BEA" w:rsidRDefault="00A40BEA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4A - 11.</w:t>
            </w:r>
          </w:p>
        </w:tc>
      </w:tr>
      <w:tr w:rsidR="00A40BEA" w14:paraId="7DE75D08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36B83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8A02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4DAA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F2B8E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2116B44A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3C3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686192C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145,147, 149,151 </w:t>
            </w:r>
          </w:p>
          <w:p w14:paraId="618064F4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DD8C8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38F6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1A12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5032C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3798A2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12 - 16.</w:t>
            </w:r>
          </w:p>
        </w:tc>
      </w:tr>
      <w:tr w:rsidR="00A40BEA" w14:paraId="2D26CBE8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90879" w14:textId="77777777" w:rsidR="00A40BEA" w:rsidRDefault="00A40BEA" w:rsidP="00A40BE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DA82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96AD2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B99B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72243570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30A7D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408A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6D3F7" w14:textId="77777777" w:rsidR="00A40BEA" w:rsidRDefault="00A40BE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5870" w14:textId="77777777" w:rsidR="00A40BEA" w:rsidRPr="000625F2" w:rsidRDefault="00A40BE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392E3" w14:textId="77777777" w:rsidR="00A40BEA" w:rsidRDefault="00A40BE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4695B06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3199F5D3" w14:textId="77777777" w:rsidR="00A40BEA" w:rsidRDefault="00A40BEA" w:rsidP="00DB78D2">
      <w:pPr>
        <w:pStyle w:val="Heading1"/>
        <w:spacing w:line="360" w:lineRule="auto"/>
      </w:pPr>
      <w:r>
        <w:lastRenderedPageBreak/>
        <w:t>LINIA 112</w:t>
      </w:r>
    </w:p>
    <w:p w14:paraId="7A787E22" w14:textId="77777777" w:rsidR="00A40BEA" w:rsidRDefault="00A40BEA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A40BEA" w14:paraId="019D6571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E06C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9C0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777B5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395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40CB94B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1F67" w14:textId="77777777" w:rsidR="00A40BEA" w:rsidRDefault="00A40BEA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4BF9F3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26, 32, 38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</w:rPr>
              <w:t>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BD0EE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B0D0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CC30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936F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A40BEA" w14:paraId="483B4297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941C6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CF25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AD04A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515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237DECA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934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5381EF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B7D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ADF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28A9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385A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0E69DD2F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7C6A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FB503" w14:textId="77777777" w:rsidR="00A40BEA" w:rsidRDefault="00A40BEA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5420315E" w14:textId="77777777" w:rsidR="00A40BEA" w:rsidRDefault="00A40BEA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D7F5" w14:textId="77777777" w:rsidR="00A40BEA" w:rsidRPr="00483148" w:rsidRDefault="00A40BEA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3D906" w14:textId="77777777" w:rsidR="00A40BEA" w:rsidRDefault="00A40BEA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9A14F" w14:textId="77777777" w:rsidR="00A40BEA" w:rsidRDefault="00A40BEA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1D47" w14:textId="77777777" w:rsidR="00A40BEA" w:rsidRDefault="00A40BEA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614DE" w14:textId="77777777" w:rsidR="00A40BEA" w:rsidRDefault="00A40BEA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B6E07" w14:textId="77777777" w:rsidR="00A40BEA" w:rsidRPr="00483148" w:rsidRDefault="00A40BEA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D32A" w14:textId="77777777" w:rsidR="00A40BEA" w:rsidRDefault="00A40BEA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1B56120C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0F59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4707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088A983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1E71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2B22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ACC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4653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4EB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4AADB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B6E5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0BEA" w14:paraId="661248B7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208A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213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795798C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8A3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F594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148A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B6D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F01F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A3812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5C2E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40F1CEE0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C94E8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96EDB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BAF2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6CBA0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551EA0C0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9C7A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3E478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219F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C786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35B2" w14:textId="77777777" w:rsidR="00A40BEA" w:rsidRPr="00483148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DB96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4D6F470F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48DC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DF7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8CE7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6E5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03F67D6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2235213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5A0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B55705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BE69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8A1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E321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35D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27CD7739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5FA3E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F6A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9EF1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4C7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4953F43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391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01460B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FA7F1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C9B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C41A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09F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0D0D8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A40BEA" w14:paraId="27D6CC0F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8493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1BE1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7346452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7F056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072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601B634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D255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D4B93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144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AD0E4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7532" w14:textId="77777777" w:rsidR="00A40BEA" w:rsidRPr="00EB0A86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2888EC1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4F04B0D9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25C6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9245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1A3366B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1BF2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7DA9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598AD91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6D3D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D24E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2A7F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2A053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51B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6C75DCD7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146BC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33BD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451C758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5067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5AC4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98F816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232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A8F3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5B2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B294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99A7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DA720F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4FA79E6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A40BEA" w14:paraId="772B8AAF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6201E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C3B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217E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932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BCA17C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4DC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0F9F4F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EB12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F0A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F0DB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CED6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A40BEA" w14:paraId="4E74DD10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63DE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8251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3132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3BE6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FCD38F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3F0EF54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4A2A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18051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4897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2E7AF64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78771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DEF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02E105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3676B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A40BEA" w14:paraId="778AA2E5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8A72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93D3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108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9A38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0E3F48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96BA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7414134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45F63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C35A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31598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3E7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29115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A40BEA" w14:paraId="62883CAA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8342A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5E43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956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CA44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0A7CD5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CE19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1E6272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5579EFB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1ED4D4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AF09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DA3F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B212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26D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63F3A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A40BEA" w14:paraId="7B339856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3986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958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F6F2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8C7C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F73BF4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DFF4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AB723A1" w14:textId="77777777" w:rsidR="00A40BEA" w:rsidRPr="000A20AF" w:rsidRDefault="00A40BEA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EB359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51B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F6F3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A7A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3BE10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A40BEA" w14:paraId="1CE37260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80532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BFCA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299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09C6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A9C6F9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9D5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EAC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0AC3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C1D2A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7A3E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67D85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A40BEA" w14:paraId="0459B754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8E83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15E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F2E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E43A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36B74EE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B45A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158B8E3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C254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E14D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667A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513E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A40BEA" w14:paraId="7ECBF981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B14A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017F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F51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D2AB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796BDE3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9690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F2B7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2C8E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2E007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1B5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A40BEA" w14:paraId="543A4C22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BC93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573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82CD9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5B3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3EC0694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9F2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1F0926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C6CC7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5EA8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2DE2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4261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C55AD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A40BEA" w14:paraId="41EB29DF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9B60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0A8B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2B1B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6E5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96C0C8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7128FDC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D266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3D7B06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884E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5023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9E58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16FC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15423F5B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22966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B22A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CDFB2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7BA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61A237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43CF3A7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29D7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F603EA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F3F2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E4E9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93811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8B5C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5B84413A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5320B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9B5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519E816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0F13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2584" w14:textId="77777777" w:rsidR="00A40BEA" w:rsidRPr="002F2938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1C1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376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77B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D0AC8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850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5917F1A3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316C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F6E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F7002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8B4C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50ABE4A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6D70850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10AC68F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466B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826164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2B0A2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F324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EE0A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A40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31736B05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DF4C" w14:textId="77777777" w:rsidR="00A40BEA" w:rsidRDefault="00A40BEA" w:rsidP="00A40BE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C1B5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26D78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4E5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4281215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6EE92BD2" w14:textId="77777777" w:rsidR="00A40BEA" w:rsidRPr="007D0C03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304F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0230E6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3BEBD9D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D5FB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0DAB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AB33" w14:textId="77777777" w:rsidR="00A40BEA" w:rsidRPr="0048314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B7BA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7AFCEF5B" w14:textId="77777777" w:rsidR="00A40BEA" w:rsidRDefault="00A40BEA" w:rsidP="006B4CB8">
      <w:pPr>
        <w:pStyle w:val="Heading1"/>
        <w:spacing w:line="360" w:lineRule="auto"/>
      </w:pPr>
    </w:p>
    <w:p w14:paraId="112D0592" w14:textId="77777777" w:rsidR="00890C49" w:rsidRDefault="00890C49" w:rsidP="00890C49">
      <w:pPr>
        <w:rPr>
          <w:lang w:val="ro-RO"/>
        </w:rPr>
      </w:pPr>
    </w:p>
    <w:p w14:paraId="0FF10541" w14:textId="77777777" w:rsidR="00890C49" w:rsidRDefault="00890C49" w:rsidP="00890C49">
      <w:pPr>
        <w:rPr>
          <w:lang w:val="ro-RO"/>
        </w:rPr>
      </w:pPr>
    </w:p>
    <w:p w14:paraId="7697E1C6" w14:textId="77777777" w:rsidR="00890C49" w:rsidRDefault="00890C49" w:rsidP="00890C49">
      <w:pPr>
        <w:rPr>
          <w:lang w:val="ro-RO"/>
        </w:rPr>
      </w:pPr>
    </w:p>
    <w:p w14:paraId="6D0F682B" w14:textId="77777777" w:rsidR="00890C49" w:rsidRPr="00890C49" w:rsidRDefault="00890C49" w:rsidP="00890C49">
      <w:pPr>
        <w:rPr>
          <w:lang w:val="ro-RO"/>
        </w:rPr>
      </w:pPr>
    </w:p>
    <w:p w14:paraId="5477713D" w14:textId="77777777" w:rsidR="00A40BEA" w:rsidRPr="005905D7" w:rsidRDefault="00A40BEA" w:rsidP="006B4CB8">
      <w:pPr>
        <w:pStyle w:val="Heading1"/>
        <w:spacing w:line="360" w:lineRule="auto"/>
      </w:pPr>
      <w:r w:rsidRPr="005905D7">
        <w:lastRenderedPageBreak/>
        <w:t>LINIA 116</w:t>
      </w:r>
    </w:p>
    <w:p w14:paraId="054022AE" w14:textId="77777777" w:rsidR="00A40BEA" w:rsidRPr="005905D7" w:rsidRDefault="00A40BEA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A40BEA" w:rsidRPr="00743905" w14:paraId="26193F5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27CF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6E55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872A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224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9F4BA7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4C0D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32EF881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578A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19E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AABC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CCA9B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7D589E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A40BEA" w:rsidRPr="00743905" w14:paraId="14B1358A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91D9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AEFD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272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73D7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76CE9AB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2EC4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43FFFCE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5BC93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0360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4C61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3DC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A40BEA" w:rsidRPr="00743905" w14:paraId="72AEED23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9E7C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F37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A57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6ED5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90CF8C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71B1BF84" w14:textId="77777777" w:rsidR="00A40BEA" w:rsidRPr="00743905" w:rsidRDefault="00A40BEA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D0C2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764D2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3986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B095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1A7C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26DBD532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C421D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29A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8B53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602F" w14:textId="77777777" w:rsidR="00A40BEA" w:rsidRPr="00743905" w:rsidRDefault="00A40BEA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1B92D241" w14:textId="77777777" w:rsidR="00A40BEA" w:rsidRPr="00743905" w:rsidRDefault="00A40BEA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BFA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D8B25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A84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F76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EAA7C" w14:textId="77777777" w:rsidR="00A40BEA" w:rsidRPr="00743905" w:rsidRDefault="00A40BEA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78DF3AB3" w14:textId="77777777" w:rsidR="00A40BEA" w:rsidRPr="00743905" w:rsidRDefault="00A40BEA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A40BEA" w:rsidRPr="00743905" w14:paraId="0E9EBC2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EB5DB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727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B2C4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D781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1D856A0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0FCD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162DB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4AB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1428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B63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1BF484F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A40BEA" w:rsidRPr="00743905" w14:paraId="3FE1C0F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5AACA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FA2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54AB4E5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353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E7D3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6327431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65A9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4A3F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02DA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32BB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F39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C212DAB" w14:textId="77777777" w:rsidR="00A40BEA" w:rsidRPr="0007721B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A40BEA" w:rsidRPr="00743905" w14:paraId="52ADC238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51814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98844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539D59B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89AF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E313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22A25D3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E480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E91A7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B4B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E26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B68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4963CF8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A40BEA" w:rsidRPr="00743905" w14:paraId="3E03FA0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CD29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908A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7874AE4F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00509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F95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7DB28A7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6E29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1305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6A84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31A4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68F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E3ABA2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A40BEA" w:rsidRPr="00743905" w14:paraId="58F7372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B20B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2A5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4FD0E78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492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6E3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158873F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6AC7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3563A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FD8B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E92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3577E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9901EB7" w14:textId="77777777" w:rsidR="00A40BEA" w:rsidRPr="00537749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A40BEA" w:rsidRPr="00743905" w14:paraId="22773251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CFBB7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155B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29E1930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A66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660A3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17F60EE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77F6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5C13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0D9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1EE5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03D17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24C486E1" w14:textId="77777777" w:rsidR="00A40BEA" w:rsidRPr="005A7670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A40BEA" w:rsidRPr="00743905" w14:paraId="582BBBD2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21954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856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A59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DA3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14563E9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4BABA25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812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6E7BE4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DFCB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5507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469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CB72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09D8CC0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140E8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3C10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CF1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358A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551C3B8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B3D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F402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4AD5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AE0C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E545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4047496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A40BEA" w:rsidRPr="00743905" w14:paraId="69C76728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759F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5346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F1A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1AF5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4971943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255017D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F516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3CD1812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4C55891E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087A21B6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506C067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5B415B7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755F130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378E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2230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47E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0BDD5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0DF839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A40BEA" w:rsidRPr="00743905" w14:paraId="27FF0C2C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51AF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6C7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5969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9B2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446437B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53BB031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22A0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5EC3098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0BE8D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B30D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E820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F88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A40BEA" w:rsidRPr="00743905" w14:paraId="44BCFB87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2AA61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F467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485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C8C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24E9993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90B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9B05E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C65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9AAD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AC87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6B38CA4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7CB4F23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A40BEA" w:rsidRPr="00743905" w14:paraId="14359E74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31E7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925D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089C6D9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3EE5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BFA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23740BC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041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C94A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D064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6CF4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79F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F42E41B" w14:textId="77777777" w:rsidR="00A40BEA" w:rsidRPr="001D7D9E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A40BEA" w:rsidRPr="00743905" w14:paraId="154C3CD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C75EB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4B7E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D23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1464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341DCA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917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106B4EC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7FBB271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49D7F5D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FE03F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BD3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737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BD5B9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282F70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A40BEA" w:rsidRPr="00743905" w14:paraId="4E043968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791ED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E7F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0074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3285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0660A39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EB5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B0047E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918E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B00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F1C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A29D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3DD4D762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B2F43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E71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D6D2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2A77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A40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8327CA8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73E5357C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3B41CAF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1A73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A8FA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1C3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F03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A40BEA" w:rsidRPr="00743905" w14:paraId="3B27073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79D40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612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0AF3611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A65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428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4FB7169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D87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B10E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B5AE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0A4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7F7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7D4D61D" w14:textId="77777777" w:rsidR="00A40BEA" w:rsidRPr="0007721B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A40BEA" w:rsidRPr="00743905" w14:paraId="64D26863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D1D1A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50E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76C67B5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5C49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4B45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1B8770B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8AD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6B923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9508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40D1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6D2FF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5F9377C" w14:textId="77777777" w:rsidR="00A40BEA" w:rsidRPr="00951746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A40BEA" w:rsidRPr="00743905" w14:paraId="51B232A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B7DB8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3014B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5925610D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2284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DDFEC" w14:textId="77777777" w:rsidR="00A40BEA" w:rsidRDefault="00A40BEA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47041C87" w14:textId="77777777" w:rsidR="00A40BEA" w:rsidRDefault="00A40BEA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73EF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3324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972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7EAB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5559C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A40BEA" w:rsidRPr="00743905" w14:paraId="71AD8BA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7A4D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ADF2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603BEBD0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26EAA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C6360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1BAD17D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754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633B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AAB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132D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003B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A40BEA" w:rsidRPr="00743905" w14:paraId="5E709B1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39D06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C5B9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1C2E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DF9D" w14:textId="77777777" w:rsidR="00A40BEA" w:rsidRPr="00743905" w:rsidRDefault="00A40BEA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46547C6" w14:textId="77777777" w:rsidR="00A40BEA" w:rsidRDefault="00A40BEA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6A8B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6F273AD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92E2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7C70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836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E0A9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A40BEA" w:rsidRPr="00743905" w14:paraId="67F25EA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D08C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F42C1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D349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663F3" w14:textId="77777777" w:rsidR="00A40BEA" w:rsidRPr="00743905" w:rsidRDefault="00A40BEA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FF51F3D" w14:textId="77777777" w:rsidR="00A40BEA" w:rsidRDefault="00A40BEA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6FAD" w14:textId="77777777" w:rsidR="00A40BEA" w:rsidRDefault="00A40BE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4D153E40" w14:textId="77777777" w:rsidR="00A40BEA" w:rsidRPr="00743905" w:rsidRDefault="00A40BE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20793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629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788E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F3A9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A40BEA" w:rsidRPr="00743905" w14:paraId="7028942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18B7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EFB79" w14:textId="77777777" w:rsidR="00A40BEA" w:rsidRDefault="00A40BE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2660" w14:textId="77777777" w:rsidR="00A40BEA" w:rsidRDefault="00A40BE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0D69" w14:textId="77777777" w:rsidR="00A40BEA" w:rsidRPr="00743905" w:rsidRDefault="00A40BEA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FEA5B7E" w14:textId="77777777" w:rsidR="00A40BEA" w:rsidRDefault="00A40BEA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4F5A0" w14:textId="77777777" w:rsidR="00A40BEA" w:rsidRDefault="00A40BE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7B0FB08C" w14:textId="77777777" w:rsidR="00A40BEA" w:rsidRPr="00743905" w:rsidRDefault="00A40BE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D842" w14:textId="77777777" w:rsidR="00A40BEA" w:rsidRPr="00743905" w:rsidRDefault="00A40BEA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16F3" w14:textId="77777777" w:rsidR="00A40BEA" w:rsidRPr="00743905" w:rsidRDefault="00A40BE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19E1" w14:textId="77777777" w:rsidR="00A40BEA" w:rsidRPr="00743905" w:rsidRDefault="00A40BE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7B006" w14:textId="77777777" w:rsidR="00A40BEA" w:rsidRDefault="00A40BEA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A40BEA" w:rsidRPr="00743905" w14:paraId="4BAEEB5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3199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92A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CC80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E44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4EAFFCD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BE03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91D673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4316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0781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CB13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C200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66D56F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A40BEA" w:rsidRPr="00743905" w14:paraId="51BBF007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7B18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FF5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97B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D711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54B96EB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68D9C5D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69A2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7D478A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45D47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B4DC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9A3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E7A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789A4CA6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1303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251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7DBDDCB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A226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6272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3B69C2E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5AA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95FF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4AB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19B6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DCD1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35B1751" w14:textId="77777777" w:rsidR="00A40BEA" w:rsidRPr="00351657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A40BEA" w:rsidRPr="00743905" w14:paraId="30ACD95F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6E6B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7F149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3700655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BDE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69A9" w14:textId="77777777" w:rsidR="00A40BEA" w:rsidRPr="00743905" w:rsidRDefault="00A40BEA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6701665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F6C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44AF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AD1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00C9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F318E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A40BEA" w:rsidRPr="00743905" w14:paraId="74793621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BE19B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FE2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02C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69F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2F634B3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0F48F57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8FF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CE571C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0676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998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6E1B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BA9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48951212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72D1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7AC3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7AB1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AEEF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51EE454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D26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B0BF36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516B9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976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A00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740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57C57CB1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30FDD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442A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6E17BF8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C31D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169DC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55370BD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D242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17E41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56E6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9F9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F0C3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A40BEA" w:rsidRPr="00743905" w14:paraId="59C60C2D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67CB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BA41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605D0B7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E4C8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48B0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73C059D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32EA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64B5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E66F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063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A9F8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F6967F6" w14:textId="77777777" w:rsidR="00A40BEA" w:rsidRPr="003B409E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A40BEA" w:rsidRPr="00743905" w14:paraId="047399D3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02F3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EDA3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45D0330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387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DCC96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71E3A5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FBBC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4571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F31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1A60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F027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BC8E12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A40BEA" w:rsidRPr="00743905" w14:paraId="5F589212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EDA5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C36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5F4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5C8E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533878B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387CE76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6B7E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48A166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1096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452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1A9E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00B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69EF3626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A6B6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7CB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7DCD683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33FC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2614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166AAC2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E3A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89AEB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CD6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41D2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FE5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A40BEA" w:rsidRPr="00743905" w14:paraId="6D4D5DA7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5002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2E66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D872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75BA4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23936E55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liniile 1 și 2</w:t>
            </w:r>
          </w:p>
          <w:p w14:paraId="69FC7EDB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B787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5685B9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C5AE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95A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01C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12963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562A1581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ED3B1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C14A0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69102A78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A309C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7A38B" w14:textId="77777777" w:rsidR="00A40BEA" w:rsidRPr="00743905" w:rsidRDefault="00A40BEA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55F9E14A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4ACE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C54D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FB6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395D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BA90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A40BEA" w:rsidRPr="00743905" w14:paraId="30CEA729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7E4FC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8595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7FE2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E3B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15B5397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6469A81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1CB0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6B7C88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BBB8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F23F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27A7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FDA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2C9F87F8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FA70A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7E7A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B96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3BF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3D9CB43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9BBD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5368844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12E0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90F3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983E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6F7D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A40BEA" w:rsidRPr="00743905" w14:paraId="0ECEB2F4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EEC9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8FF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8468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5B73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5CB3094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E77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8D2E6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F7A4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2BC8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4C8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A40BEA" w:rsidRPr="00743905" w14:paraId="3DD599FF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3F60F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78D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080D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B87A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0F44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922DC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B398D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52AB91C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4DBB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E7D9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A40BEA" w:rsidRPr="00743905" w14:paraId="4BE0695B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19AB0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1D9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4FB6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DA9DC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380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8651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18B32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D8BA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83B86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A40BEA" w:rsidRPr="00743905" w14:paraId="279B678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B4A0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C65E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DE12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67D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6BE7379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C7F7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1C1AE9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0549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BC5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4B14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153D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42626EC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A35F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2F6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C7B1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466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6C797CFE" w14:textId="77777777" w:rsidR="00A40BEA" w:rsidRPr="00D73778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CFB5C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6C03BF3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06DC" w14:textId="77777777" w:rsidR="00A40BEA" w:rsidRPr="00D73778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00A4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1B6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3CA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37BAFB1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598E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876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987E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E6A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D1C2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ED172" w14:textId="77777777" w:rsidR="00A40BEA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F7A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8BF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4DCE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A40BEA" w:rsidRPr="00743905" w14:paraId="68E1EC8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2FD2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A40F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132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C8798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0CEAAB5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ACE6B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168D94BF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50902DDD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463C6641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162BA5D4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5842B" w14:textId="77777777" w:rsidR="00A40BEA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C2A6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3A7E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433F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41C9FED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1930315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A40BEA" w:rsidRPr="00743905" w14:paraId="6A1B7717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2F5E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1FCB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8007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5EFB4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3B9A18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DF40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9116" w14:textId="77777777" w:rsidR="00A40BEA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4D5FA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0811C19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B68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EA4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A40BEA" w:rsidRPr="00743905" w14:paraId="3628900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8A44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3589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792A6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1C7E4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F1E4AA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8D74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9A289" w14:textId="77777777" w:rsidR="00A40BEA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D444E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0F321258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81AE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9A8AC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A40BEA" w:rsidRPr="00743905" w14:paraId="49204DB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983CA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1C37C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5AA5437D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AEB47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0C69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0E8FEA8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C637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1FF27" w14:textId="77777777" w:rsidR="00A40BEA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64679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349A587D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86A8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7AD4E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A40BEA" w:rsidRPr="00743905" w14:paraId="553ABB17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36C01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577A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FB990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A5C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3ACA7C5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FEBAC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4ED0DA75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3D59A474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3306C9D6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9EC76" w14:textId="77777777" w:rsidR="00A40BEA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13CEA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AB2E0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D1B5B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23F660D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A40BEA" w:rsidRPr="00743905" w14:paraId="74E9672B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84E4E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D4D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2E38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53B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7F8760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257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E792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C5B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3237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3B31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2354BDE9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CE37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D58B" w14:textId="77777777" w:rsidR="00A40BEA" w:rsidRDefault="00A40BEA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04F30CDE" w14:textId="77777777" w:rsidR="00A40BEA" w:rsidRPr="00743905" w:rsidRDefault="00A40BEA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14C2E" w14:textId="77777777" w:rsidR="00A40BEA" w:rsidRPr="00743905" w:rsidRDefault="00A40BEA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46F02" w14:textId="77777777" w:rsidR="00A40BEA" w:rsidRDefault="00A40BEA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11F36197" w14:textId="77777777" w:rsidR="00A40BEA" w:rsidRPr="00743905" w:rsidRDefault="00A40BEA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3AABB" w14:textId="77777777" w:rsidR="00A40BEA" w:rsidRPr="00743905" w:rsidRDefault="00A40BEA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9AFB5" w14:textId="77777777" w:rsidR="00A40BEA" w:rsidRPr="00743905" w:rsidRDefault="00A40BEA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6A28C" w14:textId="77777777" w:rsidR="00A40BEA" w:rsidRDefault="00A40BEA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0796AF00" w14:textId="77777777" w:rsidR="00A40BEA" w:rsidRPr="00743905" w:rsidRDefault="00A40BEA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5A2F" w14:textId="77777777" w:rsidR="00A40BEA" w:rsidRPr="00743905" w:rsidRDefault="00A40BEA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85FB" w14:textId="77777777" w:rsidR="00A40BEA" w:rsidRPr="00743905" w:rsidRDefault="00A40BEA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A40BEA" w:rsidRPr="00743905" w14:paraId="765B30ED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65150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305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885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472C9" w14:textId="77777777" w:rsidR="00A40BEA" w:rsidRDefault="00A40BEA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21E44231" w14:textId="77777777" w:rsidR="00A40BEA" w:rsidRPr="00743905" w:rsidRDefault="00A40BEA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C1BF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A3F47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717E" w14:textId="77777777" w:rsidR="00A40BEA" w:rsidRDefault="00A40BEA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4F20BB6D" w14:textId="77777777" w:rsidR="00A40BEA" w:rsidRPr="004E7F11" w:rsidRDefault="00A40BEA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3177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82C64" w14:textId="77777777" w:rsidR="00A40BEA" w:rsidRDefault="00A40BEA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6F7BAAFA" w14:textId="77777777" w:rsidR="00A40BEA" w:rsidRPr="00743905" w:rsidRDefault="00A40BEA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47500E98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0FAE5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F45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B7C9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24D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348D153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836D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47E2C443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61902C1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90BFB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D85E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FA8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5364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53B1ECF3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BE06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2E01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D27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6A9C1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6B6B085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A01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850F8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F4B1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3355DF6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2A2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1B2B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A40BEA" w:rsidRPr="00743905" w14:paraId="66B4F27C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BFFAA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1158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08624F1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CB0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4CD8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3662F13B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D3A88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1B92" w14:textId="77777777" w:rsidR="00A40BEA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D714D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78D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83F65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A40BEA" w:rsidRPr="00743905" w14:paraId="416ECF64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7755C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1CFE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05DB1C8F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35D29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9C51C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3C8BAD7F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BB14F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0B2C" w14:textId="77777777" w:rsidR="00A40BEA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F914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4C85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0447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A40BEA" w:rsidRPr="00743905" w14:paraId="08743BC7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00A0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D70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571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4A54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0A132FBE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3A7B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F4BD6" w14:textId="77777777" w:rsidR="00A40BEA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31B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7B8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4879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57009D41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F165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A10F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6CF18F8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B23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F4D2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6278C8CB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4EBC0FE7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1FBAE9E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479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F8C65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9EF2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C418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C29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70E218BB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D9942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D603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767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9EA6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15C235F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9973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7714C49D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72C7B431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B110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D96F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6629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3BC6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A40BEA" w:rsidRPr="00743905" w14:paraId="384DCD47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BBD3D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980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968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F1BF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7ADCD60B" w14:textId="77777777" w:rsidR="00A40BEA" w:rsidRPr="00CD295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C63E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14ACB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1839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78D131A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942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ED7E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A40BEA" w:rsidRPr="00743905" w14:paraId="053EA641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E926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0DC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57C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63843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6C9688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07BC35E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C822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FC93A6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35D34CE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0394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7E71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8F1D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82AA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5401B78E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ADB4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C50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9A4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401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AAE43D0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1A6C68D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D79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0AA2CE99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C8346" w14:textId="77777777" w:rsidR="00A40BEA" w:rsidRPr="00743905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4D70C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A86D4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357F2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7CB44E2C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B97DA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D7B2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A9C1F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555D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46B8D40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C07E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37F82" w14:textId="77777777" w:rsidR="00A40BEA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F80FB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067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89835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3F942410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31384890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5744927B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A40BEA" w:rsidRPr="00743905" w14:paraId="6AB59732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F7DB" w14:textId="77777777" w:rsidR="00A40BEA" w:rsidRPr="00743905" w:rsidRDefault="00A40BEA" w:rsidP="00A40BE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486E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35C75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CCB2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2CF9A7C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6E60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71A51EEE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66A08A4B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37E64693" w14:textId="77777777" w:rsidR="00A40BEA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E3B63" w14:textId="77777777" w:rsidR="00A40BEA" w:rsidRDefault="00A40BE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1178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FED87" w14:textId="77777777" w:rsidR="00A40BEA" w:rsidRPr="00743905" w:rsidRDefault="00A40BE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83214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7A460187" w14:textId="77777777" w:rsidR="00A40BEA" w:rsidRDefault="00A40BE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53763C71" w14:textId="77777777" w:rsidR="00A40BEA" w:rsidRPr="005905D7" w:rsidRDefault="00A40BEA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6B236466" w14:textId="77777777" w:rsidR="00A40BEA" w:rsidRDefault="00A40BEA" w:rsidP="00F078FE">
      <w:pPr>
        <w:pStyle w:val="Heading1"/>
        <w:spacing w:line="360" w:lineRule="auto"/>
      </w:pPr>
      <w:r>
        <w:t>LINIA 124</w:t>
      </w:r>
    </w:p>
    <w:p w14:paraId="47CF80B6" w14:textId="77777777" w:rsidR="00A40BEA" w:rsidRDefault="00A40BEA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A40BEA" w14:paraId="1FDEB24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99011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E71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6549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183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88D22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2991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2E8551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E4C6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42F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D38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4BAC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:rsidRPr="001F08D5" w14:paraId="3A7FCD1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408A" w14:textId="77777777" w:rsidR="00A40BEA" w:rsidRPr="00A75A00" w:rsidRDefault="00A40BEA" w:rsidP="00A40BEA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7BEAE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FD2B" w14:textId="77777777" w:rsidR="00A40BEA" w:rsidRPr="001F08D5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F19F0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0A2D253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B6E3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11708A21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FD7E9" w14:textId="77777777" w:rsidR="00A40BEA" w:rsidRPr="001F08D5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ACE83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15702" w14:textId="77777777" w:rsidR="00A40BEA" w:rsidRPr="001F08D5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3E0F6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9A135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4FE3A4A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B30642C" w14:textId="77777777" w:rsidR="00A40BEA" w:rsidRPr="001F08D5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A40BEA" w14:paraId="60A7FB9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BD4C7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EC5F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C546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4FC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5216674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98D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80A4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488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AED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70F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EDF39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A40BEA" w:rsidRPr="00A8307A" w14:paraId="277395E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DD97" w14:textId="77777777" w:rsidR="00A40BEA" w:rsidRPr="00A75A00" w:rsidRDefault="00A40BEA" w:rsidP="00A40BEA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C39F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47576" w14:textId="77777777" w:rsidR="00A40BEA" w:rsidRPr="0017752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B33BD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84CCDDF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2D9A7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95E3" w14:textId="77777777" w:rsidR="00A40BEA" w:rsidRPr="0017752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0479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7C15" w14:textId="77777777" w:rsidR="00A40BEA" w:rsidRPr="0017752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C21A5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33A5FD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A40BEA" w:rsidRPr="00A8307A" w14:paraId="19ACB2F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9B0B5" w14:textId="77777777" w:rsidR="00A40BEA" w:rsidRPr="00A75A00" w:rsidRDefault="00A40BEA" w:rsidP="00A40BEA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CCCAB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4AFD0" w14:textId="77777777" w:rsidR="00A40BEA" w:rsidRPr="00AF6A3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836C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2239D4C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66F5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DFAF4EA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7C57" w14:textId="77777777" w:rsidR="00A40BEA" w:rsidRPr="00AF6A3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EC72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3BF42" w14:textId="77777777" w:rsidR="00A40BEA" w:rsidRPr="00AF6A3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2BE8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EA3075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B51D5CB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D8385B1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A40BEA" w:rsidRPr="00A8307A" w14:paraId="46F73BF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980A6" w14:textId="77777777" w:rsidR="00A40BEA" w:rsidRPr="00A75A00" w:rsidRDefault="00A40BEA" w:rsidP="00A40BEA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92384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4562C" w14:textId="77777777" w:rsidR="00A40BEA" w:rsidRPr="00AF6A3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A99F2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A91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F43987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F3D0784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61738" w14:textId="77777777" w:rsidR="00A40BEA" w:rsidRPr="00AF6A3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55EAB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76BF" w14:textId="77777777" w:rsidR="00A40BEA" w:rsidRPr="00AF6A3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792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17A24329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A40BEA" w:rsidRPr="00A8307A" w14:paraId="04444BA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0B76" w14:textId="77777777" w:rsidR="00A40BEA" w:rsidRPr="00A75A00" w:rsidRDefault="00A40BEA" w:rsidP="00A40BEA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85F19" w14:textId="77777777" w:rsidR="00A40BEA" w:rsidRPr="00A8307A" w:rsidRDefault="00A40BEA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50284" w14:textId="77777777" w:rsidR="00A40BEA" w:rsidRPr="00AF6A38" w:rsidRDefault="00A40BEA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8A3F" w14:textId="77777777" w:rsidR="00A40BEA" w:rsidRPr="00A8307A" w:rsidRDefault="00A40BEA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7C4F" w14:textId="77777777" w:rsidR="00A40BEA" w:rsidRDefault="00A40BEA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66FD259" w14:textId="77777777" w:rsidR="00A40BEA" w:rsidRDefault="00A40BEA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AE54653" w14:textId="77777777" w:rsidR="00A40BEA" w:rsidRDefault="00A40BEA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79527" w14:textId="77777777" w:rsidR="00A40BEA" w:rsidRDefault="00A40BEA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B915" w14:textId="77777777" w:rsidR="00A40BEA" w:rsidRPr="00A8307A" w:rsidRDefault="00A40BEA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63226" w14:textId="77777777" w:rsidR="00A40BEA" w:rsidRPr="00AF6A38" w:rsidRDefault="00A40BEA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9546" w14:textId="77777777" w:rsidR="00A40BEA" w:rsidRPr="00D66AFF" w:rsidRDefault="00A40BEA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B01847B" w14:textId="77777777" w:rsidR="00A40BEA" w:rsidRDefault="00A40BEA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A40BEA" w:rsidRPr="00A8307A" w14:paraId="476D87F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7584D" w14:textId="77777777" w:rsidR="00A40BEA" w:rsidRPr="00A75A00" w:rsidRDefault="00A40BEA" w:rsidP="00A40BEA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6DDE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ACD10" w14:textId="77777777" w:rsidR="00A40BEA" w:rsidRPr="00AF6A3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9E2D6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007A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813732E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684CE" w14:textId="77777777" w:rsidR="00A40BEA" w:rsidRPr="00AF6A3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852F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F5EAD" w14:textId="77777777" w:rsidR="00A40BEA" w:rsidRPr="00AF6A3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FDD67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A40BEA" w:rsidRPr="00A8307A" w14:paraId="50E5C09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6F15E" w14:textId="77777777" w:rsidR="00A40BEA" w:rsidRPr="00A75A00" w:rsidRDefault="00A40BEA" w:rsidP="00A40BEA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71AD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3BB1C" w14:textId="77777777" w:rsidR="00A40BEA" w:rsidRPr="007328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0308" w14:textId="77777777" w:rsidR="00A40BEA" w:rsidRPr="00A8307A" w:rsidRDefault="00A40BE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15705EC" w14:textId="77777777" w:rsidR="00A40BEA" w:rsidRPr="00A8307A" w:rsidRDefault="00A40BE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1B87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C005C" w14:textId="77777777" w:rsidR="00A40BEA" w:rsidRPr="00A8307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675A2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81C6" w14:textId="77777777" w:rsidR="00A40BEA" w:rsidRPr="007328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E4C1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58F86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7E3F35A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FB240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2A14BCD" w14:textId="77777777" w:rsidR="00A40BEA" w:rsidRPr="00A8307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A40BEA" w:rsidRPr="00A8307A" w14:paraId="10B3445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AB894" w14:textId="77777777" w:rsidR="00A40BEA" w:rsidRPr="00A75A00" w:rsidRDefault="00A40BEA" w:rsidP="00A40BEA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B712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F4F2" w14:textId="77777777" w:rsidR="00A40BEA" w:rsidRPr="007328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C5BA" w14:textId="77777777" w:rsidR="00A40BEA" w:rsidRPr="00A8307A" w:rsidRDefault="00A40BEA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B2133EF" w14:textId="77777777" w:rsidR="00A40BEA" w:rsidRPr="00A8307A" w:rsidRDefault="00A40BEA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169E" w14:textId="77777777" w:rsidR="00A40BEA" w:rsidRDefault="00A40BEA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DBA671D" w14:textId="77777777" w:rsidR="00A40BEA" w:rsidRDefault="00A40BEA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312BAD1" w14:textId="77777777" w:rsidR="00A40BEA" w:rsidRPr="002F4F92" w:rsidRDefault="00A40BEA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5EAB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A8C5C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74E08" w14:textId="77777777" w:rsidR="00A40BEA" w:rsidRPr="007328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973F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A40BEA" w:rsidRPr="00A8307A" w14:paraId="40E358C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B2FD" w14:textId="77777777" w:rsidR="00A40BEA" w:rsidRPr="00A75A00" w:rsidRDefault="00A40BEA" w:rsidP="00A40BEA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6C66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72C0" w14:textId="77777777" w:rsidR="00A40BEA" w:rsidRPr="001033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0697" w14:textId="77777777" w:rsidR="00A40BEA" w:rsidRPr="00A8307A" w:rsidRDefault="00A40BE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47ABCB3" w14:textId="77777777" w:rsidR="00A40BEA" w:rsidRPr="00A8307A" w:rsidRDefault="00A40BE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603CE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DB71" w14:textId="77777777" w:rsidR="00A40BEA" w:rsidRPr="00A8307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B3D36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458B" w14:textId="77777777" w:rsidR="00A40BEA" w:rsidRPr="001033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A1F6" w14:textId="77777777" w:rsidR="00A40BEA" w:rsidRPr="00A8307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024A9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72F52041" w14:textId="77777777" w:rsidR="00A40BEA" w:rsidRPr="00A8307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A40BEA" w:rsidRPr="00A8307A" w14:paraId="3C91AEB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26332" w14:textId="77777777" w:rsidR="00A40BEA" w:rsidRPr="00A75A00" w:rsidRDefault="00A40BEA" w:rsidP="00A40BEA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743E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4AC3" w14:textId="77777777" w:rsidR="00A40BEA" w:rsidRPr="001033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CE551" w14:textId="77777777" w:rsidR="00A40BEA" w:rsidRPr="00A8307A" w:rsidRDefault="00A40BE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6436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BB453F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006994E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060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FE7A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D5299" w14:textId="77777777" w:rsidR="00A40BEA" w:rsidRPr="001033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9BC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5E125C0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01628B96" w14:textId="77777777" w:rsidR="00A40BEA" w:rsidRPr="00A8307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A40BEA" w14:paraId="3F0F920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794CB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4028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25D5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2EFE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D9B287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677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7DCA6BB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4295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0BC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94BA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88FB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2D575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6A7C568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A40BEA" w:rsidRPr="00A8307A" w14:paraId="42660F6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86A8" w14:textId="77777777" w:rsidR="00A40BEA" w:rsidRPr="00A75A00" w:rsidRDefault="00A40BEA" w:rsidP="00A40BEA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C7C0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70019" w14:textId="77777777" w:rsidR="00A40BEA" w:rsidRPr="00B85265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B6F6A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FBDEF0D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8B2B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7B3E07F3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3E8D2" w14:textId="77777777" w:rsidR="00A40BEA" w:rsidRPr="00B85265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775D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F1AB" w14:textId="77777777" w:rsidR="00A40BEA" w:rsidRPr="00B85265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60085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5EA829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A40BEA" w:rsidRPr="00A8307A" w14:paraId="220A012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A9CF7" w14:textId="77777777" w:rsidR="00A40BEA" w:rsidRPr="00A75A00" w:rsidRDefault="00A40BEA" w:rsidP="00A40BEA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9DCC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94CB" w14:textId="77777777" w:rsidR="00A40BEA" w:rsidRPr="00DD472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08FD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0E09232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58286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D19E8" w14:textId="77777777" w:rsidR="00A40BEA" w:rsidRPr="00DD472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7C134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E59F" w14:textId="77777777" w:rsidR="00A40BEA" w:rsidRPr="00DD472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D6D0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719910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A40BEA" w:rsidRPr="00A8307A" w14:paraId="61C4542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B4F98" w14:textId="77777777" w:rsidR="00A40BEA" w:rsidRPr="00A75A00" w:rsidRDefault="00A40BEA" w:rsidP="00A40BEA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61EC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E5D32" w14:textId="77777777" w:rsidR="00A40BEA" w:rsidRPr="0080537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256C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D0A8D69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9B35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2495" w14:textId="77777777" w:rsidR="00A40BEA" w:rsidRPr="0080537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4A4A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8AA69" w14:textId="77777777" w:rsidR="00A40BEA" w:rsidRPr="0080537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E5A74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D10BF4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A40BEA" w:rsidRPr="00A8307A" w14:paraId="22F20C6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C2A37" w14:textId="77777777" w:rsidR="00A40BEA" w:rsidRPr="00A75A00" w:rsidRDefault="00A40BEA" w:rsidP="00A40BEA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C4A9B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71937" w14:textId="77777777" w:rsidR="00A40BEA" w:rsidRPr="00AA776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2508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06C5368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C322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296B0" w14:textId="77777777" w:rsidR="00A40BEA" w:rsidRPr="00AA776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C5A4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E70A" w14:textId="77777777" w:rsidR="00A40BEA" w:rsidRPr="00AA776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148E4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A64000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A40BEA" w14:paraId="5E5C9A53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395ED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B874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0A08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A512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0A18FCC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6E29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C4FBBC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BEE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816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E26D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C8D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A40BEA" w14:paraId="18A6A18F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9412A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5A80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49EBB7C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5758D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B878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487B0FB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0EB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16E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FBF3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8C8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FD70" w14:textId="77777777" w:rsidR="00A40BEA" w:rsidRPr="00E462CC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8A8A3F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Rest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r</w:t>
            </w:r>
            <w:r w:rsidRPr="00E462CC">
              <w:rPr>
                <w:b/>
                <w:bCs/>
                <w:i/>
                <w:iCs/>
                <w:sz w:val="20"/>
                <w:lang w:val="ro-RO"/>
              </w:rPr>
              <w:t>icție peste breateaua din Cap Y st. Timişoara Sud.</w:t>
            </w:r>
          </w:p>
        </w:tc>
      </w:tr>
      <w:tr w:rsidR="00A40BEA" w:rsidRPr="00E462CC" w14:paraId="652DEB07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9D3A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C8F5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5F43CB3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7787C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60AC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5B487D6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Timişoara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0E6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009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1023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EA04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2C72" w14:textId="77777777" w:rsidR="00A40BEA" w:rsidRPr="00E462CC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418E8B6E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4EAD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D023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5+020</w:t>
            </w:r>
          </w:p>
          <w:p w14:paraId="188BAB4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FFA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DB37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6FFA912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E81F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DEFC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45E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EBA3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9CE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47586461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C239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2AE3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65F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D95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5626E18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7B1F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86439F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810604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F37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BDEF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4D04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69F3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D5DBA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A40BEA" w14:paraId="331D743C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FC31B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A72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13+770</w:t>
            </w:r>
          </w:p>
          <w:p w14:paraId="2865031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8297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B0A5" w14:textId="77777777" w:rsidR="00A40BEA" w:rsidRDefault="00A40BEA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1BBFA952" w14:textId="77777777" w:rsidR="00A40BEA" w:rsidRDefault="00A40BEA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F808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E82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0041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9D8D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0C54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Inclusiv peste sch. 2 Cap Y Timișeni</w:t>
            </w:r>
          </w:p>
        </w:tc>
      </w:tr>
      <w:tr w:rsidR="00A40BEA" w14:paraId="2ABF4922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FF29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987D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E7B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5374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17C7DE1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E7A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CE4122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B1F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5ED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345A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816C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A40BEA" w14:paraId="0BDAFBFE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55999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AF78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EC8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1777" w14:textId="77777777" w:rsidR="00A40BEA" w:rsidRDefault="00A40BEA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599305F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0D5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FF0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B42F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3FD6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1F39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A40BEA" w14:paraId="5E5C5BC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F6CB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BA7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3BB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5E44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63842B5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CDB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860455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0D10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E84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FE19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E1E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5CD7D03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A40BEA" w14:paraId="68A306D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7E53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E82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219B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2937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39B04FB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FEC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40ED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A5E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8426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096B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A40BEA" w14:paraId="65AEC0B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DC9E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E8A2A" w14:textId="77777777" w:rsidR="00A40BEA" w:rsidRDefault="00A40BEA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75543" w14:textId="77777777" w:rsidR="00A40BEA" w:rsidRDefault="00A40BEA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EA34F" w14:textId="77777777" w:rsidR="00A40BEA" w:rsidRDefault="00A40BEA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28AC01D7" w14:textId="77777777" w:rsidR="00A40BEA" w:rsidRDefault="00A40BEA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5D8F" w14:textId="77777777" w:rsidR="00A40BEA" w:rsidRDefault="00A40BEA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2997" w14:textId="77777777" w:rsidR="00A40BEA" w:rsidRDefault="00A40BEA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5C40" w14:textId="77777777" w:rsidR="00A40BEA" w:rsidRDefault="00A40BEA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C749" w14:textId="77777777" w:rsidR="00A40BEA" w:rsidRPr="00ED5B96" w:rsidRDefault="00A40BEA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12A8" w14:textId="77777777" w:rsidR="00A40BEA" w:rsidRDefault="00A40BEA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A40BEA" w14:paraId="16D6D13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5A31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1FED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4D7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A42B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69FD5B3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026F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602B19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812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B294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8106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4A65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2D8D0A7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A40BEA" w14:paraId="55B91F3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60DD7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D48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670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80E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54FD5C4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0B8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031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8DA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8F76B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87CB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8659B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3D2BD5E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A40BEA" w14:paraId="527C21C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027D3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9A2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29+300</w:t>
            </w:r>
          </w:p>
          <w:p w14:paraId="76099A9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3C7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5B3B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Jebel  - Voiteni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517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2D5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8C3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E095B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B1F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1AB6D882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87DBF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CF9E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BF3F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93B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225260B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7ED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6A8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B3A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D606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4FF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46870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A40BEA" w14:paraId="1BA25608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CB935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191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27F46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95F11" w14:textId="77777777" w:rsidR="00A40BEA" w:rsidRDefault="00A40BEA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6E4109A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57D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EAD4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CAD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4ADEF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B890" w14:textId="77777777" w:rsidR="00A40BEA" w:rsidRDefault="00A40BEA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F24733" w14:textId="77777777" w:rsidR="00A40BEA" w:rsidRDefault="00A40BEA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A40BEA" w14:paraId="00C829B9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36F7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8753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7850CB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533C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11438" w14:textId="77777777" w:rsidR="00A40BEA" w:rsidRDefault="00A40BEA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16C8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D5C1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EC6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FFF75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0A83" w14:textId="77777777" w:rsidR="00A40BEA" w:rsidRDefault="00A40BEA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A40BEA" w14:paraId="02A25195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5416D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BB44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37A12B8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ECC3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CC6A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141DAD6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9C2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FB72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1C46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ABF0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8EE1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2D82B604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6C37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43E7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153D4CD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8FC36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0A15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3D2AA56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501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8FBC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0685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E53E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687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91FA17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02E7288E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7220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F1B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ED3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55C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2004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23C4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E388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B14EB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43A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620DFE3B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87DB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C63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BD48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4B00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2FCB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434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2FC5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97FB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E541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59E7CD93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EF6AC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A0B2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7F7A11B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3E6C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57DD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97B5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CC6F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D05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D4358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411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0C68BC94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66AA7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51D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4EAFC39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00B37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B2B2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7EE244E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9A2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A4A6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6B2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2136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A0C5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4C335298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73230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2CA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2557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3B4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E968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3D2091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ADB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71C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09FB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B37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A40BEA" w14:paraId="43A2E15A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4740C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E09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9518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A33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B339" w14:textId="77777777" w:rsidR="00A40BEA" w:rsidRDefault="00A40BEA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C6372AB" w14:textId="77777777" w:rsidR="00A40BEA" w:rsidRDefault="00A40BEA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E32BF3F" w14:textId="77777777" w:rsidR="00A40BEA" w:rsidRDefault="00A40BEA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A56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789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5C20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09A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Y</w:t>
            </w:r>
          </w:p>
        </w:tc>
      </w:tr>
      <w:tr w:rsidR="00A40BEA" w14:paraId="0F6FA48A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19AD" w14:textId="77777777" w:rsidR="00A40BEA" w:rsidRDefault="00A40BEA" w:rsidP="00A40BE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1F5D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F37A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955E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5CCE" w14:textId="77777777" w:rsidR="00A40BEA" w:rsidRDefault="00A40BEA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DE2152A" w14:textId="77777777" w:rsidR="00A40BEA" w:rsidRDefault="00A40BEA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552CD4B" w14:textId="77777777" w:rsidR="00A40BEA" w:rsidRDefault="00A40BEA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726A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20E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1F73" w14:textId="77777777" w:rsidR="00A40BEA" w:rsidRPr="00ED5B9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2BB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4908027F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3043781A" w14:textId="77777777" w:rsidR="00A40BEA" w:rsidRDefault="00A40BEA" w:rsidP="00C13E1E">
      <w:pPr>
        <w:pStyle w:val="Heading1"/>
        <w:spacing w:line="360" w:lineRule="auto"/>
      </w:pPr>
      <w:r>
        <w:t>LINIA 125</w:t>
      </w:r>
    </w:p>
    <w:p w14:paraId="27633D36" w14:textId="77777777" w:rsidR="00A40BEA" w:rsidRDefault="00A40BEA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25300A33" w14:textId="77777777" w:rsidR="00A40BEA" w:rsidRDefault="00A40BEA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A40BEA" w14:paraId="4E1FD2C7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083D" w14:textId="77777777" w:rsidR="00A40BEA" w:rsidRDefault="00A40BEA" w:rsidP="00A40BE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F17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2BE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6C2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7029A89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CC2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642DFB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55E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64A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CC17D" w14:textId="77777777" w:rsidR="00A40BEA" w:rsidRPr="00CE363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7D76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A40BEA" w14:paraId="338907F3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5EAE5" w14:textId="77777777" w:rsidR="00A40BEA" w:rsidRDefault="00A40BEA" w:rsidP="00A40BE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1B6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1E35DBF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49BDA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BBD1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2532968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51A6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89B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9A2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E3F7" w14:textId="77777777" w:rsidR="00A40BEA" w:rsidRPr="00CE363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15DD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16AA6A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peste breteaua din Cap Y, st. Timișoara Sud.</w:t>
            </w:r>
          </w:p>
        </w:tc>
      </w:tr>
      <w:tr w:rsidR="00A40BEA" w14:paraId="49224BBA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CB99" w14:textId="77777777" w:rsidR="00A40BEA" w:rsidRDefault="00A40BEA" w:rsidP="00A40BE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69A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E09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FDA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6A2CEDD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D732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1285AE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434AD7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25CC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6BBF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660DA" w14:textId="77777777" w:rsidR="00A40BEA" w:rsidRPr="00CE363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6EC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6C8B2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A40BEA" w14:paraId="39924A57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FF736" w14:textId="77777777" w:rsidR="00A40BEA" w:rsidRDefault="00A40BEA" w:rsidP="00A40BE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A7E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7E1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51A6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5C92E58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DBB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CA8980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D263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139B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F306A" w14:textId="77777777" w:rsidR="00A40BEA" w:rsidRPr="00CE363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128A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341E645D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ACF30" w14:textId="77777777" w:rsidR="00A40BEA" w:rsidRDefault="00A40BEA" w:rsidP="00A40BE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274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0D8E832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AE13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DBCB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322E716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847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65DC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D2D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4325" w14:textId="77777777" w:rsidR="00A40BEA" w:rsidRPr="00CE363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AF6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2117E1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5FFE1A83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05E0" w14:textId="77777777" w:rsidR="00A40BEA" w:rsidRDefault="00A40BEA" w:rsidP="00A40BE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1DC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149ED02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7F7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2E5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08C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AFBE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EDAE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D824" w14:textId="77777777" w:rsidR="00A40BEA" w:rsidRPr="00CE363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0991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4D41EF61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09E7" w14:textId="77777777" w:rsidR="00A40BEA" w:rsidRDefault="00A40BEA" w:rsidP="00A40BE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4B57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35CB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7DBC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485817B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DC4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D2A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484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E1BA" w14:textId="77777777" w:rsidR="00A40BEA" w:rsidRPr="00CE363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61C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75894A61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5C83A668" w14:textId="77777777" w:rsidR="00A40BEA" w:rsidRDefault="00A40BEA" w:rsidP="00E56A6A">
      <w:pPr>
        <w:pStyle w:val="Heading1"/>
        <w:spacing w:line="360" w:lineRule="auto"/>
      </w:pPr>
      <w:r>
        <w:t>LINIA 200</w:t>
      </w:r>
    </w:p>
    <w:p w14:paraId="4193BDEC" w14:textId="77777777" w:rsidR="00A40BEA" w:rsidRDefault="00A40BEA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A40BEA" w14:paraId="3894E59C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CDEA" w14:textId="77777777" w:rsidR="00A40BEA" w:rsidRDefault="00A40BEA" w:rsidP="00A40BE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794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5572688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73FC" w14:textId="77777777" w:rsidR="00A40BEA" w:rsidRPr="00032DF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E50D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413FBD6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803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0A47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EF1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5EBBB24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334F8" w14:textId="77777777" w:rsidR="00A40BEA" w:rsidRPr="00032DF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EC81" w14:textId="77777777" w:rsidR="00A40BEA" w:rsidRPr="00F716C0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A40BEA" w14:paraId="6EEE75AE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55DB" w14:textId="77777777" w:rsidR="00A40BEA" w:rsidRDefault="00A40BEA" w:rsidP="00A40BE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97A4" w14:textId="77777777" w:rsidR="00A40BEA" w:rsidRDefault="00A40BEA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4A892354" w14:textId="77777777" w:rsidR="00A40BEA" w:rsidRDefault="00A40BEA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2290" w14:textId="77777777" w:rsidR="00A40BEA" w:rsidRDefault="00A40BEA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A803" w14:textId="77777777" w:rsidR="00A40BEA" w:rsidRDefault="00A40BEA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5F112952" w14:textId="77777777" w:rsidR="00A40BEA" w:rsidRDefault="00A40BEA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0B67" w14:textId="77777777" w:rsidR="00A40BEA" w:rsidRDefault="00A40BEA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3561" w14:textId="77777777" w:rsidR="00A40BEA" w:rsidRDefault="00A40BEA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7E3D" w14:textId="77777777" w:rsidR="00A40BEA" w:rsidRDefault="00A40BEA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09BCC640" w14:textId="77777777" w:rsidR="00A40BEA" w:rsidRDefault="00A40BEA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E41CB" w14:textId="77777777" w:rsidR="00A40BEA" w:rsidRDefault="00A40BEA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D997" w14:textId="77777777" w:rsidR="00A40BEA" w:rsidRDefault="00A40BEA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A40BEA" w14:paraId="05B0B86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8FEB" w14:textId="77777777" w:rsidR="00A40BEA" w:rsidRDefault="00A40BEA" w:rsidP="00A40BE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F000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1B80648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8F66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2F54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95C1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E03D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A48D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A5C2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DB5B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0A618C1E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FCEA4" w14:textId="77777777" w:rsidR="00A40BEA" w:rsidRDefault="00A40BEA" w:rsidP="00A40BE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476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8AB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672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9F4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66A6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DD0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0720010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46A6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806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37AEC7DE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2440" w14:textId="77777777" w:rsidR="00A40BEA" w:rsidRDefault="00A40BEA" w:rsidP="00A40BE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0A4C9" w14:textId="77777777" w:rsidR="00A40BEA" w:rsidRDefault="00A40BE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53BE7E52" w14:textId="77777777" w:rsidR="00A40BEA" w:rsidRDefault="00A40BE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FEAF" w14:textId="77777777" w:rsidR="00A40BEA" w:rsidRDefault="00A40BEA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752D3" w14:textId="77777777" w:rsidR="00A40BEA" w:rsidRDefault="00A40BEA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11490" w14:textId="77777777" w:rsidR="00A40BEA" w:rsidRDefault="00A40BE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9CB9" w14:textId="77777777" w:rsidR="00A40BEA" w:rsidRDefault="00A40BEA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F38D5" w14:textId="77777777" w:rsidR="00A40BEA" w:rsidRDefault="00A40BE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6473EBC3" w14:textId="77777777" w:rsidR="00A40BEA" w:rsidRDefault="00A40BE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8945F" w14:textId="77777777" w:rsidR="00A40BEA" w:rsidRDefault="00A40BEA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D602" w14:textId="77777777" w:rsidR="00A40BEA" w:rsidRDefault="00A40BEA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3082DD42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71E1" w14:textId="77777777" w:rsidR="00A40BEA" w:rsidRDefault="00A40BEA" w:rsidP="00A40BE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BA39A" w14:textId="77777777" w:rsidR="00A40BEA" w:rsidRDefault="00A40BE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FCC6" w14:textId="77777777" w:rsidR="00A40BEA" w:rsidRDefault="00A40BEA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09BF" w14:textId="77777777" w:rsidR="00A40BEA" w:rsidRDefault="00A40BEA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34AFF214" w14:textId="77777777" w:rsidR="00A40BEA" w:rsidRDefault="00A40BEA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AF52" w14:textId="77777777" w:rsidR="00A40BEA" w:rsidRDefault="00A40BE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D6A0" w14:textId="77777777" w:rsidR="00A40BEA" w:rsidRDefault="00A40BEA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678F1" w14:textId="77777777" w:rsidR="00A40BEA" w:rsidRDefault="00A40BE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1BAA6D9A" w14:textId="77777777" w:rsidR="00A40BEA" w:rsidRDefault="00A40BE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5B53" w14:textId="77777777" w:rsidR="00A40BEA" w:rsidRDefault="00A40BEA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69B4" w14:textId="77777777" w:rsidR="00A40BEA" w:rsidRDefault="00A40BEA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6B7CDB85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EFAA" w14:textId="77777777" w:rsidR="00A40BEA" w:rsidRDefault="00A40BEA" w:rsidP="00A40BE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198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63C1" w14:textId="77777777" w:rsidR="00A40BEA" w:rsidRPr="00032DF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D70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5833014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5FE6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1BD92E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825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065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DF1D4" w14:textId="77777777" w:rsidR="00A40BEA" w:rsidRPr="00032DF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0AAA" w14:textId="77777777" w:rsidR="00A40BEA" w:rsidRPr="00F716C0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50915549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E6D43" w14:textId="77777777" w:rsidR="00A40BEA" w:rsidRDefault="00A40BEA" w:rsidP="00A40BE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6534" w14:textId="77777777" w:rsidR="00A40BEA" w:rsidRDefault="00A40BE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2CE148C5" w14:textId="77777777" w:rsidR="00A40BEA" w:rsidRDefault="00A40BE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16EFA" w14:textId="77777777" w:rsidR="00A40BEA" w:rsidRDefault="00A40BEA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5C9E" w14:textId="77777777" w:rsidR="00A40BEA" w:rsidRDefault="00A40BEA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741CCD2C" w14:textId="77777777" w:rsidR="00A40BEA" w:rsidRDefault="00A40BEA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FE88" w14:textId="77777777" w:rsidR="00A40BEA" w:rsidRDefault="00A40BE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C7076" w14:textId="77777777" w:rsidR="00A40BEA" w:rsidRDefault="00A40BEA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3C88" w14:textId="77777777" w:rsidR="00A40BEA" w:rsidRDefault="00A40BE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0555E2D6" w14:textId="77777777" w:rsidR="00A40BEA" w:rsidRDefault="00A40BE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CC69" w14:textId="77777777" w:rsidR="00A40BEA" w:rsidRDefault="00A40BEA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B97A" w14:textId="77777777" w:rsidR="00A40BEA" w:rsidRDefault="00A40BEA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02706346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B4CC" w14:textId="77777777" w:rsidR="00A40BEA" w:rsidRDefault="00A40BEA" w:rsidP="00A40BE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E9CC" w14:textId="77777777" w:rsidR="00A40BEA" w:rsidRDefault="00A40BE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592+450</w:t>
            </w:r>
          </w:p>
          <w:p w14:paraId="65732254" w14:textId="77777777" w:rsidR="00A40BEA" w:rsidRDefault="00A40BE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EE06" w14:textId="77777777" w:rsidR="00A40BEA" w:rsidRDefault="00A40BEA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0192C" w14:textId="77777777" w:rsidR="00A40BEA" w:rsidRDefault="00A40BEA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8146" w14:textId="77777777" w:rsidR="00A40BEA" w:rsidRDefault="00A40BE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67E5" w14:textId="77777777" w:rsidR="00A40BEA" w:rsidRDefault="00A40BEA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93A2" w14:textId="77777777" w:rsidR="00A40BEA" w:rsidRDefault="00A40BE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886B7" w14:textId="77777777" w:rsidR="00A40BEA" w:rsidRDefault="00A40BEA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504A8" w14:textId="77777777" w:rsidR="00A40BEA" w:rsidRDefault="00A40BEA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Inclusiv peste sch. 16 Cap Y</w:t>
            </w:r>
          </w:p>
        </w:tc>
      </w:tr>
    </w:tbl>
    <w:p w14:paraId="2C9D176C" w14:textId="77777777" w:rsidR="00A40BEA" w:rsidRDefault="00A40BEA" w:rsidP="00623FF6">
      <w:pPr>
        <w:spacing w:before="40" w:after="40" w:line="192" w:lineRule="auto"/>
        <w:ind w:right="57"/>
        <w:rPr>
          <w:lang w:val="ro-RO"/>
        </w:rPr>
      </w:pPr>
    </w:p>
    <w:p w14:paraId="7D28AE36" w14:textId="77777777" w:rsidR="00A40BEA" w:rsidRDefault="00A40BEA" w:rsidP="006D4098">
      <w:pPr>
        <w:pStyle w:val="Heading1"/>
        <w:spacing w:line="360" w:lineRule="auto"/>
      </w:pPr>
      <w:r>
        <w:lastRenderedPageBreak/>
        <w:t>LINIA 201</w:t>
      </w:r>
    </w:p>
    <w:p w14:paraId="1CB0565D" w14:textId="77777777" w:rsidR="00A40BEA" w:rsidRDefault="00A40BEA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A40BEA" w14:paraId="467A2A7B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DF44B" w14:textId="77777777" w:rsidR="00A40BEA" w:rsidRDefault="00A40BEA" w:rsidP="00A40BE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B82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F1B6" w14:textId="77777777" w:rsidR="00A40BEA" w:rsidRPr="00C937B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8D6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0A0DB1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164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0F7A1F0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5B04E75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662CF83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FB25" w14:textId="77777777" w:rsidR="00A40BEA" w:rsidRPr="00C937B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97E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599F" w14:textId="77777777" w:rsidR="00A40BEA" w:rsidRPr="00C937B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6FC4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F8E874A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C8AF9" w14:textId="77777777" w:rsidR="00A40BEA" w:rsidRDefault="00A40BEA" w:rsidP="00A40BE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C479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B96D" w14:textId="77777777" w:rsidR="00A40BEA" w:rsidRPr="00C937B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818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8853C4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5764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176AA5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2198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96FC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617C" w14:textId="77777777" w:rsidR="00A40BEA" w:rsidRPr="00C937B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59D3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3C8E7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33068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A40BEA" w14:paraId="5E6A0DA2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913B3" w14:textId="77777777" w:rsidR="00A40BEA" w:rsidRDefault="00A40BEA" w:rsidP="00A40BE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907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2325" w14:textId="77777777" w:rsidR="00A40BEA" w:rsidRPr="00C937B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1EF2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98155B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E73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0736EF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3E95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BADF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6E4C" w14:textId="77777777" w:rsidR="00A40BEA" w:rsidRPr="00C937B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139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330EEB6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2599EEAC" w14:textId="77777777" w:rsidR="00A40BEA" w:rsidRPr="003012FC" w:rsidRDefault="00A40BEA">
      <w:pPr>
        <w:spacing w:before="40" w:after="40" w:line="192" w:lineRule="auto"/>
        <w:ind w:right="57"/>
      </w:pPr>
    </w:p>
    <w:p w14:paraId="3A2E5F4F" w14:textId="77777777" w:rsidR="00A40BEA" w:rsidRDefault="00A40BEA" w:rsidP="00C53936">
      <w:pPr>
        <w:pStyle w:val="Heading1"/>
        <w:spacing w:line="360" w:lineRule="auto"/>
      </w:pPr>
      <w:r>
        <w:t>LINIA 202 A</w:t>
      </w:r>
    </w:p>
    <w:p w14:paraId="200B3D48" w14:textId="77777777" w:rsidR="00A40BEA" w:rsidRDefault="00A40BEA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A40BEA" w14:paraId="2B72196F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AB5FD" w14:textId="77777777" w:rsidR="00A40BEA" w:rsidRDefault="00A40BEA" w:rsidP="00A40BE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4AC0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7C7A7" w14:textId="77777777" w:rsidR="00A40BEA" w:rsidRPr="0087494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3465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FD9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2606C4C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CDBA" w14:textId="77777777" w:rsidR="00A40BEA" w:rsidRPr="0048429E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94FE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44F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7F1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A40BEA" w14:paraId="72C39A13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7D02" w14:textId="77777777" w:rsidR="00A40BEA" w:rsidRDefault="00A40BEA" w:rsidP="00A40BE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68CB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4444" w14:textId="77777777" w:rsidR="00A40BEA" w:rsidRPr="0087494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9AE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69B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2E30F" w14:textId="77777777" w:rsidR="00A40BEA" w:rsidRPr="0048429E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D6BC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578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4083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061C4A4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65B2C6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A40BEA" w:rsidRPr="00743905" w14:paraId="777A1CE2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AB440" w14:textId="77777777" w:rsidR="00A40BEA" w:rsidRPr="00743905" w:rsidRDefault="00A40BEA" w:rsidP="00A40BE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1E413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64F78B29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9112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4059B" w14:textId="77777777" w:rsidR="00A40BEA" w:rsidRPr="00743905" w:rsidRDefault="00A40BE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977C946" w14:textId="77777777" w:rsidR="00A40BEA" w:rsidRPr="00743905" w:rsidRDefault="00A40BE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33716497" w14:textId="77777777" w:rsidR="00A40BEA" w:rsidRPr="00743905" w:rsidRDefault="00A40BE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202CBD63" w14:textId="77777777" w:rsidR="00A40BEA" w:rsidRPr="00743905" w:rsidRDefault="00A40BE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6F6A5235" w14:textId="77777777" w:rsidR="00A40BEA" w:rsidRPr="00743905" w:rsidRDefault="00A40BE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B3E3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F663" w14:textId="77777777" w:rsidR="00A40BEA" w:rsidRPr="00743905" w:rsidRDefault="00A40BE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61585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7C30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145A" w14:textId="77777777" w:rsidR="00A40BEA" w:rsidRPr="00743905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7E82B581" w14:textId="77777777" w:rsidR="00A40BEA" w:rsidRPr="00743905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A40BEA" w:rsidRPr="00743905" w14:paraId="07619826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F03B" w14:textId="77777777" w:rsidR="00A40BEA" w:rsidRPr="00743905" w:rsidRDefault="00A40BEA" w:rsidP="00A40BE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6D117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280A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C273" w14:textId="77777777" w:rsidR="00A40BEA" w:rsidRPr="00743905" w:rsidRDefault="00A40BE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F0CA62C" w14:textId="77777777" w:rsidR="00A40BEA" w:rsidRPr="00743905" w:rsidRDefault="00A40BE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634FAB24" w14:textId="77777777" w:rsidR="00A40BEA" w:rsidRPr="00743905" w:rsidRDefault="00A40BE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7706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993C6B9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5AC4" w14:textId="77777777" w:rsidR="00A40BEA" w:rsidRPr="00743905" w:rsidRDefault="00A40BE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5B41C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797B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0386D" w14:textId="77777777" w:rsidR="00A40BEA" w:rsidRPr="00743905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A40BEA" w:rsidRPr="00743905" w14:paraId="51DD88D9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6A8AB" w14:textId="77777777" w:rsidR="00A40BEA" w:rsidRPr="00743905" w:rsidRDefault="00A40BEA" w:rsidP="00A40BE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912B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B11C9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62CE7" w14:textId="77777777" w:rsidR="00A40BEA" w:rsidRPr="00743905" w:rsidRDefault="00A40BE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E956E6F" w14:textId="77777777" w:rsidR="00A40BEA" w:rsidRPr="00743905" w:rsidRDefault="00A40BE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75BA9454" w14:textId="77777777" w:rsidR="00A40BEA" w:rsidRPr="00743905" w:rsidRDefault="00A40BE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94C09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846AFF0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6CA5" w14:textId="77777777" w:rsidR="00A40BEA" w:rsidRPr="00743905" w:rsidRDefault="00A40BE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C358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ED2CD" w14:textId="77777777" w:rsidR="00A40BEA" w:rsidRPr="00743905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AF0D" w14:textId="77777777" w:rsidR="00A40BEA" w:rsidRPr="00743905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3AD7C1E0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15F499CF" w14:textId="77777777" w:rsidR="00A40BEA" w:rsidRDefault="00A40BEA" w:rsidP="00BD3926">
      <w:pPr>
        <w:pStyle w:val="Heading1"/>
        <w:spacing w:line="360" w:lineRule="auto"/>
      </w:pPr>
      <w:r>
        <w:t>LINIA 202 B</w:t>
      </w:r>
    </w:p>
    <w:p w14:paraId="63BD5949" w14:textId="77777777" w:rsidR="00A40BEA" w:rsidRDefault="00A40BEA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A40BEA" w14:paraId="1D3039EF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4379" w14:textId="77777777" w:rsidR="00A40BEA" w:rsidRDefault="00A40BEA" w:rsidP="00A40BEA">
            <w:pPr>
              <w:numPr>
                <w:ilvl w:val="0"/>
                <w:numId w:val="8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45FC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7768" w14:textId="77777777" w:rsidR="00A40BEA" w:rsidRPr="007C5BF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3BA2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4728782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5527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988ABB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F7BD7" w14:textId="77777777" w:rsidR="00A40BEA" w:rsidRPr="007C5BF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DF7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EC11A" w14:textId="77777777" w:rsidR="00A40BEA" w:rsidRPr="00BD268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2CE1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AA66A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5E2B3A92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77E99015" w14:textId="77777777" w:rsidR="00A40BEA" w:rsidRDefault="00A40BEA" w:rsidP="002A4CB1">
      <w:pPr>
        <w:pStyle w:val="Heading1"/>
        <w:spacing w:line="360" w:lineRule="auto"/>
      </w:pPr>
      <w:r>
        <w:t>LINIA 203</w:t>
      </w:r>
    </w:p>
    <w:p w14:paraId="56497588" w14:textId="77777777" w:rsidR="00A40BEA" w:rsidRDefault="00A40BEA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A40BEA" w:rsidRPr="007126D7" w14:paraId="52F0EF9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BEA4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48A6C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F19D7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F275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42B442F0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8DC56" w14:textId="77777777" w:rsidR="00A40BEA" w:rsidRDefault="00A40BEA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6FA99F57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AD1D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0993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436A7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6DDF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A40BEA" w:rsidRPr="007126D7" w14:paraId="5321BAF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0739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B720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820EA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948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364547D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223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49EAC3D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8E95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CE309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E92BB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FEE3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A40BEA" w:rsidRPr="007126D7" w14:paraId="1D0DD22F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AEF5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D84D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5E28E002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84FE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DD11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3DD59205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902D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D755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8834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D3929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6C6E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099E3DC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AC75B7F" w14:textId="77777777" w:rsidR="00A40BEA" w:rsidRPr="00744E1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7BD1909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0DA5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9521A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563F7D25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0DC24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A39E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258C312E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77886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52BE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E275A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89DA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D481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173504D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FDC91C8" w14:textId="77777777" w:rsidR="00A40BEA" w:rsidRPr="00744E1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0DBE268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45F66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999C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54CDA912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089A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FFD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595CE923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8D95A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73247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0ACCD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21A9A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4F8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63EAFC2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DE9646A" w14:textId="77777777" w:rsidR="00A40BEA" w:rsidRPr="008F5A6B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571269D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D1B9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8763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0D40D15C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C7B96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DCFB5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2AE61EA8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2ECF2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D88F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894DA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36429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6413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E70263B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F778411" w14:textId="77777777" w:rsidR="00A40BEA" w:rsidRPr="00744E1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74182E6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A1FC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34AF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559B0C64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4AF8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E27D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13549973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818F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07F1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F7CD9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5191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257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125B8A1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F289CE8" w14:textId="77777777" w:rsidR="00A40BEA" w:rsidRPr="00744E1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35A1978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8D449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D2DA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7B09E955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50B3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9AF62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59B9F999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948DC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F770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6385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CB5F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9BE2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81F9775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F02486F" w14:textId="77777777" w:rsidR="00A40BEA" w:rsidRPr="00744E1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54F58D3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DE6CA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8C54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43D34E27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0DA1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99CB3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F1D563F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72D8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BF02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70D7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DBC06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1CC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D64D084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FA0554F" w14:textId="77777777" w:rsidR="00A40BEA" w:rsidRPr="00744E1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3E53EC3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744E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8B692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0620B79D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0BAD5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C4B14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35925F8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25D8D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BEED9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6C1C9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53CBF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47A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5C08F9B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751F5EB" w14:textId="77777777" w:rsidR="00A40BEA" w:rsidRPr="00744E1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114FEDF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A14DC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F00B5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3E6AEFDA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5EB4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F76F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4CCA2135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DDD4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C3E4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CC4E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C6CE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B5D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C95B265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5E9B19F" w14:textId="77777777" w:rsidR="00A40BEA" w:rsidRPr="00744E1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58177AA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7ED79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1A4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40127E57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5AF11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E263" w14:textId="77777777" w:rsidR="00A40BEA" w:rsidRPr="007126D7" w:rsidRDefault="00A40BEA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018EC72F" w14:textId="77777777" w:rsidR="00A40BEA" w:rsidRPr="007126D7" w:rsidRDefault="00A40BEA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C1A08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F9B71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30FD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4C53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F41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A40BEA" w:rsidRPr="007126D7" w14:paraId="0C45322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6AC0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0FAD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5CCA6E6F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8BA3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8DAF6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6F64D4AC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FCB5D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7272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85A15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82DD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2AB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27C341A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1E794D2" w14:textId="77777777" w:rsidR="00A40BEA" w:rsidRPr="00744E1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2B16593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1D14B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6FCE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27809E15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D4AA6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6C91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C02BB3D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CE5B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A3F91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7497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B9AA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B5DA" w14:textId="77777777" w:rsidR="00A40BEA" w:rsidRPr="00F13EC0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A40BEA" w:rsidRPr="007126D7" w14:paraId="781BAC1F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977D6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712F3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060ED5B0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7983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4F62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D5456AC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DB676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ACA1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45536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BF59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AA52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5DEB19F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B50DC2E" w14:textId="77777777" w:rsidR="00A40BEA" w:rsidRPr="00744E1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736D7BFC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7122D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13E5D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3F722C7C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5B74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E32C8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7AEDAA0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2044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09929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0862C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81C61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5794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7AA4993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AD54965" w14:textId="77777777" w:rsidR="00A40BEA" w:rsidRPr="00744E1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1E2C97C8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A59A6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0CBF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538BD440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856D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68D6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026BA31A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C940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18DEB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4FE8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C4175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1EF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158AE24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21D6EB2" w14:textId="77777777" w:rsidR="00A40BEA" w:rsidRPr="00744E1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63340580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8376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1B5D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09257BEE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1553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1660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FDA3937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1D2BD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7BBE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E151E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0BB8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7A4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F4B7106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C3BF508" w14:textId="77777777" w:rsidR="00A40BEA" w:rsidRPr="00744E1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7246B1F4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F848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DAD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4E914207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D60B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331F" w14:textId="77777777" w:rsidR="00A40BEA" w:rsidRPr="007126D7" w:rsidRDefault="00A40BEA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C63FEE9" w14:textId="77777777" w:rsidR="00A40BEA" w:rsidRPr="007126D7" w:rsidRDefault="00A40BEA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6F188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D3C9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596A5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0FC80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39C0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A40BEA" w:rsidRPr="007126D7" w14:paraId="38AF3880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DAEC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C5E2F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611BC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318E8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0CFF84A7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4190C49F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3EC50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021DB021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47FA8727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711FC09A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6A2CD831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C091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62AE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652F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89D9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A40BEA" w:rsidRPr="007126D7" w14:paraId="3DAB857A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6B34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8886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6654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482B2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7FA6F33A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DEEFB" w14:textId="77777777" w:rsidR="00A40BEA" w:rsidRPr="007126D7" w:rsidRDefault="00A40BEA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7155F736" w14:textId="77777777" w:rsidR="00A40BEA" w:rsidRPr="007126D7" w:rsidRDefault="00A40BEA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09F9BF44" w14:textId="77777777" w:rsidR="00A40BEA" w:rsidRPr="007126D7" w:rsidRDefault="00A40BEA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4D2B55DD" w14:textId="77777777" w:rsidR="00A40BEA" w:rsidRPr="007126D7" w:rsidRDefault="00A40BEA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E80A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7788F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8F73F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D19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1441DC42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A40BEA" w:rsidRPr="007126D7" w14:paraId="544282C3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6751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9200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E258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5035D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594EE5DE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562BF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0F39FED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3EF28CE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7A14F526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DB495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582AE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4325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3DEE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BFAEC28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A40BEA" w:rsidRPr="007126D7" w14:paraId="25EE4238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F5094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2FA28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3B9CE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BF59E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45AA89D0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5BB1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51983D7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587B210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06AFBE4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1F225E8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0490A97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3CC15CC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6111C48A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DD873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5FFD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26D5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E938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39DC07D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A40BEA" w:rsidRPr="007126D7" w14:paraId="472041B1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2AC5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8ABE6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5259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EF83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5DA57F0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3106B44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E592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17F0610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142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DB287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6B716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AC33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A40BEA" w:rsidRPr="007126D7" w14:paraId="588C0598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F101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74B3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FDFDB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8C88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1E7B0B2F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8D261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B7F1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C773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4D652FB9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AA64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9A489" w14:textId="77777777" w:rsidR="00A40BEA" w:rsidRDefault="00A40BEA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57D9C5F4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41C9479B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7DE6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DA6B0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8860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ADE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7A29623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20AADC30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DD40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544D2D3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2FCDB60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01CC48B1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D593D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2FB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2C96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5DAC" w14:textId="77777777" w:rsidR="00A40BEA" w:rsidRDefault="00A40BEA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A40BEA" w:rsidRPr="007126D7" w14:paraId="66C3B6EC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E105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1633F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60A926FA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91C69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3CEF3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3FB6FBD8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876D1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3189A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39C44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ED21D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F9493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A40BEA" w:rsidRPr="007126D7" w14:paraId="354B76C1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6EBF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E8EA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43D23FB4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C357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CD07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3286932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ărului – </w:t>
            </w:r>
          </w:p>
          <w:p w14:paraId="6FC7961B" w14:textId="77777777" w:rsidR="00A40BEA" w:rsidRPr="00F87E98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67554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00A87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0D648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937BC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0E40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A40BEA" w:rsidRPr="007126D7" w14:paraId="2D107CDC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AB39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6CC5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8AD8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07308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2D09EFC5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714027C3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63D1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1EFC2C0F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FAD7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DD734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E292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DE78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A40BEA" w:rsidRPr="007126D7" w14:paraId="5358C7CC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C089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45F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4715509F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2B955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CB5F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2DEE8906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>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640D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1B64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AEE9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7E37C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C06C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A40BEA" w:rsidRPr="007126D7" w14:paraId="4C2A75B4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D1C7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D6BA6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7AD86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CEEF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69579E2F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C5879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0D46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8FECF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36DF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9E387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A40BEA" w:rsidRPr="007126D7" w14:paraId="7038AB1A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2550F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5CBA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2353CAFF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6AFB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10EC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E2399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73B6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BB967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4654E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46B7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A40BEA" w:rsidRPr="007126D7" w14:paraId="4B511F25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EF5E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CAC7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72822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B734C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0760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9C67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313E8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F78D5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B5D26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6CA0624F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ABF5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57D7D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C1A0D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035F2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55325ADB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6A84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ED17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292D3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6A879213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D28B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9110F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A40BEA" w:rsidRPr="007126D7" w14:paraId="0A83316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86643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F207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CE0A4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D536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00FA461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1C5FD984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86BC8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B99EE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D1F7B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4F7D95F0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F361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E85E4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A40BEA" w:rsidRPr="007126D7" w14:paraId="3D3F981E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B1162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DC0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4DDC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DDB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4FBF599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7ADD0B2F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30AA8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76D1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71B1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54467800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67883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F6B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3D7B462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A40BEA" w:rsidRPr="007126D7" w14:paraId="086380E8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B8F17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372D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AA0AC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2D2E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0801E1D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4B4149CC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8F166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AB2D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9E0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101AA991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D64C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0B68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A40BEA" w:rsidRPr="007126D7" w14:paraId="466AA1C4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4FBF3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297E9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7838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2ED7C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1A5D9287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B0EC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13029195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7B7D3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0A6C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92E0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5358" w14:textId="77777777" w:rsidR="00A40BEA" w:rsidRPr="007126D7" w:rsidRDefault="00A40BEA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4FBD4B1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BF739A1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A40BEA" w:rsidRPr="007126D7" w14:paraId="24B46811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B299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5B9E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938B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FF87D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35ACA7B5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A8B7E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3838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76ED9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43EA4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4022D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A40BEA" w:rsidRPr="007126D7" w14:paraId="51100CAD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9276C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2C8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1CCA3BA3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EAFD6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C737D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77EF0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DB931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67E3F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5EA83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28334" w14:textId="77777777" w:rsidR="00A40BEA" w:rsidRPr="007126D7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A40BEA" w:rsidRPr="007126D7" w14:paraId="52B5D3AD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17D2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BE5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0214BEF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FDB8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4DDC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D3B6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E4B4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CA355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2DAD4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1E6E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0D034D3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A40BEA" w:rsidRPr="007126D7" w14:paraId="7F6094D8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6837E" w14:textId="77777777" w:rsidR="00A40BEA" w:rsidRPr="007126D7" w:rsidRDefault="00A40BEA" w:rsidP="00A40BE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44F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62B5FA3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E0B0A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A7BC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703ACEDD" w14:textId="77777777" w:rsidR="00A40BEA" w:rsidRPr="00037854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1B1EEB2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E167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9D76C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A547B" w14:textId="77777777" w:rsidR="00A40BEA" w:rsidRPr="007126D7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7AB1C" w14:textId="77777777" w:rsidR="00A40BEA" w:rsidRPr="007126D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FC0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373B2FC9" w14:textId="77777777" w:rsidR="00A40BEA" w:rsidRDefault="00A40BEA" w:rsidP="000039F1">
      <w:pPr>
        <w:spacing w:before="40" w:after="40" w:line="192" w:lineRule="auto"/>
        <w:ind w:right="57"/>
        <w:rPr>
          <w:sz w:val="20"/>
          <w:lang w:val="ro-RO"/>
        </w:rPr>
      </w:pPr>
    </w:p>
    <w:p w14:paraId="217F8FE2" w14:textId="77777777" w:rsidR="00A40BEA" w:rsidRDefault="00A40BEA" w:rsidP="00CC0982">
      <w:pPr>
        <w:pStyle w:val="Heading1"/>
        <w:spacing w:line="360" w:lineRule="auto"/>
      </w:pPr>
      <w:r>
        <w:t>LINIA 205</w:t>
      </w:r>
    </w:p>
    <w:p w14:paraId="35BF8421" w14:textId="77777777" w:rsidR="00A40BEA" w:rsidRDefault="00A40BEA" w:rsidP="000F0227">
      <w:pPr>
        <w:pStyle w:val="Heading1"/>
        <w:spacing w:line="360" w:lineRule="auto"/>
        <w:rPr>
          <w:b w:val="0"/>
          <w:bCs w:val="0"/>
          <w:sz w:val="8"/>
        </w:rPr>
      </w:pPr>
      <w:r>
        <w:t>BRAŞOV - PODU OLT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A40BEA" w14:paraId="5140D007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B437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6DB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09147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0B5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C</w:t>
            </w:r>
            <w:r>
              <w:rPr>
                <w:b/>
                <w:bCs/>
                <w:sz w:val="20"/>
                <w:lang w:val="ro-RO"/>
              </w:rPr>
              <w:t xml:space="preserve">ălători </w:t>
            </w:r>
          </w:p>
          <w:p w14:paraId="4338D095" w14:textId="77777777" w:rsidR="00A40BEA" w:rsidRPr="00985789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B9C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1831AC0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50, 52,</w:t>
            </w:r>
          </w:p>
          <w:p w14:paraId="44A0A2D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56, 58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4E5D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E54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5F13F" w14:textId="77777777" w:rsidR="00A40BEA" w:rsidRPr="0073437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BB8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9BFCD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12 - 15.</w:t>
            </w:r>
          </w:p>
        </w:tc>
      </w:tr>
      <w:tr w:rsidR="00A40BEA" w14:paraId="3B738D79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96E4A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ED3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1+190</w:t>
            </w:r>
          </w:p>
          <w:p w14:paraId="47022DA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459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86D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4BD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8272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2DC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1F5E4" w14:textId="77777777" w:rsidR="00A40BEA" w:rsidRPr="0073437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0F2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 X 3 și vârf sch.4</w:t>
            </w:r>
          </w:p>
          <w:p w14:paraId="165A528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1C86F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27AF7516" w14:textId="77777777">
        <w:trPr>
          <w:cantSplit/>
          <w:trHeight w:val="5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73492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8A82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  <w:p w14:paraId="35D85F6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B2FA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F72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Braş</w:t>
            </w:r>
            <w:r>
              <w:rPr>
                <w:b/>
                <w:bCs/>
                <w:sz w:val="20"/>
                <w:lang w:val="en-US"/>
              </w:rPr>
              <w:t>ov -</w:t>
            </w:r>
          </w:p>
          <w:p w14:paraId="4342DD2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AAFB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6F5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676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FB6BB" w14:textId="77777777" w:rsidR="00A40BEA" w:rsidRPr="0073437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1F56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A40BEA" w14:paraId="1E16460D" w14:textId="77777777">
        <w:trPr>
          <w:cantSplit/>
          <w:trHeight w:val="6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BA795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8C9C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  <w:p w14:paraId="7BF0EE0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807C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9F6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1F14310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directă, 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B85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5F98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111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6C540" w14:textId="77777777" w:rsidR="00A40BEA" w:rsidRPr="0073437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9E19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29F762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A84A76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5, 11 și 17.</w:t>
            </w:r>
          </w:p>
        </w:tc>
      </w:tr>
      <w:tr w:rsidR="00A40BEA" w14:paraId="5A907071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A2654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D5AE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297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49A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E8A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B5B9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5169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0A0E" w14:textId="77777777" w:rsidR="00A40BEA" w:rsidRPr="0073437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B9B7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072E8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3.</w:t>
            </w:r>
          </w:p>
        </w:tc>
      </w:tr>
      <w:tr w:rsidR="00A40BEA" w14:paraId="3354510B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8DDE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704A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7CF99D6C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3093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92016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DE08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2C448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0BCCC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B242" w14:textId="77777777" w:rsidR="00A40BEA" w:rsidRPr="0073437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E40C7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427F1FA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7B7ADBEF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A40BEA" w14:paraId="31227C92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5D828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2431C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16455514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D93D0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9191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</w:t>
            </w:r>
          </w:p>
          <w:p w14:paraId="54E93D05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6BE63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A013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3D704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C6D54" w14:textId="77777777" w:rsidR="00A40BEA" w:rsidRPr="0073437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DDD2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C8CA4DE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A9DC1DA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nr. 1, 3, 8 și 16.</w:t>
            </w:r>
          </w:p>
        </w:tc>
      </w:tr>
      <w:tr w:rsidR="00A40BEA" w14:paraId="3D68DEC1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1C59B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999C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FC864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928C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Ghimbav,</w:t>
            </w:r>
          </w:p>
          <w:p w14:paraId="4CCDE61E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1DDE6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365EC3">
              <w:rPr>
                <w:b/>
                <w:bCs/>
                <w:sz w:val="20"/>
                <w:lang w:val="ro-RO"/>
              </w:rPr>
              <w:t>vărf sch. 10 - semnal ieșire cap X (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365EC3">
              <w:rPr>
                <w:b/>
                <w:bCs/>
                <w:sz w:val="20"/>
                <w:lang w:val="ro-RO"/>
              </w:rPr>
              <w:t>+240 - 10+000)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8197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712B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46D71" w14:textId="77777777" w:rsidR="00A40BEA" w:rsidRPr="0073437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75453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2AF0E8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A40BEA" w14:paraId="22D256FA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7038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C19F0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28+500</w:t>
            </w:r>
          </w:p>
          <w:p w14:paraId="1DFC074C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0B2DE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ADAB2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Vlădeni Ardeal -</w:t>
            </w:r>
          </w:p>
          <w:p w14:paraId="4A34B5A8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Brădeț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C373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EF50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B66B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ADEFE" w14:textId="77777777" w:rsidR="00A40BEA" w:rsidRPr="0073437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91FD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3358FFC2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73E8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E893D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3A9AC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1462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Şercaia</w:t>
            </w:r>
          </w:p>
          <w:p w14:paraId="2C57D8D5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2611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F26FA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25A0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5F0B" w14:textId="77777777" w:rsidR="00A40BEA" w:rsidRPr="0073437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9DC66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65ED063" w14:textId="77777777">
        <w:trPr>
          <w:cantSplit/>
          <w:trHeight w:val="5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92FC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C1C2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2530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8A10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Făgăraş</w:t>
            </w:r>
          </w:p>
          <w:p w14:paraId="5FFD69AB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4, 6 şi 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A7A8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AEB8609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1F557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DE00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8635" w14:textId="77777777" w:rsidR="00A40BEA" w:rsidRPr="0073437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81C9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9DCECD2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D540A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DB098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6A18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015F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Voila</w:t>
            </w:r>
          </w:p>
          <w:p w14:paraId="0A946D83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DF74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63E4D10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5C9E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F258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DBE62" w14:textId="77777777" w:rsidR="00A40BEA" w:rsidRPr="0073437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9A14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34676595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2249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16DF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0465F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890C9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Ucea</w:t>
            </w:r>
          </w:p>
          <w:p w14:paraId="0F076CE7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99364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DC82304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4396D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F6CB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AEAE" w14:textId="77777777" w:rsidR="00A40BEA" w:rsidRPr="0073437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4F018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077BD357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2 abătute.</w:t>
            </w:r>
          </w:p>
        </w:tc>
      </w:tr>
      <w:tr w:rsidR="00A40BEA" w14:paraId="30C13906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C8B6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0E82E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  <w:p w14:paraId="5DA7DC24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95+140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52A19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CC378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Ucea - Arpaș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3A9E3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93465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D2BF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0AADF" w14:textId="77777777" w:rsidR="00A40BEA" w:rsidRPr="0073437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823C7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4953DBD6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69B3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0604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A962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FE06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Arpaș</w:t>
            </w:r>
          </w:p>
          <w:p w14:paraId="06181BE7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19B9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EBFE0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BCE8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E388" w14:textId="77777777" w:rsidR="00A40BEA" w:rsidRPr="0073437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F8451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F6FDFE3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745D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DE28A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100+350</w:t>
            </w:r>
          </w:p>
          <w:p w14:paraId="351877F0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E07AF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81B7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Arpaș - </w:t>
            </w:r>
          </w:p>
          <w:p w14:paraId="10322BB7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Porumbacu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C3F9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2603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12FD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A3BD8" w14:textId="77777777" w:rsidR="00A40BEA" w:rsidRPr="0073437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8F55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B657CC2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6506E663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F743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791D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3B15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45D88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Avrig linia 4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207E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92C65CE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561E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A545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F4952" w14:textId="77777777" w:rsidR="00A40BEA" w:rsidRPr="0073437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8F01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87D849C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159AD" w14:textId="77777777" w:rsidR="00A40BEA" w:rsidRDefault="00A40BEA" w:rsidP="00A40BEA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2967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120+240</w:t>
            </w:r>
          </w:p>
          <w:p w14:paraId="6D3308F1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120+290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EC0D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E9B25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Avrig  - Podu Olt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ADE9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AAD3" w14:textId="77777777" w:rsidR="00A40BE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418B2" w14:textId="77777777" w:rsidR="00A40BEA" w:rsidRDefault="00A40BEA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5FC6" w14:textId="77777777" w:rsidR="00A40BEA" w:rsidRPr="0073437A" w:rsidRDefault="00A40BEA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AF31D" w14:textId="77777777" w:rsidR="00A40BEA" w:rsidRDefault="00A40BEA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02555627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4F89348A" w14:textId="77777777" w:rsidR="00A40BEA" w:rsidRDefault="00A40BEA" w:rsidP="001B3E46">
      <w:pPr>
        <w:pStyle w:val="Heading1"/>
        <w:spacing w:line="360" w:lineRule="auto"/>
      </w:pPr>
      <w:r>
        <w:t>LINIA 206</w:t>
      </w:r>
    </w:p>
    <w:p w14:paraId="5DB16860" w14:textId="77777777" w:rsidR="00A40BEA" w:rsidRDefault="00A40BEA" w:rsidP="00907AC9">
      <w:pPr>
        <w:pStyle w:val="Heading1"/>
        <w:spacing w:line="360" w:lineRule="auto"/>
        <w:rPr>
          <w:b w:val="0"/>
          <w:bCs w:val="0"/>
          <w:sz w:val="8"/>
        </w:rPr>
      </w:pPr>
      <w:r>
        <w:t>BARTOLOMEU - ZĂRNEŞTI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A40BEA" w14:paraId="72C513A4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E0755" w14:textId="77777777" w:rsidR="00A40BEA" w:rsidRDefault="00A40BEA" w:rsidP="00A40BE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C4DA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52EAD5C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92225" w14:textId="77777777" w:rsidR="00A40BEA" w:rsidRPr="005E279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FA4E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6DA62C5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04AE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5F0B4" w14:textId="77777777" w:rsidR="00A40BEA" w:rsidRPr="005E279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2E7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557C" w14:textId="77777777" w:rsidR="00A40BEA" w:rsidRPr="005E279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3501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94528C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5D391AC6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A40BEA" w14:paraId="5514E7AF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F6222" w14:textId="77777777" w:rsidR="00A40BEA" w:rsidRDefault="00A40BEA" w:rsidP="00A40BE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4670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  <w:p w14:paraId="33E1459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A29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DBFC" w14:textId="77777777" w:rsidR="00A40BEA" w:rsidRDefault="00A40BEA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072132AF" w14:textId="77777777" w:rsidR="00A40BEA" w:rsidRDefault="00A40BEA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si Bartolomeu -</w:t>
            </w:r>
          </w:p>
          <w:p w14:paraId="1FA218DA" w14:textId="77777777" w:rsidR="00A40BEA" w:rsidRDefault="00A40BEA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01C4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2C75" w14:textId="77777777" w:rsidR="00A40BEA" w:rsidRPr="005E279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85BB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8C2A" w14:textId="77777777" w:rsidR="00A40BEA" w:rsidRPr="005E279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51DC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68B64A5F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16FE" w14:textId="77777777" w:rsidR="00A40BEA" w:rsidRDefault="00A40BEA" w:rsidP="00A40BE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CFC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63C3D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C62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345C9A4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0E7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din</w:t>
            </w:r>
          </w:p>
          <w:p w14:paraId="41123342" w14:textId="77777777" w:rsidR="00A40BEA" w:rsidRPr="008978B6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Cap X aferenți liniei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50E0" w14:textId="77777777" w:rsidR="00A40BEA" w:rsidRPr="005E279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CA2C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7A71" w14:textId="77777777" w:rsidR="00A40BEA" w:rsidRPr="005E279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2C3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D9F70C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28BE530E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14D3" w14:textId="77777777" w:rsidR="00A40BEA" w:rsidRDefault="00A40BEA" w:rsidP="00A40BE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BB53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10+300</w:t>
            </w:r>
          </w:p>
          <w:p w14:paraId="30A42BF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727C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D64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 -</w:t>
            </w:r>
          </w:p>
          <w:p w14:paraId="1304B2A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6F3E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8E47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07F4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03B96" w14:textId="77777777" w:rsidR="00A40BEA" w:rsidRPr="005E279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AAD2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5E18BD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0A1E8136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51069" w14:textId="77777777" w:rsidR="00A40BEA" w:rsidRDefault="00A40BEA" w:rsidP="00A40BE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35B32" w14:textId="77777777" w:rsidR="00A40BEA" w:rsidRDefault="00A40BEA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E58D8" w14:textId="77777777" w:rsidR="00A40BEA" w:rsidRDefault="00A40BEA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1B7A" w14:textId="77777777" w:rsidR="00A40BEA" w:rsidRDefault="00A40BEA" w:rsidP="00477D2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Cristian,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FC52" w14:textId="77777777" w:rsidR="00A40BEA" w:rsidRDefault="00A40BEA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9D04D" w14:textId="77777777" w:rsidR="00A40BEA" w:rsidRDefault="00A40BEA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8CCC7" w14:textId="77777777" w:rsidR="00A40BEA" w:rsidRDefault="00A40BEA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4A79D" w14:textId="77777777" w:rsidR="00A40BEA" w:rsidRPr="005E2797" w:rsidRDefault="00A40BEA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15A7" w14:textId="77777777" w:rsidR="00A40BEA" w:rsidRDefault="00A40BEA" w:rsidP="00477D2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70E1690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AA6A" w14:textId="77777777" w:rsidR="00A40BEA" w:rsidRDefault="00A40BEA" w:rsidP="00A40BE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8E6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16+840</w:t>
            </w:r>
          </w:p>
          <w:p w14:paraId="26E8125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FA5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846B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Râşnov</w:t>
            </w:r>
          </w:p>
          <w:p w14:paraId="663E4D5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și</w:t>
            </w:r>
          </w:p>
          <w:p w14:paraId="7F29376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6B3E4FF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8F5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A4B14" w14:textId="77777777" w:rsidR="00A40BEA" w:rsidRPr="005E279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15A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DB9C1" w14:textId="77777777" w:rsidR="00A40BEA" w:rsidRPr="005E279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C2A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D88757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35372C0C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7A18" w14:textId="77777777" w:rsidR="00A40BEA" w:rsidRDefault="00A40BEA" w:rsidP="00A40BE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8DC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21+950</w:t>
            </w:r>
          </w:p>
          <w:p w14:paraId="26E8322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92D1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33E79" w14:textId="77777777" w:rsidR="00A40BEA" w:rsidRDefault="00A40BEA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33A05225" w14:textId="77777777" w:rsidR="00A40BEA" w:rsidRDefault="00A40BEA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130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2FF96" w14:textId="77777777" w:rsidR="00A40BEA" w:rsidRPr="005E279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E3A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4B91" w14:textId="77777777" w:rsidR="00A40BEA" w:rsidRPr="005E279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B65E" w14:textId="77777777" w:rsidR="00A40BEA" w:rsidRDefault="00A40BEA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76412EE" w14:textId="77777777" w:rsidR="00A40BEA" w:rsidRDefault="00A40BEA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41390703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9E4E" w14:textId="77777777" w:rsidR="00A40BEA" w:rsidRDefault="00A40BEA" w:rsidP="00A40BE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D6E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C0B9A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F42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Zărneşti liniile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3600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764FA" w14:textId="77777777" w:rsidR="00A40BEA" w:rsidRPr="005E279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9976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1EFF4" w14:textId="77777777" w:rsidR="00A40BEA" w:rsidRPr="005E2797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63E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3CED35C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5C46FB8F" w14:textId="77777777" w:rsidR="00A40BEA" w:rsidRDefault="00A40BEA" w:rsidP="00406C17">
      <w:pPr>
        <w:pStyle w:val="Heading1"/>
        <w:spacing w:line="360" w:lineRule="auto"/>
      </w:pPr>
      <w:r>
        <w:t>LINIA 210</w:t>
      </w:r>
    </w:p>
    <w:p w14:paraId="2A2D8121" w14:textId="77777777" w:rsidR="00A40BEA" w:rsidRDefault="00A40BEA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A40BEA" w14:paraId="52D73C6C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A336" w14:textId="77777777" w:rsidR="00A40BEA" w:rsidRDefault="00A40BEA" w:rsidP="00A40BE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5086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9987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1A88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5B1B571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574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0CC6795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AC991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7EEA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8BC89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B25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A7233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FE177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A40BEA" w14:paraId="4542841B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CF61" w14:textId="77777777" w:rsidR="00A40BEA" w:rsidRDefault="00A40BEA" w:rsidP="00A40BE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1956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D701A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26DA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7724D80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B89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68BA3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E60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41B0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C2F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F2251F7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E6FD" w14:textId="77777777" w:rsidR="00A40BEA" w:rsidRDefault="00A40BEA" w:rsidP="00A40BE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2FF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09EBF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F00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68A268D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2AC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7F0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A5E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E981C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5A7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AF659B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F416F" w14:textId="77777777" w:rsidR="00A40BEA" w:rsidRDefault="00A40BEA" w:rsidP="00A40BE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DE47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36CD9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39EB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7E7CC32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8500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28BFC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116E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FD14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BB9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C3F144D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D5EE2" w14:textId="77777777" w:rsidR="00A40BEA" w:rsidRDefault="00A40BEA" w:rsidP="00A40BE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D8E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7A0E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4056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5500DBB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19B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1B9E66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13C83A6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3767F5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F8C89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F478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6CA5A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D91C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7B85169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ABBF7" w14:textId="77777777" w:rsidR="00A40BEA" w:rsidRDefault="00A40BEA" w:rsidP="00A40BE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9E57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23DA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291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27C4C55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28F08" w14:textId="77777777" w:rsidR="00A40BEA" w:rsidRDefault="00A40BEA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22C60F08" w14:textId="77777777" w:rsidR="00A40BEA" w:rsidRDefault="00A40BEA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233B79AE" w14:textId="77777777" w:rsidR="00A40BEA" w:rsidRDefault="00A40BEA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7BE89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5BB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B91E8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94DB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2EABBC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E577" w14:textId="77777777" w:rsidR="00A40BEA" w:rsidRDefault="00A40BEA" w:rsidP="00A40BE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AC22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F7D1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BAA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4C16AB0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CCF2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5600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40C6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9891" w14:textId="77777777" w:rsidR="00A40BEA" w:rsidRPr="00C7636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8B66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232A5C3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7079F9B8" w14:textId="77777777" w:rsidR="00A40BEA" w:rsidRDefault="00A40BEA" w:rsidP="001B4DE9">
      <w:pPr>
        <w:pStyle w:val="Heading1"/>
        <w:spacing w:line="360" w:lineRule="auto"/>
      </w:pPr>
      <w:r>
        <w:t>LINIA 213</w:t>
      </w:r>
    </w:p>
    <w:p w14:paraId="126E0367" w14:textId="77777777" w:rsidR="00A40BEA" w:rsidRDefault="00A40BEA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A40BEA" w14:paraId="7D74C1CC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4E20" w14:textId="77777777" w:rsidR="00A40BEA" w:rsidRDefault="00A40BEA" w:rsidP="00A40BE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2F4F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C126" w14:textId="77777777" w:rsidR="00A40BEA" w:rsidRPr="00BA7F8C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DDBD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6DB6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6BD0A7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6D48488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0914660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E9BBAF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8E8F" w14:textId="77777777" w:rsidR="00A40BEA" w:rsidRPr="009E0061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EA1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CAD9" w14:textId="77777777" w:rsidR="00A40BEA" w:rsidRPr="00BA7F8C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A88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A40BEA" w14:paraId="7BC27818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9F22" w14:textId="77777777" w:rsidR="00A40BEA" w:rsidRDefault="00A40BEA" w:rsidP="00A40BE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47DB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CA2D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0FD4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48A0AFC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622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356B9" w14:textId="77777777" w:rsidR="00A40BEA" w:rsidRPr="009E0061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C7E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BDAD0" w14:textId="77777777" w:rsidR="00A40BEA" w:rsidRPr="00BA7F8C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614A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319CDD64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2AA0" w14:textId="77777777" w:rsidR="00A40BEA" w:rsidRDefault="00A40BEA" w:rsidP="00A40BE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E2A5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534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88F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51DD427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C2E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9C97" w14:textId="77777777" w:rsidR="00A40BEA" w:rsidRPr="009E0061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14A4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BAEE9" w14:textId="77777777" w:rsidR="00A40BEA" w:rsidRPr="00BA7F8C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1D2B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23B54D84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6204A" w14:textId="77777777" w:rsidR="00A40BEA" w:rsidRDefault="00A40BEA" w:rsidP="00A40BE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A45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F8F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227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20AAC6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52F4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673AFA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6F2672F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115F4C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25D52C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BB97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702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D838" w14:textId="77777777" w:rsidR="00A40BEA" w:rsidRPr="00BA7F8C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863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D6B90C0" w14:textId="77777777" w:rsidR="00A40BEA" w:rsidRPr="006A7611" w:rsidRDefault="00A40BEA">
      <w:pPr>
        <w:spacing w:before="40" w:after="40" w:line="192" w:lineRule="auto"/>
        <w:ind w:right="57"/>
      </w:pPr>
    </w:p>
    <w:p w14:paraId="37BADA0B" w14:textId="77777777" w:rsidR="00A40BEA" w:rsidRDefault="00A40BEA" w:rsidP="00AF3F1F">
      <w:pPr>
        <w:pStyle w:val="Heading1"/>
        <w:spacing w:line="360" w:lineRule="auto"/>
      </w:pPr>
      <w:r>
        <w:t>LINIA 216</w:t>
      </w:r>
    </w:p>
    <w:p w14:paraId="164BA1A7" w14:textId="77777777" w:rsidR="00A40BEA" w:rsidRDefault="00A40BEA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A40BEA" w14:paraId="354A0CA5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54C59" w14:textId="77777777" w:rsidR="00A40BEA" w:rsidRDefault="00A40BEA" w:rsidP="00A40BEA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ED38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5390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AC09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AB63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74F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BDF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491C8AA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5394" w14:textId="77777777" w:rsidR="00A40BEA" w:rsidRPr="00AA60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33AF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7B7179D3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3D388" w14:textId="77777777" w:rsidR="00A40BEA" w:rsidRDefault="00A40BEA" w:rsidP="00A40BEA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EE15" w14:textId="77777777" w:rsidR="00A40BEA" w:rsidRDefault="00A40BEA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8833" w14:textId="77777777" w:rsidR="00A40BEA" w:rsidRDefault="00A40BEA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DEE02" w14:textId="77777777" w:rsidR="00A40BEA" w:rsidRDefault="00A40BEA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A8B5" w14:textId="77777777" w:rsidR="00A40BEA" w:rsidRDefault="00A40BEA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4E366" w14:textId="77777777" w:rsidR="00A40BEA" w:rsidRDefault="00A40BEA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8A02" w14:textId="77777777" w:rsidR="00A40BEA" w:rsidRDefault="00A40BEA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5349" w14:textId="77777777" w:rsidR="00A40BEA" w:rsidRDefault="00A40BEA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AC201" w14:textId="77777777" w:rsidR="00A40BEA" w:rsidRDefault="00A40BEA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01F64E95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B8F35" w14:textId="77777777" w:rsidR="00A40BEA" w:rsidRDefault="00A40BEA" w:rsidP="00A40BEA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D25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7F3E8D7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343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48E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79722DC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38BD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129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45D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69BBA" w14:textId="77777777" w:rsidR="00A40BEA" w:rsidRPr="00AA60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1F3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52B88E73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14AF2" w14:textId="77777777" w:rsidR="00A40BEA" w:rsidRDefault="00A40BEA" w:rsidP="00A40BEA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152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92CD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9D7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98C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48C0C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7C3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2BA8B" w14:textId="77777777" w:rsidR="00A40BEA" w:rsidRPr="00AA60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56A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293C0734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DB1C4" w14:textId="77777777" w:rsidR="00A40BEA" w:rsidRDefault="00A40BEA" w:rsidP="00A40BEA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9537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3663DCF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0B65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F8F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5DA14C9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4B75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671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9E3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6FD0" w14:textId="77777777" w:rsidR="00A40BEA" w:rsidRPr="00AA60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2B2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7D5EF6BD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2AC8" w14:textId="77777777" w:rsidR="00A40BEA" w:rsidRDefault="00A40BEA" w:rsidP="00A40BEA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332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9C8E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94F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DCF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4831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D16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5F64" w14:textId="77777777" w:rsidR="00A40BEA" w:rsidRPr="00AA60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26CA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1B887E7B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CBA14" w14:textId="77777777" w:rsidR="00A40BEA" w:rsidRDefault="00A40BEA" w:rsidP="00A40BEA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B703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303C33B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7B4A4" w14:textId="77777777" w:rsidR="00A40BEA" w:rsidRPr="0061450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B8E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5537D1D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B6A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0786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73A6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F2A8" w14:textId="77777777" w:rsidR="00A40BEA" w:rsidRPr="00AA60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F93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77BAF4CF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8F891" w14:textId="77777777" w:rsidR="00A40BEA" w:rsidRDefault="00A40BEA" w:rsidP="00A40BEA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C23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CB01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68C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A94F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23B7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0661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8CDEE" w14:textId="77777777" w:rsidR="00A40BEA" w:rsidRPr="00AA60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F3E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275B4EAB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92FF" w14:textId="77777777" w:rsidR="00A40BEA" w:rsidRDefault="00A40BEA" w:rsidP="00A40BEA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2CC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6B43EC6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55FD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9818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782B283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23F0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342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87E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E0E9F" w14:textId="77777777" w:rsidR="00A40BEA" w:rsidRPr="00AA60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3A69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74E5BF2C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510D280B" w14:textId="77777777" w:rsidR="00A40BEA" w:rsidRDefault="00A40BEA" w:rsidP="005B00A7">
      <w:pPr>
        <w:pStyle w:val="Heading1"/>
        <w:spacing w:line="360" w:lineRule="auto"/>
      </w:pPr>
      <w:r>
        <w:t>LINIA 218</w:t>
      </w:r>
    </w:p>
    <w:p w14:paraId="00C61AF2" w14:textId="77777777" w:rsidR="00A40BEA" w:rsidRDefault="00A40BEA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A40BEA" w14:paraId="7595698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46D70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72C0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81F3" w14:textId="77777777" w:rsidR="00A40BEA" w:rsidRPr="00CF787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621B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1D84C8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028E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7257DE4F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6141" w14:textId="77777777" w:rsidR="00A40BEA" w:rsidRPr="00CF787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CB7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4755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E5D1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:rsidRPr="00A8307A" w14:paraId="71B2C8B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791E" w14:textId="77777777" w:rsidR="00A40BEA" w:rsidRPr="00A75A00" w:rsidRDefault="00A40BEA" w:rsidP="00A40BEA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977B2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D4FC" w14:textId="77777777" w:rsidR="00A40BEA" w:rsidRPr="00A8307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A1EA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14443BC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3FD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7C88EBF3" w14:textId="77777777" w:rsidR="00A40BEA" w:rsidRPr="00664FA3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C91C" w14:textId="77777777" w:rsidR="00A40BEA" w:rsidRPr="00A8307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FD15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CD429" w14:textId="77777777" w:rsidR="00A40BEA" w:rsidRPr="00A8307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1850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6592C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7DBD7ED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9B8CD8F" w14:textId="77777777" w:rsidR="00A40BEA" w:rsidRPr="00664FA3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A40BEA" w:rsidRPr="00A8307A" w14:paraId="43788AE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8958" w14:textId="77777777" w:rsidR="00A40BEA" w:rsidRPr="00A75A00" w:rsidRDefault="00A40BEA" w:rsidP="00A40BEA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E5E4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051C" w14:textId="77777777" w:rsidR="00A40BEA" w:rsidRPr="00A8307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1069A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56E623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79C4B" w14:textId="77777777" w:rsidR="00A40BEA" w:rsidRPr="00664FA3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0DC398FB" w14:textId="77777777" w:rsidR="00A40BEA" w:rsidRPr="00664FA3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7D59" w14:textId="77777777" w:rsidR="00A40BEA" w:rsidRPr="00A8307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58099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32914" w14:textId="77777777" w:rsidR="00A40BEA" w:rsidRPr="00A8307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BA049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50D6F4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1531E97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CC9596E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A40BEA" w:rsidRPr="00A8307A" w14:paraId="15A6D1F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C33E" w14:textId="77777777" w:rsidR="00A40BEA" w:rsidRPr="00A75A00" w:rsidRDefault="00A40BEA" w:rsidP="00A40BEA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CB68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433A" w14:textId="77777777" w:rsidR="00A40BEA" w:rsidRPr="003F40D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9EEDF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F1DC2F2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C80E6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E03A" w14:textId="77777777" w:rsidR="00A40BEA" w:rsidRPr="003F40D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C07C2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6C88" w14:textId="77777777" w:rsidR="00A40BEA" w:rsidRPr="003F40D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A42B8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8E7839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A40BEA" w:rsidRPr="00A8307A" w14:paraId="6F3291C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A1FD" w14:textId="77777777" w:rsidR="00A40BEA" w:rsidRPr="00A75A00" w:rsidRDefault="00A40BEA" w:rsidP="00A40BEA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D40E7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F972A" w14:textId="77777777" w:rsidR="00A40BEA" w:rsidRPr="003F40D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6F768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AAE1FC2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51A3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FCA6C91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3DB4E" w14:textId="77777777" w:rsidR="00A40BEA" w:rsidRPr="003F40D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1701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48C5" w14:textId="77777777" w:rsidR="00A40BEA" w:rsidRPr="003F40D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08B60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FFCB9A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A40BEA" w:rsidRPr="00A8307A" w14:paraId="2D2A083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09B41" w14:textId="77777777" w:rsidR="00A40BEA" w:rsidRPr="00A75A00" w:rsidRDefault="00A40BEA" w:rsidP="00A40BEA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B333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9A46" w14:textId="77777777" w:rsidR="00A40BEA" w:rsidRPr="007328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4BBE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A048979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AB71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FE8A4" w14:textId="77777777" w:rsidR="00A40BEA" w:rsidRPr="007B4F6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A635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15CC" w14:textId="77777777" w:rsidR="00A40BEA" w:rsidRPr="007328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051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85C58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01F7B02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2D861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B7CC8A3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A40BEA" w:rsidRPr="00A8307A" w14:paraId="2C5DCA6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A9261" w14:textId="77777777" w:rsidR="00A40BEA" w:rsidRPr="00A75A00" w:rsidRDefault="00A40BEA" w:rsidP="00A40BEA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E7000" w14:textId="77777777" w:rsidR="00A40BEA" w:rsidRPr="00A8307A" w:rsidRDefault="00A40BEA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B84E4" w14:textId="77777777" w:rsidR="00A40BEA" w:rsidRPr="00732832" w:rsidRDefault="00A40BEA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1750" w14:textId="77777777" w:rsidR="00A40BEA" w:rsidRPr="00A8307A" w:rsidRDefault="00A40BEA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F1934E7" w14:textId="77777777" w:rsidR="00A40BEA" w:rsidRPr="00A8307A" w:rsidRDefault="00A40BEA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F376A" w14:textId="77777777" w:rsidR="00A40BEA" w:rsidRDefault="00A40BEA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3CDD1DF" w14:textId="77777777" w:rsidR="00A40BEA" w:rsidRDefault="00A40BEA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49F93539" w14:textId="77777777" w:rsidR="00A40BEA" w:rsidRDefault="00A40BEA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BA40B" w14:textId="77777777" w:rsidR="00A40BEA" w:rsidRPr="007B4F6A" w:rsidRDefault="00A40BEA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1401E" w14:textId="77777777" w:rsidR="00A40BEA" w:rsidRPr="00A8307A" w:rsidRDefault="00A40BEA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9E22" w14:textId="77777777" w:rsidR="00A40BEA" w:rsidRPr="00732832" w:rsidRDefault="00A40BEA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5306" w14:textId="77777777" w:rsidR="00A40BEA" w:rsidRDefault="00A40BEA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A40BEA" w:rsidRPr="00A8307A" w14:paraId="70572D9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6DE5" w14:textId="77777777" w:rsidR="00A40BEA" w:rsidRPr="00A75A00" w:rsidRDefault="00A40BEA" w:rsidP="00A40BEA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69E90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F93E" w14:textId="77777777" w:rsidR="00A40BEA" w:rsidRPr="00B2699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8DD4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7C0AA60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ECBC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AA331" w14:textId="77777777" w:rsidR="00A40BEA" w:rsidRPr="00B2699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35FCD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FC82" w14:textId="77777777" w:rsidR="00A40BEA" w:rsidRPr="00B2699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9FA8A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9D6EE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25B37333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A40BEA" w:rsidRPr="00A8307A" w14:paraId="2FC3CC5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DC1D1" w14:textId="77777777" w:rsidR="00A40BEA" w:rsidRPr="00A75A00" w:rsidRDefault="00A40BEA" w:rsidP="00A40BEA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14A6B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9608" w14:textId="77777777" w:rsidR="00A40BEA" w:rsidRPr="00B2699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87C5C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7C2E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FEC8D2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0EEFED5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150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AC414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E399" w14:textId="77777777" w:rsidR="00A40BEA" w:rsidRPr="00B2699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1E2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3C989EA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460B04CB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A40BEA" w:rsidRPr="00A8307A" w14:paraId="5D754EF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220D6" w14:textId="77777777" w:rsidR="00A40BEA" w:rsidRPr="00A75A00" w:rsidRDefault="00A40BEA" w:rsidP="00A40BEA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6A50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55E38" w14:textId="77777777" w:rsidR="00A40BEA" w:rsidRPr="00B2699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C7E8E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033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E78824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02B2FE4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23F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3795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3734" w14:textId="77777777" w:rsidR="00A40BEA" w:rsidRPr="00B2699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AB3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4F0066D1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A40BEA" w:rsidRPr="00A8307A" w14:paraId="049767C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6146" w14:textId="77777777" w:rsidR="00A40BEA" w:rsidRPr="00A75A00" w:rsidRDefault="00A40BEA" w:rsidP="00A40BEA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AAD3" w14:textId="77777777" w:rsidR="00A40BEA" w:rsidRPr="00A8307A" w:rsidRDefault="00A40BEA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125D0" w14:textId="77777777" w:rsidR="00A40BEA" w:rsidRPr="00B26991" w:rsidRDefault="00A40BEA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46923" w14:textId="77777777" w:rsidR="00A40BEA" w:rsidRPr="00A8307A" w:rsidRDefault="00A40BEA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255FC" w14:textId="77777777" w:rsidR="00A40BEA" w:rsidRDefault="00A40BEA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DF95819" w14:textId="77777777" w:rsidR="00A40BEA" w:rsidRDefault="00A40BEA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1B58FB8" w14:textId="77777777" w:rsidR="00A40BEA" w:rsidRDefault="00A40BEA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78179" w14:textId="77777777" w:rsidR="00A40BEA" w:rsidRDefault="00A40BEA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F413" w14:textId="77777777" w:rsidR="00A40BEA" w:rsidRPr="00A8307A" w:rsidRDefault="00A40BEA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2CB5" w14:textId="77777777" w:rsidR="00A40BEA" w:rsidRPr="00B26991" w:rsidRDefault="00A40BEA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F140" w14:textId="77777777" w:rsidR="00A40BEA" w:rsidRPr="00FD3B28" w:rsidRDefault="00A40BEA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657CECDB" w14:textId="77777777" w:rsidR="00A40BEA" w:rsidRDefault="00A40BEA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A40BEA" w:rsidRPr="00A8307A" w14:paraId="5B157EF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4E515" w14:textId="77777777" w:rsidR="00A40BEA" w:rsidRPr="00A75A00" w:rsidRDefault="00A40BEA" w:rsidP="00A40BEA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51B6B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819B" w14:textId="77777777" w:rsidR="00A40BEA" w:rsidRPr="00B2699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F7D2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FBF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3A47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37FD3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B86D0" w14:textId="77777777" w:rsidR="00A40BEA" w:rsidRPr="00B2699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A62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A40BEA" w:rsidRPr="00A8307A" w14:paraId="73CAF34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53D19" w14:textId="77777777" w:rsidR="00A40BEA" w:rsidRPr="00A75A00" w:rsidRDefault="00A40BEA" w:rsidP="00A40BEA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C0B8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F4E7A" w14:textId="77777777" w:rsidR="00A40BEA" w:rsidRPr="000D3BB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6CEB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C3961F7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01E7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84D9DFD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2B5D3" w14:textId="77777777" w:rsidR="00A40BEA" w:rsidRPr="000D3BB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61AFE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7D14" w14:textId="77777777" w:rsidR="00A40BEA" w:rsidRPr="000D3BB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5D62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702869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A40BEA" w:rsidRPr="00A8307A" w14:paraId="6EBCD4C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A7EF" w14:textId="77777777" w:rsidR="00A40BEA" w:rsidRPr="00A75A00" w:rsidRDefault="00A40BEA" w:rsidP="00A40BEA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5E0D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1DF1" w14:textId="77777777" w:rsidR="00A40BEA" w:rsidRPr="009658E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A540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4088E72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918B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54B14" w14:textId="77777777" w:rsidR="00A40BEA" w:rsidRPr="009658E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DFFFA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FF1F" w14:textId="77777777" w:rsidR="00A40BEA" w:rsidRPr="009658E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3848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ACEAE9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A40BEA" w:rsidRPr="00A8307A" w14:paraId="3352663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C5C2A" w14:textId="77777777" w:rsidR="00A40BEA" w:rsidRPr="00A75A00" w:rsidRDefault="00A40BEA" w:rsidP="00A40BEA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8B12A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18667" w14:textId="77777777" w:rsidR="00A40BEA" w:rsidRPr="00472E1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DF7DC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D0A6F9C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8B8D3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2197" w14:textId="77777777" w:rsidR="00A40BEA" w:rsidRPr="00472E1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5468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2D640" w14:textId="77777777" w:rsidR="00A40BEA" w:rsidRPr="00472E1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1F22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A11292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A40BEA" w:rsidRPr="00A8307A" w14:paraId="67AFFCD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63DB" w14:textId="77777777" w:rsidR="00A40BEA" w:rsidRPr="00A75A00" w:rsidRDefault="00A40BEA" w:rsidP="00A40BEA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BCFE1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2C661" w14:textId="77777777" w:rsidR="00A40BEA" w:rsidRPr="00530A8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3055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3581673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375C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8861" w14:textId="77777777" w:rsidR="00A40BEA" w:rsidRPr="00530A8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E7C7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7E8F" w14:textId="77777777" w:rsidR="00A40BEA" w:rsidRPr="00530A8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EF70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0BA46E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A40BEA" w14:paraId="43D3D6CE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4E4B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880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3881B" w14:textId="77777777" w:rsidR="00A40BEA" w:rsidRPr="00CF787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59E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6BC15C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089BE86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90D6" w14:textId="77777777" w:rsidR="00A40BEA" w:rsidRPr="00447EF5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42314985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3CBE" w14:textId="77777777" w:rsidR="00A40BEA" w:rsidRPr="00CF787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458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134D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E40D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8A907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A40BEA" w14:paraId="3218F625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46691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F985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38537" w14:textId="77777777" w:rsidR="00A40BEA" w:rsidRPr="00CF787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A596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9A3EC9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30B8AE4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CDEF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3122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B60B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44F0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6E7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A40BEA" w14:paraId="15B93807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A95C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DF9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5EA3D" w14:textId="77777777" w:rsidR="00A40BEA" w:rsidRPr="00CF787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FCD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5EC171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F2D77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01316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8F95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BAAD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0558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8E860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A40BEA" w14:paraId="10CCFD07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2AD3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C90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6EC6D" w14:textId="77777777" w:rsidR="00A40BEA" w:rsidRPr="00CF787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1E7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982814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6C759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AED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7F7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06D9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6994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F25E6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071D798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A40BEA" w14:paraId="03E175B6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B11D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E688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1D7C9EF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C4699" w14:textId="77777777" w:rsidR="00A40BEA" w:rsidRPr="00CF787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2AA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839548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AA6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28996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1A9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815B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139C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7751BD33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D7D5D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F461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1543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9D7F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338E177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7CF4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D1D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96F6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2D361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DC8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1FC19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A40BEA" w14:paraId="5459C1D0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5274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BE89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728C" w14:textId="77777777" w:rsidR="00A40BEA" w:rsidRPr="00CF787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68C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22FBA21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44D7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7C0BC8F0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A16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2DA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57140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A1A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F56CC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A40BEA" w14:paraId="036C2E0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2E05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270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5265B7C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EF0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477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724CC11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B585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B6B0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6093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7D3C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37D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A40BEA" w14:paraId="3863A9EC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3EA5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62F0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40E83A9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EBD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0F61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DBFC5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2ECA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189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222BC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63E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A40BEA" w14:paraId="7B8C0133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8DE3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1E6D" w14:textId="77777777" w:rsidR="00A40BEA" w:rsidRDefault="00A40BEA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7075F0B8" w14:textId="77777777" w:rsidR="00A40BEA" w:rsidRDefault="00A40BEA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0BABA" w14:textId="77777777" w:rsidR="00A40BEA" w:rsidRDefault="00A40BEA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6362" w14:textId="77777777" w:rsidR="00A40BEA" w:rsidRDefault="00A40BEA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A381" w14:textId="77777777" w:rsidR="00A40BEA" w:rsidRPr="00465A98" w:rsidRDefault="00A40BEA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8446" w14:textId="77777777" w:rsidR="00A40BEA" w:rsidRDefault="00A40BEA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474D" w14:textId="77777777" w:rsidR="00A40BEA" w:rsidRDefault="00A40BEA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0E97" w14:textId="77777777" w:rsidR="00A40BEA" w:rsidRPr="00984D71" w:rsidRDefault="00A40BEA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9AAD9" w14:textId="77777777" w:rsidR="00A40BEA" w:rsidRDefault="00A40BEA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2AEABFE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6EE79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75F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6698A" w14:textId="77777777" w:rsidR="00A40BEA" w:rsidRPr="00CF787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BABE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F5FF0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066E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8C1A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EDD2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4AD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BBBA6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A40BEA" w14:paraId="1B422E0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13DB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3739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B9E1" w14:textId="77777777" w:rsidR="00A40BEA" w:rsidRPr="00CF787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5CBE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20DC044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1964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0686DAC3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31E9D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5A9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1CF2F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1BB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42D71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A40BEA" w14:paraId="25AC6F92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7D83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7E28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50DB44D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DC5FA" w14:textId="77777777" w:rsidR="00A40BEA" w:rsidRPr="00CF787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0CCA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6749064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782AE5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6B2DE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CD4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2CE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E98E5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44E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A40BEA" w14:paraId="188A892B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0EE1B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793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2DE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7306" w14:textId="77777777" w:rsidR="00A40BEA" w:rsidRDefault="00A40BEA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1F4175F0" w14:textId="77777777" w:rsidR="00A40BEA" w:rsidRDefault="00A40BEA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639FA" w14:textId="77777777" w:rsidR="00A40BEA" w:rsidRDefault="00A40BEA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5FFAF1BA" w14:textId="77777777" w:rsidR="00A40BEA" w:rsidRPr="0017470F" w:rsidRDefault="00A40BEA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587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BCA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009F6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24A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727D89C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F065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07E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E8E52" w14:textId="77777777" w:rsidR="00A40BEA" w:rsidRPr="00CF787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A72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3626271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FE4A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374641AA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1D61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5D0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3FCB5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28EC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3D79F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A40BEA" w14:paraId="269669C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2082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024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4815" w14:textId="77777777" w:rsidR="00A40BEA" w:rsidRPr="00CF787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50F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32C370B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2965" w14:textId="77777777" w:rsidR="00A40BEA" w:rsidRPr="00465A98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BB2C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324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E40A2" w14:textId="77777777" w:rsidR="00A40BEA" w:rsidRPr="00984D7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27B7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A40BEA" w14:paraId="5EC585E9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CFE3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51F5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27EF36F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CD26A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EBD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1723C3C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521AD075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BFB8F" w14:textId="77777777" w:rsidR="00A40BEA" w:rsidRPr="00465A98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E7BBB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DAC8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4043" w14:textId="77777777" w:rsidR="00A40BEA" w:rsidRPr="00984D71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E0AE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F4615F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3C72ED4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F2C09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40C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785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FD40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6F6F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93A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2CFE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664E" w14:textId="77777777" w:rsidR="00A40BEA" w:rsidRPr="00984D71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829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A40BEA" w14:paraId="286B7D9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520B2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221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C5C2B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89DA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280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A6C2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3B2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12919" w14:textId="77777777" w:rsidR="00A40BEA" w:rsidRPr="00984D71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8D8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A40BEA" w14:paraId="5CDE85A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904D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A54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5D53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30C6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775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95E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178C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3D977" w14:textId="77777777" w:rsidR="00A40BEA" w:rsidRPr="00984D71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7C4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A40BEA" w14:paraId="0C0687F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A8460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54AD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5E104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6436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75647DF0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050E2" w14:textId="77777777" w:rsidR="00A40BEA" w:rsidRPr="00465A98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BA8C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700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46394" w14:textId="77777777" w:rsidR="00A40BEA" w:rsidRPr="00984D71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16F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7A2E8C9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A5209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A1E8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1F33D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4EF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28AB317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5BD5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3F91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C87C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988F" w14:textId="77777777" w:rsidR="00A40BEA" w:rsidRPr="00984D71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699C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06AD2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A40BEA" w14:paraId="6B44631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520D9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A1F7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3176E58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AA08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ACDC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2AF4E8B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834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56AB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B01D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3A0B" w14:textId="77777777" w:rsidR="00A40BEA" w:rsidRPr="00984D71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9A6E5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2D715D5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BF79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4A4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ED37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D4100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6539E0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444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AB3D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033A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973B1" w14:textId="77777777" w:rsidR="00A40BEA" w:rsidRPr="00984D71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81CB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B2D3B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A40BEA" w14:paraId="53F3F42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69344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8E8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52146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2570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3EB1D9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A226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5FA3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D106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4C5B" w14:textId="77777777" w:rsidR="00A40BEA" w:rsidRPr="00984D71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327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A53520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A40BEA" w14:paraId="0F1C18B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543D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B859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10577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79C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34B8F1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CA63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7AEC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8706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C988" w14:textId="77777777" w:rsidR="00A40BEA" w:rsidRPr="00984D71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C1D0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427F5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A40BEA" w14:paraId="3DBCAAF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7588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2B3B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4DD4D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AB5C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3FD69B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6F1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AB3FF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808C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0E57" w14:textId="77777777" w:rsidR="00A40BEA" w:rsidRPr="00984D71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FB1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0D993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A40BEA" w14:paraId="4967E40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80F5E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234C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C561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6D7F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158856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3D79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2241A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E37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4D42" w14:textId="77777777" w:rsidR="00A40BEA" w:rsidRPr="00984D71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AE9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2C0FD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A40BEA" w14:paraId="7E5192D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9F61" w14:textId="77777777" w:rsidR="00A40BEA" w:rsidRDefault="00A40BEA" w:rsidP="00A40BE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91BBD" w14:textId="77777777" w:rsidR="00A40BEA" w:rsidRDefault="00A40BEA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2C39F0C9" w14:textId="77777777" w:rsidR="00A40BEA" w:rsidRDefault="00A40BEA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21AA" w14:textId="77777777" w:rsidR="00A40BEA" w:rsidRDefault="00A40BEA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5E02" w14:textId="77777777" w:rsidR="00A40BEA" w:rsidRDefault="00A40BEA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581A" w14:textId="77777777" w:rsidR="00A40BEA" w:rsidRDefault="00A40BEA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2D46F" w14:textId="77777777" w:rsidR="00A40BEA" w:rsidRDefault="00A40BEA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6AE2" w14:textId="77777777" w:rsidR="00A40BEA" w:rsidRDefault="00A40BEA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41AA" w14:textId="77777777" w:rsidR="00A40BEA" w:rsidRPr="00984D71" w:rsidRDefault="00A40BEA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B6E7" w14:textId="77777777" w:rsidR="00A40BEA" w:rsidRDefault="00A40BEA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1A7B0133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1079151F" w14:textId="77777777" w:rsidR="00A40BEA" w:rsidRDefault="00A40BEA" w:rsidP="0095691E">
      <w:pPr>
        <w:pStyle w:val="Heading1"/>
        <w:spacing w:line="360" w:lineRule="auto"/>
      </w:pPr>
      <w:r>
        <w:lastRenderedPageBreak/>
        <w:t>LINIA 300</w:t>
      </w:r>
    </w:p>
    <w:p w14:paraId="102BF2D9" w14:textId="77777777" w:rsidR="00A40BEA" w:rsidRDefault="00A40BEA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A40BEA" w14:paraId="50C2820D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0253C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1D53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EF1A4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E283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9E6B5CC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936D8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A6E0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3D83D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B661E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94B17" w14:textId="77777777" w:rsidR="00A40BEA" w:rsidRPr="00D344C9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666746DE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1E9D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74A79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CAD6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6D80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CEFA7B5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AD49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9DE3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2FB89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8A18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6D98" w14:textId="77777777" w:rsidR="00A40BEA" w:rsidRPr="00D344C9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3A5DC571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6AD02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F0F5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3A891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69A0A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B1069E5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3E1F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D4B137D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6F4A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2B4B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ACC0A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275C5" w14:textId="77777777" w:rsidR="00A40BEA" w:rsidRPr="00D344C9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ECF41D" w14:textId="77777777" w:rsidR="00A40BEA" w:rsidRPr="00D344C9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A40BEA" w14:paraId="62575CC3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4FC6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D42F5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E9DA7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D1AE" w14:textId="77777777" w:rsidR="00A40BEA" w:rsidRDefault="00A40BEA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AA2DB05" w14:textId="77777777" w:rsidR="00A40BEA" w:rsidRDefault="00A40BEA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54B6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BABC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985C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E801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5151A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2236DEA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E8845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9A55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6B7F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BEF3" w14:textId="77777777" w:rsidR="00A40BEA" w:rsidRDefault="00A40BEA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D6BFC" w14:textId="77777777" w:rsidR="00A40BEA" w:rsidRPr="00E4222D" w:rsidRDefault="00A40BEA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DB4781D" w14:textId="77777777" w:rsidR="00A40BEA" w:rsidRPr="00E4222D" w:rsidRDefault="00A40BEA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6F70DB01" w14:textId="77777777" w:rsidR="00A40BEA" w:rsidRPr="00E4222D" w:rsidRDefault="00A40BEA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78EB9D6" w14:textId="77777777" w:rsidR="00A40BEA" w:rsidRDefault="00A40BEA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25FB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9BC7D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0EAFE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D51D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C588FAB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5C35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A51EB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772C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97B72" w14:textId="77777777" w:rsidR="00A40BEA" w:rsidRPr="00E4222D" w:rsidRDefault="00A40BEA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A18D" w14:textId="77777777" w:rsidR="00A40BEA" w:rsidRPr="00E4222D" w:rsidRDefault="00A40BEA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F869A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B7665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2889E03A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BDB40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6F958" w14:textId="77777777" w:rsidR="00A40BEA" w:rsidRPr="00E4222D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A40BEA" w14:paraId="63C43D5A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5FC5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01CD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8EB6B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2876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4689005F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01D9F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0DD1FD4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AAEF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C5F08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6A6D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DE477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43926F4A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458841C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28CDE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256D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F74FB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855F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52944C3A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D3F2F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EADB269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32CC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8EFA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08FB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237D6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74DE7D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A40BEA" w14:paraId="30CC22D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FECAC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74E9C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FA57E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C9F1F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16BFC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88FA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B9DE8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1EB5CB3D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A3AC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E661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59A3D7D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10824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220D8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3E330185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1951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15A4" w14:textId="77777777" w:rsidR="00A40BEA" w:rsidRDefault="00A40BEA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E68E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B558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D00D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6FD2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E90C0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381550F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0E85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0617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9146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FA00" w14:textId="77777777" w:rsidR="00A40BEA" w:rsidRDefault="00A40BEA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714CE75" w14:textId="77777777" w:rsidR="00A40BEA" w:rsidRDefault="00A40BEA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12D1C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2D0A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B65D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014916E8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8557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84A3F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148E3BB9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0EEBA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30FDC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7743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0276B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E352B28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7DF7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E3DCE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CFD9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5A4D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C04BB" w14:textId="77777777" w:rsidR="00A40BEA" w:rsidRPr="00D344C9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69334F3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EE1E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CBA6F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8FD62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4FE6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8FF0657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2500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FCF5254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7F965ED7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46C167E6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04BBBDE5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0BDC7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D4EFD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C15A0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9389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7726C4A2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25528133" w14:textId="77777777" w:rsidR="00A40BEA" w:rsidRPr="004870EE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A40BEA" w14:paraId="77FC210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4BC5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AD65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23BEB3AA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65FF4E88" w14:textId="77777777" w:rsidR="00A40BEA" w:rsidRDefault="00A40BEA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0E74A614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40B9C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E17F2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96232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1CB7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F5865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F236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BB17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567F660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8BF9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955E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8FCAE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8EA2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9425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5198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CFB54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1C728774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40FC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0E734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0D27FD8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A40BEA" w14:paraId="326DC45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C506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7703" w14:textId="77777777" w:rsidR="00A40BEA" w:rsidRDefault="00A40BEA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304A5D12" w14:textId="77777777" w:rsidR="00A40BEA" w:rsidRDefault="00A40BEA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1511C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16347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A9F44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D2EF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15DB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4564A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25A8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547087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A40BEA" w14:paraId="3AB0B21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C4AE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1716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27298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15A0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5DE2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A13C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577B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6939FDF8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0FB2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227E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9BBF4F1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A40BEA" w14:paraId="716768D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D15F7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7701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7C5225C5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F08C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1FF9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69B4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AD47E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69ECB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B45A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1BC09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0A33BBA6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E6D41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2C68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E6ACC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3E5DC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E2EA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F1B79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E372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F6B7B3B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7913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8A44C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5B497789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28014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88FC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BFFFE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881F2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7C9E1679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2002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CC5D6E7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21E28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BADE3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AB0A2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2884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EA3ED8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179DE14" w14:textId="77777777" w:rsidR="00A40BEA" w:rsidRPr="00D344C9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A40BEA" w14:paraId="0CF32E36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BAD8B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811E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F2AA6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3F87A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08C00F74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9248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1B663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D2D3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C0D9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F04A" w14:textId="77777777" w:rsidR="00A40BEA" w:rsidRPr="00D344C9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122E1501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9399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B4773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CBB5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E326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2783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E860F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9D381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10C3BEA1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4D3E5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1D4E0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48089AA" w14:textId="77777777" w:rsidR="00A40BEA" w:rsidRPr="00D344C9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A40BEA" w14:paraId="527777D6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7D77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F740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081734DC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90E5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A8B25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8B7ED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4BC63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1222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78F8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9B09" w14:textId="77777777" w:rsidR="00A40BEA" w:rsidRDefault="00A40BEA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211730C" w14:textId="77777777" w:rsidR="00A40BEA" w:rsidRPr="00D344C9" w:rsidRDefault="00A40BEA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A40BEA" w14:paraId="4599A1C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D3CD6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3AD64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792FB263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B70BC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9E02" w14:textId="77777777" w:rsidR="00A40BEA" w:rsidRDefault="00A40BEA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73A9807" w14:textId="77777777" w:rsidR="00A40BEA" w:rsidRDefault="00A40BEA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7348F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9D840FE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38423175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5E701F88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0E768FEF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57C6A09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CCD89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DAC2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07862417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33124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010E" w14:textId="77777777" w:rsidR="00A40BEA" w:rsidRDefault="00A40BEA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A323ACC" w14:textId="77777777" w:rsidR="00A40BEA" w:rsidRDefault="00A40BEA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4066D3D" w14:textId="77777777" w:rsidR="00A40BEA" w:rsidRPr="00D344C9" w:rsidRDefault="00A40BEA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A40BEA" w14:paraId="746D933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09A0D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2AC22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24BCD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BAD5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2F66288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EB1F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FFEFDDF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E265B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262CE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21FA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1C96" w14:textId="77777777" w:rsidR="00A40BEA" w:rsidRDefault="00A40BEA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71652C6" w14:textId="77777777" w:rsidR="00A40BEA" w:rsidRDefault="00A40BEA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E725D2F" w14:textId="77777777" w:rsidR="00A40BEA" w:rsidRDefault="00A40BEA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A40BEA" w14:paraId="741ECC74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69B9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29AAD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A8BB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C529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A0D645A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9BD9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5D9AB4CA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84E0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43088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6C338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C382C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1F3E180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A40BEA" w14:paraId="3023F40F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67FFD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04E0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CB170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C1AC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5AEDE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223CA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A525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15B34F17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DE63F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BDE7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ED0178B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40BEA" w14:paraId="2BCAC3D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9EA4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0E674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5A0C4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7AFB" w14:textId="77777777" w:rsidR="00A40BEA" w:rsidRDefault="00A40BEA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BF216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2F60F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5C8B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F1B9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E3882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16BB9A4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0F89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8BAFC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A2292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D30C1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2B141D4D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EDDC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F76C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D6A8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4BE81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1BAE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459F91C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9B639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07B8B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04296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4C16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B3EA86F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65E4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C52D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3806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0E80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939EA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1125061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B1D2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D7FCE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FCB7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7F47D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EEB2A7E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9D766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05943A9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5B85A1E7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0A11042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78B0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7C111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68DCF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EF81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92EF44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5F207E0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A40BEA" w14:paraId="4C6C09E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7D23C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29E1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86DA9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3CCD5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675B217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DE45D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D6E8C9E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5227" w14:textId="77777777" w:rsidR="00A40BEA" w:rsidRPr="00600D25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D8A52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031B2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F658F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8980E5F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A40BEA" w14:paraId="2AB603E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405DB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18BD5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E4C16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9BC70" w14:textId="77777777" w:rsidR="00A40BEA" w:rsidRDefault="00A40BEA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57EE35C" w14:textId="77777777" w:rsidR="00A40BEA" w:rsidRDefault="00A40BEA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535FD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4DE3D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E8DE5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6BD2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4B21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A40BEA" w14:paraId="37EE4A1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1C496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F8362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3F17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10BD5" w14:textId="77777777" w:rsidR="00A40BEA" w:rsidRDefault="00A40BEA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432F9FE1" w14:textId="77777777" w:rsidR="00A40BEA" w:rsidRDefault="00A40BEA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548BE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465BB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A66E" w14:textId="77777777" w:rsidR="00A40BEA" w:rsidRDefault="00A40BE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883A" w14:textId="77777777" w:rsidR="00A40BEA" w:rsidRDefault="00A40BE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6F0BC" w14:textId="77777777" w:rsidR="00A40BEA" w:rsidRDefault="00A40BE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A40BEA" w14:paraId="7801B1B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C4C10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CC2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A621D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AEA1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045223E5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ADA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D8FB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9CB95" w14:textId="77777777" w:rsidR="00A40BEA" w:rsidRPr="00E731A9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0113E80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73B9004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D66D0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FAAE" w14:textId="77777777" w:rsidR="00A40BEA" w:rsidRDefault="00A40BEA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2D3692C5" w14:textId="77777777" w:rsidR="00A40BEA" w:rsidRDefault="00A40BEA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21A953D4" w14:textId="77777777" w:rsidR="00A40BEA" w:rsidRPr="001D4392" w:rsidRDefault="00A40BEA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A40BEA" w14:paraId="5562375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AF704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504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CCA47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8EEFD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3845610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788B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4334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FF07D" w14:textId="77777777" w:rsidR="00A40BEA" w:rsidRPr="00E731A9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1799DA02" w14:textId="77777777" w:rsidR="00A40BEA" w:rsidRPr="00E731A9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044D361A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21213FD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ADE05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2129" w14:textId="77777777" w:rsidR="00A40BEA" w:rsidRPr="00616BAF" w:rsidRDefault="00A40BEA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BB8F657" w14:textId="77777777" w:rsidR="00A40BEA" w:rsidRDefault="00A40BEA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1CF3649" w14:textId="77777777" w:rsidR="00A40BEA" w:rsidRPr="003B726B" w:rsidRDefault="00A40BEA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A40BEA" w14:paraId="484BE58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277AD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5E49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40CA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252A2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0368F51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E7F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3FDA6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A53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7F5E107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8ADD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191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4FDD11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40BEA" w14:paraId="7438364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15B77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9B8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65D5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C6369" w14:textId="77777777" w:rsidR="00A40BEA" w:rsidRDefault="00A40BEA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185E947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2E44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A7CC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30D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5CD47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0F6C8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414CD54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9FDA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F3D3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6590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30A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385E8EA7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377C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08B4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9B1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20DB6F97" w14:textId="77777777" w:rsidR="00A40BEA" w:rsidRPr="00E731A9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1D54AA2E" w14:textId="77777777" w:rsidR="00A40BEA" w:rsidRPr="00E731A9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541174A3" w14:textId="77777777" w:rsidR="00A40BEA" w:rsidRPr="001D4392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46775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1CFF6" w14:textId="77777777" w:rsidR="00A40BEA" w:rsidRDefault="00A40BEA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AC4161E" w14:textId="77777777" w:rsidR="00A40BEA" w:rsidRDefault="00A40BEA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F913937" w14:textId="77777777" w:rsidR="00A40BEA" w:rsidRPr="003B726B" w:rsidRDefault="00A40BEA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A40BEA" w14:paraId="2F62695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3759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256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6B29D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14D6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35BF53D9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7A4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FFCD1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9D8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2E129924" w14:textId="77777777" w:rsidR="00A40BEA" w:rsidRPr="00E731A9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1A89C409" w14:textId="77777777" w:rsidR="00A40BEA" w:rsidRPr="00E731A9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32324B76" w14:textId="77777777" w:rsidR="00A40BEA" w:rsidRPr="001D4392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5BE90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8C33" w14:textId="77777777" w:rsidR="00A40BEA" w:rsidRPr="00616BAF" w:rsidRDefault="00A40BEA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CCB8454" w14:textId="77777777" w:rsidR="00A40BEA" w:rsidRDefault="00A40BEA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6A05178" w14:textId="77777777" w:rsidR="00A40BEA" w:rsidRPr="003B726B" w:rsidRDefault="00A40BEA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A40BEA" w14:paraId="4ACFCB8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F4AE0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8564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D901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D4D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01E09E37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2454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7749B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12C5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439DAFE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255FD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844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935836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4FF8CF8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A40BEA" w14:paraId="7B6A51C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0C8AD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504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1C1D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757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3F0CB2C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6533CC71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FBD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68ED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12A6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4E35B21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57BF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9457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A40BEA" w14:paraId="332F334D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0294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FC61A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A138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8D00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5D10E7C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356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B3E3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EE9C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2B40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3FEB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2FF3208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A40BEA" w14:paraId="3605AEF6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FD502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84D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34951C0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26A8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7E22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0F6B09C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899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30FD9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3BA1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0DE5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DD5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60C0417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40BEA" w14:paraId="609B9198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ED95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83B4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2D16FDF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D6A6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F7ED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C99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0332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E5E5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27BF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9DEF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7F43A19A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40BEA" w14:paraId="2F49292B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6FC6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ECE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0C73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752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12D3A5F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5C93D8C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09D3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C2D08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874E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0ED8C7F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00C1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8B94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A40BEA" w14:paraId="0004E97A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35EF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AC71A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4E98A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03CB5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7AE5C2F8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8E6A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7E56F1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4C058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3BFC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0AD33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660D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47C6EC00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9E3F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C82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66A1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E0C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089C947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B48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39A2E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EB47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444D5C2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5C6E5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C20E6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23ABAF68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88AAD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DE0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F4BF9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27296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CA5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87FDC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ED1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3E1E7BB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8022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66B9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270DC74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6A21926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A40BEA" w14:paraId="476CEF53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F224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FBE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0FEC4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A942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3913363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310A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A7FF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B1B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00AF59C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0BE0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7AA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1EE20C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40BEA" w14:paraId="79FC40CA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2C5A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537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DA1E4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87621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5BA8A2B5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6E7F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FAE1CB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159069A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031147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ADDF0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12FA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0AD6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FB1C6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1B03C07D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6E35DEDE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8D3A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CD00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63E5E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3661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1A50D80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B48B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C68E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130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785C940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8FD5C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7A46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1BBD70E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40BEA" w14:paraId="24040612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3DFFD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B1C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744A9A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883D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649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422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C6F3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445C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05A498C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54BA8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4253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08DBB59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B3A2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D388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370F45E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87552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A78D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A11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CE06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E72A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4C89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1CB69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88531FE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A40BEA" w14:paraId="119C0CD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327CA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75D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3330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84DD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CF69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1CDC73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7AB1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B49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7BC7B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6A59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6AD1FBF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66728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0407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54A3A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73B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8CB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25B789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BA63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126E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E5BEF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9CEDE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47779D80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CA427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2293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4BE10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286E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7DBC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34736A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7E0C9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434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CE6D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9D19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503E382A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21409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7839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74F1493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3D199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CC10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2BE54F2E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B6F4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C3C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64D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0AB2354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80BD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C958" w14:textId="77777777" w:rsidR="00A40BEA" w:rsidRPr="0019324E" w:rsidRDefault="00A40BEA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7962A62" w14:textId="77777777" w:rsidR="00A40BEA" w:rsidRPr="000160B5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46E4BD47" w14:textId="77777777" w:rsidR="00A40BEA" w:rsidRPr="006B78FD" w:rsidRDefault="00A40BEA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444E892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8842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467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DC49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C32D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B2059F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8DAB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415B3A8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3E2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D4F7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2DEB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47839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394F341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A40BEA" w14:paraId="4942F0BF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E85B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0B13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A7F3E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02A4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9433EA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73C6C05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CB9B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E9175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EA6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35466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A4DE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556D45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F1D7CA1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A40BEA" w14:paraId="46AAEDB9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BB6F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685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FC0D9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5FB01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71B3BB8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EB9F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7C1147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053A197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0F042C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E7D85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3E1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E6D5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3C5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109A477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9F71343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A40BEA" w14:paraId="2C105E01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A53B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85C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DA3F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37588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440C9A8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176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10DFE7C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351F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1EE2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B47BA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B5CA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C59CCBD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A40BEA" w14:paraId="79E01D8A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3230F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AFF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904B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7219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F5215A8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5891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7CD6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FCE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7F79F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35019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1414B7E9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A40BEA" w14:paraId="2AF22C62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A244E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F90D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4D0A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C56A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935B662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4CA2CCC1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1C95EB52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6F2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1CDC9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6EB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1C0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FF33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3E51817E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71D0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F39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5603F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09A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EA24C47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03550122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6F1937C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F04D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8F089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A87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97E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F3503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49FF6A2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18A9A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08E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4454EF9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848C1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BD6D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DBF2326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41F2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B02EA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BA14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2475F0B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5580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F21B" w14:textId="77777777" w:rsidR="00A40BEA" w:rsidRPr="0019324E" w:rsidRDefault="00A40BEA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2E0D125" w14:textId="77777777" w:rsidR="00A40BEA" w:rsidRPr="000160B5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35C46264" w14:textId="77777777" w:rsidR="00A40BEA" w:rsidRPr="005C2BB7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9762723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8FDA3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466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4763F43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E148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B784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04C2E018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B9C2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2A784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258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99D2F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F88D" w14:textId="77777777" w:rsidR="00A40BEA" w:rsidRPr="00DE4F3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06EF2952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2010D81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413E2DF7" w14:textId="77777777" w:rsidR="00A40BEA" w:rsidRPr="00DE4F3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A40BEA" w14:paraId="19A703BF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2B5B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3FA0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0B0BD2A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E4BE1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1DB71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BDC5CA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5FDC8F39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F5BE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5200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AA37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7D19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E766" w14:textId="77777777" w:rsidR="00A40BEA" w:rsidRPr="00DE4F3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4C0DFA3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4F43DDE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79A3BD6D" w14:textId="77777777" w:rsidR="00A40BEA" w:rsidRPr="00DE4F3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A40BEA" w14:paraId="62DD20D5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87AF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217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A74E1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A59D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2D687BF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9477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8C2D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50D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56426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FFA2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2AD536F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163B8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751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69E6E43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FAE9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950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6A6F472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646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9F80B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D7BC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3AEC9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0EC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534BB6F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BA67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EF1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13C2026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20AB9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2199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375DCE5E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AB5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FA9F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5887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0395C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3DE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FD4018A" w14:textId="77777777" w:rsidR="00A40BEA" w:rsidRPr="00CB2A72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6650E513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058A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308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DDFF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E092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6BC512B5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BA98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2AE86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43C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9523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3EDF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65B968E1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0F1AE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469A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592B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6406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27BC297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EF09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1EB0226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8B94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958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C03F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FBD2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CA34CF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FCCFAAC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A40BEA" w14:paraId="72C48134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7C1F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B78D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D5AC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008F7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5F14D1A2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B0EE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70EE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981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722ECB6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D08FB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E364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A40BEA" w14:paraId="3C30D0A2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D9210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9587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83CE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724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A8A75C5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4EE3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FC2AFA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A269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82F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2781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2C13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FE38ED2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67EAF7C9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A40BEA" w14:paraId="51A45C43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09EEF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069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0ECC3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B70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F7463C1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940A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2F334E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342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7DA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C666E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25FF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858E7BE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5BF2968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A40BEA" w14:paraId="2218211F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45C3E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918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0F63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2D4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C797867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CDF4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7DFB60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6289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F0CB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C3DB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9594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99B339F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A40BEA" w14:paraId="415D642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6B3F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003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1DE4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7A7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735CBE7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232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93C640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65D6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C84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A68E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64DC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AEC2C81" w14:textId="77777777" w:rsidR="00A40BEA" w:rsidRPr="00D344C9" w:rsidRDefault="00A40BEA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61742FDF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A40BEA" w14:paraId="6703C2D9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82A9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C4F1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4733A41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B631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93E7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1ADED5DE" w14:textId="77777777" w:rsidR="00A40BEA" w:rsidRDefault="00A40BEA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71BF6FAD" w14:textId="77777777" w:rsidR="00A40BEA" w:rsidRDefault="00A40BEA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2B5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A82A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8262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B95C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DF2AD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B93823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74F7F1CA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A40BEA" w14:paraId="23C77AFC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F166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A57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27D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939E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E06E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B1B5E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5A40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2021F02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661E1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D58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83E296A" w14:textId="77777777" w:rsidR="00A40BEA" w:rsidRPr="00E134F4" w:rsidRDefault="00A40BEA" w:rsidP="00FF6B4A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A40BEA" w14:paraId="6CF88DC5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5E738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28B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B8286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1A6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Tîrnava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1E04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326CADA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0814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BCEA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F01B9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F033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5AF1637F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3B614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EC5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AB1A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AEFD2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3F0F09EE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Tîrnava și linia 3 directă </w:t>
            </w:r>
          </w:p>
          <w:p w14:paraId="3EFCC39B" w14:textId="77777777" w:rsidR="00A40BEA" w:rsidRDefault="00A40BEA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8EA7A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03A4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082B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5212C88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78B3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3175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E284BD1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40BEA" w14:paraId="4DEE1C2B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2DF6B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F55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F0DC3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B9E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3FBC6289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E66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E5F2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5374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24875C4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B67B4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5DC7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27858A9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40BEA" w14:paraId="19C701D6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B701E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9083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CED3C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0D08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89EDDD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2986A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B8E03A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31A0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27D9A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3271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0D6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CC78B7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340033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A40BEA" w14:paraId="40DD8BA3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E2778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CC6F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B730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5ABE2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99FC688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0298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96A70A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319E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82B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4917B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DDDD9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5C49037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A40BEA" w14:paraId="5F302931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2B726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D27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13A0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DB187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44037B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959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16860E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95303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2413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3AAF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440C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3555F9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A40BEA" w14:paraId="47EC384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920D4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51A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2A8C6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6861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36E30C6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E61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1F5934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8268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761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06368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88F1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773243E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D482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69DA" w14:textId="77777777" w:rsidR="00A40BEA" w:rsidRDefault="00A40BE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995E2" w14:textId="77777777" w:rsidR="00A40BEA" w:rsidRPr="00600D25" w:rsidRDefault="00A40BEA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7AFBB" w14:textId="77777777" w:rsidR="00A40BEA" w:rsidRDefault="00A40BEA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BED6E5B" w14:textId="77777777" w:rsidR="00A40BEA" w:rsidRDefault="00A40BEA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F5D9D" w14:textId="77777777" w:rsidR="00A40BEA" w:rsidRDefault="00A40BE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8A757F5" w14:textId="77777777" w:rsidR="00A40BEA" w:rsidRDefault="00A40BE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18AA" w14:textId="77777777" w:rsidR="00A40BEA" w:rsidRPr="00600D25" w:rsidRDefault="00A40BEA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CF040" w14:textId="77777777" w:rsidR="00A40BEA" w:rsidRDefault="00A40BE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8D76" w14:textId="77777777" w:rsidR="00A40BEA" w:rsidRPr="00600D25" w:rsidRDefault="00A40BEA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4A2E9" w14:textId="77777777" w:rsidR="00A40BEA" w:rsidRPr="00D344C9" w:rsidRDefault="00A40BEA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40AA395" w14:textId="77777777" w:rsidR="00A40BEA" w:rsidRPr="00D344C9" w:rsidRDefault="00A40BEA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A40BEA" w14:paraId="24052DA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A8CC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81E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32FFAAE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BED55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9D1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568237B7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05D9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267B5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1510A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AEA5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CAC0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A40BEA" w14:paraId="4D6A47F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5038E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65F0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7DCD1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18E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7CDAA9E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61E3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656A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7A1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7C346B0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A6E2B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128E1" w14:textId="77777777" w:rsidR="00A40BEA" w:rsidRPr="00FF6B4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A40BEA" w14:paraId="72D3AE3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77B78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8489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4AF54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07E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673D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F4C5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623C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631746A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922C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4E1E" w14:textId="77777777" w:rsidR="00A40BEA" w:rsidRPr="00FF6B4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A40BEA" w14:paraId="6F35293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F3B3D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631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3F86FBB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884F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E01D5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3EF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5E5A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A990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CB45F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087C4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7ACC2C2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19F7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003A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FF3A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41A9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76A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E606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54D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D7BB8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023D9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2E56CEB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6925D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A44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FC487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36A99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D5DA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A2FE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F9D2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A175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D97F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2D3E7C5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9D7F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E88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F6EC3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8F6C5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708FCBC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9F79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2ED76A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154E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233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17CBB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D3C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9BC05FD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A40BEA" w14:paraId="55AA095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44595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E3F4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0141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BD28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774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EDCA4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36C3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AF3C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532E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A40BEA" w14:paraId="53E8983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62626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793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23D00A2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2E477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A90E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399979C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2366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D6568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820C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052D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607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0667B71D" w14:textId="77777777" w:rsidR="00A40BEA" w:rsidRPr="00F10273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A40BEA" w14:paraId="42C1507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7205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3E81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454D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E3C04" w14:textId="77777777" w:rsidR="00A40BEA" w:rsidRDefault="00A40BEA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61B14343" w14:textId="77777777" w:rsidR="00A40BEA" w:rsidRDefault="00A40BEA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E4B1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89F7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AAD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28ACBE7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7B7C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1EEC1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A40BEA" w14:paraId="52B4DA8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6DE1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197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7C93DEE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BF028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021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810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083A6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74C6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BB242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284E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720DC6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40BEA" w14:paraId="39B16B9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1195A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6928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F545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1775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4B09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800A1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CDD8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392C6BD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46CF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7161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A40BEA" w14:paraId="0B8002C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08B2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F7F2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20CD3FD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60E2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FB922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311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C366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E18E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A266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F15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648750D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7A83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D4D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959D4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8016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4C8B32D2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910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CADCB9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C74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D8D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A4AA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E65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AC3CC7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A40BEA" w14:paraId="01DB2B6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5F624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0A45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D483E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9339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7CEBE84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411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FAE74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45A3A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505A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576CB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76C0592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BF5B7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E404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46E4C99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ACD5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399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103A035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5E8F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84D03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45C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CD64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856F6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73CE8EA" w14:textId="77777777" w:rsidR="00A40BEA" w:rsidRPr="00056F61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A40BEA" w14:paraId="5ED8951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85E91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CC3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8D1A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10B6" w14:textId="77777777" w:rsidR="00A40BEA" w:rsidRDefault="00A40BEA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FCDF008" w14:textId="77777777" w:rsidR="00A40BEA" w:rsidRDefault="00A40BEA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3B8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F3F21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A39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7AC1A01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749BA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4767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574045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A40BEA" w14:paraId="49DE359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B7DE0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8C5E7" w14:textId="77777777" w:rsidR="00A40BEA" w:rsidRDefault="00A40BE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744D0C5A" w14:textId="77777777" w:rsidR="00A40BEA" w:rsidRDefault="00A40BE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C5F1" w14:textId="77777777" w:rsidR="00A40BEA" w:rsidRDefault="00A40BEA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9821A" w14:textId="77777777" w:rsidR="00A40BEA" w:rsidRDefault="00A40BEA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38C0C0DD" w14:textId="77777777" w:rsidR="00A40BEA" w:rsidRDefault="00A40BEA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B893" w14:textId="77777777" w:rsidR="00A40BEA" w:rsidRDefault="00A40BE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B485" w14:textId="77777777" w:rsidR="00A40BEA" w:rsidRDefault="00A40BEA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3957" w14:textId="77777777" w:rsidR="00A40BEA" w:rsidRDefault="00A40BE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40B2B571" w14:textId="77777777" w:rsidR="00A40BEA" w:rsidRDefault="00A40BE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78D0A" w14:textId="77777777" w:rsidR="00A40BEA" w:rsidRDefault="00A40BEA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7C12" w14:textId="77777777" w:rsidR="00A40BEA" w:rsidRDefault="00A40BEA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1B16844D" w14:textId="77777777" w:rsidR="00A40BEA" w:rsidRDefault="00A40BEA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A40BEA" w14:paraId="4D2BE7D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F355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9072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44600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E37E0" w14:textId="77777777" w:rsidR="00A40BEA" w:rsidRDefault="00A40BEA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49829053" w14:textId="77777777" w:rsidR="00A40BEA" w:rsidRDefault="00A40BEA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7950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BF7B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7AE8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35AF002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B2B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2CD5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A40BEA" w14:paraId="679B047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9C52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AE83" w14:textId="77777777" w:rsidR="00A40BEA" w:rsidRDefault="00A40BE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9E52" w14:textId="77777777" w:rsidR="00A40BEA" w:rsidRDefault="00A40BE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9B9D" w14:textId="77777777" w:rsidR="00A40BEA" w:rsidRDefault="00A40BEA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E9833" w14:textId="77777777" w:rsidR="00A40BEA" w:rsidRPr="00DF66C9" w:rsidRDefault="00A40BE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05619EEB" w14:textId="77777777" w:rsidR="00A40BEA" w:rsidRDefault="00A40BE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4E4D" w14:textId="77777777" w:rsidR="00A40BEA" w:rsidRDefault="00A40BE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AAE7" w14:textId="77777777" w:rsidR="00A40BEA" w:rsidRDefault="00A40BE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B2BF8" w14:textId="77777777" w:rsidR="00A40BEA" w:rsidRDefault="00A40BE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2B0F3" w14:textId="77777777" w:rsidR="00A40BEA" w:rsidRDefault="00A40BEA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314F557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06D2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8BF7" w14:textId="77777777" w:rsidR="00A40BEA" w:rsidRDefault="00A40BE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F6F3A" w14:textId="77777777" w:rsidR="00A40BEA" w:rsidRDefault="00A40BE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ADE83" w14:textId="77777777" w:rsidR="00A40BEA" w:rsidRDefault="00A40BEA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70447" w14:textId="77777777" w:rsidR="00A40BEA" w:rsidRDefault="00A40BE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1CF1" w14:textId="77777777" w:rsidR="00A40BEA" w:rsidRDefault="00A40BE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1ADA" w14:textId="77777777" w:rsidR="00A40BEA" w:rsidRDefault="00A40BE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5D3BE" w14:textId="77777777" w:rsidR="00A40BEA" w:rsidRDefault="00A40BE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902DB" w14:textId="77777777" w:rsidR="00A40BEA" w:rsidRDefault="00A40BEA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05172B2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D8746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5D40" w14:textId="77777777" w:rsidR="00A40BEA" w:rsidRDefault="00A40BE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52B67" w14:textId="77777777" w:rsidR="00A40BEA" w:rsidRDefault="00A40BE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EEF60" w14:textId="77777777" w:rsidR="00A40BEA" w:rsidRDefault="00A40BEA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1183" w14:textId="77777777" w:rsidR="00A40BEA" w:rsidRDefault="00A40BE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6AE0D" w14:textId="77777777" w:rsidR="00A40BEA" w:rsidRDefault="00A40BE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FEBEF" w14:textId="77777777" w:rsidR="00A40BEA" w:rsidRDefault="00A40BE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070A" w14:textId="77777777" w:rsidR="00A40BEA" w:rsidRDefault="00A40BE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F4F5" w14:textId="77777777" w:rsidR="00A40BEA" w:rsidRDefault="00A40BEA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319E59A2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044D2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D269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99AA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D472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65EECA0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9DD6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F40080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17458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58D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25B8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0A484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B416ED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2E04AB2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A40BEA" w14:paraId="0B558286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583F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2BC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12D1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B05E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4A74FB3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52FA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159D5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FFD2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0C0F5A3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408BB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BC3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1751C8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4D3E22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2F98933E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A40BEA" w14:paraId="4A03135B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0FB7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0D2C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A47E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A3B16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96F2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9A21B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9A1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0F5C5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158FD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5E8FB441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A40BEA" w14:paraId="22B57AA7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A598E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921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2B58C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A33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27102E6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B1B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6498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F94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47260AE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3288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483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61FF859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A40BEA" w14:paraId="45C57D57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F2F5D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8BC5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CF8A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9FA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60B8355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354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C9B107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114C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B84D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61EC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0A1A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6B876F4B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A40BEA" w14:paraId="382B31CA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5E6D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640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80224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FA7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EA47E5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F2C1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4472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DBE4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A7798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B0A7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26FC4D38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A40BEA" w14:paraId="0D452E99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1E10E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3CBA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878FE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925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A282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2E0EB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6A2A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C273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46C8C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A40BEA" w14:paraId="4E1AC284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96119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EDAC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C6800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A210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C266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B79975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42B04D6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0968D5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AB8EE1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1C325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80D9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2877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229E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6605693F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527DA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6D79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D6BC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AF15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89C88B9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281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0AC5F4F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1D96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CCB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B443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D41E2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A40BEA" w14:paraId="588F6681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702C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3437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1342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F9B7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BBB67C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6F888DA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E925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0CB48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33B1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873D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125E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59591528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C5236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A91F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DD0D3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0F54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FBC8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159CB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A22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9119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719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76856CC3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952B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07334" w14:textId="77777777" w:rsidR="00A40BEA" w:rsidRDefault="00A40BEA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70E6" w14:textId="77777777" w:rsidR="00A40BEA" w:rsidRDefault="00A40BEA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0DAF" w14:textId="77777777" w:rsidR="00A40BEA" w:rsidRDefault="00A40BEA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7721BC27" w14:textId="77777777" w:rsidR="00A40BEA" w:rsidRDefault="00A40BEA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Valea Florilor (cuprinde linia III </w:t>
            </w:r>
          </w:p>
          <w:p w14:paraId="643C0C3E" w14:textId="77777777" w:rsidR="00A40BEA" w:rsidRDefault="00A40BEA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8BE6" w14:textId="77777777" w:rsidR="00A40BEA" w:rsidRDefault="00A40BEA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ED8B" w14:textId="77777777" w:rsidR="00A40BEA" w:rsidRDefault="00A40BEA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AB20D" w14:textId="77777777" w:rsidR="00A40BEA" w:rsidRDefault="00A40BEA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786DA4A4" w14:textId="77777777" w:rsidR="00A40BEA" w:rsidRDefault="00A40BEA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465+737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149A" w14:textId="77777777" w:rsidR="00A40BEA" w:rsidRDefault="00A40BEA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1682" w14:textId="77777777" w:rsidR="00A40BEA" w:rsidRDefault="00A40BEA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61A16DE7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A787C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D32C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2786C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CFE7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38EEB6BF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917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A07B3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41D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8601F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C53A2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0BC1F83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2105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781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B178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51B6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17589A28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A74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C052CB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4D90FFA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BC88F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A069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AC2BD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DB33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294ABB28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B18CA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2BE9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C1EE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8799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E50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2AE8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F46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0D3E2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8096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2CB9A37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BE01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8095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B8521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2F1C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F232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A0CE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9D09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08711D7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303D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79B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4E9A03A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16B2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9E4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1114EE0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D1D8B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064F" w14:textId="0C3CDA28" w:rsidR="00890C49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 w:rsidR="00890C49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B635FE0" w14:textId="5FD627C1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C9F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4440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FE21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4F846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58FCA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4A2117BD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3F79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BB1D6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25760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E8C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5BBB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0220359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8B4222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218F965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6E2AB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27EE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5A61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71BD3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2B43264D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A40BEA" w14:paraId="7C28877A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773D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473C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0AE2E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6C4F9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0D4F4905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000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A3998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798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2221F1F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D7F0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D1CC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79BD75FE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43A3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A8D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7CDF3E2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F8C20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F5F26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1FF2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9C63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D3E0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92DA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811A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5E325562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49046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C92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4195B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A981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6DA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6F3C2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248C0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4F2DA29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BD6B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6771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A40BEA" w14:paraId="46C0BC20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69B1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8405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69B1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975C8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424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792DE8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BBBD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0672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71384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46918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3C02FB83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DF283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7218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C8C7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94DC4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14F91905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18CDD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CF07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42A1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9996" w14:textId="77777777" w:rsidR="00A40BEA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D22E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30DB508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B165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639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30B13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CA29B" w14:textId="77777777" w:rsidR="00A40BEA" w:rsidRDefault="00A40BE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F1D3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2437D324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0CABDB5B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380AEC4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16173ECE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1249A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5F187" w14:textId="77777777" w:rsidR="00A40BEA" w:rsidRDefault="00A40BE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F89C1" w14:textId="77777777" w:rsidR="00A40BEA" w:rsidRPr="00600D25" w:rsidRDefault="00A40BE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4966C" w14:textId="77777777" w:rsidR="00A40BEA" w:rsidRPr="00D344C9" w:rsidRDefault="00A40BE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5D96B7DC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13B9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A8F06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DCBD2" w14:textId="77777777" w:rsidR="00A40BEA" w:rsidRPr="00600D25" w:rsidRDefault="00A40BE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0DAF" w14:textId="77777777" w:rsidR="00A40BEA" w:rsidRDefault="00A40BE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6726B69B" w14:textId="77777777" w:rsidR="00A40BEA" w:rsidRDefault="00A40BE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55D0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3340EFEB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5D40DEAA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CAB06DD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832FD5C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072EB1A7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562177B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B8BEC" w14:textId="77777777" w:rsidR="00A40BEA" w:rsidRDefault="00A40BE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A618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9387" w14:textId="77777777" w:rsidR="00A40BEA" w:rsidRPr="00600D25" w:rsidRDefault="00A40BE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6D59" w14:textId="77777777" w:rsidR="00A40BEA" w:rsidRDefault="00A40BEA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18051605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6C87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6FAE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2AC5" w14:textId="77777777" w:rsidR="00A40BEA" w:rsidRPr="00600D25" w:rsidRDefault="00A40BE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2A920" w14:textId="77777777" w:rsidR="00A40BEA" w:rsidRDefault="00A40BE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2DDEF722" w14:textId="77777777" w:rsidR="00A40BEA" w:rsidRDefault="00A40BE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BAA44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FE785" w14:textId="77777777" w:rsidR="00A40BEA" w:rsidRDefault="00A40BE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939C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8ADA6" w14:textId="77777777" w:rsidR="00A40BEA" w:rsidRPr="00600D25" w:rsidRDefault="00A40BE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9B4F" w14:textId="77777777" w:rsidR="00A40BEA" w:rsidRDefault="00A40BEA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3015B7A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7C16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7094B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7005" w14:textId="77777777" w:rsidR="00A40BEA" w:rsidRPr="00600D25" w:rsidRDefault="00A40BE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2757" w14:textId="77777777" w:rsidR="00A40BEA" w:rsidRDefault="00A40BE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BFEEF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19FF7DB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30F46F04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3B9DB" w14:textId="77777777" w:rsidR="00A40BEA" w:rsidRDefault="00A40BE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D263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CF2E9" w14:textId="77777777" w:rsidR="00A40BEA" w:rsidRPr="00600D25" w:rsidRDefault="00A40BE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B167" w14:textId="77777777" w:rsidR="00A40BEA" w:rsidRDefault="00A40BEA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A40BEA" w14:paraId="6BE57B6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3A0B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39BCE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419CDF37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0F5B" w14:textId="77777777" w:rsidR="00A40BEA" w:rsidRPr="00600D25" w:rsidRDefault="00A40BE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5EFBF" w14:textId="77777777" w:rsidR="00A40BEA" w:rsidRDefault="00A40BE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46DB5C7C" w14:textId="77777777" w:rsidR="00A40BEA" w:rsidRDefault="00A40BE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E2AD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FFAAF" w14:textId="77777777" w:rsidR="00A40BEA" w:rsidRDefault="00A40BE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104BB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F6F1F" w14:textId="77777777" w:rsidR="00A40BEA" w:rsidRDefault="00A40BE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6D565" w14:textId="77777777" w:rsidR="00A40BEA" w:rsidRDefault="00A40BEA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54E50D9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E87A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6F1B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3008" w14:textId="77777777" w:rsidR="00A40BEA" w:rsidRDefault="00A40BE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78D9" w14:textId="77777777" w:rsidR="00A40BEA" w:rsidRDefault="00A40BE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03C9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FFAC" w14:textId="77777777" w:rsidR="00A40BEA" w:rsidRDefault="00A40BE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5887" w14:textId="77777777" w:rsidR="00A40BEA" w:rsidRDefault="00A40BE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9143A" w14:textId="77777777" w:rsidR="00A40BEA" w:rsidRDefault="00A40BE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9BF1A" w14:textId="77777777" w:rsidR="00A40BEA" w:rsidRDefault="00A40BEA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1B59567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7BFE2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9335E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21547724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B5953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964C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6EE8D6F2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ED22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2EDB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A6AFD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4740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25D6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1E931BE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DC68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553D3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6B9DC1E2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DB3D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E686F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81949C9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0673B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19A7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5DFA1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F3AA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81E0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40BEA" w14:paraId="5F13296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36416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65AC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7BA074D6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3199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E9E2A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74D67417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9775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3C24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2CB6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10DF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EAD1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40BEA" w14:paraId="37A1F8F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D15F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321C" w14:textId="77777777" w:rsidR="00A40BEA" w:rsidRDefault="00A40BE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14BE" w14:textId="77777777" w:rsidR="00A40BEA" w:rsidRDefault="00A40BE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89C2E" w14:textId="77777777" w:rsidR="00A40BEA" w:rsidRDefault="00A40BEA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C84C6" w14:textId="77777777" w:rsidR="00A40BEA" w:rsidRDefault="00A40BE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E87B5" w14:textId="77777777" w:rsidR="00A40BEA" w:rsidRDefault="00A40BE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F42F" w14:textId="77777777" w:rsidR="00A40BEA" w:rsidRDefault="00A40BE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3E7C8937" w14:textId="77777777" w:rsidR="00A40BEA" w:rsidRDefault="00A40BE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CA29" w14:textId="77777777" w:rsidR="00A40BEA" w:rsidRDefault="00A40BE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762A" w14:textId="77777777" w:rsidR="00A40BEA" w:rsidRDefault="00A40BEA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1478EF2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9936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9943" w14:textId="77777777" w:rsidR="00A40BEA" w:rsidRDefault="00A40BE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F87B6" w14:textId="77777777" w:rsidR="00A40BEA" w:rsidRDefault="00A40BE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524C" w14:textId="77777777" w:rsidR="00A40BEA" w:rsidRDefault="00A40BEA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E6C8" w14:textId="77777777" w:rsidR="00A40BEA" w:rsidRDefault="00A40BE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50D5" w14:textId="77777777" w:rsidR="00A40BEA" w:rsidRDefault="00A40BE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AF4D6" w14:textId="77777777" w:rsidR="00A40BEA" w:rsidRDefault="00A40BE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5F3FA070" w14:textId="77777777" w:rsidR="00A40BEA" w:rsidRDefault="00A40BE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DBB4" w14:textId="77777777" w:rsidR="00A40BEA" w:rsidRDefault="00A40BE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B5B44" w14:textId="77777777" w:rsidR="00A40BEA" w:rsidRDefault="00A40BEA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7472237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C45D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2766" w14:textId="77777777" w:rsidR="00A40BEA" w:rsidRDefault="00A40BE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03CD0" w14:textId="77777777" w:rsidR="00A40BEA" w:rsidRDefault="00A40BE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B95A" w14:textId="77777777" w:rsidR="00A40BEA" w:rsidRDefault="00A40BEA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8779B" w14:textId="77777777" w:rsidR="00A40BEA" w:rsidRDefault="00A40BE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3AD8" w14:textId="77777777" w:rsidR="00A40BEA" w:rsidRDefault="00A40BE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3985" w14:textId="77777777" w:rsidR="00A40BEA" w:rsidRDefault="00A40BE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0E3AA758" w14:textId="77777777" w:rsidR="00A40BEA" w:rsidRDefault="00A40BE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2908A" w14:textId="77777777" w:rsidR="00A40BEA" w:rsidRDefault="00A40BE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FF977" w14:textId="77777777" w:rsidR="00A40BEA" w:rsidRDefault="00A40BEA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40BEA" w14:paraId="4AAA2C58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993F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DA08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410F3E12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183A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1AD2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DB83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DAC6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EC1E2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4AE0E0C7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C1ECA" w14:textId="77777777" w:rsidR="00A40BEA" w:rsidRPr="00600D25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605D2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16CD90B5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0AC0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5F55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3C2F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4BE07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93ADC0B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9977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453A7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A1D4F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35244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7CA21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79E21C24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725E8E35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826E48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A40BEA" w14:paraId="7E0C6D41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52D58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6EA5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69C70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4F20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F9461AE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42F00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BBDDC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76DD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FE33C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64AB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65FBAEDD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03703DB7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3FC3867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A40BEA" w14:paraId="1F07656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4C67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D393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852C" w14:textId="77777777" w:rsidR="00A40BEA" w:rsidRPr="00600D25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DA980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D1C5609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7C7F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FD43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C72F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39BC" w14:textId="77777777" w:rsidR="00A40BEA" w:rsidRPr="00600D25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284BD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125B1D48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4C7F05BB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00BC813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A40BEA" w14:paraId="3A446F5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2A54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CE87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EE2E" w14:textId="77777777" w:rsidR="00A40BEA" w:rsidRPr="00600D25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2C16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0581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2AF1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E0372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6E01F" w14:textId="77777777" w:rsidR="00A40BEA" w:rsidRPr="00600D25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B61D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519760DC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6BB67B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A40BEA" w14:paraId="7587ED5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12517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C930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AE438" w14:textId="77777777" w:rsidR="00A40BEA" w:rsidRPr="00600D25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21182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C7687EA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8CDC3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7CB2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7DC0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AF45B" w14:textId="77777777" w:rsidR="00A40BEA" w:rsidRPr="00600D25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D3D72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4C3B17F4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212C7CE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A40BEA" w14:paraId="0570153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93C0E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E54A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619A1" w14:textId="77777777" w:rsidR="00A40BEA" w:rsidRPr="00600D25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215D9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2CCEFF0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9651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69E2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CF61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92A3" w14:textId="77777777" w:rsidR="00A40BEA" w:rsidRPr="00600D25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14E3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0EEA1F9C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6CB6F0D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A40BEA" w14:paraId="2608D7F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AFAD5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59006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1D6F" w14:textId="77777777" w:rsidR="00A40BEA" w:rsidRPr="00600D25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EA57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6DC3B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1A0B87FF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CFCD4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C3DE3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0462" w14:textId="77777777" w:rsidR="00A40BEA" w:rsidRPr="00600D25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7F20E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BBDBD61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9171838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A40BEA" w14:paraId="297F0F1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2CEDD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6D8D7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004980CF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2A5E" w14:textId="77777777" w:rsidR="00A40BEA" w:rsidRPr="00600D25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0F38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D2FA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8F92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AA36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588C0" w14:textId="77777777" w:rsidR="00A40BEA" w:rsidRPr="00600D25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BEAE5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40BEA" w14:paraId="126779D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19150" w14:textId="77777777" w:rsidR="00A40BEA" w:rsidRDefault="00A40BEA" w:rsidP="00A40BE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5BE4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57320BA6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C6A2" w14:textId="77777777" w:rsidR="00A40BEA" w:rsidRPr="00600D25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1FAD6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0B040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25D3" w14:textId="77777777" w:rsidR="00A40BEA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C753" w14:textId="77777777" w:rsidR="00A40BEA" w:rsidRDefault="00A40BE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AA69" w14:textId="77777777" w:rsidR="00A40BEA" w:rsidRPr="00600D25" w:rsidRDefault="00A40BE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64F2" w14:textId="77777777" w:rsidR="00A40BEA" w:rsidRDefault="00A40BE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35561245" w14:textId="77777777" w:rsidR="00A40BEA" w:rsidRPr="0095691E" w:rsidRDefault="00A40BEA" w:rsidP="0095691E"/>
    <w:p w14:paraId="2E2965B6" w14:textId="77777777" w:rsidR="00A40BEA" w:rsidRDefault="00A40BEA" w:rsidP="00956F37">
      <w:pPr>
        <w:pStyle w:val="Heading1"/>
        <w:spacing w:line="360" w:lineRule="auto"/>
      </w:pPr>
      <w:r>
        <w:t>LINIA 301 N</w:t>
      </w:r>
    </w:p>
    <w:p w14:paraId="052FCBA4" w14:textId="77777777" w:rsidR="00A40BEA" w:rsidRDefault="00A40BEA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A40BEA" w14:paraId="5F8C1AC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01DC" w14:textId="77777777" w:rsidR="00A40BEA" w:rsidRDefault="00A40BEA" w:rsidP="00A40BE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200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79F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BE8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F3DC57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D353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F71C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EA9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F27B" w14:textId="77777777" w:rsidR="00A40BEA" w:rsidRPr="0022092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3F0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67E9B7F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39D4" w14:textId="77777777" w:rsidR="00A40BEA" w:rsidRDefault="00A40BEA" w:rsidP="00A40BE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3A1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F6B7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C87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E15313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5A6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2ECD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43C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FD0F" w14:textId="77777777" w:rsidR="00A40BEA" w:rsidRPr="0022092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2B7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38DAE009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5AB5" w14:textId="77777777" w:rsidR="00A40BEA" w:rsidRDefault="00A40BEA" w:rsidP="00A40BE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4D07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F857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CE14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6CBE33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C79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EBDE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942E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8F7A" w14:textId="77777777" w:rsidR="00A40BEA" w:rsidRPr="0022092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7F7B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86EA65" w14:textId="77777777" w:rsidR="00A40BEA" w:rsidRPr="00474FB0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A40BEA" w14:paraId="16D16FC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18DB7" w14:textId="77777777" w:rsidR="00A40BEA" w:rsidRDefault="00A40BEA" w:rsidP="00A40BE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6742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F1BA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06C8C" w14:textId="77777777" w:rsidR="00A40BEA" w:rsidRDefault="00A40BEA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0E119FD" w14:textId="77777777" w:rsidR="00A40BEA" w:rsidRDefault="00A40BEA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E4B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FAB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4AA2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F97CC" w14:textId="77777777" w:rsidR="00A40BEA" w:rsidRPr="0022092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F1E7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E5FF75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A4BB5" w14:textId="77777777" w:rsidR="00A40BEA" w:rsidRDefault="00A40BEA" w:rsidP="00A40BE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748DA" w14:textId="77777777" w:rsidR="00A40BEA" w:rsidRDefault="00A40BEA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2B4D5" w14:textId="77777777" w:rsidR="00A40BEA" w:rsidRDefault="00A40BEA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F67E" w14:textId="77777777" w:rsidR="00A40BEA" w:rsidRDefault="00A40BEA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1292" w14:textId="77777777" w:rsidR="00A40BEA" w:rsidRPr="00E4222D" w:rsidRDefault="00A40BEA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34539DE" w14:textId="77777777" w:rsidR="00A40BEA" w:rsidRPr="00E4222D" w:rsidRDefault="00A40BEA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61C9B06B" w14:textId="77777777" w:rsidR="00A40BEA" w:rsidRPr="00E4222D" w:rsidRDefault="00A40BEA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181F09C" w14:textId="77777777" w:rsidR="00A40BEA" w:rsidRDefault="00A40BEA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84E30" w14:textId="77777777" w:rsidR="00A40BEA" w:rsidRDefault="00A40BEA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C6626" w14:textId="77777777" w:rsidR="00A40BEA" w:rsidRDefault="00A40BEA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78A0E" w14:textId="77777777" w:rsidR="00A40BEA" w:rsidRPr="0022092F" w:rsidRDefault="00A40BEA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3B83" w14:textId="77777777" w:rsidR="00A40BEA" w:rsidRDefault="00A40BEA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750A90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B964" w14:textId="77777777" w:rsidR="00A40BEA" w:rsidRDefault="00A40BEA" w:rsidP="00A40BE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7F87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2A2A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A7F8" w14:textId="77777777" w:rsidR="00A40BEA" w:rsidRDefault="00A40BEA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B8C0" w14:textId="77777777" w:rsidR="00A40BEA" w:rsidRDefault="00A40BEA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678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E893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68D5" w14:textId="77777777" w:rsidR="00A40BEA" w:rsidRPr="0022092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7E2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2B41498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A1D3" w14:textId="77777777" w:rsidR="00A40BEA" w:rsidRDefault="00A40BEA" w:rsidP="00A40BE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C4F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171C084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49A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73A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43D457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674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FD77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47C9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BCBAD" w14:textId="77777777" w:rsidR="00A40BEA" w:rsidRPr="0022092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16F2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7CDFE32D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EF2FA" w14:textId="77777777" w:rsidR="00A40BEA" w:rsidRDefault="00A40BEA" w:rsidP="00A40BE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0B0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095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5651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A84443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A3E3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72637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3DE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8C4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215C" w14:textId="77777777" w:rsidR="00A40BEA" w:rsidRPr="0022092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3AEA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41B437D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6DAF238D" w14:textId="77777777" w:rsidR="00A40BEA" w:rsidRDefault="00A40BEA" w:rsidP="007F72A5">
      <w:pPr>
        <w:pStyle w:val="Heading1"/>
        <w:spacing w:line="360" w:lineRule="auto"/>
      </w:pPr>
      <w:r>
        <w:t>LINIA 301 O</w:t>
      </w:r>
    </w:p>
    <w:p w14:paraId="72F3C34B" w14:textId="77777777" w:rsidR="00A40BEA" w:rsidRDefault="00A40BEA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A40BEA" w14:paraId="67AA4B7C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03D1" w14:textId="77777777" w:rsidR="00A40BEA" w:rsidRDefault="00A40BEA" w:rsidP="00A40BE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72E3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58E4F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56B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C68D1D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8299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1182B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02E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27872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7D4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D8A74D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B887" w14:textId="77777777" w:rsidR="00A40BEA" w:rsidRDefault="00A40BEA" w:rsidP="00A40BE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DCC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6795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75D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F6E106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C0E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0959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691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01F7A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700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51AC6B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3936" w14:textId="77777777" w:rsidR="00A40BEA" w:rsidRDefault="00A40BEA" w:rsidP="00A40BE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AAC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860AC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19D6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2C00FA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5129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24823E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E2A2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41D8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E5348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DFAC" w14:textId="77777777" w:rsidR="00A40BEA" w:rsidRDefault="00A40BEA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F0F8EF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53BDC" w14:textId="77777777" w:rsidR="00A40BEA" w:rsidRDefault="00A40BEA" w:rsidP="00A40BE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2C4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8DD2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70D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F8C500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7F72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01C43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A0DC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162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98A9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5CD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3AF3AE74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C013A" w14:textId="77777777" w:rsidR="00A40BEA" w:rsidRDefault="00A40BEA" w:rsidP="00A40BE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7FF0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DF5A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780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E5A99C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B57F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7F985C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EEDCC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5B3A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FF88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FC84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075EEF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5D60" w14:textId="77777777" w:rsidR="00A40BEA" w:rsidRDefault="00A40BEA" w:rsidP="00A40BE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2FF6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D9A05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65E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FA3BEE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EC2E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E74FA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E8E2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AE6B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DDCF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A08F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C82FA90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DB61B" w14:textId="77777777" w:rsidR="00A40BEA" w:rsidRDefault="00A40BEA" w:rsidP="00A40BE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CFA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DE2BB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E81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797912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7392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647DC9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75843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EB6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2848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61A8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24E57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A40BEA" w14:paraId="2AAA4917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5055" w14:textId="77777777" w:rsidR="00A40BEA" w:rsidRDefault="00A40BEA" w:rsidP="00A40BE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DCDF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3EED4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E9E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DCD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27BD4A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8B5DF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0B4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A448F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DF2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82377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965E3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A40BEA" w14:paraId="4AE7FCA7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C5A7" w14:textId="77777777" w:rsidR="00A40BEA" w:rsidRDefault="00A40BEA" w:rsidP="00A40BE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90C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F03F9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225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AA7B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44D018B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7E507E5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BBE59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2482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6E8B2" w14:textId="77777777" w:rsidR="00A40BEA" w:rsidRPr="00F1029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9B70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170450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2B14756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40D47A85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5044E057" w14:textId="77777777" w:rsidR="00A40BEA" w:rsidRDefault="00A40BEA" w:rsidP="003260D9">
      <w:pPr>
        <w:pStyle w:val="Heading1"/>
        <w:spacing w:line="360" w:lineRule="auto"/>
      </w:pPr>
      <w:r>
        <w:t>LINIA 301 P</w:t>
      </w:r>
    </w:p>
    <w:p w14:paraId="7D5F4CCF" w14:textId="77777777" w:rsidR="00A40BEA" w:rsidRDefault="00A40BEA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A40BEA" w14:paraId="0DBF6DB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28DEB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5FC9" w14:textId="77777777" w:rsidR="00A40BE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6A60B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CFE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AD1D8C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6BCD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367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102B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2FD94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E65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BAB85F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3AA2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FAB8" w14:textId="77777777" w:rsidR="00A40BE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04294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70A8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F0B799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4779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BA3C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6182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95F5D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C72C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320845D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60D9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31EE" w14:textId="77777777" w:rsidR="00A40BE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7425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76C8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927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A86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2DC2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4CC9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2909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81B4F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A40BEA" w:rsidRPr="00A8307A" w14:paraId="7159861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C2858" w14:textId="77777777" w:rsidR="00A40BEA" w:rsidRPr="00A75A00" w:rsidRDefault="00A40BEA" w:rsidP="00A40BEA">
            <w:pPr>
              <w:numPr>
                <w:ilvl w:val="0"/>
                <w:numId w:val="1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46647" w14:textId="77777777" w:rsidR="00A40BEA" w:rsidRPr="00A8307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46F03" w14:textId="77777777" w:rsidR="00A40BEA" w:rsidRPr="00A8307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39FE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049AE320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F3B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D194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EBCC9" w14:textId="77777777" w:rsidR="00A40BEA" w:rsidRPr="00A8307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D539F" w14:textId="77777777" w:rsidR="00A40BEA" w:rsidRPr="00A8307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DC41E" w14:textId="77777777" w:rsidR="00A40BEA" w:rsidRPr="00A8307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80E29A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2BD8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3C613" w14:textId="77777777" w:rsidR="00A40BE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2A11E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CA0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0DD3198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605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1C2A3C2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D7A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6C9B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ABAD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7F42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46A9F4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0A8F6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EAF2B" w14:textId="77777777" w:rsidR="00A40BE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019B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49E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4AC543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8B30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67F71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235E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CAA3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A406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3BD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A40BEA" w14:paraId="3B914BC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C9B1E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9635" w14:textId="77777777" w:rsidR="00A40BE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2D98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FED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AE4DAD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6EA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A1DE2D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5558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32F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8D78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FF69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14731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A40BEA" w14:paraId="29E21F2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9B4A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38FA" w14:textId="77777777" w:rsidR="00A40BE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DB984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2EFF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05CD00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5EC7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F6D938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9D6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451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B502F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0156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D30E8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A40BEA" w14:paraId="7B38BCB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CC2B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285E2" w14:textId="77777777" w:rsidR="00A40BE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F709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FD62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C26A33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0DB4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5FA4DA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0CA9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7F58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994E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D2DE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38198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A40BEA" w14:paraId="3EC6B5D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974B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2032C" w14:textId="77777777" w:rsidR="00A40BE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06A2D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62D3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E419FD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F28B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2EAEF1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3F0A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63BD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C0AA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0DC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93705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49A18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A40BEA" w14:paraId="02168A1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B1EB2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7CD6" w14:textId="77777777" w:rsidR="00A40BE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30658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275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7AC6E5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317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7A31E0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37C4128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243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897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80762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E9F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7F2E0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A40BEA" w14:paraId="7850A91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C82F3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88204" w14:textId="77777777" w:rsidR="00A40BE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0A6DA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DB30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93A692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44A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D129C3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EFD7D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F574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4722C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CD5F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19C96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A40BEA" w14:paraId="559E5FA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2EEE8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19F7" w14:textId="77777777" w:rsidR="00A40BE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F0D9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87FA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F07480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D3C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1B63BC6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FBB5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214F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9827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BDCE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B6170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A40BEA" w14:paraId="508C980F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86A07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58A6" w14:textId="77777777" w:rsidR="00A40BE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A46E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9FEC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CE00AE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0493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AD7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194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18B7C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E8B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58842FF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260B9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7AEA" w14:textId="77777777" w:rsidR="00A40BE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3773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12BD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04AC04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F250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5FD6BF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2ED5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246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D47EF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69A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CBE12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A40BEA" w14:paraId="0E4E1149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F737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EFD3A" w14:textId="77777777" w:rsidR="00A40BEA" w:rsidRDefault="00A40BE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8AD6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1BB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F51265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9654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FEEFDB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7C2F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A97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5205C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7330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B4C6F1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A40BEA" w14:paraId="7453061D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9C7C7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083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2078A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FFA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A77190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CBBC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2DC2CC5E" w14:textId="77777777" w:rsidR="00A40BEA" w:rsidRDefault="00A40BEA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252704DF" w14:textId="77777777" w:rsidR="00A40BEA" w:rsidRDefault="00A40BE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2A6DE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873E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35C48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F73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3DFD4882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755B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F06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C981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E4023" w14:textId="77777777" w:rsidR="00A40BEA" w:rsidRDefault="00A40BEA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211F7CA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4FFE92F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A298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1F851F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8CC2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E89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8581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A81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851143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36803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0B3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C10F2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2EBF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862D9E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DC92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A2BE33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9B332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C276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9AFF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025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37C2539A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2BCE1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F7A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9B6E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BC07" w14:textId="77777777" w:rsidR="00A40BEA" w:rsidRDefault="00A40BEA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5EA3621" w14:textId="77777777" w:rsidR="00A40BEA" w:rsidRDefault="00A40BEA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B64CF" w14:textId="77777777" w:rsidR="00A40BEA" w:rsidRDefault="00A40BEA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CC7245A" w14:textId="77777777" w:rsidR="00A40BEA" w:rsidRDefault="00A40BEA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A71A7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EF2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1A30E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91B8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382B062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E05F3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0E4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5D58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5A37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06C729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5798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4C3117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3017E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F5C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6CD7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71F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D2300A4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55F5D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862B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061A6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DC3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B54268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76B2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B77E8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DF183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6FAB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2D4D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AF4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D94D72F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C7DFA" w14:textId="77777777" w:rsidR="00A40BEA" w:rsidRDefault="00A40BEA" w:rsidP="00A40BE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9B6F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CDEB8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33A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A0F5C5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6B2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05A2A3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322ED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C3D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94F73" w14:textId="77777777" w:rsidR="00A40BEA" w:rsidRPr="001B37B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ACB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20FD79B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68B1B33B" w14:textId="77777777" w:rsidR="00890C49" w:rsidRDefault="00890C49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1C7DC082" w14:textId="77777777" w:rsidR="00890C49" w:rsidRDefault="00890C49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398533B4" w14:textId="0435BC19" w:rsidR="00A40BEA" w:rsidRDefault="00A40BEA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lastRenderedPageBreak/>
        <w:t>LINIA 304</w:t>
      </w:r>
    </w:p>
    <w:p w14:paraId="461D46C0" w14:textId="77777777" w:rsidR="00A40BEA" w:rsidRDefault="00A40BEA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A40BEA" w14:paraId="23187B3E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FCBA" w14:textId="77777777" w:rsidR="00A40BEA" w:rsidRDefault="00A40BEA" w:rsidP="00A40BE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68A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A21B" w14:textId="77777777" w:rsidR="00A40BEA" w:rsidRPr="00594E5B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D9C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0A5047D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44E0F00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009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58322B0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83 A </w:t>
            </w:r>
          </w:p>
          <w:p w14:paraId="17A8800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644955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DE31" w14:textId="77777777" w:rsidR="00A40BEA" w:rsidRPr="00594E5B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94E5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2A34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3AA6" w14:textId="77777777" w:rsidR="00A40BEA" w:rsidRPr="00594E5B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DD7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141C618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B3AA" w14:textId="77777777" w:rsidR="00A40BEA" w:rsidRDefault="00A40BEA" w:rsidP="00A40BE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57F2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C3237" w14:textId="77777777" w:rsidR="00A40BEA" w:rsidRPr="00594E5B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5E8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24A9D56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226DB0F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723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D295C" w14:textId="77777777" w:rsidR="00A40BEA" w:rsidRPr="00594E5B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885C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16847" w14:textId="77777777" w:rsidR="00A40BEA" w:rsidRPr="00594E5B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A5A2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7784F53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291C" w14:textId="77777777" w:rsidR="00A40BEA" w:rsidRDefault="00A40BEA" w:rsidP="00A40BE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AFF5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1E486" w14:textId="77777777" w:rsidR="00A40BEA" w:rsidRPr="00594E5B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CC9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22AC68A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4B37E5A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 - 5 </w:t>
            </w:r>
          </w:p>
          <w:p w14:paraId="3A71EB5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F5BB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BB9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ABE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B103" w14:textId="77777777" w:rsidR="00A40BEA" w:rsidRPr="00594E5B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9AF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B9E5E38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E936" w14:textId="77777777" w:rsidR="00A40BEA" w:rsidRDefault="00A40BEA" w:rsidP="00A40BE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901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6832A" w14:textId="77777777" w:rsidR="00A40BEA" w:rsidRPr="00594E5B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E70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1C05F2A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Cap X + </w:t>
            </w:r>
          </w:p>
          <w:p w14:paraId="2B3AB4E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BD42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4046666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85B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BA68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A24D" w14:textId="77777777" w:rsidR="00A40BEA" w:rsidRPr="00594E5B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C427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87488CD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4A68" w14:textId="77777777" w:rsidR="00A40BEA" w:rsidRDefault="00A40BEA" w:rsidP="00A40BE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5D3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9E89" w14:textId="77777777" w:rsidR="00A40BEA" w:rsidRPr="00594E5B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FE28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15216F1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EB0D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liniile 1, 3, 4, 5, 6 și sch. 101, 15, 21, 25, 37/41, 23, 29, 31, 43, 63, 67, 73, 53, 75, 85, 87, 51, 65, 83, 69, 89 </w:t>
            </w:r>
          </w:p>
          <w:p w14:paraId="4EC34E3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CAEE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FD29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43BE" w14:textId="77777777" w:rsidR="00A40BEA" w:rsidRPr="00594E5B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9B0E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1C84D16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0F61E" w14:textId="77777777" w:rsidR="00A40BEA" w:rsidRDefault="00A40BEA" w:rsidP="00A40BE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EA7F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EFBCF" w14:textId="77777777" w:rsidR="00A40BEA" w:rsidRPr="00594E5B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13C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4D57BD5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D, Cap X + </w:t>
            </w:r>
          </w:p>
          <w:p w14:paraId="3A07CE6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5514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0D8BFC2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BC4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2A7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B036" w14:textId="77777777" w:rsidR="00A40BEA" w:rsidRPr="00594E5B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E74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C423636" w14:textId="77777777" w:rsidR="00A40BEA" w:rsidRDefault="00A40BEA">
      <w:pPr>
        <w:spacing w:before="40" w:after="40" w:line="192" w:lineRule="auto"/>
        <w:ind w:right="57"/>
        <w:rPr>
          <w:sz w:val="20"/>
          <w:lang w:val="en-US"/>
        </w:rPr>
      </w:pPr>
    </w:p>
    <w:p w14:paraId="2C5A3A9B" w14:textId="77777777" w:rsidR="00A40BEA" w:rsidRDefault="00A40BEA" w:rsidP="00343A98">
      <w:pPr>
        <w:pStyle w:val="Heading1"/>
        <w:spacing w:line="360" w:lineRule="auto"/>
      </w:pPr>
      <w:r>
        <w:t>LINIA 314 A</w:t>
      </w:r>
    </w:p>
    <w:p w14:paraId="1C87294C" w14:textId="77777777" w:rsidR="00A40BEA" w:rsidRDefault="00A40BEA" w:rsidP="007802E0">
      <w:pPr>
        <w:pStyle w:val="Heading1"/>
        <w:spacing w:line="360" w:lineRule="auto"/>
        <w:rPr>
          <w:b w:val="0"/>
          <w:bCs w:val="0"/>
          <w:sz w:val="8"/>
        </w:rPr>
      </w:pPr>
      <w:r>
        <w:t>DÂRSTE - BRAŞOV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A40BEA" w14:paraId="10875CDA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80C0C" w14:textId="77777777" w:rsidR="00A40BEA" w:rsidRDefault="00A40BEA" w:rsidP="00A40BE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EE1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5D2DC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7133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7B19284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A287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675E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65B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613A7B1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ECE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778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1E2B00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40BEA" w14:paraId="7B1E6E36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D10A" w14:textId="77777777" w:rsidR="00A40BEA" w:rsidRDefault="00A40BEA" w:rsidP="00A40BE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D4F2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2D92D2A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73231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7B7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4AB71D4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B602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4BFA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A77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2F0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686A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3D91C4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40BEA" w14:paraId="51AD372D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0414" w14:textId="77777777" w:rsidR="00A40BEA" w:rsidRDefault="00A40BEA" w:rsidP="00A40BE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53D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8AD7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403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Dârste -</w:t>
            </w:r>
          </w:p>
          <w:p w14:paraId="09F5076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Braşov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D5F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B094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0DC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4D78A0C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169+209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B41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4F8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CD926A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40BEA" w14:paraId="38E7DAA3" w14:textId="77777777">
        <w:trPr>
          <w:cantSplit/>
          <w:trHeight w:val="5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9701" w14:textId="77777777" w:rsidR="00A40BEA" w:rsidRDefault="00A40BEA" w:rsidP="00A40BE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0038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A60F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75C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FA01A9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1CE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5872E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FC65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85D7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61C4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5A2ABB10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68F2" w14:textId="77777777" w:rsidR="00A40BEA" w:rsidRDefault="00A40BEA" w:rsidP="00A40BE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DB8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50060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2D6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FC7A48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FF20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398E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0B5C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99DA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2094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190CD946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3F96" w14:textId="77777777" w:rsidR="00A40BEA" w:rsidRDefault="00A40BEA" w:rsidP="00A40BE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311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BF449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76AB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9A4B76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DDA7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1752E97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32B9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E1C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C7A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A85B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1 - 4 Grupa A </w:t>
            </w:r>
          </w:p>
          <w:p w14:paraId="0B58D03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Cap X.</w:t>
            </w:r>
          </w:p>
          <w:p w14:paraId="6937B44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53F0585A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80A1B" w14:textId="77777777" w:rsidR="00A40BEA" w:rsidRDefault="00A40BEA" w:rsidP="00A40BE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85FB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A1E8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249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56375A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03A4D97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674D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CCC5F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2CC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8C1F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EBA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40BEA" w14:paraId="65BCC376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5EDE" w14:textId="77777777" w:rsidR="00A40BEA" w:rsidRDefault="00A40BEA" w:rsidP="00A40BE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6533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879B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187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25EF1F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F763F7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A54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26E3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6708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2537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62D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B308EF3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3821A" w14:textId="77777777" w:rsidR="00A40BEA" w:rsidRDefault="00A40BEA" w:rsidP="00A40BE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2D91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2ECE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64F3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1B96AD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liniile 1 – 26</w:t>
            </w:r>
          </w:p>
          <w:p w14:paraId="314471A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(cu excepţia liniilor </w:t>
            </w:r>
          </w:p>
          <w:p w14:paraId="29C7F7D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3,  4,  20  şi  21 închise)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AEDF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7B276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6266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CB0A2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127E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5C53FE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098E6DA6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8F5EB" w14:textId="77777777" w:rsidR="00A40BEA" w:rsidRDefault="00A40BEA" w:rsidP="00A40BE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EF2B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299C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FFD3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2A1317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5CF48FC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2D3DB44B" w14:textId="77777777" w:rsidR="00A40BEA" w:rsidRPr="009A1321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6EA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A221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FC54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D15E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CFE8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A33DA96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2789" w14:textId="77777777" w:rsidR="00A40BEA" w:rsidRDefault="00A40BEA" w:rsidP="00A40BE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68F6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7698F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96D5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C63722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4E1EFEB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161E5CF8" w14:textId="77777777" w:rsidR="00A40BEA" w:rsidRPr="009A1321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1493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D85B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090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2A6F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6E82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E6EB355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607F" w14:textId="77777777" w:rsidR="00A40BEA" w:rsidRDefault="00A40BEA" w:rsidP="00A40BE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9DD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BE3D5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23D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E7CCC0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24ACBE6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</w:t>
            </w:r>
          </w:p>
          <w:p w14:paraId="121056C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sch. nr. 51 şi </w:t>
            </w:r>
          </w:p>
          <w:p w14:paraId="17DE957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9E44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67783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3DDF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8275A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658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8C526D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54563011" w14:textId="77777777">
        <w:trPr>
          <w:cantSplit/>
          <w:trHeight w:val="193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29F71" w14:textId="77777777" w:rsidR="00A40BEA" w:rsidRDefault="00A40BEA" w:rsidP="00A40BE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B8A8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BDD4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544D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93F736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123B1B3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49C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140DE70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464D6E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3034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24E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8FFAC" w14:textId="77777777" w:rsidR="00A40BEA" w:rsidRPr="0001408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53B1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3B8670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097EEDEC" w14:textId="77777777" w:rsidR="00A40BEA" w:rsidRPr="00074F42" w:rsidRDefault="00A40BEA">
      <w:pPr>
        <w:spacing w:before="40" w:after="40" w:line="192" w:lineRule="auto"/>
        <w:ind w:right="57"/>
      </w:pPr>
    </w:p>
    <w:p w14:paraId="474DAF15" w14:textId="77777777" w:rsidR="00A40BEA" w:rsidRDefault="00A40BEA" w:rsidP="00056376">
      <w:pPr>
        <w:pStyle w:val="Heading1"/>
        <w:spacing w:line="360" w:lineRule="auto"/>
      </w:pPr>
      <w:r>
        <w:t>LINIA 314 B</w:t>
      </w:r>
    </w:p>
    <w:p w14:paraId="0A42874F" w14:textId="77777777" w:rsidR="00A40BEA" w:rsidRDefault="00A40BEA" w:rsidP="007B63D2">
      <w:pPr>
        <w:pStyle w:val="Heading1"/>
        <w:spacing w:line="360" w:lineRule="auto"/>
        <w:rPr>
          <w:b w:val="0"/>
          <w:bCs w:val="0"/>
          <w:sz w:val="8"/>
        </w:rPr>
      </w:pPr>
      <w:r>
        <w:t>BRAŞOV TRIAJ - BRAŞOV GR. TRANZIT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A40BEA" w14:paraId="03B3C966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D8A89" w14:textId="77777777" w:rsidR="00A40BEA" w:rsidRDefault="00A40BEA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836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29BB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ED0C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229B9CF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248B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20C4DC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/ 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8996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830B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17B33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03F8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40E19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1B8B1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X.</w:t>
            </w:r>
          </w:p>
        </w:tc>
      </w:tr>
      <w:tr w:rsidR="00A40BEA" w14:paraId="1024F47E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11F1" w14:textId="77777777" w:rsidR="00A40BEA" w:rsidRDefault="00A40BEA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13C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BEB5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1FA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586D848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7C6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4EC105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33B8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10A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1C032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27F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73FB0A45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43D5E" w14:textId="77777777" w:rsidR="00A40BEA" w:rsidRDefault="00A40BEA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36D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A8030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74D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0A647B2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4A55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7D6BF5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4478095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C0AE4B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E3FF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B8B3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DE87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DAC3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C3DB1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BA0FB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Y.</w:t>
            </w:r>
          </w:p>
        </w:tc>
      </w:tr>
      <w:tr w:rsidR="00A40BEA" w14:paraId="07226BAC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EAE3" w14:textId="77777777" w:rsidR="00A40BEA" w:rsidRDefault="00A40BEA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B6A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A9EA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2505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8C2289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587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8443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B17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D113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658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0E7A106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5C7B" w14:textId="77777777" w:rsidR="00A40BEA" w:rsidRDefault="00A40BEA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DC0F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074E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E1F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28873E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415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1DF87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22F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F77A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D5F2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144736B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93ED1" w14:textId="77777777" w:rsidR="00A40BEA" w:rsidRDefault="00A40BEA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BB76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142D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D99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7B053A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646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6269117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EFF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8E7B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E439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48E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1-4  Grupa A, Cap X.</w:t>
            </w:r>
          </w:p>
          <w:p w14:paraId="625DBDB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9571479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AA75" w14:textId="77777777" w:rsidR="00A40BEA" w:rsidRDefault="00A40BEA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3B7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B4DAD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FDE2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0FB802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0B6F174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sch. nr. 51 şi </w:t>
            </w:r>
          </w:p>
          <w:p w14:paraId="3FDDD05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A4F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B899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5C51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A2D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F83A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68B4EB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772DE329" w14:textId="77777777">
        <w:trPr>
          <w:cantSplit/>
          <w:trHeight w:val="17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95213" w14:textId="77777777" w:rsidR="00A40BEA" w:rsidRDefault="00A40BEA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EA73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2D85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0BE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99971E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A45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31127C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25, 4</w:t>
            </w:r>
            <w:r>
              <w:rPr>
                <w:b/>
                <w:bCs/>
                <w:sz w:val="20"/>
                <w:lang w:val="en-US"/>
              </w:rPr>
              <w:t xml:space="preserve">1 </w:t>
            </w:r>
          </w:p>
          <w:p w14:paraId="74308B8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0566CDB0" w14:textId="77777777" w:rsidR="00A40BEA" w:rsidRPr="005148A2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T.D.J. 37 /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D793B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0B14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2A18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195C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A2B38C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6512839F" w14:textId="77777777">
        <w:trPr>
          <w:cantSplit/>
          <w:trHeight w:val="7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96ED" w14:textId="77777777" w:rsidR="00A40BEA" w:rsidRDefault="00A40BEA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E5D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C6C9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05E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5F0622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 liniile 01 și </w:t>
            </w:r>
          </w:p>
          <w:p w14:paraId="71F15A3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EBBB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D14E75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C2930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C07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B7F9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6B96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CE005E7" w14:textId="77777777">
        <w:trPr>
          <w:cantSplit/>
          <w:trHeight w:val="7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04C3F" w14:textId="77777777" w:rsidR="00A40BEA" w:rsidRDefault="00A40BEA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CC6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4CA3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CD74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3CC161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5777381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4AE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A415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B8D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D93E2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F154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82BA381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6934" w14:textId="77777777" w:rsidR="00A40BEA" w:rsidRDefault="00A40BEA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3B42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301D9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ADF3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FA109E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5006D2F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2FF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70B4CF3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37EBC4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283D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741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77E94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FE70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85DF92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0BF97707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8C5D" w14:textId="77777777" w:rsidR="00A40BEA" w:rsidRDefault="00A40BEA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1B95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BAEE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3407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7BDB0F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533B888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B și D) legătura între </w:t>
            </w:r>
          </w:p>
          <w:p w14:paraId="2DF1090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C3B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F95A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EE28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590BE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7CE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25857B0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80402" w14:textId="77777777" w:rsidR="00A40BEA" w:rsidRDefault="00A40BEA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B0F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F7D3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62C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D3908F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701AC18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A și D) legătura între </w:t>
            </w:r>
          </w:p>
          <w:p w14:paraId="4D8030C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C84E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2A13A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000B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853BC" w14:textId="77777777" w:rsidR="00A40BEA" w:rsidRPr="00080A5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1124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228BF80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4A5EDE90" w14:textId="77777777" w:rsidR="00A40BEA" w:rsidRDefault="00A40BEA" w:rsidP="00B31BA0">
      <w:pPr>
        <w:pStyle w:val="Heading1"/>
        <w:spacing w:line="360" w:lineRule="auto"/>
      </w:pPr>
      <w:r>
        <w:t>LINIA 314 E</w:t>
      </w:r>
    </w:p>
    <w:p w14:paraId="348D1DE5" w14:textId="77777777" w:rsidR="00A40BEA" w:rsidRDefault="00A40BEA" w:rsidP="008B74F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CĂLĂTORI  - DEPOU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A40BEA" w14:paraId="7EEE1AC2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09D08" w14:textId="77777777" w:rsidR="00A40BEA" w:rsidRDefault="00A40BEA" w:rsidP="00A40BEA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4F04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D2B9" w14:textId="77777777" w:rsidR="00A40BEA" w:rsidRPr="00FA003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D18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  <w:p w14:paraId="7C343AF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6442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330ADA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3EA9E" w14:textId="77777777" w:rsidR="00A40BEA" w:rsidRPr="00FA003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C734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80BA" w14:textId="77777777" w:rsidR="00A40BEA" w:rsidRPr="00FA003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24C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52C66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2 - 12 </w:t>
            </w:r>
          </w:p>
          <w:p w14:paraId="6291657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Tehnică.</w:t>
            </w:r>
          </w:p>
        </w:tc>
      </w:tr>
      <w:tr w:rsidR="00A40BEA" w14:paraId="780BBF10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7BD7" w14:textId="77777777" w:rsidR="00A40BEA" w:rsidRDefault="00A40BEA" w:rsidP="00A40BEA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CA83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E4044" w14:textId="77777777" w:rsidR="00A40BEA" w:rsidRPr="00FA003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34F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6A0AD6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E-B)</w:t>
            </w:r>
          </w:p>
          <w:p w14:paraId="4D29928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60DE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6AB0CCE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BB1C6A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E1357" w14:textId="77777777" w:rsidR="00A40BEA" w:rsidRPr="00FA003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003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A5F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36811" w14:textId="77777777" w:rsidR="00A40BEA" w:rsidRPr="00FA003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39A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05BAD1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284968FC" w14:textId="77777777">
        <w:trPr>
          <w:cantSplit/>
          <w:trHeight w:val="16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D11B" w14:textId="77777777" w:rsidR="00A40BEA" w:rsidRDefault="00A40BEA" w:rsidP="00A40BEA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BE23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E127" w14:textId="77777777" w:rsidR="00A40BEA" w:rsidRPr="00FA003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685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F039CE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Depou</w:t>
            </w:r>
          </w:p>
          <w:p w14:paraId="28A75F2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18 A</w:t>
            </w:r>
          </w:p>
          <w:p w14:paraId="37FB149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DD7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13 </w:t>
            </w:r>
          </w:p>
          <w:p w14:paraId="7DAAEF2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1A6B1B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2FBC86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460AC" w14:textId="77777777" w:rsidR="00A40BEA" w:rsidRPr="00FA003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DA25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9C71C" w14:textId="77777777" w:rsidR="00A40BEA" w:rsidRPr="00FA003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85F6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760D14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234D5D5F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32817317" w14:textId="77777777" w:rsidR="00A40BEA" w:rsidRDefault="00A40BEA" w:rsidP="00FF39DE">
      <w:pPr>
        <w:pStyle w:val="Heading1"/>
        <w:spacing w:line="360" w:lineRule="auto"/>
      </w:pPr>
      <w:r>
        <w:t>LINIA 314 F</w:t>
      </w:r>
    </w:p>
    <w:p w14:paraId="2B2914B2" w14:textId="77777777" w:rsidR="00A40BEA" w:rsidRDefault="00A40BEA" w:rsidP="00705B3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Triaj - HĂrman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A40BEA" w14:paraId="453303C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BB43F" w14:textId="77777777" w:rsidR="00A40BEA" w:rsidRDefault="00A40BEA" w:rsidP="00A40BE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ECEF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EFA2" w14:textId="77777777" w:rsidR="00A40BEA" w:rsidRPr="000535D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EBE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274AC6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1078B3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B0F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5FAD3" w14:textId="77777777" w:rsidR="00A40BEA" w:rsidRPr="000535D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5D9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9478" w14:textId="77777777" w:rsidR="00A40BEA" w:rsidRPr="000535D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89E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7D8CD6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58A8" w14:textId="77777777" w:rsidR="00A40BEA" w:rsidRDefault="00A40BEA" w:rsidP="00A40BE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18C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15F0" w14:textId="77777777" w:rsidR="00A40BEA" w:rsidRPr="000535D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6B2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44ED41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5F2C316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11B1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8D177" w14:textId="77777777" w:rsidR="00A40BEA" w:rsidRPr="000535D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89E1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5CCB8" w14:textId="77777777" w:rsidR="00A40BEA" w:rsidRPr="000535D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B8C0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615CCE7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AE5C" w14:textId="77777777" w:rsidR="00A40BEA" w:rsidRDefault="00A40BEA" w:rsidP="00A40BE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B82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2A2E" w14:textId="77777777" w:rsidR="00A40BEA" w:rsidRPr="000535D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DCD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694D09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7612C6B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( 18 B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F5A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5B0231E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E40390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9063C" w14:textId="77777777" w:rsidR="00A40BEA" w:rsidRPr="000535D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D7E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9EC8" w14:textId="77777777" w:rsidR="00A40BEA" w:rsidRPr="000535D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00B0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5E4D03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6434F176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8B24" w14:textId="77777777" w:rsidR="00A40BEA" w:rsidRDefault="00A40BEA" w:rsidP="00A40BE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BA0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D38C5" w14:textId="77777777" w:rsidR="00A40BEA" w:rsidRPr="000535D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A71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6413EA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circulaţie locomotive</w:t>
            </w:r>
          </w:p>
          <w:p w14:paraId="700D295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B și D) </w:t>
            </w:r>
          </w:p>
          <w:p w14:paraId="43F8C46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39947C5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E66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A382" w14:textId="77777777" w:rsidR="00A40BEA" w:rsidRPr="000535D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B01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2DBA5" w14:textId="77777777" w:rsidR="00A40BEA" w:rsidRPr="000535D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108A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ABB77E0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2810" w14:textId="77777777" w:rsidR="00A40BEA" w:rsidRDefault="00A40BEA" w:rsidP="00A40BE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DD2B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9033" w14:textId="77777777" w:rsidR="00A40BEA" w:rsidRPr="000535D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AD1D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24FF7D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circulaţie locomotive</w:t>
            </w:r>
          </w:p>
          <w:p w14:paraId="10E501A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A și D) </w:t>
            </w:r>
          </w:p>
          <w:p w14:paraId="3C7D1CC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26C54E6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E0FB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E1689" w14:textId="77777777" w:rsidR="00A40BEA" w:rsidRPr="000535D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2FA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8081E" w14:textId="77777777" w:rsidR="00A40BEA" w:rsidRPr="000535D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105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4F2B4E7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45900F1D" w14:textId="77777777" w:rsidR="00A40BEA" w:rsidRDefault="00A40BEA" w:rsidP="00E81B3B">
      <w:pPr>
        <w:pStyle w:val="Heading1"/>
        <w:spacing w:line="360" w:lineRule="auto"/>
      </w:pPr>
      <w:r>
        <w:t>LINIA 314 G</w:t>
      </w:r>
    </w:p>
    <w:p w14:paraId="42A0969D" w14:textId="77777777" w:rsidR="00A40BEA" w:rsidRDefault="00A40BEA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A40BEA" w14:paraId="2228CC5D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EDF07" w14:textId="77777777" w:rsidR="00A40BEA" w:rsidRDefault="00A40BEA" w:rsidP="00A40BE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C8C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9BE87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F366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616125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7C9503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4C6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EEFA1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BAE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C100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206B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B4222C8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4C782" w14:textId="77777777" w:rsidR="00A40BEA" w:rsidRDefault="00A40BEA" w:rsidP="00A40BE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670C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1AF73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C63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154F42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1326B97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8A8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E78D9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F021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E27F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4154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0072B9D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3D81" w14:textId="77777777" w:rsidR="00A40BEA" w:rsidRDefault="00A40BEA" w:rsidP="00A40BE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D589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E482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43E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0C4548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C6D1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7986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FDAA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063F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923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09E9D5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310105BD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ED11" w14:textId="77777777" w:rsidR="00A40BEA" w:rsidRDefault="00A40BEA" w:rsidP="00A40BE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868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C0144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77F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ACBA33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F54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C099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592C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DF840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7C3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90E9F4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73E239F2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FE2D" w14:textId="77777777" w:rsidR="00A40BEA" w:rsidRDefault="00A40BEA" w:rsidP="00A40BE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C80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9CF65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600E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D1E568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3FEA15A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124E039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C496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4822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4332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AD068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A080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7FCBA8F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5F778" w14:textId="77777777" w:rsidR="00A40BEA" w:rsidRDefault="00A40BEA" w:rsidP="00A40BE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887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11B4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C0E9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2279905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2CA3951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1A9AE59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12E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08508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5E9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4D8A2" w14:textId="77777777" w:rsidR="00A40BEA" w:rsidRPr="00DF53C6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7B7A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58DF1B0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6A3143EE" w14:textId="77777777" w:rsidR="00A40BEA" w:rsidRDefault="00A40BEA" w:rsidP="003A5387">
      <w:pPr>
        <w:pStyle w:val="Heading1"/>
        <w:spacing w:line="360" w:lineRule="auto"/>
      </w:pPr>
      <w:r>
        <w:t>LINIA 316</w:t>
      </w:r>
    </w:p>
    <w:p w14:paraId="7F07E5F0" w14:textId="77777777" w:rsidR="00A40BEA" w:rsidRDefault="00A40BEA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A40BEA" w14:paraId="05B9AF25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D1847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951C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428F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A9D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6F040DE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5E8F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901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ABC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C0708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687C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704079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0A49A2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A40BEA" w14:paraId="2796656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D909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09C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A28F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B07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28A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7876939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780A10B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352FB06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018FC96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042EF1D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1800115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BB8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4BB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8CB5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D99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F8530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A40BEA" w14:paraId="7B0B8FC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C251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46E5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A2CC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2C4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7D1367C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EC4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F53351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9B9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700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BE23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348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20395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45925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A40BEA" w14:paraId="6C02761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E1BF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1A0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515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E6B8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5BEFCE7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A2D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FB81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527F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BD725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9962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F4007C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35A1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E380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85CE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F2A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180C3B5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C860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F11E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0CA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3EAE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752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16B1A8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1006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689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5DEFE58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4BF4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C290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676F61B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7CD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9577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E3B4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65E9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7D2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178D53D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8816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5BB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F81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7F8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1AE8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B7D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15C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F7F49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129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C22EB67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69D8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530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3760A31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D77E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CDA5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52E203A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28CF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67FCD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1AB6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20CE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5F1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0226775C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784E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106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789BA8A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931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CE6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6EE5EDF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7B3D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B0A1C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FA73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E687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1C02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3D7CEB56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C550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74D14" w14:textId="77777777" w:rsidR="00A40BEA" w:rsidRDefault="00A40BEA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92+000</w:t>
            </w:r>
          </w:p>
          <w:p w14:paraId="2164DFE5" w14:textId="77777777" w:rsidR="00A40BEA" w:rsidRDefault="00A40BEA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E0FAF" w14:textId="77777777" w:rsidR="00A40BEA" w:rsidRDefault="00A40BEA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8EF5" w14:textId="77777777" w:rsidR="00A40BEA" w:rsidRDefault="00A40BEA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 -</w:t>
            </w:r>
          </w:p>
          <w:p w14:paraId="10651371" w14:textId="77777777" w:rsidR="00A40BEA" w:rsidRDefault="00A40BEA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7FA4" w14:textId="77777777" w:rsidR="00A40BEA" w:rsidRDefault="00A40BEA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862CA" w14:textId="77777777" w:rsidR="00A40BEA" w:rsidRDefault="00A40BEA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2994D" w14:textId="77777777" w:rsidR="00A40BEA" w:rsidRDefault="00A40BEA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087A" w14:textId="77777777" w:rsidR="00A40BEA" w:rsidRPr="00F6236C" w:rsidRDefault="00A40BEA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DA34" w14:textId="77777777" w:rsidR="00A40BEA" w:rsidRDefault="00A40BEA" w:rsidP="00CC26A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6B1327A0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D120A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F4A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AAD03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34D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2B93F36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5AF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4199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726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7DCB9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7B3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E6E0663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410DF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81CA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FB36A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E2A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E890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F4B68E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4B04F2F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7EA91C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1CE840A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56F69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FC4B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A9BD1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53A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6A9FF59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D0D6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AFE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3A9B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82D6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164324E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CAE1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1AE00E0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2086588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E881C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70F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8E10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3E4B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A40BEA" w14:paraId="66F04974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5BC05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D89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4255063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BECCE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749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773E02A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77D1" w14:textId="77777777" w:rsidR="00A40BEA" w:rsidRPr="00273EC0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95AC6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539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EC269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4FCB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60C3BDA8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D7D6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E76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C8999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7A65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38B5702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A7D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BFDE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07C8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B29F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343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C59097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FCA65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461E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CB342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5CAB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3EEF6D6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0F5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1BB4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8A7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96319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794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075A86D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CF544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A262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1767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D2F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0DB5193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5B05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02FE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B5F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DF6E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429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F2BB5A4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B2F31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6396" w14:textId="77777777" w:rsidR="00A40BEA" w:rsidRDefault="00A40BEA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039F43D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A5A7D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168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2463C7F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E13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FC0E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641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10A11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191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27123224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1B16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FF1E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0461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DE76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601233D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C143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FD8D9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EBB0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A5E2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744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B9B63B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A55F7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091C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4C60C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EAB4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662CDA6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413B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FD79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CD3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C084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817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A729BD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D2C04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E4DE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5E1E5B9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CD286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45A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215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813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F18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E99C0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0C6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FB21AA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9D09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24DD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16F2113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A730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B681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7C8471E5" w14:textId="77777777" w:rsidR="00A40BEA" w:rsidRPr="00830247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26BF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462F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196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BDEA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706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1863B13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30F7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76E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C6466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4720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1577294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714C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18E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D3A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D3618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EA9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E0EFF9A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6996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6F9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D45C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CBD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140447F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A11F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24C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BADA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27ABF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D45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0FA9BF9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08EB0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C44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0AC0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F51D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1283D37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49B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778D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32B0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487E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5019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E5BE29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A068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A6D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B057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EEDD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15E6609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54E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CB432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EEA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56CB0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649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4AAA024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3828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7420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DDFAB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A48D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2508150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641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CF47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1C4B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65DD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4B0C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AE4C1C" w14:textId="77777777" w:rsidR="00A40BEA" w:rsidRPr="000D7AA7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A40BEA" w14:paraId="052EBD36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7A58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3FB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F65F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587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55D7227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7A5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05AC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60B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D2B89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BFA5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137F4454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74B1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28D5C" w14:textId="77777777" w:rsidR="00A40BEA" w:rsidRDefault="00A40BEA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5BAFE" w14:textId="77777777" w:rsidR="00A40BEA" w:rsidRPr="00F6236C" w:rsidRDefault="00A40BEA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816E" w14:textId="77777777" w:rsidR="00A40BEA" w:rsidRDefault="00A40BEA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6FA94D06" w14:textId="77777777" w:rsidR="00A40BEA" w:rsidRDefault="00A40BEA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CC6E1" w14:textId="77777777" w:rsidR="00A40BEA" w:rsidRDefault="00A40BEA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8E91" w14:textId="77777777" w:rsidR="00A40BEA" w:rsidRDefault="00A40BEA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0893" w14:textId="77777777" w:rsidR="00A40BEA" w:rsidRDefault="00A40BEA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B635" w14:textId="77777777" w:rsidR="00A40BEA" w:rsidRPr="00F6236C" w:rsidRDefault="00A40BEA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020C" w14:textId="77777777" w:rsidR="00A40BEA" w:rsidRDefault="00A40BEA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02FD57B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D0650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DC9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1DF6692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6812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E3F0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4A3C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8731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E5FB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A74CD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FB257" w14:textId="77777777" w:rsidR="00A40BEA" w:rsidRPr="007F77BB" w:rsidRDefault="00A40BEA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00C99398" w14:textId="77777777" w:rsidR="00A40BEA" w:rsidRDefault="00A40BEA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A40BEA" w14:paraId="5B3D50D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DB06B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5CAE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66F3E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6572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3BE9F41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510E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9A6813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86BF4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2605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67DEA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361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42CD0F3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60A8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065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3AF0145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2F0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B8B1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4414DAB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3A2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04E6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4A27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01A1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D592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30E1001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A40BEA" w14:paraId="2D4B5C53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151B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972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C387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D32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033797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71B6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041B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1307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C0E1B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FE5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82B476A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1946D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7DCE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1A84A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DEB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305A2FC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E31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1E8DA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DFB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863BC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72CB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5E75B8EE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F8CAB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49D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E4FD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DA6B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130258A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F0CA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44CB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047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78E6A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F3BC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A40BEA" w14:paraId="508F3C11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7420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7DE8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06790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D19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72322BE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B108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586C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AFC5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FEFB9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C5CC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A40BEA" w14:paraId="31FCAFD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3DDB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1C0B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A20B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6D5C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8C2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60E7D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133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14F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DAFE8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13E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0952366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087694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33A20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9C81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453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480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55F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1EEBBC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63766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8452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1E82C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B55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1C0D2D1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3C0543F1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A84C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429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DE35D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435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72AB872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4E9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B0EC61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9A7A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1BA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AADA2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032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F8FCC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A40BEA" w14:paraId="032F4E2B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C477F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AFE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BDF73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10E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1B9D246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9EC3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2436E1C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152C2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BBC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E9A8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0B17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B5F1F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1127C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A40BEA" w14:paraId="2E19C233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716E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707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8639D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2393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11FA52F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CBE7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5A33D00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116A8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EEAA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9DF3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43D3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3DE4F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868E9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A40BEA" w14:paraId="23E490B6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BFBF7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DF99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719DCF6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B8F3E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32718" w14:textId="77777777" w:rsidR="00A40BEA" w:rsidRDefault="00A40BEA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FC14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76AE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E231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57FC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02E7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8D797FC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0500A" w14:textId="77777777" w:rsidR="00A40BEA" w:rsidRDefault="00A40BEA" w:rsidP="00A40BE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52C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31FD0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85D0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EC4E58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630A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A6455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3656" w14:textId="77777777" w:rsidR="00A40BEA" w:rsidRPr="00514DA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5F9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7E8B" w14:textId="77777777" w:rsidR="00A40BEA" w:rsidRPr="00F6236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62C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3E372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51EE61D5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7745DF53" w14:textId="77777777" w:rsidR="00A40BEA" w:rsidRDefault="00A40BEA" w:rsidP="00005D2F">
      <w:pPr>
        <w:pStyle w:val="Heading1"/>
        <w:spacing w:line="360" w:lineRule="auto"/>
      </w:pPr>
      <w:r>
        <w:t>LINIA 317</w:t>
      </w:r>
    </w:p>
    <w:p w14:paraId="4E955F20" w14:textId="77777777" w:rsidR="00A40BEA" w:rsidRDefault="00A40BEA" w:rsidP="003B7857">
      <w:pPr>
        <w:pStyle w:val="Heading1"/>
        <w:spacing w:line="360" w:lineRule="auto"/>
        <w:rPr>
          <w:b w:val="0"/>
          <w:bCs w:val="0"/>
          <w:sz w:val="8"/>
        </w:rPr>
      </w:pPr>
      <w:r>
        <w:t>HĂRMAN - ÎNTORSURA BUZĂULUI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A40BEA" w14:paraId="4205FB8A" w14:textId="77777777">
        <w:trPr>
          <w:cantSplit/>
          <w:trHeight w:val="1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F1EB9" w14:textId="77777777" w:rsidR="00A40BEA" w:rsidRDefault="00A40BEA" w:rsidP="00A40BEA">
            <w:pPr>
              <w:numPr>
                <w:ilvl w:val="0"/>
                <w:numId w:val="37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7FB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26785" w14:textId="77777777" w:rsidR="00A40BEA" w:rsidRPr="007237A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439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Întorsura Buzăului</w:t>
            </w:r>
          </w:p>
          <w:p w14:paraId="0C0EDB0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951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36+400</w:t>
            </w:r>
          </w:p>
          <w:p w14:paraId="5864EB9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0892" w14:textId="77777777" w:rsidR="00A40BEA" w:rsidRPr="007237A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9C4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6ECA" w14:textId="77777777" w:rsidR="00A40BEA" w:rsidRPr="007237A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2262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5EA02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Linie deschisă doar din </w:t>
            </w:r>
          </w:p>
          <w:p w14:paraId="0732C6E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până în axul stației.</w:t>
            </w:r>
          </w:p>
        </w:tc>
      </w:tr>
    </w:tbl>
    <w:p w14:paraId="7A8FB29F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798CA330" w14:textId="77777777" w:rsidR="00A40BEA" w:rsidRDefault="00A40BEA" w:rsidP="00967407">
      <w:pPr>
        <w:pStyle w:val="Heading1"/>
        <w:spacing w:line="360" w:lineRule="auto"/>
      </w:pPr>
      <w:r>
        <w:lastRenderedPageBreak/>
        <w:t>LINIA 318</w:t>
      </w:r>
    </w:p>
    <w:p w14:paraId="235D627F" w14:textId="77777777" w:rsidR="00A40BEA" w:rsidRDefault="00A40BEA" w:rsidP="00822D3D">
      <w:pPr>
        <w:pStyle w:val="Heading1"/>
        <w:spacing w:line="360" w:lineRule="auto"/>
        <w:rPr>
          <w:b w:val="0"/>
          <w:bCs w:val="0"/>
          <w:sz w:val="8"/>
        </w:rPr>
      </w:pPr>
      <w:r>
        <w:t>SFÂNTU GHEORGHE - BREŢCU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A40BEA" w14:paraId="186C8A9A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77EE" w14:textId="77777777" w:rsidR="00A40BEA" w:rsidRDefault="00A40BEA" w:rsidP="00A40BE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BE7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0+385</w:t>
            </w:r>
          </w:p>
          <w:p w14:paraId="4FC1201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80C89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ADE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6DEC368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BB5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60524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0137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695F6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3FC4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B0F3B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Între semnalul de intrare YB și sch. nr. 2 </w:t>
            </w:r>
          </w:p>
          <w:p w14:paraId="5582DD3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st. Sf. Gheorghe.</w:t>
            </w:r>
          </w:p>
        </w:tc>
      </w:tr>
      <w:tr w:rsidR="00A40BEA" w14:paraId="0A78C6CA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FBB5" w14:textId="77777777" w:rsidR="00A40BEA" w:rsidRDefault="00A40BEA" w:rsidP="00A40BE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E065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  <w:p w14:paraId="13C67BF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9C2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99E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0188232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B97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D7882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C37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C1EA1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FAAE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1C446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marfă.</w:t>
            </w:r>
          </w:p>
        </w:tc>
      </w:tr>
      <w:tr w:rsidR="00A40BEA" w14:paraId="5A4ACB08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DCAB" w14:textId="77777777" w:rsidR="00A40BEA" w:rsidRDefault="00A40BEA" w:rsidP="00A40BE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692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0813FA7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D0266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1C1FF" w14:textId="77777777" w:rsidR="00A40BEA" w:rsidRDefault="00A40BEA" w:rsidP="004D6A0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1D4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C9A6E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376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44167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E4C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D1DC63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călători.</w:t>
            </w:r>
          </w:p>
        </w:tc>
      </w:tr>
      <w:tr w:rsidR="00A40BEA" w14:paraId="5F13AE5B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BC694" w14:textId="77777777" w:rsidR="00A40BEA" w:rsidRDefault="00A40BEA" w:rsidP="00A40BE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D8F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7AD9FE6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44+487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E75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EA9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</w:t>
            </w:r>
          </w:p>
          <w:p w14:paraId="2BB08C7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Tg. Secuiesc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556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EDFD0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DE4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8B1C5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BA3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58BCBB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marfă.</w:t>
            </w:r>
          </w:p>
        </w:tc>
      </w:tr>
      <w:tr w:rsidR="00A40BEA" w14:paraId="7FF30422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4C8B4" w14:textId="77777777" w:rsidR="00A40BEA" w:rsidRDefault="00A40BEA" w:rsidP="00A40BE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6D9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  <w:p w14:paraId="58CD2FA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9951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9B6D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2B7889B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7CDA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64E5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08E3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DAD54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29F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D598FE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A40BEA" w14:paraId="2FAB0C42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7D6C" w14:textId="77777777" w:rsidR="00A40BEA" w:rsidRDefault="00A40BEA" w:rsidP="00A40BE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4F7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20+900</w:t>
            </w:r>
          </w:p>
          <w:p w14:paraId="2E6F105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20B4D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904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619468E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859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A886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F3E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A8284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D23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775DCF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A40BEA" w14:paraId="4F75B9F8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2049C" w14:textId="77777777" w:rsidR="00A40BEA" w:rsidRDefault="00A40BEA" w:rsidP="00A40BE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7BD3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24+800</w:t>
            </w:r>
          </w:p>
          <w:p w14:paraId="24A20FE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5B7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23A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6AD234E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521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23FB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7360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0004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A5FF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AA0374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A40BEA" w14:paraId="3FAB0F65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3FC0" w14:textId="77777777" w:rsidR="00A40BEA" w:rsidRDefault="00A40BEA" w:rsidP="00A40BE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8EB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57A6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729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EB4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674470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CCE2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BED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FAB2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3CE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FD4E2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A40BEA" w14:paraId="7A690881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7394" w14:textId="77777777" w:rsidR="00A40BEA" w:rsidRDefault="00A40BEA" w:rsidP="00A40BE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BF1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FDCC0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943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82A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49F32D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F4DF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4C57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01EA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15A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9A382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A40BEA" w14:paraId="311369E9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842FD" w14:textId="77777777" w:rsidR="00A40BEA" w:rsidRDefault="00A40BEA" w:rsidP="00A40BE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9CC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5FC1795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48BC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172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34E1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A0EC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630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4049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01F9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17B8A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A40BEA" w14:paraId="4D7D640E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CC8F" w14:textId="77777777" w:rsidR="00A40BEA" w:rsidRDefault="00A40BEA" w:rsidP="00A40BE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7DA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  <w:p w14:paraId="5B26C17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BCC0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148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4AF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5B99A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462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0DBA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5E0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A91AF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A40BEA" w14:paraId="2B247331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487F" w14:textId="77777777" w:rsidR="00A40BEA" w:rsidRDefault="00A40BEA" w:rsidP="00A40BE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E210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44+800</w:t>
            </w:r>
          </w:p>
          <w:p w14:paraId="6F16E5A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66+254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5A7C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3C0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Secuiesc –</w:t>
            </w:r>
          </w:p>
          <w:p w14:paraId="0594075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9B28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A170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8089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EB74B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665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 interzice circulația trenurilor de marfă.</w:t>
            </w:r>
          </w:p>
        </w:tc>
      </w:tr>
      <w:tr w:rsidR="00A40BEA" w14:paraId="60F92276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3EE00" w14:textId="77777777" w:rsidR="00A40BEA" w:rsidRDefault="00A40BEA" w:rsidP="00A40BE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E4F9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47+750</w:t>
            </w:r>
          </w:p>
          <w:p w14:paraId="2E311D2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8BA03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D23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Secuiesc –</w:t>
            </w:r>
          </w:p>
          <w:p w14:paraId="0F40781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FA5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C43C8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10C4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B13E" w14:textId="77777777" w:rsidR="00A40BEA" w:rsidRPr="00B31D1D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933B" w14:textId="77777777" w:rsidR="00A40BEA" w:rsidRPr="00F578A4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Valabilă pentru toate trenurile de călători.</w:t>
            </w:r>
          </w:p>
        </w:tc>
      </w:tr>
    </w:tbl>
    <w:p w14:paraId="50ABF583" w14:textId="77777777" w:rsidR="00A40BEA" w:rsidRDefault="00A40BEA">
      <w:pPr>
        <w:tabs>
          <w:tab w:val="left" w:pos="4320"/>
        </w:tabs>
        <w:rPr>
          <w:sz w:val="20"/>
          <w:lang w:val="ro-RO"/>
        </w:rPr>
      </w:pPr>
    </w:p>
    <w:p w14:paraId="68F90C1E" w14:textId="77777777" w:rsidR="00A40BEA" w:rsidRDefault="00A40BEA" w:rsidP="00553F36">
      <w:pPr>
        <w:pStyle w:val="Heading1"/>
        <w:spacing w:line="360" w:lineRule="auto"/>
      </w:pPr>
      <w:r>
        <w:t>LINIA 319</w:t>
      </w:r>
    </w:p>
    <w:p w14:paraId="3552DCE6" w14:textId="77777777" w:rsidR="00A40BEA" w:rsidRDefault="00A40BEA" w:rsidP="00E16F30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RAMIFICAŢIE VÂNĂTORI - ODORHEI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A40BEA" w14:paraId="26ABF18A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14303" w14:textId="77777777" w:rsidR="00A40BEA" w:rsidRDefault="00A40BEA" w:rsidP="00A40BE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B3A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34+150</w:t>
            </w:r>
          </w:p>
          <w:p w14:paraId="398D57F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34+420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4D5C7" w14:textId="77777777" w:rsidR="00A40BEA" w:rsidRPr="006F7A4E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A29D4" w14:textId="77777777" w:rsidR="00A40BEA" w:rsidRPr="004B379F" w:rsidRDefault="00A40BEA">
            <w:pPr>
              <w:spacing w:before="40" w:after="40" w:line="360" w:lineRule="auto"/>
              <w:ind w:left="57" w:right="57"/>
              <w:rPr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Cristur -  Odorhei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391A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2270" w14:textId="77777777" w:rsidR="00A40BEA" w:rsidRPr="006F7A4E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DEB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C8C30" w14:textId="77777777" w:rsidR="00A40BEA" w:rsidRPr="003F609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DD6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184DAC37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F50E" w14:textId="77777777" w:rsidR="00A40BEA" w:rsidRDefault="00A40BEA" w:rsidP="00A40BE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DD3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A3F4" w14:textId="77777777" w:rsidR="00A40BEA" w:rsidRPr="006F7A4E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B61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Odorhei</w:t>
            </w:r>
          </w:p>
          <w:p w14:paraId="708D39F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4A51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86F76B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5BD0" w14:textId="77777777" w:rsidR="00A40BEA" w:rsidRPr="006F7A4E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F7A4E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098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EB7D8" w14:textId="77777777" w:rsidR="00A40BEA" w:rsidRPr="003F609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A29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6D46B48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68838BCF" w14:textId="77777777" w:rsidR="00A40BEA" w:rsidRDefault="00A40BEA" w:rsidP="009A5523">
      <w:pPr>
        <w:pStyle w:val="Heading1"/>
        <w:spacing w:line="360" w:lineRule="auto"/>
      </w:pPr>
      <w:r>
        <w:t>LINIA 320</w:t>
      </w:r>
    </w:p>
    <w:p w14:paraId="19976AB4" w14:textId="77777777" w:rsidR="00A40BEA" w:rsidRDefault="00A40BEA" w:rsidP="007437E1">
      <w:pPr>
        <w:pStyle w:val="Heading1"/>
        <w:spacing w:line="360" w:lineRule="auto"/>
        <w:rPr>
          <w:b w:val="0"/>
          <w:bCs w:val="0"/>
          <w:sz w:val="8"/>
        </w:rPr>
      </w:pPr>
      <w:r>
        <w:t>BLAJ - PRAID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A40BEA" w14:paraId="4C30794D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4172" w14:textId="77777777" w:rsidR="00A40BEA" w:rsidRDefault="00A40BEA" w:rsidP="00A40BE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CAC3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24+550</w:t>
            </w:r>
          </w:p>
          <w:p w14:paraId="3F38D41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483A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877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3BE8315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9394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864B7" w14:textId="77777777" w:rsidR="00A40BEA" w:rsidRPr="00387E05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923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9B6D" w14:textId="77777777" w:rsidR="00A40BEA" w:rsidRPr="00EB59D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951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A40BEA" w14:paraId="51BC413F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6DCA" w14:textId="77777777" w:rsidR="00A40BEA" w:rsidRDefault="00A40BEA" w:rsidP="00A40BE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2D10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36+350</w:t>
            </w:r>
          </w:p>
          <w:p w14:paraId="5959A9B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0F04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DC37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586125A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 -</w:t>
            </w:r>
          </w:p>
          <w:p w14:paraId="21EEDED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Bălăușeri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05F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A3BC" w14:textId="77777777" w:rsidR="00A40BEA" w:rsidRPr="00387E05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F418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D1C2" w14:textId="77777777" w:rsidR="00A40BEA" w:rsidRPr="00EB59D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CBE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A40BEA" w14:paraId="4A58F19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F00B" w14:textId="77777777" w:rsidR="00A40BEA" w:rsidRDefault="00A40BEA" w:rsidP="00A40BE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8ADE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B9C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AD8B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5299B58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5225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9256B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67E48" w14:textId="77777777" w:rsidR="00A40BEA" w:rsidRPr="00387E05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600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DE82" w14:textId="77777777" w:rsidR="00A40BEA" w:rsidRPr="00EB59D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05A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4B1CD15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A051A" w14:textId="77777777" w:rsidR="00A40BEA" w:rsidRDefault="00A40BEA" w:rsidP="00A40BE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93F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EBD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EFFD5" w14:textId="77777777" w:rsidR="00A40BEA" w:rsidRDefault="00A40BEA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72196EF5" w14:textId="77777777" w:rsidR="00A40BEA" w:rsidRDefault="00A40BEA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B260" w14:textId="77777777" w:rsidR="00A40BEA" w:rsidRDefault="00A40BEA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C41F300" w14:textId="77777777" w:rsidR="00A40BEA" w:rsidRDefault="00A40BEA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36F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CA3A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E166E" w14:textId="77777777" w:rsidR="00A40BEA" w:rsidRPr="00EB59D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F439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5D8D171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55999" w14:textId="77777777" w:rsidR="00A40BEA" w:rsidRDefault="00A40BEA" w:rsidP="00A40BE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1A8D" w14:textId="77777777" w:rsidR="00A40BEA" w:rsidRDefault="00A40BEA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5023" w14:textId="77777777" w:rsidR="00A40BEA" w:rsidRDefault="00A40BEA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4268" w14:textId="77777777" w:rsidR="00A40BEA" w:rsidRDefault="00A40BEA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297954A4" w14:textId="77777777" w:rsidR="00A40BEA" w:rsidRDefault="00A40BEA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EEA5" w14:textId="77777777" w:rsidR="00A40BEA" w:rsidRDefault="00A40BEA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4C00C54" w14:textId="77777777" w:rsidR="00A40BEA" w:rsidRDefault="00A40BEA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5CAEE" w14:textId="77777777" w:rsidR="00A40BEA" w:rsidRDefault="00A40BEA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6F331" w14:textId="77777777" w:rsidR="00A40BEA" w:rsidRDefault="00A40BEA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5366" w14:textId="77777777" w:rsidR="00A40BEA" w:rsidRPr="00EB59D9" w:rsidRDefault="00A40BEA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85D86" w14:textId="77777777" w:rsidR="00A40BEA" w:rsidRDefault="00A40BEA" w:rsidP="00B96A7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ED2E09A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7CE3E" w14:textId="77777777" w:rsidR="00A40BEA" w:rsidRDefault="00A40BEA" w:rsidP="00A40BE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FF37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37+988</w:t>
            </w:r>
          </w:p>
          <w:p w14:paraId="168C1F5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BBAF5" w14:textId="77777777" w:rsidR="00A40BEA" w:rsidRPr="00EB59D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B59D9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F4C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Târnăveni -</w:t>
            </w:r>
          </w:p>
          <w:p w14:paraId="613DB9A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Hm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FDB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FD1E" w14:textId="77777777" w:rsidR="00A40BEA" w:rsidRPr="00387E05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0451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1B83" w14:textId="77777777" w:rsidR="00A40BEA" w:rsidRPr="00EB59D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505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EB456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Valabilă pentru trenurile remorcate cu D.H.C.</w:t>
            </w:r>
          </w:p>
        </w:tc>
      </w:tr>
      <w:tr w:rsidR="00A40BEA" w14:paraId="7C4B772C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5FC5" w14:textId="77777777" w:rsidR="00A40BEA" w:rsidRDefault="00A40BEA" w:rsidP="00A40BE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CAA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  <w:p w14:paraId="4CB04A7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F932" w14:textId="77777777" w:rsidR="00A40BEA" w:rsidRPr="00EB59D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8AE5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53C5C5E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Bălăuşeri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7127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C18E" w14:textId="77777777" w:rsidR="00A40BEA" w:rsidRPr="00387E05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677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7E67A" w14:textId="77777777" w:rsidR="00A40BEA" w:rsidRPr="00EB59D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1956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A3DB4B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358954CC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BBE2" w14:textId="77777777" w:rsidR="00A40BEA" w:rsidRDefault="00A40BEA" w:rsidP="00A40BE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B25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  <w:p w14:paraId="0B4929A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F4C6D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AEE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37492AA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5F8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3768" w14:textId="77777777" w:rsidR="00A40BEA" w:rsidRPr="00387E05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577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0488A" w14:textId="77777777" w:rsidR="00A40BEA" w:rsidRPr="00EB59D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BC2B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6E684D26" w14:textId="77777777">
        <w:trPr>
          <w:cantSplit/>
          <w:trHeight w:val="4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F50A" w14:textId="77777777" w:rsidR="00A40BEA" w:rsidRDefault="00A40BEA" w:rsidP="00A40BE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862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  <w:p w14:paraId="5EEE7A6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D0D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01F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  -</w:t>
            </w:r>
          </w:p>
          <w:p w14:paraId="2E6AF31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801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AB7D1" w14:textId="77777777" w:rsidR="00A40BEA" w:rsidRPr="00387E05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A8F0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D47DF" w14:textId="77777777" w:rsidR="00A40BEA" w:rsidRPr="00EB59D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116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trenurile remorcate cu D.H.C.</w:t>
            </w:r>
          </w:p>
        </w:tc>
      </w:tr>
      <w:tr w:rsidR="00A40BEA" w14:paraId="67024AE0" w14:textId="77777777">
        <w:trPr>
          <w:cantSplit/>
          <w:trHeight w:val="4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4A0BE" w14:textId="77777777" w:rsidR="00A40BEA" w:rsidRDefault="00A40BEA" w:rsidP="00A40BE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6F4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  <w:p w14:paraId="55F4602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A0AA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182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 -</w:t>
            </w:r>
          </w:p>
          <w:p w14:paraId="7E079E6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Praid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0C1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DC891" w14:textId="77777777" w:rsidR="00A40BEA" w:rsidRPr="00387E05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1FF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36E5" w14:textId="77777777" w:rsidR="00A40BEA" w:rsidRPr="00EB59D9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EC2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2822CE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 trenurile remorcate cu D.H.C.</w:t>
            </w:r>
          </w:p>
        </w:tc>
      </w:tr>
    </w:tbl>
    <w:p w14:paraId="5DFF57DA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2F133A99" w14:textId="77777777" w:rsidR="00A40BEA" w:rsidRDefault="00A40BEA" w:rsidP="00503CFC">
      <w:pPr>
        <w:pStyle w:val="Heading1"/>
        <w:spacing w:line="360" w:lineRule="auto"/>
      </w:pPr>
      <w:r>
        <w:t>LINIA 412</w:t>
      </w:r>
    </w:p>
    <w:p w14:paraId="0FBBCBA3" w14:textId="77777777" w:rsidR="00A40BEA" w:rsidRDefault="00A40BEA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A40BEA" w14:paraId="0D0D350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FEDB4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EE2C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3566" w14:textId="77777777" w:rsidR="00A40BEA" w:rsidRPr="005C35B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077F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773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6404E75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0D6A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768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8A6F0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9032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6F0AD15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A40BEA" w14:paraId="36A966C4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C362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5F0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032E" w14:textId="77777777" w:rsidR="00A40BEA" w:rsidRPr="005C35B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4D6A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C71F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C85F0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426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7BAF006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00003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D1F6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A40BEA" w14:paraId="785F015B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2C38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530F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5EA7" w14:textId="77777777" w:rsidR="00A40BEA" w:rsidRPr="005C35B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0E3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0A6E8D9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A3DA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3107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93D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62EA5EB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9AD9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672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44AE7FE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F71E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C2BD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A1C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9A5E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763F917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AC0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20066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13A29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13F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6869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D45C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DDF3073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2E00D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3868" w14:textId="77777777" w:rsidR="00A40BEA" w:rsidRDefault="00A40BEA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17628DA1" w14:textId="77777777" w:rsidR="00A40BEA" w:rsidRDefault="00A40BEA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01489" w14:textId="77777777" w:rsidR="00A40BEA" w:rsidRDefault="00A40BEA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8FD8" w14:textId="77777777" w:rsidR="00A40BEA" w:rsidRDefault="00A40BEA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7C1B18F2" w14:textId="77777777" w:rsidR="00A40BEA" w:rsidRDefault="00A40BEA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070F" w14:textId="77777777" w:rsidR="00A40BEA" w:rsidRDefault="00A40BEA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089C4" w14:textId="77777777" w:rsidR="00A40BEA" w:rsidRPr="00396332" w:rsidRDefault="00A40BEA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1EA56" w14:textId="77777777" w:rsidR="00A40BEA" w:rsidRDefault="00A40BEA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70A7BFAE" w14:textId="77777777" w:rsidR="00A40BEA" w:rsidRDefault="00A40BEA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15943" w14:textId="77777777" w:rsidR="00A40BEA" w:rsidRDefault="00A40BEA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64A4" w14:textId="77777777" w:rsidR="00A40BEA" w:rsidRDefault="00A40BEA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B73A073" w14:textId="77777777" w:rsidR="00A40BEA" w:rsidRDefault="00A40BEA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02C2897E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68FE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2C17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331519B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9A3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497BC" w14:textId="77777777" w:rsidR="00A40BEA" w:rsidRDefault="00A40BEA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78ADDA04" w14:textId="77777777" w:rsidR="00A40BEA" w:rsidRDefault="00A40BEA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B9A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DCD1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015E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AF1C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E927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0D6FD5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A40BEA" w14:paraId="782E4083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15CF1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7964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034CA44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69E5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46C8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0435805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9740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2182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353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479A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4950" w14:textId="77777777" w:rsidR="00A40BEA" w:rsidRDefault="00A40BEA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62587FDE" w14:textId="77777777" w:rsidR="00A40BEA" w:rsidRDefault="00A40BEA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A40BEA" w14:paraId="4AF5F95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CBC4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E08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F846" w14:textId="77777777" w:rsidR="00A40BEA" w:rsidRPr="005C35B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C8AD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2E574C3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F2A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652047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D106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A8D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71BB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8ECE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6954081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B761D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2BE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F516" w14:textId="77777777" w:rsidR="00A40BEA" w:rsidRPr="005C35B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161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099A87E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C0D7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E7E888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67491A4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A830C0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072809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762E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7B3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7873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7F3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F59D05D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8799B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E222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0AA1DD4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F130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BD11" w14:textId="77777777" w:rsidR="00A40BEA" w:rsidRPr="007239CA" w:rsidRDefault="00A40BEA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  <w:r w:rsidRPr="007239CA">
              <w:rPr>
                <w:b/>
                <w:bCs/>
                <w:sz w:val="20"/>
                <w:lang w:val="ro-RO"/>
              </w:rPr>
              <w:t>St.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 xml:space="preserve">Bonțida </w:t>
            </w:r>
            <w:r>
              <w:rPr>
                <w:b/>
                <w:bCs/>
                <w:sz w:val="20"/>
                <w:lang w:val="ro-RO"/>
              </w:rPr>
              <w:t xml:space="preserve">-semnal intrare St. </w:t>
            </w:r>
            <w:r w:rsidRPr="007239CA">
              <w:rPr>
                <w:b/>
                <w:bCs/>
                <w:sz w:val="20"/>
                <w:lang w:val="ro-RO"/>
              </w:rPr>
              <w:t>Bonțida</w:t>
            </w:r>
          </w:p>
          <w:p w14:paraId="55F10E1D" w14:textId="77777777" w:rsidR="00A40BEA" w:rsidRPr="007239CA" w:rsidRDefault="00A40BEA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</w:t>
            </w:r>
            <w:r w:rsidRPr="007239CA">
              <w:rPr>
                <w:b/>
                <w:bCs/>
                <w:sz w:val="20"/>
                <w:lang w:val="ro-RO"/>
              </w:rPr>
              <w:t>inclusiv linia 2 directă și schimbătoarele</w:t>
            </w:r>
          </w:p>
          <w:p w14:paraId="1BB75FAE" w14:textId="77777777" w:rsidR="00A40BEA" w:rsidRDefault="00A40BEA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7239CA">
              <w:rPr>
                <w:b/>
                <w:bCs/>
                <w:sz w:val="20"/>
                <w:lang w:val="ro-RO"/>
              </w:rPr>
              <w:t>13,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>1 și 3A</w:t>
            </w:r>
            <w:r>
              <w:rPr>
                <w:b/>
                <w:bCs/>
                <w:sz w:val="20"/>
                <w:lang w:val="ro-RO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545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E43F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2148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AA8D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BDC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B9C89A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1482F9E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73FF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DF35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16+450</w:t>
            </w:r>
          </w:p>
          <w:p w14:paraId="5B2D84E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ACFC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C4C6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47FC449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422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96C9F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8C7C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624F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1C2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19B00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674E91A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C1F8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349F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7BB3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677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0426B147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linia 3 directă și sh.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BB14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E63C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710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165ADC3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9063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EE5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A40BEA" w14:paraId="0C5B3C6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61B2A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0B4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39656CC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B79B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56B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1A919B2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9253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696B7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0A02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252BEDE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37212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CF4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A40BEA" w14:paraId="3773ABF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9B11C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49A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6822544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DBA6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21718" w14:textId="77777777" w:rsidR="00A40BEA" w:rsidRDefault="00A40BEA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09BCB882" w14:textId="77777777" w:rsidR="00A40BEA" w:rsidRDefault="00A40BEA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EFCF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49DF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EE6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42D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B58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1A11C9B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A40BEA" w14:paraId="7891D00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4D89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36CD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651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208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8D5B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1B20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986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30308CE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A44C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D250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438DB1D5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7C5D7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7C4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B251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6B74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7A32D1B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399D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152AB6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220D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516D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8F2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546E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3888A142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0EC6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F85F7" w14:textId="77777777" w:rsidR="00A40BEA" w:rsidRDefault="00A40BEA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22+704</w:t>
            </w:r>
          </w:p>
          <w:p w14:paraId="0CC32BE0" w14:textId="77777777" w:rsidR="00A40BEA" w:rsidRDefault="00A40BEA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6ED5E" w14:textId="77777777" w:rsidR="00A40BEA" w:rsidRDefault="00A40BEA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D0372" w14:textId="77777777" w:rsidR="00A40BEA" w:rsidRDefault="00A40BEA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Iclod -</w:t>
            </w:r>
          </w:p>
          <w:p w14:paraId="55F9ED27" w14:textId="77777777" w:rsidR="00A40BEA" w:rsidRDefault="00A40BEA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C89B" w14:textId="77777777" w:rsidR="00A40BEA" w:rsidRDefault="00A40BEA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BE18A" w14:textId="77777777" w:rsidR="00A40BEA" w:rsidRPr="00396332" w:rsidRDefault="00A40BEA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2F18" w14:textId="77777777" w:rsidR="00A40BEA" w:rsidRDefault="00A40BEA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37BE4" w14:textId="77777777" w:rsidR="00A40BEA" w:rsidRPr="00396332" w:rsidRDefault="00A40BEA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C14D" w14:textId="77777777" w:rsidR="00A40BEA" w:rsidRDefault="00A40BEA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A40BEA" w14:paraId="413ABA4B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F253C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5AD8" w14:textId="77777777" w:rsidR="00A40BEA" w:rsidRDefault="00A40BEA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14FDE79D" w14:textId="77777777" w:rsidR="00A40BEA" w:rsidRDefault="00A40BEA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2F06" w14:textId="77777777" w:rsidR="00A40BEA" w:rsidRDefault="00A40BEA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7F3D7" w14:textId="77777777" w:rsidR="00A40BEA" w:rsidRDefault="00A40BEA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3FEA" w14:textId="77777777" w:rsidR="00A40BEA" w:rsidRDefault="00A40BEA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F8C8" w14:textId="77777777" w:rsidR="00A40BEA" w:rsidRPr="00396332" w:rsidRDefault="00A40BEA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E566" w14:textId="77777777" w:rsidR="00A40BEA" w:rsidRDefault="00A40BEA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B649A" w14:textId="77777777" w:rsidR="00A40BEA" w:rsidRDefault="00A40BEA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F4D06" w14:textId="77777777" w:rsidR="00A40BEA" w:rsidRDefault="00A40BEA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A40BEA" w14:paraId="74C33139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A44B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08AF0" w14:textId="77777777" w:rsidR="00A40BEA" w:rsidRDefault="00A40BEA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1424" w14:textId="77777777" w:rsidR="00A40BEA" w:rsidRDefault="00A40BEA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AC0E" w14:textId="77777777" w:rsidR="00A40BEA" w:rsidRDefault="00A40BEA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95C0B" w14:textId="77777777" w:rsidR="00A40BEA" w:rsidRDefault="00A40BEA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EC5D" w14:textId="77777777" w:rsidR="00A40BEA" w:rsidRPr="00396332" w:rsidRDefault="00A40BEA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46183" w14:textId="77777777" w:rsidR="00A40BEA" w:rsidRDefault="00A40BEA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0BFD9B23" w14:textId="77777777" w:rsidR="00A40BEA" w:rsidRDefault="00A40BEA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53834" w14:textId="77777777" w:rsidR="00A40BEA" w:rsidRPr="00396332" w:rsidRDefault="00A40BEA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D5FD" w14:textId="77777777" w:rsidR="00A40BEA" w:rsidRDefault="00A40BEA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6B534677" w14:textId="77777777" w:rsidR="00A40BEA" w:rsidRDefault="00A40BEA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A40BEA" w14:paraId="3F072133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44A6B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EEAB" w14:textId="77777777" w:rsidR="00A40BEA" w:rsidRDefault="00A40BEA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51BC0371" w14:textId="77777777" w:rsidR="00A40BEA" w:rsidRDefault="00A40BEA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CE07E" w14:textId="77777777" w:rsidR="00A40BEA" w:rsidRDefault="00A40BEA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CFE78" w14:textId="77777777" w:rsidR="00A40BEA" w:rsidRDefault="00A40BEA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59DAFA03" w14:textId="77777777" w:rsidR="00A40BEA" w:rsidRDefault="00A40BEA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63CAD" w14:textId="77777777" w:rsidR="00A40BEA" w:rsidRDefault="00A40BEA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8ECB" w14:textId="77777777" w:rsidR="00A40BEA" w:rsidRPr="00396332" w:rsidRDefault="00A40BEA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CC255" w14:textId="77777777" w:rsidR="00A40BEA" w:rsidRDefault="00A40BEA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826C0" w14:textId="77777777" w:rsidR="00A40BEA" w:rsidRDefault="00A40BEA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34E7F" w14:textId="77777777" w:rsidR="00A40BEA" w:rsidRDefault="00A40BEA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609622C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6ACF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B536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B65D8" w14:textId="77777777" w:rsidR="00A40BEA" w:rsidRPr="005C35B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ED7A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10A2EBE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70B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30924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9061C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493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DCA8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07C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6D5789B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0846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4E2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1228" w14:textId="77777777" w:rsidR="00A40BEA" w:rsidRPr="005C35B0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33B09" w14:textId="77777777" w:rsidR="00A40BEA" w:rsidRDefault="00A40BEA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2A8C8C1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C3DD" w14:textId="77777777" w:rsidR="00A40BEA" w:rsidRDefault="00A40BEA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BF4E500" w14:textId="77777777" w:rsidR="00A40BEA" w:rsidRDefault="00A40BEA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D022A9C" w14:textId="77777777" w:rsidR="00A40BEA" w:rsidRDefault="00A40BEA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97505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B0C3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FA9AA" w14:textId="77777777" w:rsidR="00A40BEA" w:rsidRPr="00396332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ADE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CAC6AE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C4BA3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91BE" w14:textId="77777777" w:rsidR="00A40BEA" w:rsidRDefault="00A40BEA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0495" w14:textId="77777777" w:rsidR="00A40BEA" w:rsidRPr="005C35B0" w:rsidRDefault="00A40BEA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AAD0" w14:textId="77777777" w:rsidR="00A40BEA" w:rsidRDefault="00A40BEA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BA980" w14:textId="77777777" w:rsidR="00A40BEA" w:rsidRDefault="00A40BEA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9FB1" w14:textId="77777777" w:rsidR="00A40BEA" w:rsidRDefault="00A40BEA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1D72" w14:textId="77777777" w:rsidR="00A40BEA" w:rsidRDefault="00A40BEA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7A877793" w14:textId="77777777" w:rsidR="00A40BEA" w:rsidRDefault="00A40BEA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4873" w14:textId="77777777" w:rsidR="00A40BEA" w:rsidRPr="00396332" w:rsidRDefault="00A40BEA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3BF8" w14:textId="77777777" w:rsidR="00A40BEA" w:rsidRDefault="00A40BEA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A40BEA" w14:paraId="7FFDD85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E7A56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FB39" w14:textId="77777777" w:rsidR="00A40BEA" w:rsidRPr="00003CB6" w:rsidRDefault="00A40BEA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AC93" w14:textId="77777777" w:rsidR="00A40BEA" w:rsidRPr="00003CB6" w:rsidRDefault="00A40BEA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4869" w14:textId="77777777" w:rsidR="00A40BEA" w:rsidRPr="00003CB6" w:rsidRDefault="00A40BEA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C927" w14:textId="77777777" w:rsidR="00A40BEA" w:rsidRDefault="00A40BEA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8AF3" w14:textId="77777777" w:rsidR="00A40BEA" w:rsidRDefault="00A40BEA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6571" w14:textId="77777777" w:rsidR="00A40BEA" w:rsidRDefault="00A40BEA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C7FBC" w14:textId="77777777" w:rsidR="00A40BEA" w:rsidRDefault="00A40BEA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D276A" w14:textId="77777777" w:rsidR="00A40BEA" w:rsidRDefault="00A40BEA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A40BEA" w14:paraId="2964C5E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22CDE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2CC4" w14:textId="77777777" w:rsidR="00A40BEA" w:rsidRPr="00003CB6" w:rsidRDefault="00A40BEA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25F86" w14:textId="77777777" w:rsidR="00A40BEA" w:rsidRPr="00003CB6" w:rsidRDefault="00A40BEA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8F7D" w14:textId="77777777" w:rsidR="00A40BEA" w:rsidRPr="00003CB6" w:rsidRDefault="00A40BEA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89956" w14:textId="77777777" w:rsidR="00A40BEA" w:rsidRPr="00003CB6" w:rsidRDefault="00A40BEA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336F" w14:textId="77777777" w:rsidR="00A40BEA" w:rsidRPr="00003CB6" w:rsidRDefault="00A40BEA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1633" w14:textId="77777777" w:rsidR="00A40BEA" w:rsidRPr="00003CB6" w:rsidRDefault="00A40BEA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5314" w14:textId="77777777" w:rsidR="00A40BEA" w:rsidRPr="00003CB6" w:rsidRDefault="00A40BEA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1B14" w14:textId="77777777" w:rsidR="00A40BEA" w:rsidRPr="00003CB6" w:rsidRDefault="00A40BEA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A40BEA" w14:paraId="1C10C92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9F203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1990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3B5F4CD4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33E9A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56EC4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205B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2404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88F0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5713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3F5A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E3D5C87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03137233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A40BEA" w14:paraId="1913125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85C0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FF46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29A9092E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0127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30E09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E3315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6EDE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C0400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26D89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0EC38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7D31D2D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0BDCE90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3D9B8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42537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5964" w14:textId="77777777" w:rsidR="00A40BEA" w:rsidRPr="005C35B0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23D2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92EF7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58BA759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099FF793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67CA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FA2BA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27416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6AE0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2DD670AF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42FE5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3E2E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44A53" w14:textId="77777777" w:rsidR="00A40BEA" w:rsidRPr="005C35B0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FCF0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731B5229" w14:textId="77777777" w:rsidR="00A40BEA" w:rsidRDefault="00A40BEA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BD9F7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F55C84C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1F749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85FBF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DED03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88FF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483BDA7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BF72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3209" w14:textId="77777777" w:rsidR="00A40BEA" w:rsidRDefault="00A40BEA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A50E4" w14:textId="77777777" w:rsidR="00A40BEA" w:rsidRPr="005C35B0" w:rsidRDefault="00A40BEA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E41EC" w14:textId="77777777" w:rsidR="00A40BEA" w:rsidRDefault="00A40BEA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E7C1" w14:textId="77777777" w:rsidR="00A40BEA" w:rsidRDefault="00A40BEA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69EBBF8" w14:textId="77777777" w:rsidR="00A40BEA" w:rsidRDefault="00A40BEA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DF4E" w14:textId="77777777" w:rsidR="00A40BEA" w:rsidRPr="00396332" w:rsidRDefault="00A40BEA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C6E60" w14:textId="77777777" w:rsidR="00A40BEA" w:rsidRDefault="00A40BEA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5E2E" w14:textId="77777777" w:rsidR="00A40BEA" w:rsidRPr="00396332" w:rsidRDefault="00A40BEA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0B425" w14:textId="77777777" w:rsidR="00A40BEA" w:rsidRDefault="00A40BEA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766C1B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7E337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775D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2E342871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41FB" w14:textId="77777777" w:rsidR="00A40BEA" w:rsidRPr="005C35B0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0063B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13A5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97DB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6A26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5197C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702E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6FF6F26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7057E7DB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A40BEA" w14:paraId="24ED97D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20E0D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1E5B6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6F563A8D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1F58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C5C8B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4FA717B6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58B70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3E38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6F82F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F713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238C5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9A89F22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A40BEA" w14:paraId="60F8D9C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78D1A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0D27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E6624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25CF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4744288D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48576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CA59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80F0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1C725167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9AA91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67D3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E6C9E0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67B42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36B04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68DD62B3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5C99" w14:textId="77777777" w:rsidR="00A40BEA" w:rsidRPr="005C35B0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D1ED1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74E40B78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E8BC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57519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A2337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B45E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6D9E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D1AF66D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A40BEA" w14:paraId="3202836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616C6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B3A6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CBBC0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B836D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5EADBBCC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5AB9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4E57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1EFE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2FD2E9BD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CE0D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6B31F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27F4F5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7E9C6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253A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11B0E2D0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F6A4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CA72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2F9E3B3A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E24E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BA0D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E7E42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E7547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613B0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D3E1A2F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28955547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CDBF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C5B8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5C55F98F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DB5B" w14:textId="77777777" w:rsidR="00A40BEA" w:rsidRPr="005C35B0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2E4A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67E3ACDD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B8E47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F429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CB5D7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D6FE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989A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F472CFA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A40BEA" w14:paraId="430EEE3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5233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13FD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ECA38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0A32F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1DB0F793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69068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E9CA1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BA4D5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F38C5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1E305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1A11E45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8A32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66314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17D3B19D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1821E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8792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2E19A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AA8F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D1315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CC06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A8EB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48915B1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A40BEA" w14:paraId="6054D5F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2C569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3020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179F1372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AB65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11743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01162974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FEE3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29B3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F9829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3875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BB8FF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2A6BDCA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61F0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6FBAC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3361B3E7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F6428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3810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7602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50D68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3116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FED3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925B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186A59F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58C8233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A40BEA" w14:paraId="1F500F9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C014E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AC7A2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5A595177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7243D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021D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BF718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FE0E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2A9D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4BD79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AF22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21CA5F0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016A1F6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A40BEA" w14:paraId="35BF61D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1D2B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DF3F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10E271EB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90BED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6ED8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552835F3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02AA912F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06CBF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8CFD5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9CCD5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F8E6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4A25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7C96F4A" w14:textId="77777777" w:rsidR="00A40BEA" w:rsidRDefault="00A40BEA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2DD72F4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96DE5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962E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307B9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3A13" w14:textId="77777777" w:rsidR="00A40BEA" w:rsidRDefault="00A40BEA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467C93BD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C9347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EAC790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9EB3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32C7E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EB417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FB9CA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C81764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C023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0D687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3232F4C0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43F51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F0E6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40EF85AA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7A9FE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49F2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E8621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C8930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D12E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97083EA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35C55C1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4876B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C0218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18190DB1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F0E8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B132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1886BEDB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49C6C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18BF0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5292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A9D1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9DA6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B85EAB4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B89EFE8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A40BEA" w14:paraId="4D806EA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9C846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05F0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3531A03B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BB51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B01FE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375858DF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368E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D3BB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28738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6AD4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107AE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A40BEA" w14:paraId="41A5EF0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30C8F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5B3C1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9283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A6331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C10BE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AF681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9686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E4195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6E617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A40BEA" w14:paraId="12812CA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9DE3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C5BC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74F6A6F1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701A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555D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32D381F0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772CB405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309DF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72C6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E9B3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54B7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5BE68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DF67207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5DD442A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6EF7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FB5F9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6D14ECCB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D1D28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79A6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791BA147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7280A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DC3B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79AF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0F588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83CC4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CB02DA8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A40BEA" w14:paraId="7163B7C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DB21F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249B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08C423E1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132D9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8CF2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64B3D8C8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62906BB0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2284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0B28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DB1E9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E9D9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DF822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D550312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7074808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6ED0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D33D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4B56A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4659" w14:textId="77777777" w:rsidR="00A40BEA" w:rsidRDefault="00A40BEA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2617AFEE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1101" w14:textId="77777777" w:rsidR="00A40BEA" w:rsidRDefault="00A40BEA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2A4183" w14:textId="77777777" w:rsidR="00A40BEA" w:rsidRDefault="00A40BEA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FF2AB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D46D0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785A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FBF8E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3DDB177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3A1FF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A7D4B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56EEE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D5B47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0B63A330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2D9A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057A132A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73DD7CC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8706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C9D2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F5290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068E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3637B492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9AE1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6621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BE943" w14:textId="77777777" w:rsidR="00A40BEA" w:rsidRPr="005C35B0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911F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166C2DAD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4F211067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F0EFE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F6EFC5E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470AB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35E1D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E3A1A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E0CB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3AACED10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2360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E7A7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B9F9" w14:textId="77777777" w:rsidR="00A40BEA" w:rsidRPr="005C35B0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6A2A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8588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675B1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E57C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AC41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1E3CD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A40BEA" w14:paraId="4BD74E56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F647F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075F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3E1A99EF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382C" w14:textId="77777777" w:rsidR="00A40BEA" w:rsidRPr="005C35B0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7BB5D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496BAE49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9F5A5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8D96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9ABE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508D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0FC9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1F0DBD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E51B8D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5EAFAF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86C702" w14:textId="77777777" w:rsidR="00A40BEA" w:rsidRPr="005C35B0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8D6A13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052B2649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6867A7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75D6728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4B3C2E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50719A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22DFF5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F6B0FE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271171E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793C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BA21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080A5AD5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64DD" w14:textId="77777777" w:rsidR="00A40BEA" w:rsidRPr="005C35B0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930B4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597E28A1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8E04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0E03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6BC5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B46DF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ABED7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3A8122D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Cu inductori de 2000 Hz </w:t>
            </w:r>
          </w:p>
          <w:p w14:paraId="21CE1A8C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paleta de 70 / 375 </w:t>
            </w:r>
          </w:p>
          <w:p w14:paraId="7ADD2A4C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  <w:lang w:val="ro-RO"/>
              </w:rPr>
              <w:t xml:space="preserve">8+625 </w:t>
            </w:r>
          </w:p>
          <w:p w14:paraId="11ACA3B8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4672B">
              <w:rPr>
                <w:b/>
                <w:bCs/>
                <w:i/>
                <w:iCs/>
                <w:sz w:val="20"/>
                <w:lang w:val="ro-RO"/>
              </w:rPr>
              <w:t>dinspre</w:t>
            </w:r>
            <w:r w:rsidRPr="0094672B">
              <w:rPr>
                <w:b/>
                <w:bCs/>
                <w:i/>
                <w:sz w:val="20"/>
                <w:lang w:val="ro-RO"/>
              </w:rPr>
              <w:t xml:space="preserve"> Satulung pe Someş.</w:t>
            </w:r>
          </w:p>
        </w:tc>
      </w:tr>
      <w:tr w:rsidR="00A40BEA" w14:paraId="429C2645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C981E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9CE1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70B31F61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BC8F" w14:textId="77777777" w:rsidR="00A40BEA" w:rsidRPr="005C35B0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7836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11A5ADA6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380B7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A3ED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6A4D3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DF172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5E23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1398192E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ED2C" w14:textId="77777777" w:rsidR="00A40BEA" w:rsidRDefault="00A40BEA" w:rsidP="00A40BE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BBC5A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70359CD6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BD45" w14:textId="77777777" w:rsidR="00A40BEA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FDFE6" w14:textId="77777777" w:rsidR="00A40BEA" w:rsidRDefault="00A40BEA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567D609B" w14:textId="77777777" w:rsidR="00A40BEA" w:rsidRDefault="00A40BEA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00349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CD5A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4DA9F" w14:textId="77777777" w:rsidR="00A40BEA" w:rsidRDefault="00A40BEA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3F961" w14:textId="77777777" w:rsidR="00A40BEA" w:rsidRPr="00396332" w:rsidRDefault="00A40BEA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2BC22" w14:textId="77777777" w:rsidR="00A40BEA" w:rsidRDefault="00A40BEA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</w:tbl>
    <w:p w14:paraId="4D0AAF5C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7C92008F" w14:textId="77777777" w:rsidR="00A40BEA" w:rsidRDefault="00A40BEA" w:rsidP="0002281B">
      <w:pPr>
        <w:pStyle w:val="Heading1"/>
        <w:spacing w:line="360" w:lineRule="auto"/>
      </w:pPr>
      <w:r>
        <w:lastRenderedPageBreak/>
        <w:t>LINIA 416</w:t>
      </w:r>
    </w:p>
    <w:p w14:paraId="082C5C53" w14:textId="77777777" w:rsidR="00A40BEA" w:rsidRDefault="00A40BEA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A40BEA" w14:paraId="0B6C8FB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7EB2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F426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2B3FF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0040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0C76169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294E8218" w14:textId="77777777" w:rsidR="00A40BEA" w:rsidRDefault="00A40BEA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8C4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CED35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5547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74B0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2067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914B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693F7DD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3426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796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88DCE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4CC3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58EB0C2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4C3F356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769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10A5937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3B1610F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894E4E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631EA60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E750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B07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CABA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F5B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C865198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C9606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3EF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75CF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1506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0D56C5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06A9E3A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3E8F514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E52A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5B24E70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31BF805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1AAA3A3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F87BF2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65BBE71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749E687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7C19FBF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F3B2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8B9B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C1AD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F10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EEB8F8F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E29A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F22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0146C11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9844B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DFE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570F72A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7A5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71C63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ED3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02194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50E1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4FEA3D74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F21C2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144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AFFE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48DD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9B1965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6F4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45D3326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5240B9B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18223CD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74859C6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E55D7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EFF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04C2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6B4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343824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A40BEA" w14:paraId="76F9494B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6C8C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52CC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6433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4ED6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4E32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A713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5E0C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6A4D537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CAE8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FF57A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54B9FDE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CBBD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F77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4A7B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230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3D56B54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5812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2BAF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DA2F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38D2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AAE9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A40BEA" w14:paraId="5CE1C4F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4F38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226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0D2EF4C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15FF1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7EB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D880" w14:textId="77777777" w:rsidR="00A40BEA" w:rsidRPr="0011403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770D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5EB5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41BD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3DC29" w14:textId="77777777" w:rsidR="00A40BEA" w:rsidRPr="0011403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50148BC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4126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2D9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CB13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943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9C4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46A1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6B7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61F1F63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A673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5708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3CB6330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EC4C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CFB9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71DDDEB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54DFE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08E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4B276007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BC08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6395D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665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A3BB2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13E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4E48859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7BC5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9017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33D3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61571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061908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5ED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5457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27F9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2F74E87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202D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321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794291F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9996B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741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5900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10E2C" w14:textId="77777777" w:rsidR="00A40BEA" w:rsidRDefault="00A40BEA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F29782A" w14:textId="77777777" w:rsidR="00A40BEA" w:rsidRDefault="00A40BEA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B65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4A7856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54058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42E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DE7C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4576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33954CA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73C0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425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150D3F2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615A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9269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3887A262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D541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F723B" w14:textId="77777777" w:rsidR="00A40BEA" w:rsidRPr="00C4423F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E4202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73B3D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7E6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06F1EF5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1883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0BA5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794F" w14:textId="77777777" w:rsidR="00A40BEA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974E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1664961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9D100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C0C6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2DB8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B1C0" w14:textId="77777777" w:rsidR="00A40BEA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FEA7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A40BEA" w14:paraId="681ACA1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7A16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0536A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F6E8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DD3F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82CB838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04CC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F8BF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B425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AB38D" w14:textId="77777777" w:rsidR="00A40BEA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0656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5D64874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88F34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AA179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61CA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1837B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306E04B0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6A949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58904BA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717AD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44C51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C506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34BEC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A40BEA" w14:paraId="7BD7E0D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6BA3B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36AE9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246941B1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DCFE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FF73C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606C6F1E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C630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2F5AF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F0AB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D5DF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8854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3B3CBAD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BE1E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2590B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ED429" w14:textId="77777777" w:rsidR="00A40BEA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0894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85BEDF5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4A1D3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02FB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1D2A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C71F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EDBA2" w14:textId="77777777" w:rsidR="00A40BEA" w:rsidRPr="00620605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A40BEA" w14:paraId="7CBDC10D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37B5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CD8E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CA044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4F2F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46388ED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8D78C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DB78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D5A9F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38F0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72B59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56DF36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A40BEA" w14:paraId="038C3D0F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16E6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2848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2ADF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E8940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F2426BB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E9C8B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83459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087C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41D4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9587A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A420D5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A40BEA" w14:paraId="42B137D8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F2C56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A872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0903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98BA3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E9EB3FF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17EE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2DEB437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48903" w14:textId="77777777" w:rsidR="00A40BEA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8E232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9B84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CDA76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55D3F5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A40BEA" w14:paraId="1AF52D5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2B25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BDD77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12D2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ACE0C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D3F47FA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8FC57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56A21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2344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6D925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53A94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E8B423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1F1E" w14:textId="77777777" w:rsidR="00A40BEA" w:rsidRDefault="00A40BEA" w:rsidP="00A40BE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E9F8F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C0CBC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75B2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1BCE8A3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66D1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64335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2C94" w14:textId="77777777" w:rsidR="00A40BEA" w:rsidRDefault="00A40BEA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3249" w14:textId="77777777" w:rsidR="00A40BEA" w:rsidRPr="00C4423F" w:rsidRDefault="00A40BEA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F28F" w14:textId="77777777" w:rsidR="00A40BEA" w:rsidRDefault="00A40BEA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3F7767BC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1926A5B9" w14:textId="77777777" w:rsidR="00A40BEA" w:rsidRDefault="00A40BEA" w:rsidP="00D37279">
      <w:pPr>
        <w:pStyle w:val="Heading1"/>
        <w:spacing w:line="276" w:lineRule="auto"/>
      </w:pPr>
      <w:r>
        <w:lastRenderedPageBreak/>
        <w:t>LINIA 418</w:t>
      </w:r>
    </w:p>
    <w:p w14:paraId="7AB07043" w14:textId="77777777" w:rsidR="00A40BEA" w:rsidRDefault="00A40BEA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A40BEA" w14:paraId="10782CC4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B42C" w14:textId="77777777" w:rsidR="00A40BEA" w:rsidRDefault="00A40BEA" w:rsidP="00A40BE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E351" w14:textId="77777777" w:rsidR="00A40BEA" w:rsidRDefault="00A40BEA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22003A0C" w14:textId="77777777" w:rsidR="00A40BEA" w:rsidRDefault="00A40BEA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FAADC" w14:textId="77777777" w:rsidR="00A40BEA" w:rsidRPr="00896D96" w:rsidRDefault="00A40BEA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AA538" w14:textId="77777777" w:rsidR="00A40BEA" w:rsidRDefault="00A40BEA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5C713361" w14:textId="77777777" w:rsidR="00A40BEA" w:rsidRDefault="00A40BEA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CE880" w14:textId="77777777" w:rsidR="00A40BEA" w:rsidRDefault="00A40BEA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75A7" w14:textId="77777777" w:rsidR="00A40BEA" w:rsidRPr="00896D96" w:rsidRDefault="00A40BEA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E6AF2" w14:textId="77777777" w:rsidR="00A40BEA" w:rsidRDefault="00A40BEA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B99A" w14:textId="77777777" w:rsidR="00A40BEA" w:rsidRPr="00896D96" w:rsidRDefault="00A40BEA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342B" w14:textId="77777777" w:rsidR="00A40BEA" w:rsidRDefault="00A40BEA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A40BEA" w14:paraId="56A887EE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A1831" w14:textId="77777777" w:rsidR="00A40BEA" w:rsidRDefault="00A40BEA" w:rsidP="00A40BE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F0A76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11AE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01E9F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57938E81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ED569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E0239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81FD2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9055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ECF1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64C493AF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A004" w14:textId="77777777" w:rsidR="00A40BEA" w:rsidRDefault="00A40BEA" w:rsidP="00A40BE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E68CE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9F3E" w14:textId="77777777" w:rsidR="00A40BEA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509C0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3A141119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0B9C9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155B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2CE3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B86F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6E76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3EB7430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2934A" w14:textId="77777777" w:rsidR="00A40BEA" w:rsidRDefault="00A40BEA" w:rsidP="00A40BE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95B3F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45EE3FCD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272FD" w14:textId="77777777" w:rsidR="00A40BEA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33BE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2117E614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4FE1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3093" w14:textId="77777777" w:rsidR="00A40BEA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735F8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E3845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97DA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758A1E92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54828" w14:textId="77777777" w:rsidR="00A40BEA" w:rsidRDefault="00A40BEA" w:rsidP="00A40BE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DDD9A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B4A32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A0D32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2EA91760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7A0B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C40CC5E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7CECF9DA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A3A19E1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FA5FB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F4E7A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4BF3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9ADF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A40BEA" w14:paraId="60919D6B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3C4C5" w14:textId="77777777" w:rsidR="00A40BEA" w:rsidRDefault="00A40BEA" w:rsidP="00A40BE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8B9D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8DBE7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0CE6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35F0C78B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4003A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9E05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DD7E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DCAD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EB1A4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072D5809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0FE97" w14:textId="77777777" w:rsidR="00A40BEA" w:rsidRDefault="00A40BEA" w:rsidP="00A40BE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3D633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D3938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F941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364EF946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DB0EC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913F2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E5F6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8C6F0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C459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7631118B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7129B" w14:textId="77777777" w:rsidR="00A40BEA" w:rsidRDefault="00A40BEA" w:rsidP="00A40BE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1AD22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7A4BCFAF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60B6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A14F0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7BB20776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5369F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5C3C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847FC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4E63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1FC82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113D5092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AE753" w14:textId="77777777" w:rsidR="00A40BEA" w:rsidRDefault="00A40BEA" w:rsidP="00A40BE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92F4C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4FC6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3E9D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0373E528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AD406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AF43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894F" w14:textId="77777777" w:rsidR="00A40BEA" w:rsidRDefault="00A40BEA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49216" w14:textId="77777777" w:rsidR="00A40BEA" w:rsidRPr="00896D96" w:rsidRDefault="00A40BEA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2F87" w14:textId="77777777" w:rsidR="00A40BEA" w:rsidRDefault="00A40BEA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848B4B2" w14:textId="77777777" w:rsidR="00A40BEA" w:rsidRDefault="00A40BEA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51AB8D98" w14:textId="77777777" w:rsidR="00A40BEA" w:rsidRDefault="00A40BEA" w:rsidP="001F0E2C">
      <w:pPr>
        <w:pStyle w:val="Heading1"/>
        <w:spacing w:line="360" w:lineRule="auto"/>
      </w:pPr>
      <w:r>
        <w:t>LINIA 420</w:t>
      </w:r>
    </w:p>
    <w:p w14:paraId="3D63D3FD" w14:textId="77777777" w:rsidR="00A40BEA" w:rsidRDefault="00A40BEA" w:rsidP="00040120">
      <w:pPr>
        <w:pStyle w:val="Heading1"/>
        <w:spacing w:line="360" w:lineRule="auto"/>
        <w:rPr>
          <w:b w:val="0"/>
          <w:bCs w:val="0"/>
          <w:sz w:val="8"/>
        </w:rPr>
      </w:pPr>
      <w:r>
        <w:t>LUDUŞ - MĂGHERUŞ ŞIEU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A40BEA" w14:paraId="4B356D01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86D99" w14:textId="77777777" w:rsidR="00A40BEA" w:rsidRDefault="00A40BEA" w:rsidP="00A40BE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15482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  <w:p w14:paraId="6EB3D577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1390F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AD9F" w14:textId="77777777" w:rsidR="00A40BEA" w:rsidRDefault="00A40BEA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17FF76F2" w14:textId="77777777" w:rsidR="00A40BEA" w:rsidRDefault="00A40BEA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2CEA6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7AA4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B23A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544E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40A21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399A45AD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3911C" w14:textId="77777777" w:rsidR="00A40BEA" w:rsidRDefault="00A40BEA" w:rsidP="00A40BE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2BF88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  <w:p w14:paraId="5D7A8E82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A03B8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724D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2286C040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A2DA5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D6FB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0BF6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8BFB8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FF080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.</w:t>
            </w:r>
          </w:p>
        </w:tc>
      </w:tr>
      <w:tr w:rsidR="00A40BEA" w14:paraId="28CC1D06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FDC41" w14:textId="77777777" w:rsidR="00A40BEA" w:rsidRDefault="00A40BEA" w:rsidP="00A40BE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A4B8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  <w:p w14:paraId="40F91178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EE47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F0CA" w14:textId="77777777" w:rsidR="00A40BEA" w:rsidRDefault="00A40BEA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4A962470" w14:textId="77777777" w:rsidR="00A40BEA" w:rsidRDefault="00A40BEA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0B938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EA610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6C15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4B48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4C0F9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1E520CBC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3FBA" w14:textId="77777777" w:rsidR="00A40BEA" w:rsidRDefault="00A40BEA" w:rsidP="00A40BE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3A686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56A8485B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CB78F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A9D06" w14:textId="77777777" w:rsidR="00A40BEA" w:rsidRDefault="00A40BEA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1D76D23D" w14:textId="77777777" w:rsidR="00A40BEA" w:rsidRDefault="00A40BEA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2694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F35A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499A4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E92B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E021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37989B1D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F4B5B" w14:textId="77777777" w:rsidR="00A40BEA" w:rsidRDefault="00A40BEA" w:rsidP="00A40BE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D1B3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  <w:p w14:paraId="570BB297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F40A4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C21A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13F60FED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DBE94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188C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721A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50E9C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553C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15EAEA6E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89D7" w14:textId="77777777" w:rsidR="00A40BEA" w:rsidRDefault="00A40BEA" w:rsidP="00A40BE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E2EE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24+100</w:t>
            </w:r>
          </w:p>
          <w:p w14:paraId="7B4DBEF7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40955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6E89B" w14:textId="77777777" w:rsidR="00A40BEA" w:rsidRDefault="00A40BEA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04165D5A" w14:textId="77777777" w:rsidR="00A40BEA" w:rsidRDefault="00A40BEA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7ED68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92F5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BB96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649A1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35AB0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0C1D8218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454A" w14:textId="77777777" w:rsidR="00A40BEA" w:rsidRDefault="00A40BEA" w:rsidP="00A40BE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2518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399EAAEA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F9865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615CF" w14:textId="77777777" w:rsidR="00A40BEA" w:rsidRDefault="00A40BEA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1D8F8C1B" w14:textId="77777777" w:rsidR="00A40BEA" w:rsidRDefault="00A40BEA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E9C7C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60F20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FC72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74F46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EA33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4C21BE70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484D8" w14:textId="77777777" w:rsidR="00A40BEA" w:rsidRDefault="00A40BEA" w:rsidP="00A40BE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402A" w14:textId="77777777" w:rsidR="00A40BEA" w:rsidRDefault="00A40BEA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621A" w14:textId="77777777" w:rsidR="00A40BEA" w:rsidRDefault="00A40BEA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346EE" w14:textId="77777777" w:rsidR="00A40BEA" w:rsidRDefault="00A40BEA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Sărmăşel</w:t>
            </w:r>
          </w:p>
          <w:p w14:paraId="5E04D6E0" w14:textId="77777777" w:rsidR="00A40BEA" w:rsidRDefault="00A40BEA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34F9" w14:textId="77777777" w:rsidR="00A40BEA" w:rsidRDefault="00A40BEA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E614058" w14:textId="77777777" w:rsidR="00A40BEA" w:rsidRDefault="00A40BEA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74F8" w14:textId="77777777" w:rsidR="00A40BEA" w:rsidRPr="00D061F6" w:rsidRDefault="00A40BEA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61F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A1175" w14:textId="77777777" w:rsidR="00A40BEA" w:rsidRDefault="00A40BEA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C744B" w14:textId="77777777" w:rsidR="00A40BEA" w:rsidRPr="00D061F6" w:rsidRDefault="00A40BEA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64354" w14:textId="77777777" w:rsidR="00A40BEA" w:rsidRDefault="00A40BEA" w:rsidP="008276C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D1A87BA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AF1F" w14:textId="77777777" w:rsidR="00A40BEA" w:rsidRDefault="00A40BEA" w:rsidP="00A40BE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0955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421CF040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9014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93E63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6CBB1DD3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41AE4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884C1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B77B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0BB95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0B0F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52A26AD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0C293B78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5ABFB" w14:textId="77777777" w:rsidR="00A40BEA" w:rsidRDefault="00A40BEA" w:rsidP="00A40BE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3ABFA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62+000</w:t>
            </w:r>
          </w:p>
          <w:p w14:paraId="0E596FF6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F78D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A520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7EA4B2B5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D426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F7C2A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B203D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09ADB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7D1B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52FD9C17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2916" w14:textId="77777777" w:rsidR="00A40BEA" w:rsidRDefault="00A40BEA" w:rsidP="00A40BE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3F734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68+500</w:t>
            </w:r>
          </w:p>
          <w:p w14:paraId="26EF40F0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AEFC2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CC4A3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7B406EEA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EEB5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17E95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1D21A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5FD39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5305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58C40968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9FDD0" w14:textId="77777777" w:rsidR="00A40BEA" w:rsidRDefault="00A40BEA" w:rsidP="00A40BE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AFE23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77+650</w:t>
            </w:r>
          </w:p>
          <w:p w14:paraId="14A45BEF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7A3CA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2632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4ADD0D47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3F1A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887E9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C9B6" w14:textId="77777777" w:rsidR="00A40BEA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143AC" w14:textId="77777777" w:rsidR="00A40BEA" w:rsidRPr="00D061F6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27A7" w14:textId="77777777" w:rsidR="00A40BEA" w:rsidRDefault="00A40BE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:rsidRPr="00F37505" w14:paraId="5C78040D" w14:textId="77777777">
        <w:trPr>
          <w:cantSplit/>
          <w:trHeight w:val="2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9CF84" w14:textId="77777777" w:rsidR="00A40BEA" w:rsidRPr="00F37505" w:rsidRDefault="00A40BEA" w:rsidP="00A40BE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AFB01" w14:textId="77777777" w:rsidR="00A40BEA" w:rsidRPr="00F37505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3F89" w14:textId="77777777" w:rsidR="00A40BEA" w:rsidRPr="00F37505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535F" w14:textId="77777777" w:rsidR="00A40BEA" w:rsidRPr="00F37505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St. Lechinţa</w:t>
            </w:r>
          </w:p>
          <w:p w14:paraId="5AC12CDD" w14:textId="77777777" w:rsidR="00A40BEA" w:rsidRPr="00F37505" w:rsidRDefault="00A40BEA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13D2" w14:textId="77777777" w:rsidR="00A40BEA" w:rsidRPr="00F37505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2A99" w14:textId="77777777" w:rsidR="00A40BEA" w:rsidRPr="00F37505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750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AD1C1" w14:textId="77777777" w:rsidR="00A40BEA" w:rsidRPr="00F37505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8600" w14:textId="77777777" w:rsidR="00A40BEA" w:rsidRPr="00F37505" w:rsidRDefault="00A40BE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A59E9" w14:textId="77777777" w:rsidR="00A40BEA" w:rsidRPr="00F37505" w:rsidRDefault="00A40BE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034060B6" w14:textId="77777777" w:rsidR="00A40BEA" w:rsidRDefault="00A40BEA">
      <w:pPr>
        <w:spacing w:before="40" w:line="192" w:lineRule="auto"/>
        <w:ind w:right="57"/>
        <w:rPr>
          <w:sz w:val="20"/>
          <w:lang w:val="ro-RO"/>
        </w:rPr>
      </w:pPr>
    </w:p>
    <w:p w14:paraId="63822565" w14:textId="77777777" w:rsidR="00A40BEA" w:rsidRDefault="00A40BEA" w:rsidP="00BF55B4">
      <w:pPr>
        <w:pStyle w:val="Heading1"/>
        <w:spacing w:line="360" w:lineRule="auto"/>
      </w:pPr>
      <w:r>
        <w:t>LINIA 421</w:t>
      </w:r>
    </w:p>
    <w:p w14:paraId="12E18CC7" w14:textId="77777777" w:rsidR="00A40BEA" w:rsidRDefault="00A40BEA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A40BEA" w14:paraId="2FD8111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27625" w14:textId="77777777" w:rsidR="00A40BEA" w:rsidRDefault="00A40BEA" w:rsidP="00A40BE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711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43F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50358" w14:textId="77777777" w:rsidR="00A40BEA" w:rsidRDefault="00A40BE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2A0E0BAE" w14:textId="77777777" w:rsidR="00A40BEA" w:rsidRDefault="00A40BE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2DB5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57D3C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3E8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0282" w14:textId="77777777" w:rsidR="00A40BEA" w:rsidRPr="00E22A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B0EE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366A8B6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51A72" w14:textId="77777777" w:rsidR="00A40BEA" w:rsidRDefault="00A40BEA" w:rsidP="00A40BE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42E8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3099C3D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ADDE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D099" w14:textId="77777777" w:rsidR="00A40BEA" w:rsidRDefault="00A40BE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F4EF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4CA85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A2F0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AE9CC" w14:textId="77777777" w:rsidR="00A40BEA" w:rsidRPr="00E22A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113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15E6467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3EA3B" w14:textId="77777777" w:rsidR="00A40BEA" w:rsidRDefault="00A40BEA" w:rsidP="00A40BE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DA92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478F" w14:textId="77777777" w:rsidR="00A40BEA" w:rsidRPr="00FE111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2598" w14:textId="77777777" w:rsidR="00A40BEA" w:rsidRDefault="00A40BE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69542097" w14:textId="77777777" w:rsidR="00A40BEA" w:rsidRDefault="00A40BE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3421B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BEC4F" w14:textId="77777777" w:rsidR="00A40BEA" w:rsidRPr="007B5B0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57F2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9BCF" w14:textId="77777777" w:rsidR="00A40BEA" w:rsidRPr="00E22A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81BF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C30DAA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A6513" w14:textId="77777777" w:rsidR="00A40BEA" w:rsidRDefault="00A40BEA" w:rsidP="00A40BE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70E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3D1D2AEF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EFF6" w14:textId="77777777" w:rsidR="00A40BEA" w:rsidRPr="00FE111C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681BE" w14:textId="77777777" w:rsidR="00A40BEA" w:rsidRDefault="00A40BE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505C138A" w14:textId="77777777" w:rsidR="00A40BEA" w:rsidRDefault="00A40BE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73D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6EFB9" w14:textId="77777777" w:rsidR="00A40BEA" w:rsidRPr="007B5B0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7665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E2B84" w14:textId="77777777" w:rsidR="00A40BEA" w:rsidRPr="00E22A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2FDC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13EF40E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0CFF8" w14:textId="77777777" w:rsidR="00A40BEA" w:rsidRDefault="00A40BEA" w:rsidP="00A40BE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749B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68+000</w:t>
            </w:r>
          </w:p>
          <w:p w14:paraId="5954C009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7F42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890A" w14:textId="77777777" w:rsidR="00A40BEA" w:rsidRDefault="00A40BEA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7A1BE453" w14:textId="77777777" w:rsidR="00A40BEA" w:rsidRDefault="00A40BE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33DF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DE21C" w14:textId="77777777" w:rsidR="00A40BEA" w:rsidRPr="007B5B0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825C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E7327" w14:textId="77777777" w:rsidR="00A40BEA" w:rsidRPr="00E22A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5EA3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69B6AB1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6FEE" w14:textId="77777777" w:rsidR="00A40BEA" w:rsidRDefault="00A40BEA" w:rsidP="00A40BE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F84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3E753DBE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713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A7153" w14:textId="77777777" w:rsidR="00A40BEA" w:rsidRDefault="00A40BEA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3B3A39EB" w14:textId="77777777" w:rsidR="00A40BEA" w:rsidRDefault="00A40BEA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CD220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5E2BA" w14:textId="77777777" w:rsidR="00A40BEA" w:rsidRPr="007B5B0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7CFE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1AE6" w14:textId="77777777" w:rsidR="00A40BEA" w:rsidRPr="00E22A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9E7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7B471EA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F9C28" w14:textId="77777777" w:rsidR="00A40BEA" w:rsidRDefault="00A40BEA" w:rsidP="00A40BE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607A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5BD0202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7CE9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DD834" w14:textId="77777777" w:rsidR="00A40BEA" w:rsidRDefault="00A40BEA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6C3C0965" w14:textId="77777777" w:rsidR="00A40BEA" w:rsidRDefault="00A40BEA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64F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72E9" w14:textId="77777777" w:rsidR="00A40BEA" w:rsidRPr="007B5B0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0EF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DF329" w14:textId="77777777" w:rsidR="00A40BEA" w:rsidRPr="00E22A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7444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0813752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FF795" w14:textId="77777777" w:rsidR="00A40BEA" w:rsidRDefault="00A40BEA" w:rsidP="00A40BE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A065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0052112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949A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9C1D2" w14:textId="77777777" w:rsidR="00A40BEA" w:rsidRPr="00160207" w:rsidRDefault="00A40BEA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212D7067" w14:textId="77777777" w:rsidR="00A40BEA" w:rsidRDefault="00A40BE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F47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832ED" w14:textId="77777777" w:rsidR="00A40BEA" w:rsidRPr="007B5B08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682B1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9CE9" w14:textId="77777777" w:rsidR="00A40BEA" w:rsidRPr="00E22A01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083F7" w14:textId="77777777" w:rsidR="00A40BEA" w:rsidRPr="00821666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6D82D5AD" w14:textId="77777777" w:rsidR="00A40BEA" w:rsidRDefault="00A40BEA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0A03874B" w14:textId="77777777" w:rsidR="00A40BEA" w:rsidRDefault="00A40BEA" w:rsidP="00380064">
      <w:pPr>
        <w:pStyle w:val="Heading1"/>
        <w:spacing w:line="360" w:lineRule="auto"/>
      </w:pPr>
      <w:r>
        <w:t>LINIA 500</w:t>
      </w:r>
    </w:p>
    <w:p w14:paraId="446A0B75" w14:textId="77777777" w:rsidR="00A40BEA" w:rsidRPr="00071303" w:rsidRDefault="00A40BEA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A40BEA" w14:paraId="204FB59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65EB9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CA32B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C78CB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EB39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7CF6BDA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20D58DC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BC48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479E8D30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B3BBD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7835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6C16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51E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1F63C0B5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68367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BD193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AEFF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D481F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2DE4C526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3C6C0E42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D07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7B28706A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8BE4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C8D8E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77B9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0C6B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7301B2D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4A703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EDF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52A0E855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DE95D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382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FFD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EE8FB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BD9A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7D50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E1AAA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4E0F4425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7B096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3E57" w14:textId="77777777" w:rsidR="00A40BEA" w:rsidRDefault="00A40BEA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4CE6" w14:textId="77777777" w:rsidR="00A40BEA" w:rsidRPr="00D33E71" w:rsidRDefault="00A40BEA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DD5D" w14:textId="77777777" w:rsidR="00A40BEA" w:rsidRDefault="00A40BEA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E90B" w14:textId="77777777" w:rsidR="00A40BEA" w:rsidRDefault="00A40BEA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4FD93" w14:textId="77777777" w:rsidR="00A40BEA" w:rsidRDefault="00A40BEA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BB2E" w14:textId="77777777" w:rsidR="00A40BEA" w:rsidRDefault="00A40BEA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2F59B831" w14:textId="77777777" w:rsidR="00A40BEA" w:rsidRDefault="00A40BEA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BF988" w14:textId="77777777" w:rsidR="00A40BEA" w:rsidRPr="00D33E71" w:rsidRDefault="00A40BEA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A60F" w14:textId="77777777" w:rsidR="00A40BEA" w:rsidRDefault="00A40BEA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2BB274D7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63036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4940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745B20F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BD820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3956" w14:textId="77777777" w:rsidR="00A40BEA" w:rsidRPr="0008670B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61F77FCB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6EEE69A2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7525A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F331D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D95F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7D279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584E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:rsidRPr="00456545" w14:paraId="5F66062D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2109" w14:textId="77777777" w:rsidR="00A40BEA" w:rsidRPr="00456545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55AAB" w14:textId="77777777" w:rsidR="00A40BEA" w:rsidRPr="00456545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42A76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D0A1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67F96935" w14:textId="77777777" w:rsidR="00A40BEA" w:rsidRPr="00456545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0359" w14:textId="77777777" w:rsidR="00A40BEA" w:rsidRPr="00456545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B5928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8159F" w14:textId="77777777" w:rsidR="00A40BEA" w:rsidRPr="00456545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302E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F3020" w14:textId="77777777" w:rsidR="00A40BEA" w:rsidRPr="00456545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40BEA" w:rsidRPr="00456545" w14:paraId="51AA85D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E248" w14:textId="77777777" w:rsidR="00A40BEA" w:rsidRPr="00456545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E09E" w14:textId="77777777" w:rsidR="00A40BEA" w:rsidRPr="00456545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B590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3169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4305E742" w14:textId="77777777" w:rsidR="00A40BEA" w:rsidRPr="00456545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B15B" w14:textId="77777777" w:rsidR="00A40BEA" w:rsidRPr="00456545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DCDB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28D83" w14:textId="77777777" w:rsidR="00A40BEA" w:rsidRPr="00456545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86CC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2064" w14:textId="77777777" w:rsidR="00A40BEA" w:rsidRPr="00456545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40BEA" w:rsidRPr="00456545" w14:paraId="6982EC3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CE644" w14:textId="77777777" w:rsidR="00A40BEA" w:rsidRPr="00456545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A86C8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5919CD2" w14:textId="77777777" w:rsidR="00A40BEA" w:rsidRPr="00456545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E8ED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98E41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49C362BA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F510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3B8F4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52D1" w14:textId="77777777" w:rsidR="00A40BEA" w:rsidRPr="00456545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DE2A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BA9C" w14:textId="77777777" w:rsidR="00A40BEA" w:rsidRPr="00456545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40BEA" w:rsidRPr="00456545" w14:paraId="1FED025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78B5" w14:textId="77777777" w:rsidR="00A40BEA" w:rsidRPr="00456545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8E39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91FEBB7" w14:textId="77777777" w:rsidR="00A40BEA" w:rsidRPr="00456545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7822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BA7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3E8784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7BCF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6307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F18A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7262077B" w14:textId="77777777" w:rsidR="00A40BEA" w:rsidRPr="00456545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FD69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6536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61287B5" w14:textId="77777777" w:rsidR="00A40BEA" w:rsidRPr="00A3090B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:rsidRPr="00456545" w14:paraId="07FBB561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FD0C5" w14:textId="77777777" w:rsidR="00A40BEA" w:rsidRPr="00456545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F77F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BAC7D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F9B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367CFE8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743D7674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74F6322E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FA3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F9C73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BAA7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8624819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C019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A50D3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40BEA" w:rsidRPr="00456545" w14:paraId="0AB1B48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9EE21" w14:textId="77777777" w:rsidR="00A40BEA" w:rsidRPr="00456545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420E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FD34C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9FE01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31A2155A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9DEE3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5886D6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DD94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9719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6E326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2556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F629E2" w14:textId="77777777" w:rsidR="00A40BEA" w:rsidRPr="005F21B7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A40BEA" w:rsidRPr="00456545" w14:paraId="6F40DC5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812A2" w14:textId="77777777" w:rsidR="00A40BEA" w:rsidRPr="00456545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FBE65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817F5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C081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32EF3E6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92240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DE3B34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EC27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73B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38A92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D622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FEC10C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A40BEA" w:rsidRPr="00456545" w14:paraId="59D0D2F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21BF" w14:textId="77777777" w:rsidR="00A40BEA" w:rsidRPr="00456545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725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E778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B019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18249031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6AD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05C6990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AABE2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A62A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36169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F64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20C275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A40BEA" w:rsidRPr="00456545" w14:paraId="5A3FCAE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A9DCF" w14:textId="77777777" w:rsidR="00A40BEA" w:rsidRPr="00456545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D1A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B1FF9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716B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E72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3989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F93D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018B630B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35438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2BD2B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A40BEA" w:rsidRPr="00456545" w14:paraId="7182D86D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CC50" w14:textId="77777777" w:rsidR="00A40BEA" w:rsidRPr="00456545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0A35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515E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733F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0A98E12D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320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3A3C0C3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6E0D8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C767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9AD4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87F52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49517F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43C82D6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A40BEA" w14:paraId="18A71C5A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D225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BBBB8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D595C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9FE42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96BE9AA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007BB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72657D2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3A7E3FEB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E7A0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0A30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AABA4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8E9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D612CB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F9BCAB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56BCA792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1E7564C2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A40BEA" w14:paraId="4D96B843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7732C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A4DF3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63DB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C96B5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BBE88E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D605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09D37F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0A78B069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7007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AC1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999C4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EE1C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67965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09FE7BDE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02E2B06B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A40BEA" w14:paraId="7D5848A7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AF72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26F5F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59F769E0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9277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09BC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0694CBC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155A6AC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E80AA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CF70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4DD6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E4023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4D64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B8C48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A40BEA" w14:paraId="29B1E1FE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3829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62B8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623B274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EA124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8AD75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0C033102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C27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1080F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EE869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6F07F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DE46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17300EBB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A40BEA" w14:paraId="59F30EC4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7A0BF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8032" w14:textId="77777777" w:rsidR="00A40BEA" w:rsidRDefault="00A40BEA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02F0" w14:textId="77777777" w:rsidR="00A40BEA" w:rsidRDefault="00A40BEA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85EF" w14:textId="77777777" w:rsidR="00A40BEA" w:rsidRDefault="00A40BEA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50B8E602" w14:textId="77777777" w:rsidR="00A40BEA" w:rsidRDefault="00A40BEA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BFCE" w14:textId="77777777" w:rsidR="00A40BEA" w:rsidRDefault="00A40BEA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1CF2" w14:textId="77777777" w:rsidR="00A40BEA" w:rsidRDefault="00A40BEA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E6B53" w14:textId="77777777" w:rsidR="00A40BEA" w:rsidRDefault="00A40BEA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334808D9" w14:textId="77777777" w:rsidR="00A40BEA" w:rsidRDefault="00A40BEA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416C" w14:textId="77777777" w:rsidR="00A40BEA" w:rsidRPr="00D33E71" w:rsidRDefault="00A40BEA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CF36" w14:textId="77777777" w:rsidR="00A40BEA" w:rsidRDefault="00A40BEA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61141193" w14:textId="77777777" w:rsidR="00A40BEA" w:rsidRDefault="00A40BEA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A40BEA" w14:paraId="38026876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A514A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66CA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373D243B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3C4E6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80C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1BE90D62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34F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5201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DB04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6B4F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958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64147BF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39A1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A94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385B25AA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B8B0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9E7D1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1EBF1964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DCA5A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9AEF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C487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C32B5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1FE0E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4EC30AF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2F583CE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5B7FD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09EE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9899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0036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5314D28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BC9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ADE6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F72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11380ED3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7A1D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6C9F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CEDF18B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52E537C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8132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511A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62889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E04A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187588A9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876F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8A4B8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E94F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3398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3B63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40BEA" w14:paraId="00A50B0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CB71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1903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1925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7CC1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4921C98F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5DC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35B2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5DEA8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228BA993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53E5F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B7C6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40BEA" w14:paraId="6DADA72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52585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4393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1EB0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404D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54636ED6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FEFA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4A7C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86F4E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2F1A2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95B6" w14:textId="77777777" w:rsidR="00A40BEA" w:rsidRPr="00534A55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4F685A5B" w14:textId="77777777" w:rsidR="00A40BEA" w:rsidRPr="00534A55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15F3CD5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A40BEA" w14:paraId="64BB28D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31D20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1BE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77CFA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4E6D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2A1769A4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7B5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8C60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A1B8F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313D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C767" w14:textId="77777777" w:rsidR="00A40BEA" w:rsidRPr="00534A55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18A796E2" w14:textId="77777777" w:rsidR="00A40BEA" w:rsidRPr="00534A55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054151F" w14:textId="77777777" w:rsidR="00A40BEA" w:rsidRPr="00534A55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A40BEA" w14:paraId="530783C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A7FC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587E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D3FC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27EA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69240CC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2727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DC7B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C484E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592EA849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CB17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E11A3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40BEA" w14:paraId="0479CEC3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B399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1DEE7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13A74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5B9E" w14:textId="77777777" w:rsidR="00A40BEA" w:rsidRPr="000C4604" w:rsidRDefault="00A40BEA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905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0245E0D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4E38DE68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12C5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20B59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31DF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F801" w14:textId="77777777" w:rsidR="00A40BEA" w:rsidRPr="000C4604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74A1F67B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A40BEA" w14:paraId="76E1E6BE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CEE7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7595F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691A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8F13F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6BDBDFD1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3E4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EC40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57F3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0F45D32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6844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9B2ED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40BEA" w14:paraId="334DE77D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ED26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BAD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548EF955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1310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816D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57C121A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2733EA24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A39F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DF512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8C8E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F555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9E3C" w14:textId="77777777" w:rsidR="00A40BEA" w:rsidRPr="00BB30B6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93A546B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1DC540A6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A40BEA" w14:paraId="220F9202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6F51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9462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503D5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0EF06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1EEEA1B5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E5F2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4BF5E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E6A7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3D1A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2F64C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6702BF0E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2CBE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E62F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A34D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37C1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14CC644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1305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4E88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7538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4D0BEE50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4E66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68902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2D2635E9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782B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F2A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72287D6F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0FA12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4A0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1A41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0C1C6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A46B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E6E65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DE425" w14:textId="77777777" w:rsidR="00A40BEA" w:rsidRPr="000C4604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A40BEA" w14:paraId="29CD475A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EF6A6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1153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80E2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2EE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19DF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5954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B2C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6D1D25CD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1B71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97C2B" w14:textId="77777777" w:rsidR="00A40BEA" w:rsidRPr="000C4604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A40BEA" w14:paraId="23E03A86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1758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6808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6CAEC54F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4FB4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2645C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31D1119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B89C5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16D8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632D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4E6A0C5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77CEE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99D0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989BB39" w14:textId="77777777" w:rsidR="00A40BEA" w:rsidRPr="006C1F61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58250021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1DEB9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5A50" w14:textId="77777777" w:rsidR="00A40BEA" w:rsidRDefault="00A40BEA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799AF" w14:textId="77777777" w:rsidR="00A40BEA" w:rsidRDefault="00A40BEA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FBA9F" w14:textId="77777777" w:rsidR="00A40BEA" w:rsidRDefault="00A40BEA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3CC1" w14:textId="77777777" w:rsidR="00A40BEA" w:rsidRDefault="00A40BEA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8D88" w14:textId="77777777" w:rsidR="00A40BEA" w:rsidRDefault="00A40BEA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C76F1" w14:textId="77777777" w:rsidR="00A40BEA" w:rsidRDefault="00A40BEA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E1E7" w14:textId="77777777" w:rsidR="00A40BEA" w:rsidRDefault="00A40BEA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3968" w14:textId="77777777" w:rsidR="00A40BEA" w:rsidRPr="004143AF" w:rsidRDefault="00A40BEA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40BEA" w14:paraId="7D576D0C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D86C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556F7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1041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753C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08718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66C7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2CFF0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FF68A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E97F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40BEA" w14:paraId="779A1365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633E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FAFE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2D3FC85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0122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914D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04E0A139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5C58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71DEA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37F7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5DCDA975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AD44E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F9645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894980D" w14:textId="77777777" w:rsidR="00A40BEA" w:rsidRPr="00D84BDE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0AA522A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70073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383B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7DBF2465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4255D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A1F3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F0BCD22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508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2B684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A24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135F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095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40BEA" w14:paraId="5CE9B66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190A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D9ECD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1F637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F6A5B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2AAFFEC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CCF7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A9AE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A45B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1C1043B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521F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4C6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40BEA" w14:paraId="57F0E6DB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577B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0C208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07729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839F5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79745294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0EB27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89A2CE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9B5D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D20A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A161D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048B" w14:textId="77777777" w:rsidR="00A40BEA" w:rsidRPr="00534C03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719E1033" w14:textId="77777777" w:rsidR="00A40BEA" w:rsidRPr="00534C03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7E06E36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A40BEA" w14:paraId="3FEC22AC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4636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599D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69C1A743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9D44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1111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218BB17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2DDB3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BE7E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D6E5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744FD0FA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F318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A553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8B5578A" w14:textId="77777777" w:rsidR="00A40BEA" w:rsidRPr="00D84BDE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0A15F56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AFCA5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2FD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032631A8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BAD81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25E6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156D905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2BD0874F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3AA27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8CCF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B7BD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C5FF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E9689" w14:textId="77777777" w:rsidR="00A40BEA" w:rsidRPr="001F07B1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EA1E9DF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049603A1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A40BEA" w14:paraId="4BF9D12C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3656E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E29B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0569C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773B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69F138B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69BB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08DE12F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8F09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00045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73328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421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1B2DA3C1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40EFD63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A40BEA" w14:paraId="51E493CF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A72FB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D389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0C21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F344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AA4EC3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7002E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B9EA467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5C607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AE6BD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2C597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FF0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AEB331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591D3E1C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A40BEA" w14:paraId="7C8BBE47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74BA8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559B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F286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E901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3D19B89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8BE3F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0B74ACF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DAB76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938D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45F36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59665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37A39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A40BEA" w14:paraId="2AB9D167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B59D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F96A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25E2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28CA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3DEB77B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1CB50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1AFE6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603B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9524F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5779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A38E54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7E981064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A40BEA" w14:paraId="3B981EA4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26AC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F6E8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0D770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B0B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BF92BD4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34B9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6D490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7ED0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EDDFB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6E004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8CE0C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A40BEA" w14:paraId="0A3A1AAE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C4614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588F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6A5A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7B0AD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DD1963E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A79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B93D27B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E851D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678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7BA7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B3EC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6E67411E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A40BEA" w14:paraId="4694F63C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E4592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FF35E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2469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79A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26CEDA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5444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1785ABD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DD86F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4D0A7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53E3B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133AD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78505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15ADC616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A40BEA" w14:paraId="62BAB231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73722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AFD4D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46AA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7E3D6" w14:textId="77777777" w:rsidR="00A40BEA" w:rsidRPr="00AD0C48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9EC8128" w14:textId="77777777" w:rsidR="00A40BEA" w:rsidRPr="00AD0C48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8B09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B99B840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633D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FBE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946C6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CF7F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54196FE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4A8D6E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672071CD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A40BEA" w14:paraId="60330767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2F125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EF23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7CB42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D8FFF" w14:textId="77777777" w:rsidR="00A40BEA" w:rsidRDefault="00A40BEA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E2A0E7E" w14:textId="77777777" w:rsidR="00A40BEA" w:rsidRDefault="00A40BEA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1E7ABDFC" w14:textId="77777777" w:rsidR="00A40BEA" w:rsidRDefault="00A40BEA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65D72797" w14:textId="77777777" w:rsidR="00A40BEA" w:rsidRPr="002532C4" w:rsidRDefault="00A40BEA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6AACB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E68B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3303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CD5DE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681B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27D86E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2DA6E14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761D6184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A40BEA" w14:paraId="515A73CE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DD67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69E0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655C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429A0" w14:textId="77777777" w:rsidR="00A40BEA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02DC99A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BD0C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4D568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BC755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AC578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7246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4AAD9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66F147C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A40BEA" w14:paraId="4FF0A93E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984A0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98FB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D17E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F8F6F" w14:textId="77777777" w:rsidR="00A40BEA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71E8C2A" w14:textId="77777777" w:rsidR="00A40BEA" w:rsidRPr="0037264C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DDE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3EA89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75E3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89DD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BBA1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97C8E1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2D02653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A40BEA" w14:paraId="21D9F97B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9A250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4BB6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CD7C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E5F1" w14:textId="77777777" w:rsidR="00A40BEA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34A0480" w14:textId="77777777" w:rsidR="00A40BEA" w:rsidRPr="003A070D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73F3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C0426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7FB99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F598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C054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A436DF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A40BEA" w14:paraId="3019D935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4AFD0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9870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D9718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A4A1C" w14:textId="77777777" w:rsidR="00A40BEA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979FE92" w14:textId="77777777" w:rsidR="00A40BEA" w:rsidRPr="00F401CD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FE2E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414F0E1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B7679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C0B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9441B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98AD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6BE8A9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08C95DA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A40BEA" w14:paraId="7BDDDA05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996C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0B5E7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F2774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3A06" w14:textId="77777777" w:rsidR="00A40BEA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C63CA73" w14:textId="77777777" w:rsidR="00A40BEA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1B5A888D" w14:textId="77777777" w:rsidR="00A40BEA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5CEA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A7917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396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FA49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A28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A6FC7D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5F312824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A40BEA" w14:paraId="37ACAAFA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F612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B495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179C4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3289" w14:textId="77777777" w:rsidR="00A40BEA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7A4A5E8" w14:textId="77777777" w:rsidR="00A40BEA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327DA3F4" w14:textId="77777777" w:rsidR="00A40BEA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190785FC" w14:textId="77777777" w:rsidR="00A40BEA" w:rsidRPr="002532C4" w:rsidRDefault="00A40BEA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CCD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D5793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5809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2E0B3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DD36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ED4492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176C7AB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A40BEA" w14:paraId="0D2FE185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1341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AE07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C47D7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E257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9C3F846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8790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2AEE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A0D6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50A50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9470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75859DB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2200A112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A40BEA" w14:paraId="0FB0397F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B64B7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7933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D86A1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2790C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7DAA1CA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B9D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E754B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6AD7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90CE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816FC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02E6ADF9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66ACD690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A40BEA" w14:paraId="595ECC61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65D2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11B55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2510B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B936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53ED1885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2803B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3013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1E2D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4C96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DEB8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56F03CF1" w14:textId="77777777" w:rsidR="00A40BEA" w:rsidRPr="00CB3447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A40BEA" w14:paraId="2CFB079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957C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6D4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C4E2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4039E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537BA55B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6F8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1F61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FBE0F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18BAF58E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B1397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B5AE0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73A271B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203831A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B1A0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207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564F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9E49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A702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4F4DB5C4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0953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AF48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605A" w14:textId="77777777" w:rsidR="00A40BEA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5EFF" w14:textId="77777777" w:rsidR="00A40BEA" w:rsidRPr="004143AF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40BEA" w14:paraId="15ADCCAE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6C045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EBAA" w14:textId="77777777" w:rsidR="00A40BEA" w:rsidRDefault="00A40BEA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F8F02" w14:textId="77777777" w:rsidR="00A40BEA" w:rsidRPr="00D33E71" w:rsidRDefault="00A40BEA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E06AF" w14:textId="77777777" w:rsidR="00A40BEA" w:rsidRDefault="00A40BEA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60C341F0" w14:textId="77777777" w:rsidR="00A40BEA" w:rsidRDefault="00A40BEA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57046" w14:textId="77777777" w:rsidR="00A40BEA" w:rsidRDefault="00A40BEA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1055" w14:textId="77777777" w:rsidR="00A40BEA" w:rsidRDefault="00A40BEA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C8417" w14:textId="77777777" w:rsidR="00A40BEA" w:rsidRDefault="00A40BEA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43FD2" w14:textId="77777777" w:rsidR="00A40BEA" w:rsidRDefault="00A40BEA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307C" w14:textId="77777777" w:rsidR="00A40BEA" w:rsidRPr="004143AF" w:rsidRDefault="00A40BEA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A40BEA" w14:paraId="70BDC30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FB90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A0AC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CCC3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2C5C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073A7EE5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2D6E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5EB6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5851" w14:textId="77777777" w:rsidR="00A40BEA" w:rsidRDefault="00A40BE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8D9FE" w14:textId="77777777" w:rsidR="00A40BEA" w:rsidRPr="00D33E71" w:rsidRDefault="00A40BE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B273" w14:textId="77777777" w:rsidR="00A40BEA" w:rsidRDefault="00A40BE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A40BEA" w14:paraId="6BEA98E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11C1F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ACE6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3685D304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03AA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67F9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6CDBA5C7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B9E8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C171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CBC74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9504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A35A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A40BEA" w14:paraId="5C08AAB4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97EDC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91C3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8EFDC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94E0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083A39EF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3029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606D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ECAB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C495E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6E8B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42D93EBB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99DEC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3B1A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44283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89546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7C7377AA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2C1C5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09D12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6BB24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3ACD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ACBCC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25C7C870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5BCF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6DFCE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49FE0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63D81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49922B58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5B2A1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4F26DEF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1A14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4A34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C9E08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77D89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7C5E89D0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3817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1CE88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FAC5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D165B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E8F8324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CD00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413596E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C865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B910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63A4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79B2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0B0F464C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9DCD5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C35A" w14:textId="77777777" w:rsidR="00A40BEA" w:rsidRDefault="00A40BEA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23B8" w14:textId="77777777" w:rsidR="00A40BEA" w:rsidRPr="00D33E71" w:rsidRDefault="00A40BEA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F2362" w14:textId="77777777" w:rsidR="00A40BEA" w:rsidRDefault="00A40BEA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1DCD42C4" w14:textId="77777777" w:rsidR="00A40BEA" w:rsidRDefault="00A40BEA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71CB6" w14:textId="77777777" w:rsidR="00A40BEA" w:rsidRDefault="00A40BEA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656534" w14:textId="77777777" w:rsidR="00A40BEA" w:rsidRDefault="00A40BEA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87C19" w14:textId="77777777" w:rsidR="00A40BEA" w:rsidRPr="00D33E71" w:rsidRDefault="00A40BEA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7664" w14:textId="77777777" w:rsidR="00A40BEA" w:rsidRDefault="00A40BEA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B3B7" w14:textId="77777777" w:rsidR="00A40BEA" w:rsidRPr="00D33E71" w:rsidRDefault="00A40BEA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26812" w14:textId="77777777" w:rsidR="00A40BEA" w:rsidRDefault="00A40BEA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178933F2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87739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A697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C360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0F85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C592C65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F8AD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7390AD2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260EB71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5B34F6A9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9E79C79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A87BA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5C622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EDED9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7CBCC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824E51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620340FB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31E0C8EF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A40BEA" w14:paraId="7F5CD40D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8A75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E5F2E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635C9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4434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5F72CBF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7B85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B78E2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283A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26C5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10F83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A40BEA" w14:paraId="39316177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FF128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35DE0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4C1F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5EA67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C3E1A2D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F295B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A626F63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EF06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8CA6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A37B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8418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471F58AC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D66B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28596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BA69A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5D59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607125C0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31DB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7FF891C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713BB609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1AC36052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2F6BD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9F68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01E18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32DF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12A8AFC2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9926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1867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F9D8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7F73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6CC5085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9CDD1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F999A0C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72B7B75E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0D02787A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4A661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AAB6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4C8EE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D30DE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571F19F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69BC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43D57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301C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8599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768E4034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1462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4D96D" w14:textId="77777777" w:rsidR="00A40BEA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2509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7761B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A740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50DF3000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F3A6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00FF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3656FA5F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F025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88EA" w14:textId="77777777" w:rsidR="00A40BEA" w:rsidRDefault="00A40BEA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6A5D722A" w14:textId="77777777" w:rsidR="00A40BEA" w:rsidRDefault="00A40BEA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AA73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4B48C" w14:textId="77777777" w:rsidR="00A40BEA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F5699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E918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42CA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A40BEA" w14:paraId="439396B8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14A24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60E42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DE940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E5AF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03D5593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8AA91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3843F10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7374201A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90076BD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31D7FCB7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6B9F8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92F7F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FCACA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954E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58577E38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F254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400D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3420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C7DB3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6F4F2034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6579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6A8B317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B54EC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593DC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64C9E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2BB4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425ED6D6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FE6A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9FAB5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3AF32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4E8E9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3D37DAA8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38B9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0FA8E295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92BA5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C37A7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FCBEB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EF6CC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0BEA" w14:paraId="40D40FC3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AAC8" w14:textId="77777777" w:rsidR="00A40BEA" w:rsidRDefault="00A40BEA" w:rsidP="00A40BE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88BB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2521D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F6D4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0CEE0A1F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2306F858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1FA78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B7C4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0C2CE" w14:textId="77777777" w:rsidR="00A40BEA" w:rsidRDefault="00A40BE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E2231" w14:textId="77777777" w:rsidR="00A40BEA" w:rsidRPr="00D33E71" w:rsidRDefault="00A40BE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84F9" w14:textId="77777777" w:rsidR="00A40BEA" w:rsidRDefault="00A40BE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26D745F" w14:textId="77777777" w:rsidR="00A40BEA" w:rsidRPr="00BA7DAE" w:rsidRDefault="00A40BEA" w:rsidP="000A5D7E">
      <w:pPr>
        <w:tabs>
          <w:tab w:val="left" w:pos="2748"/>
        </w:tabs>
        <w:rPr>
          <w:sz w:val="20"/>
          <w:lang w:val="ro-RO"/>
        </w:rPr>
      </w:pPr>
    </w:p>
    <w:p w14:paraId="00927D0D" w14:textId="77777777" w:rsidR="00A40BEA" w:rsidRDefault="00A40BEA" w:rsidP="00E7698F">
      <w:pPr>
        <w:pStyle w:val="Heading1"/>
        <w:spacing w:line="360" w:lineRule="auto"/>
      </w:pPr>
      <w:r>
        <w:t>LINIA 504</w:t>
      </w:r>
    </w:p>
    <w:p w14:paraId="0ED4022A" w14:textId="77777777" w:rsidR="00A40BEA" w:rsidRPr="00A16A49" w:rsidRDefault="00A40BEA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A40BEA" w14:paraId="3463BB14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BFB3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357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7B15189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CA83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E976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78F33EA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69C2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585B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880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6C41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59D9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411B17C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476CCF91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A40BEA" w14:paraId="2B8648FD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CBA17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FDA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4E4F3F9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7861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FA1A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67187AB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FD5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FDEE8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7495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421661E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5E08F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4B667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A40BEA" w14:paraId="469CF031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AD4E5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3DD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3DF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6488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0C186EE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7F4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72C8B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9F0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3A256A7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152E8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670AA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A40BEA" w14:paraId="26B40847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57C1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E335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2EF3B11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CE909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F4E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68934A2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BCD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A202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0F4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3658F31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FE2A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5810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7EAF5099" w14:textId="77777777" w:rsidR="00A40BEA" w:rsidRPr="00D0576C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F515ADC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E47A9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FD41" w14:textId="77777777" w:rsidR="00A40BEA" w:rsidRDefault="00A40BEA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0AA37ECF" w14:textId="77777777" w:rsidR="00A40BEA" w:rsidRDefault="00A40BEA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476A8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8F25C" w14:textId="77777777" w:rsidR="00A40BEA" w:rsidRDefault="00A40BEA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4EC67968" w14:textId="77777777" w:rsidR="00A40BEA" w:rsidRDefault="00A40BEA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C574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5074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4502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4A69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ADD4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A40BEA" w14:paraId="07BF2D31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77048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432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6C68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AB1B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F0FA56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1649FD1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777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A584B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E7F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142C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B83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2E258B8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5331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566F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648D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3AC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063ED8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581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B5FF7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4DC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132C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556F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A40BEA" w14:paraId="4116AE73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BA59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4DA8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19A0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EBE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8FD385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F38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6F854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B0B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372D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7E2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A40BEA" w14:paraId="3B17206D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524A" w14:textId="77777777" w:rsidR="00A40BEA" w:rsidRDefault="00A40BEA" w:rsidP="00A40BEA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929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6232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07B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D087C8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40F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986D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A418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086CD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0272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1B7A3A3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A40BEA" w14:paraId="4E94C92E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B90A" w14:textId="77777777" w:rsidR="00A40BEA" w:rsidRDefault="00A40BEA" w:rsidP="00A40BEA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E540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A6E82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E27A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B0469F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98D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8330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B7C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4A59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183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A40BEA" w14:paraId="1A19CFC2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6CE91" w14:textId="77777777" w:rsidR="00A40BEA" w:rsidRDefault="00A40BEA" w:rsidP="00A40BEA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56E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FD82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432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CF35B0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F5F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C789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6BA5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B6AC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AF15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A40BEA" w14:paraId="50EE95AC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F295" w14:textId="77777777" w:rsidR="00A40BEA" w:rsidRDefault="00A40BEA" w:rsidP="00A40BEA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254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9FFD3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7F70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F5BA16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CB80D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F3DA250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BDDE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A93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8C55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5B3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6C2B371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A40BEA" w14:paraId="0DD92AE5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0D999" w14:textId="77777777" w:rsidR="00A40BEA" w:rsidRDefault="00A40BEA" w:rsidP="00A40BEA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8B4E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1A2C4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1BA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9A7EFC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3103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B101A14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550DF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728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4DBB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CCAA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6B288DE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A40BEA" w14:paraId="229AB4F7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416C" w14:textId="77777777" w:rsidR="00A40BEA" w:rsidRDefault="00A40BEA" w:rsidP="00A40BEA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DA8D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53CB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246D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3863C95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13E7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86414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420F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2E918B6F" w14:textId="77777777" w:rsidR="00A40BEA" w:rsidRDefault="00A40BEA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E3CA" w14:textId="77777777" w:rsidR="00A40BEA" w:rsidRPr="00D0473F" w:rsidRDefault="00A40BEA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5744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192A4C6D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D3429" w14:textId="77777777" w:rsidR="00A40BEA" w:rsidRDefault="00A40BEA" w:rsidP="00A40BEA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C6D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C813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7F2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FDEA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6F8DC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FD9E" w14:textId="77777777" w:rsidR="00A40BEA" w:rsidRDefault="00A40BEA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782F6D3D" w14:textId="77777777" w:rsidR="00A40BEA" w:rsidRDefault="00A40BEA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AB01" w14:textId="77777777" w:rsidR="00A40BEA" w:rsidRDefault="00A40BEA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32A4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1FF65D54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2A8AC" w14:textId="77777777" w:rsidR="00A40BEA" w:rsidRDefault="00A40BEA" w:rsidP="00A40BEA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955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0DE80A8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956C8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F9C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1825B0F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3EEB7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D8A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8F6A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2DCC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8CFB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26C2706A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26EC" w14:textId="77777777" w:rsidR="00A40BEA" w:rsidRDefault="00A40BEA" w:rsidP="00A40BEA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D098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40338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607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17FECA3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09745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FD7EC23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CBC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8CC6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E129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AAA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6E8A75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A40BEA" w14:paraId="0592061B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580B" w14:textId="77777777" w:rsidR="00A40BEA" w:rsidRDefault="00A40BEA" w:rsidP="00A40BEA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1670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3B6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1FA6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2A2F955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CBC0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4728314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B79B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87CE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7315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9E1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2160F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A40BEA" w14:paraId="41897775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DE99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748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AD9F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7E4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410981F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03E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661A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CC67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6A6F5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FC2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4B48C3B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A40BEA" w14:paraId="488FC41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8A8E2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3B6B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3EF5C22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54D8B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CBA5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70267F2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5D8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ADAC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85D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1413B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029C8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A40BEA" w14:paraId="02AD12E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23F15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AE03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6418AB2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8C60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801D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58C3D9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E6E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E2154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1858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D9259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1A2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A40BEA" w14:paraId="0ED44D7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2192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C418" w14:textId="77777777" w:rsidR="00A40BEA" w:rsidRDefault="00A40BEA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1FBDA656" w14:textId="77777777" w:rsidR="00A40BEA" w:rsidRDefault="00A40BEA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2EE02" w14:textId="77777777" w:rsidR="00A40BEA" w:rsidRDefault="00A40BEA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A87C" w14:textId="77777777" w:rsidR="00A40BEA" w:rsidRDefault="00A40BEA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10F943CA" w14:textId="77777777" w:rsidR="00A40BEA" w:rsidRDefault="00A40BEA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4C56" w14:textId="77777777" w:rsidR="00A40BEA" w:rsidRDefault="00A40BEA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62AC" w14:textId="77777777" w:rsidR="00A40BEA" w:rsidRPr="00D0473F" w:rsidRDefault="00A40BEA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3BBF" w14:textId="77777777" w:rsidR="00A40BEA" w:rsidRDefault="00A40BEA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F15E" w14:textId="77777777" w:rsidR="00A40BEA" w:rsidRPr="00D0473F" w:rsidRDefault="00A40BEA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7AF7" w14:textId="77777777" w:rsidR="00A40BEA" w:rsidRPr="004C4194" w:rsidRDefault="00A40BEA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76F2B13" w14:textId="77777777" w:rsidR="00A40BEA" w:rsidRDefault="00A40BEA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A4D07D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DF12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6D4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0BCB68C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9FCA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BC8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781976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B31A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B98B8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C3A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C9D6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E233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69C6EA2" w14:textId="77777777" w:rsidR="00A40BEA" w:rsidRPr="00D0576C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A0E6F0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34694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79CD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24B9C94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F128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F33C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4041D4C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73D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2083A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5BF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8DE4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3846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572A41B" w14:textId="77777777" w:rsidR="00A40BEA" w:rsidRPr="00D0576C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DA267F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57957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E1B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6EFCCF0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FF2D2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5F0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FD2137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C0B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A98A0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E06C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77D54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FC259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6CFD170" w14:textId="77777777" w:rsidR="00A40BEA" w:rsidRPr="00D0576C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442084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4401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82C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D5EB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6DD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9AC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9199D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7AE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7B61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306D" w14:textId="77777777" w:rsidR="00A40BEA" w:rsidRPr="00E03C2B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32878690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A40BEA" w14:paraId="6A3E4ACD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5181C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D57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7F9C3AA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20AC1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3670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28F54ED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F58C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20EF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407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73F06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6D39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CEFE559" w14:textId="77777777" w:rsidR="00A40BEA" w:rsidRPr="00D0576C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FA9E05B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9D42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5DC0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34168D2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C2C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E2D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46506C2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225C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342E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A51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78880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56DE" w14:textId="77777777" w:rsidR="00A40BEA" w:rsidRPr="00E4349C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628D373F" w14:textId="77777777" w:rsidR="00A40BEA" w:rsidRPr="00E4349C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5E8D595B" w14:textId="77777777" w:rsidR="00A40BEA" w:rsidRPr="00E4349C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A40BEA" w14:paraId="06CE2FD7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0FD44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FD6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75975C1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FD94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F02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9FCC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26A3C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2256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0E08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0290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A1C329A" w14:textId="77777777" w:rsidR="00A40BEA" w:rsidRPr="00D0576C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63EC9C5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E022E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6598" w14:textId="77777777" w:rsidR="00A40BEA" w:rsidRDefault="00A40BE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24244B9E" w14:textId="77777777" w:rsidR="00A40BEA" w:rsidRDefault="00A40BE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5A63F" w14:textId="77777777" w:rsidR="00A40BEA" w:rsidRPr="00D0473F" w:rsidRDefault="00A40BE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7B0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25B89C75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FC5C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36AE" w14:textId="77777777" w:rsidR="00A40BEA" w:rsidRDefault="00A40BE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A8235" w14:textId="77777777" w:rsidR="00A40BEA" w:rsidRDefault="00A40BEA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12A8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83FD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26E22ED" w14:textId="77777777" w:rsidR="00A40BEA" w:rsidRPr="00D0576C" w:rsidRDefault="00A40BE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4BE8A1D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F6515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9A4A" w14:textId="77777777" w:rsidR="00A40BEA" w:rsidRDefault="00A40BE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40DCE38C" w14:textId="77777777" w:rsidR="00A40BEA" w:rsidRDefault="00A40BE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4374" w14:textId="77777777" w:rsidR="00A40BEA" w:rsidRDefault="00A40BE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2B1ED" w14:textId="77777777" w:rsidR="00A40BEA" w:rsidRDefault="00A40BEA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5A60A371" w14:textId="77777777" w:rsidR="00A40BEA" w:rsidRDefault="00A40BEA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17CB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963F" w14:textId="77777777" w:rsidR="00A40BEA" w:rsidRDefault="00A40BE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BE02" w14:textId="77777777" w:rsidR="00A40BEA" w:rsidRDefault="00A40BEA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4BBD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529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A40BEA" w14:paraId="6AF99E2D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520AD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351C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35E543B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2B591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547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7FA13C6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85B0B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A46A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5542B" w14:textId="77777777" w:rsidR="00A40BEA" w:rsidRDefault="00A40BEA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D168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702E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C2C4FAF" w14:textId="77777777" w:rsidR="00A40BEA" w:rsidRPr="00D0576C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A21B5EB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07A2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F78E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265D8EA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695F9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47495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74994D2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2710B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87B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4835" w14:textId="77777777" w:rsidR="00A40BEA" w:rsidRDefault="00A40BEA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1FE56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6F500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2C1A69E" w14:textId="77777777" w:rsidR="00A40BEA" w:rsidRPr="00D0576C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563D600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E3E4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94D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208DF56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CC05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CBD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7861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09EB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2654" w14:textId="77777777" w:rsidR="00A40BEA" w:rsidRDefault="00A40BEA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259EE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0CB2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7C7DE915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A40BEA" w14:paraId="36E212B5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6BC8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4B0D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7C9047F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5F3A6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F93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756507D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EB8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CF3E8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D3A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E612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7F4B1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80304F5" w14:textId="77777777" w:rsidR="00A40BEA" w:rsidRPr="00D0576C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02E9159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46C38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583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E0954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8CE4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1CDF6AA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BDDF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11C5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68AC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064D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C78F0" w14:textId="77777777" w:rsidR="00A40BEA" w:rsidRPr="00423757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66E8552B" w14:textId="77777777" w:rsidR="00A40BEA" w:rsidRPr="00423757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7A18457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A40BEA" w14:paraId="395FE6B7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ABB00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4EDA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D1248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10F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72AFF35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D96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C1B43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EA0D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7D12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6DADB" w14:textId="77777777" w:rsidR="00A40BEA" w:rsidRPr="00F94F88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76C9B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322465B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A40BEA" w14:paraId="4C526DF2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D944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D6E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0043180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1E96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2A00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60A00B2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7D59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E610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E1B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8AEAE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2AD8" w14:textId="77777777" w:rsidR="00A40BEA" w:rsidRPr="00F94F88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6663CCDC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AFB7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1A7F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2644A5B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52250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21495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4DEC507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229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33B77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D2AF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5D3F7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19834" w14:textId="77777777" w:rsidR="00A40BEA" w:rsidRPr="004C4194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7B8C4D4" w14:textId="77777777" w:rsidR="00A40BEA" w:rsidRPr="00D0576C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AE1A261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6F794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B29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361A8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42F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153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02F834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19CC0486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2D6585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34076B9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6D72C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749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BD618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14ADB" w14:textId="77777777" w:rsidR="00A40BEA" w:rsidRPr="006E4685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7A03C06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2F97" w14:textId="77777777" w:rsidR="00A40BEA" w:rsidRDefault="00A40BEA" w:rsidP="00A40BE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913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CD14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A87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6BD0C99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3255C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164D238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985A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84E2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BE245" w14:textId="77777777" w:rsidR="00A40BEA" w:rsidRPr="00D0473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6DA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792B722A" w14:textId="77777777" w:rsidR="00A40BEA" w:rsidRDefault="00A40BEA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5724466C" w14:textId="77777777" w:rsidR="00A40BEA" w:rsidRDefault="00A40BEA" w:rsidP="003C645F">
      <w:pPr>
        <w:pStyle w:val="Heading1"/>
        <w:spacing w:line="360" w:lineRule="auto"/>
      </w:pPr>
      <w:r>
        <w:lastRenderedPageBreak/>
        <w:t>LINIA 602</w:t>
      </w:r>
    </w:p>
    <w:p w14:paraId="25AE8E4E" w14:textId="77777777" w:rsidR="00A40BEA" w:rsidRDefault="00A40BEA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A40BEA" w14:paraId="01A0C582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FD7C" w14:textId="77777777" w:rsidR="00A40BEA" w:rsidRDefault="00A40BEA" w:rsidP="00A40BEA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4BE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66AE85D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F6BF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EA5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03289CC5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D588" w14:textId="77777777" w:rsidR="00A40BEA" w:rsidRPr="00406474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A372" w14:textId="77777777" w:rsidR="00A40BEA" w:rsidRPr="00DA41E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F925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264AEB24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90BB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28CE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3F963CA1" w14:textId="77777777" w:rsidR="00A40BEA" w:rsidRPr="0007619C" w:rsidRDefault="00A40BE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177E6B4C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B79D" w14:textId="77777777" w:rsidR="00A40BEA" w:rsidRDefault="00A40BEA" w:rsidP="00A40BEA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BC08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3C375483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2005E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4DEFB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5FAB0BF0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5DE57" w14:textId="77777777" w:rsidR="00A40BEA" w:rsidRPr="00406474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F7583" w14:textId="77777777" w:rsidR="00A40BEA" w:rsidRPr="00DA41E4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0E7D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60349A77" w14:textId="77777777" w:rsidR="00A40BEA" w:rsidRDefault="00A40BE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A4E4" w14:textId="77777777" w:rsidR="00A40BEA" w:rsidRDefault="00A40BE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9A9D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1FF8666F" w14:textId="77777777" w:rsidR="00A40BEA" w:rsidRDefault="00A40BE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7E6F436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0BFDBE75" w14:textId="77777777" w:rsidR="00A40BEA" w:rsidRDefault="00A40BEA" w:rsidP="00DE3370">
      <w:pPr>
        <w:pStyle w:val="Heading1"/>
        <w:spacing w:line="360" w:lineRule="auto"/>
      </w:pPr>
      <w:r>
        <w:t>LINIA 610</w:t>
      </w:r>
    </w:p>
    <w:p w14:paraId="20803DA3" w14:textId="77777777" w:rsidR="00A40BEA" w:rsidRDefault="00A40BEA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A40BEA" w14:paraId="20970ED2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535B" w14:textId="77777777" w:rsidR="00A40BEA" w:rsidRDefault="00A40BEA" w:rsidP="00A40BEA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AC4A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171D2" w14:textId="77777777" w:rsidR="00A40BEA" w:rsidRPr="00F81D6F" w:rsidRDefault="00A40BEA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3E1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3F429FB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3100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4E65B5D3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2EFD3DFD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443FE0B0" w14:textId="77777777" w:rsidR="00A40BEA" w:rsidRDefault="00A40BE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B883E" w14:textId="77777777" w:rsidR="00A40BEA" w:rsidRPr="00F81D6F" w:rsidRDefault="00A40BEA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6973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6AB5" w14:textId="77777777" w:rsidR="00A40BEA" w:rsidRPr="00F81D6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E650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553F13BB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4E20" w14:textId="77777777" w:rsidR="00A40BEA" w:rsidRDefault="00A40BEA" w:rsidP="00A40BEA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2188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23BA" w14:textId="77777777" w:rsidR="00A40BEA" w:rsidRPr="00F81D6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B55E2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334AAB99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E70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19C8DD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2DFB82C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24D59D5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9BD3" w14:textId="77777777" w:rsidR="00A40BEA" w:rsidRPr="00F81D6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3AE3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4A08" w14:textId="77777777" w:rsidR="00A40BEA" w:rsidRPr="00F81D6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4CFA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A40BEA" w14:paraId="535BD197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4D382" w14:textId="77777777" w:rsidR="00A40BEA" w:rsidRDefault="00A40BEA" w:rsidP="00A40BEA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159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1DBE" w14:textId="77777777" w:rsidR="00A40BEA" w:rsidRPr="00F81D6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F0FF1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38A3453A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6AA39025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BF9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0AFC" w14:textId="77777777" w:rsidR="00A40BEA" w:rsidRPr="00F81D6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B1F5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D41FD" w14:textId="77777777" w:rsidR="00A40BEA" w:rsidRPr="00F81D6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95F6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34CDB9C0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A40BEA" w14:paraId="000036BB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47BB4" w14:textId="77777777" w:rsidR="00A40BEA" w:rsidRDefault="00A40BEA" w:rsidP="00A40BEA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66CE" w14:textId="77777777" w:rsidR="00A40BEA" w:rsidRPr="00D12C87" w:rsidRDefault="00A40BEA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D26F" w14:textId="77777777" w:rsidR="00A40BEA" w:rsidRPr="00F81D6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3F838" w14:textId="77777777" w:rsidR="00A40BEA" w:rsidRPr="00D12C87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6349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54A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9BE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8077F" w14:textId="77777777" w:rsidR="00A40BEA" w:rsidRPr="00F81D6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6269" w14:textId="77777777" w:rsidR="00A40BEA" w:rsidRPr="00D12C87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A40BEA" w14:paraId="5AAA6B02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5C95" w14:textId="77777777" w:rsidR="00A40BEA" w:rsidRDefault="00A40BEA" w:rsidP="00A40BEA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C7FE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4B90" w14:textId="77777777" w:rsidR="00A40BEA" w:rsidRPr="00F81D6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67EFF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50A2D281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8A5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723254A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0FE60F6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33E4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86D0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45B0" w14:textId="77777777" w:rsidR="00A40BEA" w:rsidRPr="00F81D6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47D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F3CB909" w14:textId="77777777" w:rsidR="00A40BEA" w:rsidRDefault="00A40BEA" w:rsidP="004F6534">
      <w:pPr>
        <w:pStyle w:val="Heading1"/>
        <w:spacing w:line="360" w:lineRule="auto"/>
      </w:pPr>
      <w:r>
        <w:lastRenderedPageBreak/>
        <w:t>LINIA 700</w:t>
      </w:r>
    </w:p>
    <w:p w14:paraId="679361E3" w14:textId="77777777" w:rsidR="00A40BEA" w:rsidRDefault="00A40BEA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A40BEA" w14:paraId="734B6364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3695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DA1E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235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BE0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72B158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7100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9B4B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345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5818A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74AB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3F75CCB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0E3A6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159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59B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03C2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360CEB5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B91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872B0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AC0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80CB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8F1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4612335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F9FC2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77F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47AB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8534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76F6A5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512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8A69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113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A926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F0C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B87B5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A40BEA" w14:paraId="7805323E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773A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AD725" w14:textId="77777777" w:rsidR="00A40BEA" w:rsidRDefault="00A40BEA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C6F93" w14:textId="77777777" w:rsidR="00A40BEA" w:rsidRDefault="00A40BEA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18AC" w14:textId="77777777" w:rsidR="00A40BEA" w:rsidRDefault="00A40BEA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2FC9" w14:textId="77777777" w:rsidR="00A40BEA" w:rsidRPr="00E4222D" w:rsidRDefault="00A40BEA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E121FCB" w14:textId="77777777" w:rsidR="00A40BEA" w:rsidRPr="00E4222D" w:rsidRDefault="00A40BEA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85A6645" w14:textId="77777777" w:rsidR="00A40BEA" w:rsidRPr="00E4222D" w:rsidRDefault="00A40BEA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F122F64" w14:textId="77777777" w:rsidR="00A40BEA" w:rsidRDefault="00A40BEA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116B8" w14:textId="77777777" w:rsidR="00A40BEA" w:rsidRDefault="00A40BEA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99BC" w14:textId="77777777" w:rsidR="00A40BEA" w:rsidRDefault="00A40BEA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BC1B" w14:textId="77777777" w:rsidR="00A40BEA" w:rsidRDefault="00A40BEA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267B" w14:textId="77777777" w:rsidR="00A40BEA" w:rsidRDefault="00A40BEA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B2F4208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5747F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35A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4751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C27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DC3545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24A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097255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62CD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2C2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1676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7601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EDA082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EC4B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ECB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AD88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DDB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305FA3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CCFD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E9D7BD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A4B3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265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EC41A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F3E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E951AD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C550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85A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0740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7E2E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658FB7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7AA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1CD2DBE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B27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B69B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2297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FE2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FC2F34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B42C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B33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CD1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1D0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87C830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C187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A041E9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4B15927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C23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58F8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00110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A68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D29137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B7090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A1DB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2509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892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999692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915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6FCAF1A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57A6292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A22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D200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D4C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8E800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B69B4E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1F9C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56EA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3B5DF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4E96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BB9FF0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8E89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F9BC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1B7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2774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5FB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3E3A52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D3BE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0E0F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0FE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90D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85B815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BC6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77B16E11" w14:textId="77777777" w:rsidR="00A40BEA" w:rsidRPr="00B401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87A4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822F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1BBCA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E035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3324354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D27B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19D5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DDBA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165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FDCE56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FD3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2F54A59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14DB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F911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D115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150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0C0610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401D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13F0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C9723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EE33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A6FBC7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713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720CA12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E12F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EBDF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6F4F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022B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A40BEA" w14:paraId="6577988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48BE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171A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B1DD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4CE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5A0A0D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777A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36C52A5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1C33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A1E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AD86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F90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A40BEA" w14:paraId="318BD2E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26BF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2D9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39F8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D4C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888CA7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F2B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152B859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41B0B85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D9EB4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2DD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71C4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2BD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8352FE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E4C7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08AD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7788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67E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4D7124B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AB27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3560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70A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07E77DA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C639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24E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4EDB445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B41C7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7441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D7B1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B5BE5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26513BA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B53B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1EC0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823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2DD0695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4E5B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B66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608907B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AC302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8140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CE8D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1C81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3995340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DF8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3896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787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5EB2E40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6047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34F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31BCC0A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1071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81A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1C97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6B1C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2B9F393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2107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EB16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086A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9ADF3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067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EC52B1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6A473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9FF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41B814C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0408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9188" w14:textId="77777777" w:rsidR="00A40BEA" w:rsidRDefault="00A40BEA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024FD418" w14:textId="77777777" w:rsidR="00A40BEA" w:rsidRDefault="00A40BEA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84D5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C24C1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ACD4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26D2B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E9E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273468E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3D8A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C0B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5DE9B70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124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A6CE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6CE1F4AC" w14:textId="77777777" w:rsidR="00A40BEA" w:rsidRPr="008A1A04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4616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43B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D67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61C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36D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0D0AE5E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A344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1B6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57CD24F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17A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5A41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0F358770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8F2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BA1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DF12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351D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7927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A40BEA" w14:paraId="0FC0FDD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ABDF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B80A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0E12424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9AEC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369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2C5CE7A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F912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D0A4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171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CE31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DDDAE" w14:textId="77777777" w:rsidR="00A40BEA" w:rsidRPr="00C20CA5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DAE38AD" w14:textId="77777777" w:rsidR="00A40BEA" w:rsidRPr="00EB107D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4940FD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81040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468F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1C4C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90B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60A16EC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DDB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0A1B6F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D024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D2C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A585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04D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45E87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F45CA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A40BEA" w14:paraId="5C60F87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0B7BF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5F1E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4E1E0AC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F4DCD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89A7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5C39F3A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36466C7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270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7BC0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5508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F852A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7D9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71C2E1E5" w14:textId="77777777" w:rsidR="00A40BEA" w:rsidRPr="00C401D9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A40BEA" w14:paraId="4B9BA9C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7D069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F8F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573F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D37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47A58FA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358518B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4E12FC6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CAE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A9A687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A2C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B9F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BE8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33E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61D5369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A40BEA" w14:paraId="12E20AE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F5BD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2C7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1AFB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FBE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ABC4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2D2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32BA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576DAB4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1DE27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399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7B4FA81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C930D7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3515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3668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CAD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34A281B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C4C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7255BC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E34A4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6212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1AD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9174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456108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F10A6C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996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29EE681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47BF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3ADC" w14:textId="77777777" w:rsidR="00A40BEA" w:rsidRDefault="00A40BEA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1953E6E9" w14:textId="77777777" w:rsidR="00A40BEA" w:rsidRDefault="00A40BEA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E3C1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3B76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F2EE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0B8B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BE5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6E83E4B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C60894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EC4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D64AB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E98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065AF87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A18C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5BC07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065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4D0E775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3E1C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904A" w14:textId="77777777" w:rsidR="00A40BEA" w:rsidRPr="00C20CA5" w:rsidRDefault="00A40BE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5DF31BC" w14:textId="77777777" w:rsidR="00A40BEA" w:rsidRPr="00EB107D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D7A658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B38FF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65EB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D32C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2E0E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A69DB9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525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5324C1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C81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E957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974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5C5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89104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42671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A40BEA" w14:paraId="22283DA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BDE5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FD4C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C74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4120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C65C1C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0AE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357BD7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BE9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CB4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ED76F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995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0096542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A40BEA" w14:paraId="42D6983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154C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50F3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48F5D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C9DF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5C56CB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7994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4CF0A7A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D014B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7809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D4C10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C03E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EE01E5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CB6D4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332C3AC0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A40BEA" w14:paraId="19299B7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4B5F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D3E8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76CF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D9E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4C0A88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D9BB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2B1B3AB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8F8D1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3E7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710F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4178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57700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71C28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3440131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A40BEA" w14:paraId="651266B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F22D0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70E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65E6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2A0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26749F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CF6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DCAB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6714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6284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399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6CDA502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425F6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2353E8B0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A40BEA" w14:paraId="07D8626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CFA8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0A9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234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79EF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AD9E50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36CE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797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B5D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7FA7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157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577B44D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0D8DB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36020DC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A40BEA" w14:paraId="442C59F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365E8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250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B29D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A18A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1350ED4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A92A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04C8174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1B7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49D2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348A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27BA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DDC61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059B8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A40BEA" w14:paraId="4D62265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537EB" w14:textId="77777777" w:rsidR="00A40BEA" w:rsidRDefault="00A40BEA" w:rsidP="00A40BE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F19A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CE4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CB7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67DD90E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F7F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35C4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9B6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F01D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58FD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0CA03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616A7D9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49658875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09A1AA6C" w14:textId="77777777" w:rsidR="00A40BEA" w:rsidRDefault="00A40BEA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1A13A35D" w14:textId="77777777" w:rsidR="00A40BEA" w:rsidRDefault="00A40BEA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A40BEA" w14:paraId="3C8889B4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EE1D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CBB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FF95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6BC8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F4ADA8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E97A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5FCD27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3F21D45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527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532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C20BF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FDC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35871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8BC96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30BB5F9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1F4F33F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A40BEA" w14:paraId="04577C91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A078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12E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5222B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CC32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4D6BE6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3411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DF5211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2003545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2191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C90D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D67CB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887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A8615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79ABA52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48EB423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A40BEA" w14:paraId="34BDF1F8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27894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9E8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181790C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821A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0ECA" w14:textId="77777777" w:rsidR="00A40BEA" w:rsidRDefault="00A40BEA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78A3214" w14:textId="77777777" w:rsidR="00A40BEA" w:rsidRDefault="00A40BEA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E2C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D0C3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AA53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5BBC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1CC8" w14:textId="77777777" w:rsidR="00A40BEA" w:rsidRPr="006A2576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14C8E433" w14:textId="77777777" w:rsidR="00A40BEA" w:rsidRPr="006A2576" w:rsidRDefault="00A40BEA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79E72D33" w14:textId="77777777" w:rsidR="00A40BEA" w:rsidRDefault="00A40BEA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5230EF0B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8750E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FA29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07FDEC5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0FC9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6A956" w14:textId="77777777" w:rsidR="00A40BEA" w:rsidRDefault="00A40BEA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0D7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D4D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106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2640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A3A7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142E10C3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F6BB6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027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2D3FE89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B0D1A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257EB" w14:textId="77777777" w:rsidR="00A40BEA" w:rsidRDefault="00A40BEA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3921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326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6456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271E4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8108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7CEA39D3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D1E5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1BD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234355FC" w14:textId="77777777" w:rsidR="00A40BEA" w:rsidRDefault="00A40BEA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66BA7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CDF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676F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B8D8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004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540B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294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5F116EFF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93F1A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68E3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7F7A3ED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027F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78C2" w14:textId="77777777" w:rsidR="00A40BEA" w:rsidRPr="001904F7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944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42D8C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582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D48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DD2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A40BEA" w14:paraId="0D7FD436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0534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6A3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61B6AC8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588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2610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1A8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4078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1DFB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9B98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D275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38F8F1E5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CC74C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6AAD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0284DA3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531B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5EB3" w14:textId="77777777" w:rsidR="00A40BEA" w:rsidRPr="00DA3842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D75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D8A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7B47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4002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520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7D58E11" w14:textId="77777777" w:rsidR="00A40BEA" w:rsidRDefault="00A40BEA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66B7EC81" w14:textId="77777777" w:rsidR="00A40BEA" w:rsidRDefault="00A40BEA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20E45643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4C0A6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F6DB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0960849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1B13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A84A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042A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9D2CA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86C3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C9335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8438D" w14:textId="77777777" w:rsidR="00A40BEA" w:rsidRPr="00175A24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45658F3A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FA3D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5F55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76A0E15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BA4C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BA7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64A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83C9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681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D6144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48AB" w14:textId="77777777" w:rsidR="00A40BEA" w:rsidRPr="00175A24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6CA69DBA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48C5E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EC5B" w14:textId="77777777" w:rsidR="00A40BEA" w:rsidRDefault="00A40BEA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42B6" w14:textId="77777777" w:rsidR="00A40BEA" w:rsidRDefault="00A40BEA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53048" w14:textId="77777777" w:rsidR="00A40BEA" w:rsidRDefault="00A40BEA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6BA3724" w14:textId="77777777" w:rsidR="00A40BEA" w:rsidRDefault="00A40BEA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212A9" w14:textId="77777777" w:rsidR="00A40BEA" w:rsidRDefault="00A40BEA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BF281CE" w14:textId="77777777" w:rsidR="00A40BEA" w:rsidRDefault="00A40BEA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C6AE" w14:textId="77777777" w:rsidR="00A40BEA" w:rsidRDefault="00A40BEA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D68F" w14:textId="77777777" w:rsidR="00A40BEA" w:rsidRDefault="00A40BEA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7DB28" w14:textId="77777777" w:rsidR="00A40BEA" w:rsidRPr="001304AF" w:rsidRDefault="00A40BEA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51A3" w14:textId="77777777" w:rsidR="00A40BEA" w:rsidRDefault="00A40BEA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CBDEAF" w14:textId="77777777" w:rsidR="00A40BEA" w:rsidRDefault="00A40BEA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2AE52C" w14:textId="77777777" w:rsidR="00A40BEA" w:rsidRPr="00175A24" w:rsidRDefault="00A40BEA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A40BEA" w14:paraId="7352EAF7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DD31E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90B2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B3AC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C0C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D1240D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ED6D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B95DD2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257EC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AD0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03D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2E1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933AE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46E1D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A40BEA" w14:paraId="5CCD8EE4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FB38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65F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822A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444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0E1020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97A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17E768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4D30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CAA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EA64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DEF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D84F8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6FA9B0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A40BEA" w14:paraId="1AF0C3DB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A562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8714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6280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2A5F0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AF1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18E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690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68943A6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AF0F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29A2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3AB51DAF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65B70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E97F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1C5925D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8E28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561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1AE1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53E4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19D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EEF93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9A32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0BEA" w14:paraId="33F638B3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0887B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C29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9730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5C3B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422DF1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160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71BAC58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0A8F" w14:textId="77777777" w:rsidR="00A40BEA" w:rsidRPr="00CA3079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CD0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AEDB8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689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C00E6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A40BEA" w14:paraId="3C50B144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A0159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2706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0ADED45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0A69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00F9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EB335EC" w14:textId="77777777" w:rsidR="00A40BEA" w:rsidRPr="00180EA2" w:rsidRDefault="00A40BEA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9AA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25661" w14:textId="77777777" w:rsidR="00A40BEA" w:rsidRPr="00CA3079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B35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AE76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296D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E1BC3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30FEDC2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A40BEA" w14:paraId="2FF2DBA0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D4328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6645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465E7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11E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A99B39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B9E8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098B" w14:textId="77777777" w:rsidR="00A40BEA" w:rsidRPr="00CA3079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10B8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32B4722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BB415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5DC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824E1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28FACE6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CD1D8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A40BEA" w14:paraId="2AE2EF07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04E36" w14:textId="77777777" w:rsidR="00A40BEA" w:rsidRDefault="00A40BEA" w:rsidP="00A40BEA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333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0818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25A4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7AD722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929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504779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776C68F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C3C5" w14:textId="77777777" w:rsidR="00A40BEA" w:rsidRPr="00CA3079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A0FB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AC830" w14:textId="77777777" w:rsidR="00A40BEA" w:rsidRPr="001304AF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9CF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F7E30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20CC8E4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627B2FBA" w14:textId="77777777" w:rsidR="00A40BEA" w:rsidRPr="00B71446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5EF8AE11" w14:textId="77777777" w:rsidR="00A40BEA" w:rsidRDefault="00A40BEA">
      <w:pPr>
        <w:tabs>
          <w:tab w:val="left" w:pos="6382"/>
        </w:tabs>
        <w:rPr>
          <w:sz w:val="20"/>
        </w:rPr>
      </w:pPr>
    </w:p>
    <w:p w14:paraId="2D4E2AA1" w14:textId="77777777" w:rsidR="00A40BEA" w:rsidRDefault="00A40BEA" w:rsidP="00F0370D">
      <w:pPr>
        <w:pStyle w:val="Heading1"/>
        <w:spacing w:line="360" w:lineRule="auto"/>
      </w:pPr>
      <w:r>
        <w:t>LINIA 800</w:t>
      </w:r>
    </w:p>
    <w:p w14:paraId="2AC63330" w14:textId="77777777" w:rsidR="00A40BEA" w:rsidRDefault="00A40BEA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A40BEA" w14:paraId="29A746C9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683F8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1782A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BD081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AB842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F8B9C2F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3999C" w14:textId="77777777" w:rsidR="00A40BEA" w:rsidRDefault="00A40BE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8A3AD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C11EB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837B1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D5A8A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605F3CF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36104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DA1AE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07822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DAE14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84C2DAD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11BCA" w14:textId="77777777" w:rsidR="00A40BEA" w:rsidRDefault="00A40BE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3FB56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DDBBF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40F7F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33E32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E44210D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71866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FF6D8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D84A1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5C4E5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1BF45B4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1F34A" w14:textId="77777777" w:rsidR="00A40BEA" w:rsidRDefault="00A40BE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F431C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E7238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0C182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C7909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7C1BD3" w14:textId="77777777" w:rsidR="00A40BEA" w:rsidRDefault="00A40BEA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A40BEA" w:rsidRPr="00A8307A" w14:paraId="4ACD1D0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4E0CB" w14:textId="77777777" w:rsidR="00A40BEA" w:rsidRPr="00A75A00" w:rsidRDefault="00A40BEA" w:rsidP="00A40BEA">
            <w:pPr>
              <w:numPr>
                <w:ilvl w:val="0"/>
                <w:numId w:val="3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099E6" w14:textId="77777777" w:rsidR="00A40BEA" w:rsidRPr="00A8307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CD158" w14:textId="77777777" w:rsidR="00A40BEA" w:rsidRPr="00A8307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7C6B5" w14:textId="77777777" w:rsidR="00A40BEA" w:rsidRPr="00A8307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EC7E7" w14:textId="77777777" w:rsidR="00A40BEA" w:rsidRDefault="00A40BE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5579A98" w14:textId="77777777" w:rsidR="00A40BEA" w:rsidRDefault="00A40BE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4CD2A377" w14:textId="77777777" w:rsidR="00A40BEA" w:rsidRDefault="00A40BE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7D5FBCC" w14:textId="77777777" w:rsidR="00A40BEA" w:rsidRDefault="00A40BE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9ACB4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36F4D" w14:textId="77777777" w:rsidR="00A40BEA" w:rsidRPr="00A8307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1A4D5" w14:textId="77777777" w:rsidR="00A40BEA" w:rsidRPr="00A8307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D3A46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B1606D" w14:textId="77777777" w:rsidR="00A40BEA" w:rsidRPr="00A8307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A40BEA" w14:paraId="766DBE9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55F4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3A06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BD7D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3EED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52F6CDC2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6623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7E9B44AC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7345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F069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DDE3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1D1D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547221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BDFC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654A0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3D23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B5EB4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CE3F3" w14:textId="77777777" w:rsidR="00A40BEA" w:rsidRDefault="00A40BEA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411C2D5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C5266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1F7FC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4BB9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CD57E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36C102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5B45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1F2A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5177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3FCF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D285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2EDA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248D3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8224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DA7D2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7E9767A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CBD0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BB903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588BF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BED5C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DEADD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17A5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FFC57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15+950</w:t>
            </w:r>
          </w:p>
          <w:p w14:paraId="0FC088EC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18E30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BA15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86558B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0826F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88D1B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A01CE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E9C5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EB4D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E6C8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3928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9DB4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FEAFD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36DBA0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9482A9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A40BEA" w14:paraId="74D0ECB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8938F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A831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5870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3853F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A372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A12EB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4BEA7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2DB1F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EE8F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18A391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47AD51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A40BEA" w14:paraId="2431BB2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2738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3BEE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CFDC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5FFD0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C70C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7F431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FE06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120B2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1173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0A38E1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34C9E3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A40BEA" w14:paraId="3B159EC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3E54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4E5B8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DAF71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5599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965D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54813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D606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164D8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682F2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AA348A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AE5593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A40BEA" w14:paraId="6F9B5A5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F35E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3ABC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131D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6310C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A0AF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DC50ED8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7A4C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6988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81E3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FC87E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40BEA" w14:paraId="6F3EEA7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4DFBF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61DA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477EBC44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4EE6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B15C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4EE2A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8FA3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138B" w14:textId="77777777" w:rsidR="00A40BEA" w:rsidRDefault="00A40BEA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1A4A7F3C" w14:textId="77777777" w:rsidR="00A40BEA" w:rsidRDefault="00A40BEA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FDC11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A45A8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591A2F5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A60E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04438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1015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B324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26CC7127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DAF6D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9C4C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BF630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28A05C77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81095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E550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34ABF1C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5F6A3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BE9C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40FA8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8796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47034867" w14:textId="77777777" w:rsidR="00A40BEA" w:rsidRPr="008B2519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D791F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1C9513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A236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EE72F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7A966" w14:textId="77777777" w:rsidR="00A40BEA" w:rsidRPr="008D08DE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9826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A40BEA" w14:paraId="25EAA0C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81306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EA6F3" w14:textId="77777777" w:rsidR="00A40BEA" w:rsidRDefault="00A40BE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5C9E" w14:textId="77777777" w:rsidR="00A40BEA" w:rsidRPr="001161EA" w:rsidRDefault="00A40BE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F6E8" w14:textId="77777777" w:rsidR="00A40BEA" w:rsidRDefault="00A40BEA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5FE5167E" w14:textId="77777777" w:rsidR="00A40BEA" w:rsidRDefault="00A40BEA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CD57C" w14:textId="77777777" w:rsidR="00A40BEA" w:rsidRDefault="00A40BE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05B6DD9A" w14:textId="77777777" w:rsidR="00A40BEA" w:rsidRDefault="00A40BE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119E" w14:textId="77777777" w:rsidR="00A40BEA" w:rsidRPr="001161EA" w:rsidRDefault="00A40BE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0CED7" w14:textId="77777777" w:rsidR="00A40BEA" w:rsidRDefault="00A40BE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CBEB" w14:textId="77777777" w:rsidR="00A40BEA" w:rsidRPr="008D08DE" w:rsidRDefault="00A40BE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AF0F4" w14:textId="77777777" w:rsidR="00A40BEA" w:rsidRDefault="00A40BEA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A40BEA" w14:paraId="0CB2B0A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6A77E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6544" w14:textId="77777777" w:rsidR="00A40BEA" w:rsidRDefault="00A40BEA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DA90A" w14:textId="77777777" w:rsidR="00A40BEA" w:rsidRPr="001161EA" w:rsidRDefault="00A40BEA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A951D" w14:textId="77777777" w:rsidR="00A40BEA" w:rsidRDefault="00A40BEA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4104" w14:textId="77777777" w:rsidR="00A40BEA" w:rsidRDefault="00A40BEA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61B3C" w14:textId="77777777" w:rsidR="00A40BEA" w:rsidRPr="001161EA" w:rsidRDefault="00A40BEA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F8C09" w14:textId="77777777" w:rsidR="00A40BEA" w:rsidRDefault="00A40BEA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1ACC" w14:textId="77777777" w:rsidR="00A40BEA" w:rsidRDefault="00A40BEA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CE2BF" w14:textId="77777777" w:rsidR="00A40BEA" w:rsidRDefault="00A40BEA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1D637CAD" w14:textId="77777777" w:rsidR="00A40BEA" w:rsidRDefault="00A40BEA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A40BEA" w14:paraId="33B0A09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7653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1EB3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E9CFB" w14:textId="77777777" w:rsidR="00A40BEA" w:rsidRPr="001161EA" w:rsidRDefault="00A40BE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2EDC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6FE79A6A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BD550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DD31AD3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26B91CC5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7ED2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AFC2E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94BE6" w14:textId="77777777" w:rsidR="00A40BEA" w:rsidRPr="001161EA" w:rsidRDefault="00A40BE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9291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40BEA" w14:paraId="6DB985B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7C02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80B74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C39DC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462CC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192EF697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C776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340ED415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37EAF7C8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07871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95725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2D51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42E1B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206B48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DDE0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E968B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26DF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9E5DC" w14:textId="77777777" w:rsidR="00A40BEA" w:rsidRDefault="00A40BEA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8E3E487" w14:textId="77777777" w:rsidR="00A40BEA" w:rsidRDefault="00A40BEA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E8B1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5C822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BA787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C488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E4AC1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A40BEA" w14:paraId="3545838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F795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0D16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C56F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3EEE4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FD08A2D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1C92D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F7B3E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E6B1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072B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C1A1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E8E227D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CE0FEC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A40BEA" w14:paraId="30D5754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3FE74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8041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2ED5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6677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2EAA8D7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C1021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9B87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6635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7C2C4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A5ED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270EAC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DCB9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D5F34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17FF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75DC3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314F0A9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14FBE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2FC0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98D1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C4905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9F60C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CAC8F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C760B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946FC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4F3DB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1ABE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F0AEF0C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7B4B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3E795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7F202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BF704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2874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CD7F5B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7014B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56B7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0745D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CB02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F04E08C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3179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EE43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E4B1F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A260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62CF7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11D4723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B5716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8B165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A57B2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FFA2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E65DDFD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050221BC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4CF36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2103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53420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D86C4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F090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2F17D1F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9BA1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2092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338A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1F4F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EC3DC03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C2F6A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3C48E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6DA0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7E80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B337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172017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64370DC3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A40BEA" w14:paraId="5AB2133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F1905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FAD4E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7707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B44BF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414E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76DB3928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C9BFB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8CE1D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17E2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921EE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175F5B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A40BEA" w14:paraId="5947367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88ADB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FE41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BF7B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7B08B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45BCB3B1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6560E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03F3C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CD38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59DBB0E3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DE29C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54F7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40BEA" w14:paraId="4D0921A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21A14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26D8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DB13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40FD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E4028FD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14E25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BCFD249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0346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7C94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52609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132B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2F9557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C781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A204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33A8F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6841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6EE3318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B0360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7C2D43AD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A40D3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DDF5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0CADB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31F02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4FCAFC4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5403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A206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9D16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5E2F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E492164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2DDE3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4B56F7F3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272FEBD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0A39437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4E79EFFA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162C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7358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0DD40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9167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3E2F336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094E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B7F2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AB1D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361A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BEB50A0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C10C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2F7AC8AB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123C3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A8EF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EC265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9A45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0308A8C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5394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A1CD9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80A1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08B7D" w14:textId="77777777" w:rsidR="00A40BEA" w:rsidRDefault="00A40BE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CD3FC92" w14:textId="77777777" w:rsidR="00A40BEA" w:rsidRDefault="00A40BE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55CB" w14:textId="77777777" w:rsidR="00A40BEA" w:rsidRPr="00F565BC" w:rsidRDefault="00A40BEA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1820FDD4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6084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9221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FBE3B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1806D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A40BEA" w14:paraId="12C9AEC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58DE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12B8B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5DD1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1176" w14:textId="77777777" w:rsidR="00A40BEA" w:rsidRDefault="00A40BE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C86C358" w14:textId="77777777" w:rsidR="00A40BEA" w:rsidRDefault="00A40BE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DAF7" w14:textId="77777777" w:rsidR="00A40BEA" w:rsidRDefault="00A40BEA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0DD00F5" w14:textId="77777777" w:rsidR="00A40BEA" w:rsidRDefault="00A40BEA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9EEE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E7D5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81E9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B5F0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A40BEA" w14:paraId="25DD48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3B6A1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21541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6457D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4B54F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0FC7CED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7939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DA4538D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2BE1" w14:textId="77777777" w:rsidR="00A40BEA" w:rsidRPr="001161EA" w:rsidRDefault="00A40BEA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E208B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34B1E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707A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3978C319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68E17A8F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2D27B00B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669965A5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A40BEA" w14:paraId="1C7E319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018C5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2FF35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4C3B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A1AD8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AD4BF24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5866A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4F29581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E5F97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E2A6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B606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7D51B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061726E2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3B56D0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A40BEA" w14:paraId="4157FE8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076DF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11C5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F745A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F8CF7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FAFCBA1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3A88B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105BA29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6C52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F4CD3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2F5A0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ACBB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02603EDB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A40BEA" w14:paraId="20A28E8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1F8A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DF34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9A136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A6DDC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6E55137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2669589D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94A44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7222D443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60C12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9E096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B05D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9968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0CF869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A40BEA" w14:paraId="1D5972B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248A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079A7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7EC5C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36674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13E529A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84FB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835F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D849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B3D43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1DE4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5566F3D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D95B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1E7E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ACEF3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E777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2B999FF" w14:textId="77777777" w:rsidR="00A40BEA" w:rsidRDefault="00A40BE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9658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5651F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FDC0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7E07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A8CC4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40BEA" w14:paraId="6D69865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B1F5" w14:textId="77777777" w:rsidR="00A40BEA" w:rsidRDefault="00A40BEA" w:rsidP="00A40BE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8F3F3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72FE" w14:textId="77777777" w:rsidR="00A40BEA" w:rsidRPr="001161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F3938" w14:textId="77777777" w:rsidR="00A40BEA" w:rsidRDefault="00A40BEA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0C2BCA2" w14:textId="77777777" w:rsidR="00A40BEA" w:rsidRDefault="00A40BEA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81E4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0F87" w14:textId="77777777" w:rsidR="00A40BEA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5FB9" w14:textId="77777777" w:rsidR="00A40BEA" w:rsidRDefault="00A40BE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0019" w14:textId="77777777" w:rsidR="00A40BEA" w:rsidRPr="008D08DE" w:rsidRDefault="00A40BE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61ED" w14:textId="77777777" w:rsidR="00A40BEA" w:rsidRDefault="00A40BE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4533E6E" w14:textId="77777777" w:rsidR="00A40BEA" w:rsidRDefault="00A40BEA">
      <w:pPr>
        <w:spacing w:before="40" w:after="40" w:line="192" w:lineRule="auto"/>
        <w:ind w:right="57"/>
        <w:rPr>
          <w:sz w:val="20"/>
          <w:lang w:val="ro-RO"/>
        </w:rPr>
      </w:pPr>
    </w:p>
    <w:p w14:paraId="36053294" w14:textId="77777777" w:rsidR="00A40BEA" w:rsidRDefault="00A40BEA" w:rsidP="00FF5C69">
      <w:pPr>
        <w:pStyle w:val="Heading1"/>
        <w:spacing w:line="276" w:lineRule="auto"/>
      </w:pPr>
      <w:r>
        <w:t>LINIA 804</w:t>
      </w:r>
    </w:p>
    <w:p w14:paraId="007223AC" w14:textId="77777777" w:rsidR="00A40BEA" w:rsidRDefault="00A40BEA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A40BEA" w14:paraId="0E468EF7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3109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8FEE9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50781160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7CD3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4622E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545722AD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27E2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C532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1DC92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7282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91CF" w14:textId="77777777" w:rsidR="00A40BEA" w:rsidRPr="00436B1D" w:rsidRDefault="00A40BEA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A40BEA" w14:paraId="618B242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74843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0477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1FD3FFB5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57841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3239E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5BDA1B3F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4183A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248D5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CC19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C82D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6522B" w14:textId="77777777" w:rsidR="00A40BEA" w:rsidRPr="00436B1D" w:rsidRDefault="00A40BEA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A40BEA" w14:paraId="4FD228E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8831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9717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25583EA6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8325B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0B4E9" w14:textId="77777777" w:rsidR="00A40BEA" w:rsidRDefault="00A40BEA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E091F0C" w14:textId="77777777" w:rsidR="00A40BEA" w:rsidRDefault="00A40BEA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8BF03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C403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06C7A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3F6F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9197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A40BEA" w14:paraId="1B84073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A744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BFE2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58C61552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CAEC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19B4C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05F8B19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2BC7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44822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02E32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18F1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EBB27" w14:textId="77777777" w:rsidR="00A40BEA" w:rsidRPr="00E25A4B" w:rsidRDefault="00A40BEA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2B8EACB3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0BEA" w14:paraId="34B113A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F864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D045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6DD0CCE4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14155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597C" w14:textId="77777777" w:rsidR="00A40BEA" w:rsidRDefault="00A40BEA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F29AA68" w14:textId="77777777" w:rsidR="00A40BEA" w:rsidRDefault="00A40BEA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B591C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4E6F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BA1D5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C5A58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2C660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40BEA" w14:paraId="153784B8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B27FD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CB3C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68ABA" w14:textId="77777777" w:rsidR="00A40BEA" w:rsidRPr="00A152FB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B173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2518653E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33F0B48C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B1B1A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8FC9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D59C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28BA6F01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14F16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AAAD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58CFD7E6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4078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E2DC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5D4FCC4A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D1FD4" w14:textId="77777777" w:rsidR="00A40BEA" w:rsidRPr="00A152FB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AE5E6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25729940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386DE6EB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6B40A7D3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2A733D6B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7FDC7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F6ED8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C2D1C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6071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9DA7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56A8CACE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704A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A9A4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2BB7E" w14:textId="77777777" w:rsidR="00A40BEA" w:rsidRPr="00A152FB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F8C1E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07CF2F59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325811A5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77A9B623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D5CB1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D56F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C2B7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2E43B395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D3171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C5D9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0BEA" w14:paraId="39AA5D22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2AC9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B34B7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22633" w14:textId="77777777" w:rsidR="00A40BEA" w:rsidRPr="00A152FB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04494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16239146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6D88E40C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19459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CC4FB10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81C2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ECD5D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9331D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AC092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705C39C3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AEC0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EDF2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5C9C097F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529E5" w14:textId="77777777" w:rsidR="00A40BEA" w:rsidRPr="00A152FB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3173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1506DAE7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88664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8631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D3CC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A3CAF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6DDEA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A40BEA" w14:paraId="00A30636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0F34A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224B1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7CE666B9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D1E7" w14:textId="77777777" w:rsidR="00A40BEA" w:rsidRPr="00A152FB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46C9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6CBC6BE0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6EEF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3725C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FB5B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593EC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919D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B26F572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A40BEA" w14:paraId="456240B0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F965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5EDF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7CF98BC7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5612" w14:textId="77777777" w:rsidR="00A40BEA" w:rsidRPr="00A152FB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9EEB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0CDB87EC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A2773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841E5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49CDF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F712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4222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C3EEEF6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A40BEA" w14:paraId="2161E33D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7A60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97EF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6AE0643E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961C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5861D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3926ED7D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5719E11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12C9BADC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601244BD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37E3F70E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993F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D277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EB22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F5145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D7658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42DEB0C3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769C3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12613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5E45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862F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088FA281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9D1DC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5D491BA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77E3C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B2B2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E038B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E422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3DF6456A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FFC75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5099D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C8A5" w14:textId="77777777" w:rsidR="00A40BEA" w:rsidRPr="00A152FB" w:rsidRDefault="00A40BE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4181D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117DF6E4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40F4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985FE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2156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C5B2" w14:textId="77777777" w:rsidR="00A40BEA" w:rsidRPr="00F9444C" w:rsidRDefault="00A40BE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21541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6DAA1F30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1D571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130A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1A4528F2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09C3C" w14:textId="77777777" w:rsidR="00A40BEA" w:rsidRPr="00A152FB" w:rsidRDefault="00A40BE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69F36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806A64C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6769E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17067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1F38F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B47A" w14:textId="77777777" w:rsidR="00A40BEA" w:rsidRPr="00F9444C" w:rsidRDefault="00A40BE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D8C28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5969A4C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A40BEA" w14:paraId="5C24BB43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5C84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8F2F8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23ADE4B8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2B67" w14:textId="77777777" w:rsidR="00A40BEA" w:rsidRPr="00A152FB" w:rsidRDefault="00A40BE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9EFF9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4C81054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3D82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79A5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8B7A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ADAD" w14:textId="77777777" w:rsidR="00A40BEA" w:rsidRPr="00F9444C" w:rsidRDefault="00A40BE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7DF9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0A16ECE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A40BEA" w14:paraId="68492203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0DECC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E956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76F0C" w14:textId="77777777" w:rsidR="00A40BEA" w:rsidRPr="00A152FB" w:rsidRDefault="00A40BE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BDAED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54A9F72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C116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8A35FAF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6542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8705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8FFA" w14:textId="77777777" w:rsidR="00A40BEA" w:rsidRPr="00F9444C" w:rsidRDefault="00A40BE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3666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1B2B2F6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883AEB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A40BEA" w14:paraId="2A91C53A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B95C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EA52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14D9" w14:textId="77777777" w:rsidR="00A40BEA" w:rsidRPr="00A152FB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8021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01F4DC7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79253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55B7C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7C02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239625E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FA3EA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13E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C8AB8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D6A659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C82720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A40BEA" w14:paraId="45EE9EE9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80A4D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009B6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4783" w14:textId="77777777" w:rsidR="00A40BEA" w:rsidRPr="00A152FB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12F81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7682335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B7CB3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68BADB4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3A197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AF778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99BA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33F6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09D83179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A40BEA" w14:paraId="084D136C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33412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982B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6664" w14:textId="77777777" w:rsidR="00A40BEA" w:rsidRPr="00A152FB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FC9B7" w14:textId="77777777" w:rsidR="00A40BEA" w:rsidRDefault="00A40BEA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02CA64F3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6E4F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790BC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6A71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70A84B7D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4DD78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FD2A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0BEA" w14:paraId="21E9C5B2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BD93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B71BD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487C" w14:textId="77777777" w:rsidR="00A40BEA" w:rsidRPr="00A152FB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9B4E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EC82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C03A6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0200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59DA75DE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8A482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E76A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0BEA" w14:paraId="5F9EF3B5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1FEA1" w14:textId="77777777" w:rsidR="00A40BEA" w:rsidRDefault="00A40BEA" w:rsidP="00A40BEA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22C7A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5C90EA75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75CD" w14:textId="77777777" w:rsidR="00A40BEA" w:rsidRPr="00A152FB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71782" w14:textId="77777777" w:rsidR="00A40BEA" w:rsidRDefault="00A40BEA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AE7D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F090" w14:textId="77777777" w:rsidR="00A40BEA" w:rsidRPr="00F9444C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8A784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5FAD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38D5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6FF846A9" w14:textId="77777777" w:rsidR="00A40BEA" w:rsidRDefault="00A40BEA" w:rsidP="00802827">
      <w:pPr>
        <w:spacing w:line="276" w:lineRule="auto"/>
        <w:ind w:right="57"/>
        <w:rPr>
          <w:sz w:val="20"/>
          <w:lang w:val="ro-RO"/>
        </w:rPr>
      </w:pPr>
    </w:p>
    <w:p w14:paraId="6ED731B6" w14:textId="77777777" w:rsidR="00A40BEA" w:rsidRDefault="00A40BEA" w:rsidP="00672C80">
      <w:pPr>
        <w:pStyle w:val="Heading1"/>
        <w:spacing w:line="360" w:lineRule="auto"/>
      </w:pPr>
      <w:r>
        <w:t>LINIA 813</w:t>
      </w:r>
    </w:p>
    <w:p w14:paraId="509B0AC7" w14:textId="77777777" w:rsidR="00A40BEA" w:rsidRDefault="00A40BEA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A40BEA" w14:paraId="696B5B96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5147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FFA9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5EFA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17AC8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BF01BF5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D3C8D" w14:textId="77777777" w:rsidR="00A40BEA" w:rsidRDefault="00A40BEA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2AB8D00E" w14:textId="77777777" w:rsidR="00A40BEA" w:rsidRDefault="00A40BEA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72F8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4B5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373E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370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024FB0FB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58B58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807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12D3A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0E089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8F2D923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E6D0" w14:textId="77777777" w:rsidR="00A40BEA" w:rsidRDefault="00A40BEA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17237DE6" w14:textId="77777777" w:rsidR="00A40BEA" w:rsidRDefault="00A40BEA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47A1AD35" w14:textId="77777777" w:rsidR="00A40BEA" w:rsidRDefault="00A40BEA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9D20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EAA6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A3E3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0D3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34ACA32B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30ED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C03A" w14:textId="77777777" w:rsidR="00A40BEA" w:rsidRDefault="00A40BEA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5088" w14:textId="77777777" w:rsidR="00A40BEA" w:rsidRDefault="00A40BEA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349E" w14:textId="77777777" w:rsidR="00A40BEA" w:rsidRDefault="00A40BEA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C02689D" w14:textId="77777777" w:rsidR="00A40BEA" w:rsidRDefault="00A40BEA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4395C" w14:textId="77777777" w:rsidR="00A40BEA" w:rsidRDefault="00A40BEA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4EAC" w14:textId="77777777" w:rsidR="00A40BEA" w:rsidRDefault="00A40BEA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E491" w14:textId="77777777" w:rsidR="00A40BEA" w:rsidRDefault="00A40BEA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5E7A" w14:textId="77777777" w:rsidR="00A40BEA" w:rsidRPr="00564F54" w:rsidRDefault="00A40BEA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132F5" w14:textId="77777777" w:rsidR="00A40BEA" w:rsidRDefault="00A40BEA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7ED6FEAE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6B02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0305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A1BE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78FBE870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7310F889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B96AE" w14:textId="77777777" w:rsidR="00A40BEA" w:rsidRPr="001A0BE2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670753D" w14:textId="77777777" w:rsidR="00A40BEA" w:rsidRPr="001A0BE2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334E91E2" w14:textId="77777777" w:rsidR="00A40BEA" w:rsidRPr="001A0BE2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683F5414" w14:textId="77777777" w:rsidR="00A40BEA" w:rsidRPr="00564F54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98052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CA9B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1193D010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646E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A965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590C5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AC42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5ED03FE2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FAE1F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7C01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2054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23207DF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F6B2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EA9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A40BEA" w14:paraId="344062B9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1B44D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EDA8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1F62E7F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47B9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5F3E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C1F6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DEB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34E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1421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7EEC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A40BEA" w14:paraId="4D7D2EFD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148C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9015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850C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0A87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CFD5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B02B6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BBF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6BCF916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1AFA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9945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A40BEA" w14:paraId="066EFCE8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8822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739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4FA1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C348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0D57B4D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D9CB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19B09A8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3CE26E6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6EB82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5A0E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52E3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CC2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80133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A40BEA" w14:paraId="2DAAE33E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F96B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563F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C1A4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9D87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8A5FBB8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673BF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C833F2E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21B848E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01F2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69E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74CE2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5A0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D2EBB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A40BEA" w14:paraId="53104BC5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87BC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FF25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0D28B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9D74C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F7525F2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9C9E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2AE1BDC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A52E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C2E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1249B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6133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5D0F8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2AB93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A40BEA" w14:paraId="651A3148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7A7C6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1D4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C68DD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BD20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F076278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7A5F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28B8741E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6210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DDE6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C531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1CB1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99B0A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A40BEA" w14:paraId="40ECF1A5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8FB7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3434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91F42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11BB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9D1152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FCC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6D5FE05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7FB1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562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81B59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DE9B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A40BEA" w14:paraId="59DD45EE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F15B1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FD7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BA16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C17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AD2075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801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B84CA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2071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69855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B75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ADC62D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C9A575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A40BEA" w14:paraId="5EE24CB5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09FCB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EA8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88807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72A7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6C5F53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235D503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428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780B3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1215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8663C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6FA0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0DBE279C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5B31E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546F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3223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577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33F0F2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25360BD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1E0F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F9595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A3DA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4FA4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18D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04030852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38ED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D13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DAC9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268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E2C531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A1F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C623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050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9C9D8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1428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67AA8619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F740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145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D0906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069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F99BFC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EDE8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A8AD0F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F1588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C3A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58FB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6513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675FE5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A40BEA" w14:paraId="5948B0BE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76605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87B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120CD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025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1FEB4B8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C718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BFD77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AB9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FFA75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8328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3D17E8B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A40BEA" w14:paraId="6252DED0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13C31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F157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6521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4FD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4B27F04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E4E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610521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3B29BE6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96568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1C4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D8CEF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8F0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F70EAF2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F21E1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2879C3A2" w14:textId="77777777" w:rsidR="00A40BEA" w:rsidRPr="00CB3CD0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A40BEA" w14:paraId="70600FDF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ABDE9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4602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56BD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6EB3" w14:textId="77777777" w:rsidR="00A40BEA" w:rsidRDefault="00A40BEA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38C07AEE" w14:textId="77777777" w:rsidR="00A40BEA" w:rsidRDefault="00A40BEA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D540" w14:textId="77777777" w:rsidR="00A40BEA" w:rsidRDefault="00A40BEA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E59DB74" w14:textId="77777777" w:rsidR="00A40BEA" w:rsidRDefault="00A40BEA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DDDD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0304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87765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3D9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5D039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A40BEA" w14:paraId="2BA2E8D9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D18D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CEBA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5199794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E6C31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94DA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06C4957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3EA7175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B93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9306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14CC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EFB7B6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939A4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16A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6FA830ED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BA121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12FB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0CA04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2ADF5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2AA853D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3B2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E839D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BF13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4990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BB7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72EC876E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F83C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4E8E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5D86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D0B1" w14:textId="77777777" w:rsidR="00A40BEA" w:rsidRDefault="00A40BEA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5FE20F9C" w14:textId="77777777" w:rsidR="00A40BEA" w:rsidRDefault="00A40BEA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B06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6738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2A18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25CC0EF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E4E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C4CD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77AD2B6E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710F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23BD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15FF916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93F5C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06F5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103BF19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FDBE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54D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5717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7BAA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E58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25C9DB49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80E6D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E41F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6714F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5BAD8" w14:textId="77777777" w:rsidR="00A40BEA" w:rsidRDefault="00A40BEA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7FDAD75" w14:textId="77777777" w:rsidR="00A40BEA" w:rsidRDefault="00A40BEA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5C2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7813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B28F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02AEC706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5F571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B5B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01F486B8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3CA0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91B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311A0114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82492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D9B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17A12CA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12A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7B64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B7E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59CBE" w14:textId="77777777" w:rsidR="00A40BEA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AE29D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4EFE7603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0E09E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C17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3904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4243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8BF5DE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238A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EC4B21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2AF1F30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4397E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5F3C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26B6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1EA8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A40BEA" w14:paraId="4424038D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2370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4B1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9AAC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ADF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124AFC1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58B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B758A0B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989E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4D05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BB58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80BFE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40CDC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4D229E69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A40BEA" w14:paraId="3C0385C8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1728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A38B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158DAC0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C63B3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B2D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592F338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B63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1F161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FAF1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8E530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4305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AA0F5D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A40BEA" w14:paraId="058F88BA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0133C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CCD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60E66C6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908F4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3D3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3DEDAF1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2BC80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66EB8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31C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B99B2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42C2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A40BEA" w14:paraId="1A55A599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CFB0B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CD0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6541857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94294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BEB4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242DCF8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EFB2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60AB3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836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E1B6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D948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B669B0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A40BEA" w14:paraId="4E548EED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E9A73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80CA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9A169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1E49B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026BCF47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B766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A8D03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8808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F4984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3FFA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A40BEA" w14:paraId="3FCE1241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F656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60BB9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80D1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85C6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7346F171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9674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4EBBF9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2765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121FD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A7A6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62C0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A40BEA" w14:paraId="66B86FEF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0B6C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616D5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6D918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3675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637FD3DC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F90AA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368D994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D4819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E017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8B9AE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348F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54C51E73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2E0D1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A40BEA" w14:paraId="2AE3E55A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2274" w14:textId="77777777" w:rsidR="00A40BEA" w:rsidRDefault="00A40BEA" w:rsidP="00A40BEA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594EE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F51AA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D37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34B9DEAA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FF673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BE79AF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F1B98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7B12" w14:textId="77777777" w:rsidR="00A40BEA" w:rsidRDefault="00A40BE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4E42" w14:textId="77777777" w:rsidR="00A40BEA" w:rsidRPr="00564F54" w:rsidRDefault="00A40BE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F2964" w14:textId="77777777" w:rsidR="00A40BEA" w:rsidRDefault="00A40BE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3E289A3" w14:textId="77777777" w:rsidR="00A40BEA" w:rsidRPr="00237377" w:rsidRDefault="00A40BEA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0EA837B" w14:textId="77777777" w:rsidR="00A40BEA" w:rsidRDefault="00A40BEA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6FC2F4A7" w14:textId="77777777" w:rsidR="00A40BEA" w:rsidRDefault="00A40BEA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A40BEA" w14:paraId="1F37BA7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09BE3" w14:textId="77777777" w:rsidR="00A40BEA" w:rsidRDefault="00A40BEA" w:rsidP="00A40BEA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189F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7EB4" w14:textId="77777777" w:rsidR="00A40BEA" w:rsidRPr="002B6917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8B4B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AD3962A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7B89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0C09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EAA3B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5881B" w14:textId="77777777" w:rsidR="00A40BEA" w:rsidRPr="002A6824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3225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36525720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8446A" w14:textId="77777777" w:rsidR="00A40BEA" w:rsidRDefault="00A40BEA" w:rsidP="00A40BEA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554C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626B1" w14:textId="77777777" w:rsidR="00A40BEA" w:rsidRPr="002B6917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2539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8ABDC24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92226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190FFA2D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592E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0277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7761" w14:textId="77777777" w:rsidR="00A40BEA" w:rsidRPr="002A6824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AB083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77C7C3F3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2FAF" w14:textId="77777777" w:rsidR="00A40BEA" w:rsidRDefault="00A40BEA" w:rsidP="00A40BEA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03DF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85DCC" w14:textId="77777777" w:rsidR="00A40BEA" w:rsidRPr="002B6917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4882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D115E31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77C22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1D41E16C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0371A123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393F7855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2CB2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7E03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9E84C" w14:textId="77777777" w:rsidR="00A40BEA" w:rsidRPr="002A6824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6FB9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017C09F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546E0" w14:textId="77777777" w:rsidR="00A40BEA" w:rsidRDefault="00A40BEA" w:rsidP="00A40BEA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CD41E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26D73" w14:textId="77777777" w:rsidR="00A40BEA" w:rsidRPr="002B6917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D937E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C1023E3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9083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2EDDAB49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E41E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C0927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7BDC3" w14:textId="77777777" w:rsidR="00A40BEA" w:rsidRPr="002A6824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7BC34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74E4147F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BC07" w14:textId="77777777" w:rsidR="00A40BEA" w:rsidRDefault="00A40BEA" w:rsidP="00A40BEA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503DA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A716" w14:textId="77777777" w:rsidR="00A40BEA" w:rsidRPr="002B6917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D3FA" w14:textId="77777777" w:rsidR="00A40BEA" w:rsidRDefault="00A40BEA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9D8079E" w14:textId="77777777" w:rsidR="00A40BEA" w:rsidRDefault="00A40BEA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92484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16EAE048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D53D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37001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D751" w14:textId="77777777" w:rsidR="00A40BEA" w:rsidRPr="002A6824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D0922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A40BEA" w14:paraId="179C33A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4059" w14:textId="77777777" w:rsidR="00A40BEA" w:rsidRDefault="00A40BEA" w:rsidP="00A40BEA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88C0B" w14:textId="77777777" w:rsidR="00A40BEA" w:rsidRDefault="00A40BE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1699F" w14:textId="77777777" w:rsidR="00A40BEA" w:rsidRPr="002B6917" w:rsidRDefault="00A40BE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DDA9E" w14:textId="77777777" w:rsidR="00A40BEA" w:rsidRDefault="00A40BEA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218C1C8" w14:textId="77777777" w:rsidR="00A40BEA" w:rsidRDefault="00A40BEA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DC17" w14:textId="77777777" w:rsidR="00A40BEA" w:rsidRDefault="00A40BE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5CDE2E4D" w14:textId="77777777" w:rsidR="00A40BEA" w:rsidRDefault="00A40BE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338E8" w14:textId="77777777" w:rsidR="00A40BEA" w:rsidRDefault="00A40BE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AFC90" w14:textId="77777777" w:rsidR="00A40BEA" w:rsidRDefault="00A40BE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809D0" w14:textId="77777777" w:rsidR="00A40BEA" w:rsidRPr="002A6824" w:rsidRDefault="00A40BE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D40D0" w14:textId="77777777" w:rsidR="00A40BEA" w:rsidRDefault="00A40BEA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A40BEA" w14:paraId="173F9BF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610BD" w14:textId="77777777" w:rsidR="00A40BEA" w:rsidRDefault="00A40BEA" w:rsidP="00A40BEA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D0DA8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CE8E" w14:textId="77777777" w:rsidR="00A40BEA" w:rsidRPr="002B6917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E066A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858C867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110D0497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5E148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4506B7C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85635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FE0C8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F34F7" w14:textId="77777777" w:rsidR="00A40BEA" w:rsidRPr="002A6824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FDF8A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2BD9257A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FC6C5" w14:textId="77777777" w:rsidR="00A40BEA" w:rsidRDefault="00A40BEA" w:rsidP="00A40BEA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648F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12E3987F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EBBF" w14:textId="77777777" w:rsidR="00A40BEA" w:rsidRPr="002B6917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CD49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54B54D9F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4A6FC060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40721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2582D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D925B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49E4AF5C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83177" w14:textId="77777777" w:rsidR="00A40BEA" w:rsidRPr="002A6824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824A" w14:textId="77777777" w:rsidR="00A40BEA" w:rsidRDefault="00A40BEA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0BEA" w14:paraId="2D32AFD1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F95EF" w14:textId="77777777" w:rsidR="00A40BEA" w:rsidRDefault="00A40BEA" w:rsidP="00A40BEA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B8C7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AB05" w14:textId="77777777" w:rsidR="00A40BEA" w:rsidRPr="002B6917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BB0F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5D291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39BBCD48" w14:textId="77777777" w:rsidR="00A40BEA" w:rsidRDefault="00A40BE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1D5E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693A9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A59E" w14:textId="77777777" w:rsidR="00A40BEA" w:rsidRPr="002A6824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7577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6BD0329D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A40BEA" w14:paraId="10EA0C11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FA54B" w14:textId="77777777" w:rsidR="00A40BEA" w:rsidRDefault="00A40BEA" w:rsidP="00A40BEA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4E2D8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65F1" w14:textId="77777777" w:rsidR="00A40BEA" w:rsidRPr="002B6917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908F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4BF21" w14:textId="77777777" w:rsidR="00A40BEA" w:rsidRDefault="00A40BE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50E29" w14:textId="77777777" w:rsidR="00A40BEA" w:rsidRPr="00557C88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D0514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7CFF" w14:textId="77777777" w:rsidR="00A40BEA" w:rsidRPr="002A6824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2D56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2808E4" w14:textId="77777777" w:rsidR="00A40BEA" w:rsidRPr="00D83307" w:rsidRDefault="00A40BE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A40BEA" w14:paraId="56FA657C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D97C0" w14:textId="77777777" w:rsidR="00A40BEA" w:rsidRDefault="00A40BEA" w:rsidP="00A40BEA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AE11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98BD5" w14:textId="77777777" w:rsidR="00A40BEA" w:rsidRPr="002B6917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6330F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0021A7A3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8BBE2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9244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EF4D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4A71" w14:textId="77777777" w:rsidR="00A40BEA" w:rsidRPr="002A6824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4B96D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1177715A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2C8C" w14:textId="77777777" w:rsidR="00A40BEA" w:rsidRDefault="00A40BEA" w:rsidP="00A40BEA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E348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14A0" w14:textId="77777777" w:rsidR="00A40BEA" w:rsidRPr="002B6917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254E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6EA4D961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45958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46F98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DFE7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F77E9" w14:textId="77777777" w:rsidR="00A40BEA" w:rsidRPr="002A6824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FB11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7064F610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49AF" w14:textId="77777777" w:rsidR="00A40BEA" w:rsidRDefault="00A40BEA" w:rsidP="00A40BEA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9D10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52429" w14:textId="77777777" w:rsidR="00A40BEA" w:rsidRPr="002B6917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91F53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09137252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6BFC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C853B" w14:textId="77777777" w:rsidR="00A40BEA" w:rsidRPr="00557C88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E460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91CB4" w14:textId="77777777" w:rsidR="00A40BEA" w:rsidRPr="002A6824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F976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0BEA" w14:paraId="0AFB9CF3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0A79D" w14:textId="77777777" w:rsidR="00A40BEA" w:rsidRDefault="00A40BEA" w:rsidP="00A40BEA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B3025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2A387" w14:textId="77777777" w:rsidR="00A40BEA" w:rsidRPr="002B6917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852B3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10B98302" w14:textId="77777777" w:rsidR="00A40BEA" w:rsidRPr="006315B8" w:rsidRDefault="00A40BEA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9F5F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5C978" w14:textId="77777777" w:rsidR="00A40BEA" w:rsidRPr="00557C88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EBECA" w14:textId="77777777" w:rsidR="00A40BEA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F5B8" w14:textId="77777777" w:rsidR="00A40BEA" w:rsidRPr="002A6824" w:rsidRDefault="00A40BE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5F60" w14:textId="77777777" w:rsidR="00A40BEA" w:rsidRDefault="00A40BE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1C0DD28" w14:textId="77777777" w:rsidR="00A40BEA" w:rsidRDefault="00A40BEA">
      <w:pPr>
        <w:tabs>
          <w:tab w:val="left" w:pos="3183"/>
        </w:tabs>
      </w:pPr>
    </w:p>
    <w:p w14:paraId="35167F4F" w14:textId="77777777" w:rsidR="00890C49" w:rsidRDefault="00890C49">
      <w:pPr>
        <w:tabs>
          <w:tab w:val="left" w:pos="3183"/>
        </w:tabs>
      </w:pPr>
    </w:p>
    <w:p w14:paraId="285E4A0A" w14:textId="77777777" w:rsidR="00890C49" w:rsidRDefault="00890C49">
      <w:pPr>
        <w:tabs>
          <w:tab w:val="left" w:pos="3183"/>
        </w:tabs>
      </w:pPr>
    </w:p>
    <w:p w14:paraId="1355583B" w14:textId="77777777" w:rsidR="00890C49" w:rsidRDefault="00890C49">
      <w:pPr>
        <w:tabs>
          <w:tab w:val="left" w:pos="3183"/>
        </w:tabs>
      </w:pPr>
    </w:p>
    <w:p w14:paraId="7C0E9B19" w14:textId="77777777" w:rsidR="00890C49" w:rsidRDefault="00890C49">
      <w:pPr>
        <w:tabs>
          <w:tab w:val="left" w:pos="3183"/>
        </w:tabs>
      </w:pPr>
    </w:p>
    <w:p w14:paraId="41373AA6" w14:textId="77777777" w:rsidR="00890C49" w:rsidRDefault="00890C49">
      <w:pPr>
        <w:tabs>
          <w:tab w:val="left" w:pos="3183"/>
        </w:tabs>
      </w:pPr>
    </w:p>
    <w:p w14:paraId="51BC972C" w14:textId="77777777" w:rsidR="00890C49" w:rsidRDefault="00890C49">
      <w:pPr>
        <w:tabs>
          <w:tab w:val="left" w:pos="3183"/>
        </w:tabs>
      </w:pPr>
    </w:p>
    <w:p w14:paraId="67BDB33C" w14:textId="77777777" w:rsidR="00890C49" w:rsidRDefault="00890C49">
      <w:pPr>
        <w:tabs>
          <w:tab w:val="left" w:pos="3183"/>
        </w:tabs>
      </w:pPr>
    </w:p>
    <w:p w14:paraId="3EF15B0F" w14:textId="77777777" w:rsidR="00890C49" w:rsidRDefault="00890C49">
      <w:pPr>
        <w:tabs>
          <w:tab w:val="left" w:pos="3183"/>
        </w:tabs>
      </w:pPr>
    </w:p>
    <w:p w14:paraId="2CFC7BF0" w14:textId="77777777" w:rsidR="00890C49" w:rsidRDefault="00890C49">
      <w:pPr>
        <w:tabs>
          <w:tab w:val="left" w:pos="3183"/>
        </w:tabs>
      </w:pPr>
    </w:p>
    <w:p w14:paraId="35A54334" w14:textId="77777777" w:rsidR="00890C49" w:rsidRDefault="00890C49">
      <w:pPr>
        <w:tabs>
          <w:tab w:val="left" w:pos="3183"/>
        </w:tabs>
      </w:pPr>
    </w:p>
    <w:p w14:paraId="1E8F99BF" w14:textId="77777777" w:rsidR="00890C49" w:rsidRDefault="00890C49">
      <w:pPr>
        <w:tabs>
          <w:tab w:val="left" w:pos="3183"/>
        </w:tabs>
      </w:pPr>
    </w:p>
    <w:p w14:paraId="4A29E03E" w14:textId="77777777" w:rsidR="00890C49" w:rsidRDefault="00890C49">
      <w:pPr>
        <w:tabs>
          <w:tab w:val="left" w:pos="3183"/>
        </w:tabs>
      </w:pPr>
    </w:p>
    <w:p w14:paraId="0200A6FA" w14:textId="77777777" w:rsidR="00890C49" w:rsidRDefault="00890C49">
      <w:pPr>
        <w:tabs>
          <w:tab w:val="left" w:pos="3183"/>
        </w:tabs>
      </w:pPr>
    </w:p>
    <w:p w14:paraId="555E9021" w14:textId="77777777" w:rsidR="00890C49" w:rsidRDefault="00890C49">
      <w:pPr>
        <w:tabs>
          <w:tab w:val="left" w:pos="3183"/>
        </w:tabs>
      </w:pPr>
    </w:p>
    <w:p w14:paraId="5C0F68CA" w14:textId="77777777" w:rsidR="00890C49" w:rsidRDefault="00890C49">
      <w:pPr>
        <w:tabs>
          <w:tab w:val="left" w:pos="3183"/>
        </w:tabs>
      </w:pPr>
    </w:p>
    <w:p w14:paraId="237BE1E0" w14:textId="77777777" w:rsidR="00890C49" w:rsidRPr="00930181" w:rsidRDefault="00890C49">
      <w:pPr>
        <w:tabs>
          <w:tab w:val="left" w:pos="3183"/>
        </w:tabs>
      </w:pPr>
    </w:p>
    <w:p w14:paraId="34DDFB2C" w14:textId="77777777" w:rsidR="00A40BEA" w:rsidRPr="00C21F42" w:rsidRDefault="00A40BE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2F99117" w14:textId="77777777" w:rsidR="00A40BEA" w:rsidRPr="00C21F42" w:rsidRDefault="00A40BE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7B3FEB7B" w14:textId="77777777" w:rsidR="00A40BEA" w:rsidRPr="00C21F42" w:rsidRDefault="00A40BE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5E39BC80" w14:textId="77777777" w:rsidR="00A40BEA" w:rsidRPr="00C21F42" w:rsidRDefault="00A40BEA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68016D37" w14:textId="77777777" w:rsidR="00A40BEA" w:rsidRDefault="00A40BEA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19C7B458" w14:textId="77777777" w:rsidR="00A40BEA" w:rsidRPr="00C21F42" w:rsidRDefault="00A40BEA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1D5E53E3" w14:textId="77777777" w:rsidR="00A40BEA" w:rsidRPr="00C21F42" w:rsidRDefault="00A40BEA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46C4DC9E" w14:textId="77777777" w:rsidR="00A40BEA" w:rsidRPr="00C21F42" w:rsidRDefault="00A40BEA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0950793C" w14:textId="77777777" w:rsidR="00A40BEA" w:rsidRPr="00C21F42" w:rsidRDefault="00A40BEA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5682FCED" w14:textId="77777777" w:rsidR="00FB37F1" w:rsidRPr="00A91219" w:rsidRDefault="00FB37F1" w:rsidP="00A91219"/>
    <w:sectPr w:rsidR="00FB37F1" w:rsidRPr="00A91219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E6C1C" w14:textId="77777777" w:rsidR="000B0B39" w:rsidRDefault="000B0B39">
      <w:r>
        <w:separator/>
      </w:r>
    </w:p>
  </w:endnote>
  <w:endnote w:type="continuationSeparator" w:id="0">
    <w:p w14:paraId="103EB004" w14:textId="77777777" w:rsidR="000B0B39" w:rsidRDefault="000B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7A3CB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2671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F15FD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F2E79" w14:textId="77777777" w:rsidR="000B0B39" w:rsidRDefault="000B0B39">
      <w:r>
        <w:separator/>
      </w:r>
    </w:p>
  </w:footnote>
  <w:footnote w:type="continuationSeparator" w:id="0">
    <w:p w14:paraId="624D21C7" w14:textId="77777777" w:rsidR="000B0B39" w:rsidRDefault="000B0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CD68E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31EF">
      <w:rPr>
        <w:rStyle w:val="PageNumber"/>
        <w:noProof/>
      </w:rPr>
      <w:t>2</w:t>
    </w:r>
    <w:r>
      <w:rPr>
        <w:rStyle w:val="PageNumber"/>
      </w:rPr>
      <w:fldChar w:fldCharType="end"/>
    </w:r>
  </w:p>
  <w:p w14:paraId="4B1FF681" w14:textId="7ABFC118" w:rsidR="006F5073" w:rsidRDefault="008469F6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884910">
      <w:rPr>
        <w:b/>
        <w:bCs/>
        <w:i/>
        <w:iCs/>
        <w:sz w:val="22"/>
      </w:rPr>
      <w:t>decada 11-20 septembrie 2026</w:t>
    </w:r>
  </w:p>
  <w:p w14:paraId="24408284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7070CB33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9DBB8A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5D47A91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212DFF8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CB12F77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476DC5F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EF0F0F7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0C592660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321E0E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5BDE85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186429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6B4980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9393F5A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44402E5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6D3FC1B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1F73CBB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4E1B51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1EC0C91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77AAE3C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1F11F9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A56871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7489CBC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55BA19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07538B28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B0E3AD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5BF37A75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26ADB11F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F078B4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23054AC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32D08C1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1B5856A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BCC214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4125959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9E93BF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3AE58B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28DF9C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BB377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5F77D9AB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9B66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422">
      <w:rPr>
        <w:rStyle w:val="PageNumber"/>
        <w:noProof/>
      </w:rPr>
      <w:t>3</w:t>
    </w:r>
    <w:r>
      <w:rPr>
        <w:rStyle w:val="PageNumber"/>
      </w:rPr>
      <w:fldChar w:fldCharType="end"/>
    </w:r>
  </w:p>
  <w:p w14:paraId="6A1BD7B2" w14:textId="55F00635" w:rsidR="0098517A" w:rsidRPr="0098517A" w:rsidRDefault="00783547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884910">
      <w:rPr>
        <w:b/>
        <w:bCs/>
        <w:i/>
        <w:iCs/>
        <w:sz w:val="22"/>
      </w:rPr>
      <w:t>decada 11-20 septembrie 2026</w:t>
    </w:r>
  </w:p>
  <w:p w14:paraId="492EA45A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1D63DEA0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1B60500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8EA12D3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6E1080A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1FE23E1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2DB323B7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5DDB472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C6DE711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F464AD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6B322B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114831FC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19B2400E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65012B4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8EA7762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5F2A4F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08AFAB0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6417C84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952C4A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674ECE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56708E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6CCDC668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D4175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357A46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144AE02F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87199C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34EE216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E8555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C394EF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D97747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65B89B7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40BF09D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7BE89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290BB2A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45604039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88C972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48ED7AE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6F5105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281BE0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66461F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0E525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7A7E4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7A4AF7A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40D1D3F0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CC675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545FF"/>
    <w:multiLevelType w:val="hybridMultilevel"/>
    <w:tmpl w:val="0BD688D8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FF2E43"/>
    <w:multiLevelType w:val="hybridMultilevel"/>
    <w:tmpl w:val="F9B64EF4"/>
    <w:lvl w:ilvl="0" w:tplc="A21EF6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2B045A"/>
    <w:multiLevelType w:val="hybridMultilevel"/>
    <w:tmpl w:val="B11C1D36"/>
    <w:lvl w:ilvl="0" w:tplc="42FE79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565C17"/>
    <w:multiLevelType w:val="hybridMultilevel"/>
    <w:tmpl w:val="1DC42A92"/>
    <w:lvl w:ilvl="0" w:tplc="75BAFA0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8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2B4B1724"/>
    <w:multiLevelType w:val="hybridMultilevel"/>
    <w:tmpl w:val="67BE4150"/>
    <w:lvl w:ilvl="0" w:tplc="98F4672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D3343B4"/>
    <w:multiLevelType w:val="hybridMultilevel"/>
    <w:tmpl w:val="61903466"/>
    <w:lvl w:ilvl="0" w:tplc="F78EAE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2DB52B92"/>
    <w:multiLevelType w:val="hybridMultilevel"/>
    <w:tmpl w:val="8B5E0428"/>
    <w:lvl w:ilvl="0" w:tplc="0120607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E341C4"/>
    <w:multiLevelType w:val="hybridMultilevel"/>
    <w:tmpl w:val="714E3CFA"/>
    <w:lvl w:ilvl="0" w:tplc="003068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4F72C9"/>
    <w:multiLevelType w:val="hybridMultilevel"/>
    <w:tmpl w:val="2654C488"/>
    <w:lvl w:ilvl="0" w:tplc="402AF31C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3EF02C7E"/>
    <w:multiLevelType w:val="hybridMultilevel"/>
    <w:tmpl w:val="8F16DB08"/>
    <w:lvl w:ilvl="0" w:tplc="18D02684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9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0" w15:restartNumberingAfterBreak="0">
    <w:nsid w:val="43234AD8"/>
    <w:multiLevelType w:val="multilevel"/>
    <w:tmpl w:val="43D0FAB0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3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62F2115"/>
    <w:multiLevelType w:val="hybridMultilevel"/>
    <w:tmpl w:val="DDEEA4A4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5" w15:restartNumberingAfterBreak="0">
    <w:nsid w:val="5D2C203F"/>
    <w:multiLevelType w:val="hybridMultilevel"/>
    <w:tmpl w:val="00483D5A"/>
    <w:lvl w:ilvl="0" w:tplc="0E621C5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D94AFC"/>
    <w:multiLevelType w:val="hybridMultilevel"/>
    <w:tmpl w:val="E64A247C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8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40" w15:restartNumberingAfterBreak="0">
    <w:nsid w:val="686E0020"/>
    <w:multiLevelType w:val="hybridMultilevel"/>
    <w:tmpl w:val="BF162CBE"/>
    <w:lvl w:ilvl="0" w:tplc="5A4EFE2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1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5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7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45365810">
    <w:abstractNumId w:val="31"/>
  </w:num>
  <w:num w:numId="2" w16cid:durableId="528682077">
    <w:abstractNumId w:val="30"/>
  </w:num>
  <w:num w:numId="3" w16cid:durableId="1049263936">
    <w:abstractNumId w:val="28"/>
  </w:num>
  <w:num w:numId="4" w16cid:durableId="1391685917">
    <w:abstractNumId w:val="36"/>
  </w:num>
  <w:num w:numId="5" w16cid:durableId="254679305">
    <w:abstractNumId w:val="23"/>
  </w:num>
  <w:num w:numId="6" w16cid:durableId="217740859">
    <w:abstractNumId w:val="35"/>
  </w:num>
  <w:num w:numId="7" w16cid:durableId="1679384678">
    <w:abstractNumId w:val="43"/>
  </w:num>
  <w:num w:numId="8" w16cid:durableId="1288388605">
    <w:abstractNumId w:val="17"/>
  </w:num>
  <w:num w:numId="9" w16cid:durableId="1403331679">
    <w:abstractNumId w:val="34"/>
  </w:num>
  <w:num w:numId="10" w16cid:durableId="946889578">
    <w:abstractNumId w:val="6"/>
  </w:num>
  <w:num w:numId="11" w16cid:durableId="777607632">
    <w:abstractNumId w:val="27"/>
  </w:num>
  <w:num w:numId="12" w16cid:durableId="2074769900">
    <w:abstractNumId w:val="10"/>
  </w:num>
  <w:num w:numId="13" w16cid:durableId="1184783915">
    <w:abstractNumId w:val="2"/>
  </w:num>
  <w:num w:numId="14" w16cid:durableId="1079517301">
    <w:abstractNumId w:val="42"/>
  </w:num>
  <w:num w:numId="15" w16cid:durableId="811023296">
    <w:abstractNumId w:val="47"/>
  </w:num>
  <w:num w:numId="16" w16cid:durableId="885263045">
    <w:abstractNumId w:val="19"/>
  </w:num>
  <w:num w:numId="17" w16cid:durableId="2029215308">
    <w:abstractNumId w:val="41"/>
  </w:num>
  <w:num w:numId="18" w16cid:durableId="1208643832">
    <w:abstractNumId w:val="40"/>
  </w:num>
  <w:num w:numId="19" w16cid:durableId="1139808656">
    <w:abstractNumId w:val="22"/>
  </w:num>
  <w:num w:numId="20" w16cid:durableId="2011443954">
    <w:abstractNumId w:val="5"/>
  </w:num>
  <w:num w:numId="21" w16cid:durableId="19402065">
    <w:abstractNumId w:val="8"/>
  </w:num>
  <w:num w:numId="22" w16cid:durableId="1704288517">
    <w:abstractNumId w:val="45"/>
  </w:num>
  <w:num w:numId="23" w16cid:durableId="214392657">
    <w:abstractNumId w:val="11"/>
  </w:num>
  <w:num w:numId="24" w16cid:durableId="84882993">
    <w:abstractNumId w:val="20"/>
  </w:num>
  <w:num w:numId="25" w16cid:durableId="65613399">
    <w:abstractNumId w:val="21"/>
  </w:num>
  <w:num w:numId="26" w16cid:durableId="71894456">
    <w:abstractNumId w:val="25"/>
  </w:num>
  <w:num w:numId="27" w16cid:durableId="182784983">
    <w:abstractNumId w:val="44"/>
  </w:num>
  <w:num w:numId="28" w16cid:durableId="598873749">
    <w:abstractNumId w:val="18"/>
  </w:num>
  <w:num w:numId="29" w16cid:durableId="557742951">
    <w:abstractNumId w:val="24"/>
  </w:num>
  <w:num w:numId="30" w16cid:durableId="2003316541">
    <w:abstractNumId w:val="3"/>
  </w:num>
  <w:num w:numId="31" w16cid:durableId="491726566">
    <w:abstractNumId w:val="13"/>
  </w:num>
  <w:num w:numId="32" w16cid:durableId="1374768146">
    <w:abstractNumId w:val="15"/>
  </w:num>
  <w:num w:numId="33" w16cid:durableId="2124642321">
    <w:abstractNumId w:val="9"/>
  </w:num>
  <w:num w:numId="34" w16cid:durableId="2009209847">
    <w:abstractNumId w:val="14"/>
  </w:num>
  <w:num w:numId="35" w16cid:durableId="1411655536">
    <w:abstractNumId w:val="38"/>
  </w:num>
  <w:num w:numId="36" w16cid:durableId="175312487">
    <w:abstractNumId w:val="7"/>
  </w:num>
  <w:num w:numId="37" w16cid:durableId="2137330231">
    <w:abstractNumId w:val="26"/>
  </w:num>
  <w:num w:numId="38" w16cid:durableId="104346094">
    <w:abstractNumId w:val="33"/>
  </w:num>
  <w:num w:numId="39" w16cid:durableId="554776066">
    <w:abstractNumId w:val="4"/>
  </w:num>
  <w:num w:numId="40" w16cid:durableId="1088505474">
    <w:abstractNumId w:val="46"/>
  </w:num>
  <w:num w:numId="41" w16cid:durableId="1204487216">
    <w:abstractNumId w:val="16"/>
  </w:num>
  <w:num w:numId="42" w16cid:durableId="605817473">
    <w:abstractNumId w:val="1"/>
  </w:num>
  <w:num w:numId="43" w16cid:durableId="243221892">
    <w:abstractNumId w:val="37"/>
  </w:num>
  <w:num w:numId="44" w16cid:durableId="1230266498">
    <w:abstractNumId w:val="39"/>
  </w:num>
  <w:num w:numId="45" w16cid:durableId="2051491828">
    <w:abstractNumId w:val="29"/>
  </w:num>
  <w:num w:numId="46" w16cid:durableId="1108620561">
    <w:abstractNumId w:val="32"/>
  </w:num>
  <w:num w:numId="47" w16cid:durableId="5328760">
    <w:abstractNumId w:val="12"/>
  </w:num>
  <w:num w:numId="48" w16cid:durableId="1093748570">
    <w:abstractNumId w:val="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XLZz5Hpim8lQJE9KP3Dn+o1aW0dmKI+p1fauKVT643C2GzyT2VDhU4DaiXYyaDxeEsT0q/YWyk6+XiSwpgFszg==" w:salt="Sajx6d9iyhBZ6AeWLiDDdQ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32A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475"/>
    <w:rsid w:val="0000774E"/>
    <w:rsid w:val="00007ACE"/>
    <w:rsid w:val="00007DC7"/>
    <w:rsid w:val="00010039"/>
    <w:rsid w:val="000101C2"/>
    <w:rsid w:val="000103A4"/>
    <w:rsid w:val="00010765"/>
    <w:rsid w:val="00010D90"/>
    <w:rsid w:val="000115FA"/>
    <w:rsid w:val="00011B93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21A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E2B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A8B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2DE4"/>
    <w:rsid w:val="00043394"/>
    <w:rsid w:val="000438BC"/>
    <w:rsid w:val="000445D6"/>
    <w:rsid w:val="0004485A"/>
    <w:rsid w:val="00044E51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A92"/>
    <w:rsid w:val="00054DD5"/>
    <w:rsid w:val="000556B2"/>
    <w:rsid w:val="000556B4"/>
    <w:rsid w:val="00055937"/>
    <w:rsid w:val="00055C1D"/>
    <w:rsid w:val="00055F71"/>
    <w:rsid w:val="000562E1"/>
    <w:rsid w:val="0005699B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4F3"/>
    <w:rsid w:val="000648D5"/>
    <w:rsid w:val="00064A0E"/>
    <w:rsid w:val="00065701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B83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53A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88B"/>
    <w:rsid w:val="00087C80"/>
    <w:rsid w:val="000902A4"/>
    <w:rsid w:val="000907E7"/>
    <w:rsid w:val="00090A26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0B39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111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B4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68E9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485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49"/>
    <w:rsid w:val="000E64DA"/>
    <w:rsid w:val="000E6526"/>
    <w:rsid w:val="000E6AB2"/>
    <w:rsid w:val="000E72A7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3B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410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84B"/>
    <w:rsid w:val="00107DC3"/>
    <w:rsid w:val="001107DF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3E1"/>
    <w:rsid w:val="00113537"/>
    <w:rsid w:val="001138BB"/>
    <w:rsid w:val="00113BA0"/>
    <w:rsid w:val="00113CC5"/>
    <w:rsid w:val="00113D6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ACA"/>
    <w:rsid w:val="00132DF9"/>
    <w:rsid w:val="001333B4"/>
    <w:rsid w:val="0013363B"/>
    <w:rsid w:val="0013397E"/>
    <w:rsid w:val="00133B74"/>
    <w:rsid w:val="00133D4D"/>
    <w:rsid w:val="00133E0E"/>
    <w:rsid w:val="001342FE"/>
    <w:rsid w:val="00134BFC"/>
    <w:rsid w:val="0013537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0CE7"/>
    <w:rsid w:val="00141BC2"/>
    <w:rsid w:val="00141F1A"/>
    <w:rsid w:val="001429C7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65C"/>
    <w:rsid w:val="00153AC3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38F"/>
    <w:rsid w:val="001574C6"/>
    <w:rsid w:val="00157965"/>
    <w:rsid w:val="00157E9D"/>
    <w:rsid w:val="001616EC"/>
    <w:rsid w:val="00161B3A"/>
    <w:rsid w:val="00161EA6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14AE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7BC"/>
    <w:rsid w:val="0017502F"/>
    <w:rsid w:val="0017514C"/>
    <w:rsid w:val="00176740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6C23"/>
    <w:rsid w:val="00187A32"/>
    <w:rsid w:val="00187A58"/>
    <w:rsid w:val="00187BBC"/>
    <w:rsid w:val="00187CA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230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0BF"/>
    <w:rsid w:val="001B6470"/>
    <w:rsid w:val="001B6530"/>
    <w:rsid w:val="001B6E6D"/>
    <w:rsid w:val="001B73F1"/>
    <w:rsid w:val="001B74DF"/>
    <w:rsid w:val="001B7CC8"/>
    <w:rsid w:val="001C0087"/>
    <w:rsid w:val="001C020A"/>
    <w:rsid w:val="001C081B"/>
    <w:rsid w:val="001C155F"/>
    <w:rsid w:val="001C1667"/>
    <w:rsid w:val="001C16C5"/>
    <w:rsid w:val="001C2039"/>
    <w:rsid w:val="001C207D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2AE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2DC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07B"/>
    <w:rsid w:val="001D60EA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32"/>
    <w:rsid w:val="001E3C85"/>
    <w:rsid w:val="001E3EB6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4D50"/>
    <w:rsid w:val="001F508B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4C5E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97E"/>
    <w:rsid w:val="00207CC8"/>
    <w:rsid w:val="0021058E"/>
    <w:rsid w:val="002110E3"/>
    <w:rsid w:val="00212265"/>
    <w:rsid w:val="0021247E"/>
    <w:rsid w:val="002131B5"/>
    <w:rsid w:val="00213671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368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A5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0F6E"/>
    <w:rsid w:val="00231070"/>
    <w:rsid w:val="002322A3"/>
    <w:rsid w:val="00232586"/>
    <w:rsid w:val="0023324E"/>
    <w:rsid w:val="002333BD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5E6B"/>
    <w:rsid w:val="00236800"/>
    <w:rsid w:val="00236882"/>
    <w:rsid w:val="00236BF4"/>
    <w:rsid w:val="00236C91"/>
    <w:rsid w:val="00236D79"/>
    <w:rsid w:val="00236D8A"/>
    <w:rsid w:val="00237063"/>
    <w:rsid w:val="0023712C"/>
    <w:rsid w:val="002374AE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5E2A"/>
    <w:rsid w:val="00246578"/>
    <w:rsid w:val="00247CC3"/>
    <w:rsid w:val="002500D5"/>
    <w:rsid w:val="0025041E"/>
    <w:rsid w:val="00250492"/>
    <w:rsid w:val="002506F7"/>
    <w:rsid w:val="00251436"/>
    <w:rsid w:val="002515F4"/>
    <w:rsid w:val="00251CCA"/>
    <w:rsid w:val="00251F24"/>
    <w:rsid w:val="0025209E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11A"/>
    <w:rsid w:val="002552D8"/>
    <w:rsid w:val="002553C8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5D"/>
    <w:rsid w:val="00261A6C"/>
    <w:rsid w:val="00261AAE"/>
    <w:rsid w:val="00262163"/>
    <w:rsid w:val="002623CE"/>
    <w:rsid w:val="002624FB"/>
    <w:rsid w:val="0026274A"/>
    <w:rsid w:val="00262A16"/>
    <w:rsid w:val="002631C7"/>
    <w:rsid w:val="00263D14"/>
    <w:rsid w:val="00263E03"/>
    <w:rsid w:val="00264BEC"/>
    <w:rsid w:val="00265641"/>
    <w:rsid w:val="00265692"/>
    <w:rsid w:val="0026592F"/>
    <w:rsid w:val="00265E33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6405"/>
    <w:rsid w:val="00276D6D"/>
    <w:rsid w:val="00276F30"/>
    <w:rsid w:val="00277ABE"/>
    <w:rsid w:val="002802B7"/>
    <w:rsid w:val="00281D88"/>
    <w:rsid w:val="0028267F"/>
    <w:rsid w:val="002827CE"/>
    <w:rsid w:val="002828C2"/>
    <w:rsid w:val="00282E6F"/>
    <w:rsid w:val="0028430B"/>
    <w:rsid w:val="0028453F"/>
    <w:rsid w:val="002849C0"/>
    <w:rsid w:val="00284ADC"/>
    <w:rsid w:val="00286A0B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4368"/>
    <w:rsid w:val="002B4E64"/>
    <w:rsid w:val="002B5417"/>
    <w:rsid w:val="002B577E"/>
    <w:rsid w:val="002B6380"/>
    <w:rsid w:val="002B670F"/>
    <w:rsid w:val="002B6744"/>
    <w:rsid w:val="002B695A"/>
    <w:rsid w:val="002B767F"/>
    <w:rsid w:val="002B7AEB"/>
    <w:rsid w:val="002B7E16"/>
    <w:rsid w:val="002C0160"/>
    <w:rsid w:val="002C0860"/>
    <w:rsid w:val="002C08C3"/>
    <w:rsid w:val="002C1156"/>
    <w:rsid w:val="002C12B6"/>
    <w:rsid w:val="002C12E5"/>
    <w:rsid w:val="002C1375"/>
    <w:rsid w:val="002C1F82"/>
    <w:rsid w:val="002C24E7"/>
    <w:rsid w:val="002C2585"/>
    <w:rsid w:val="002C2A42"/>
    <w:rsid w:val="002C2B7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DF2"/>
    <w:rsid w:val="002F1E27"/>
    <w:rsid w:val="002F228A"/>
    <w:rsid w:val="002F2B58"/>
    <w:rsid w:val="002F2B8C"/>
    <w:rsid w:val="002F2D5A"/>
    <w:rsid w:val="002F2E70"/>
    <w:rsid w:val="002F2F0F"/>
    <w:rsid w:val="002F32E9"/>
    <w:rsid w:val="002F3A58"/>
    <w:rsid w:val="002F49A2"/>
    <w:rsid w:val="002F503F"/>
    <w:rsid w:val="002F53D8"/>
    <w:rsid w:val="002F5A2C"/>
    <w:rsid w:val="002F6206"/>
    <w:rsid w:val="002F6316"/>
    <w:rsid w:val="002F6485"/>
    <w:rsid w:val="002F670A"/>
    <w:rsid w:val="002F6E7B"/>
    <w:rsid w:val="002F7325"/>
    <w:rsid w:val="002F7912"/>
    <w:rsid w:val="003003CD"/>
    <w:rsid w:val="00300AD4"/>
    <w:rsid w:val="00300EEC"/>
    <w:rsid w:val="0030105C"/>
    <w:rsid w:val="00301156"/>
    <w:rsid w:val="0030139A"/>
    <w:rsid w:val="00301631"/>
    <w:rsid w:val="003021C0"/>
    <w:rsid w:val="003029E3"/>
    <w:rsid w:val="0030320F"/>
    <w:rsid w:val="0030390E"/>
    <w:rsid w:val="00303DEC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1F98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863"/>
    <w:rsid w:val="00327A59"/>
    <w:rsid w:val="00327D0B"/>
    <w:rsid w:val="003305EB"/>
    <w:rsid w:val="00330D6C"/>
    <w:rsid w:val="00331713"/>
    <w:rsid w:val="00331C9E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E7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2F83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3B"/>
    <w:rsid w:val="0035427C"/>
    <w:rsid w:val="0035432E"/>
    <w:rsid w:val="0035439A"/>
    <w:rsid w:val="00354422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420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5445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3A6A"/>
    <w:rsid w:val="0039406F"/>
    <w:rsid w:val="003959CE"/>
    <w:rsid w:val="00395A19"/>
    <w:rsid w:val="00396602"/>
    <w:rsid w:val="00396815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3CF"/>
    <w:rsid w:val="003B541E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4C3C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5E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1E82"/>
    <w:rsid w:val="003E20B6"/>
    <w:rsid w:val="003E20E5"/>
    <w:rsid w:val="003E212F"/>
    <w:rsid w:val="003E2458"/>
    <w:rsid w:val="003E298C"/>
    <w:rsid w:val="003E2E63"/>
    <w:rsid w:val="003E32D6"/>
    <w:rsid w:val="003E3AEA"/>
    <w:rsid w:val="003E3EF1"/>
    <w:rsid w:val="003E4219"/>
    <w:rsid w:val="003E46A0"/>
    <w:rsid w:val="003E4A40"/>
    <w:rsid w:val="003E4CB2"/>
    <w:rsid w:val="003E51BD"/>
    <w:rsid w:val="003E5456"/>
    <w:rsid w:val="003E5509"/>
    <w:rsid w:val="003E5729"/>
    <w:rsid w:val="003E5BD1"/>
    <w:rsid w:val="003E5C92"/>
    <w:rsid w:val="003E6263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232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5EF8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B2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0D8"/>
    <w:rsid w:val="004274D0"/>
    <w:rsid w:val="004277B8"/>
    <w:rsid w:val="00427E63"/>
    <w:rsid w:val="004303E0"/>
    <w:rsid w:val="004305F4"/>
    <w:rsid w:val="00430E61"/>
    <w:rsid w:val="0043105A"/>
    <w:rsid w:val="00431994"/>
    <w:rsid w:val="00431BC7"/>
    <w:rsid w:val="00431E6B"/>
    <w:rsid w:val="00431E78"/>
    <w:rsid w:val="004321F1"/>
    <w:rsid w:val="004327E6"/>
    <w:rsid w:val="00432B6C"/>
    <w:rsid w:val="00433462"/>
    <w:rsid w:val="00433C9B"/>
    <w:rsid w:val="00433DBD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5CA"/>
    <w:rsid w:val="00441671"/>
    <w:rsid w:val="00441A22"/>
    <w:rsid w:val="004421AB"/>
    <w:rsid w:val="004422D2"/>
    <w:rsid w:val="004425F5"/>
    <w:rsid w:val="00442607"/>
    <w:rsid w:val="00442790"/>
    <w:rsid w:val="00442A0A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47756"/>
    <w:rsid w:val="00450F7C"/>
    <w:rsid w:val="00451492"/>
    <w:rsid w:val="00452302"/>
    <w:rsid w:val="00452B7D"/>
    <w:rsid w:val="00452FFA"/>
    <w:rsid w:val="0045358A"/>
    <w:rsid w:val="0045361A"/>
    <w:rsid w:val="0045417A"/>
    <w:rsid w:val="004544CA"/>
    <w:rsid w:val="00454A32"/>
    <w:rsid w:val="00455B8A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833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0A2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009"/>
    <w:rsid w:val="004820E3"/>
    <w:rsid w:val="00482356"/>
    <w:rsid w:val="0048241E"/>
    <w:rsid w:val="0048263B"/>
    <w:rsid w:val="004829E9"/>
    <w:rsid w:val="00483A45"/>
    <w:rsid w:val="00483C80"/>
    <w:rsid w:val="00483D4F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4BB"/>
    <w:rsid w:val="004A16B2"/>
    <w:rsid w:val="004A19F3"/>
    <w:rsid w:val="004A1B81"/>
    <w:rsid w:val="004A2AB5"/>
    <w:rsid w:val="004A3571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8D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531"/>
    <w:rsid w:val="004C075B"/>
    <w:rsid w:val="004C0C76"/>
    <w:rsid w:val="004C0D6E"/>
    <w:rsid w:val="004C0E86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A9C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245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C55"/>
    <w:rsid w:val="004E5FE1"/>
    <w:rsid w:val="004E607C"/>
    <w:rsid w:val="004E648C"/>
    <w:rsid w:val="004E668C"/>
    <w:rsid w:val="004E67AE"/>
    <w:rsid w:val="004E67FB"/>
    <w:rsid w:val="004E6A1F"/>
    <w:rsid w:val="004E6B19"/>
    <w:rsid w:val="004E753F"/>
    <w:rsid w:val="004F0055"/>
    <w:rsid w:val="004F010C"/>
    <w:rsid w:val="004F055E"/>
    <w:rsid w:val="004F06C6"/>
    <w:rsid w:val="004F0FE9"/>
    <w:rsid w:val="004F1225"/>
    <w:rsid w:val="004F1698"/>
    <w:rsid w:val="004F1C90"/>
    <w:rsid w:val="004F2217"/>
    <w:rsid w:val="004F2A0A"/>
    <w:rsid w:val="004F2E8E"/>
    <w:rsid w:val="004F3A1C"/>
    <w:rsid w:val="004F4193"/>
    <w:rsid w:val="004F422F"/>
    <w:rsid w:val="004F4405"/>
    <w:rsid w:val="004F4492"/>
    <w:rsid w:val="004F4792"/>
    <w:rsid w:val="004F4908"/>
    <w:rsid w:val="004F5072"/>
    <w:rsid w:val="004F5281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DC9"/>
    <w:rsid w:val="00504E77"/>
    <w:rsid w:val="005051E9"/>
    <w:rsid w:val="005056E1"/>
    <w:rsid w:val="00505754"/>
    <w:rsid w:val="00505988"/>
    <w:rsid w:val="00505A6D"/>
    <w:rsid w:val="00505CD8"/>
    <w:rsid w:val="00506EF7"/>
    <w:rsid w:val="00507AD7"/>
    <w:rsid w:val="00510486"/>
    <w:rsid w:val="00510A65"/>
    <w:rsid w:val="00510ED3"/>
    <w:rsid w:val="00510FF0"/>
    <w:rsid w:val="005110EC"/>
    <w:rsid w:val="00511499"/>
    <w:rsid w:val="00511B06"/>
    <w:rsid w:val="00511D51"/>
    <w:rsid w:val="005120B2"/>
    <w:rsid w:val="00512CE3"/>
    <w:rsid w:val="00513317"/>
    <w:rsid w:val="00513684"/>
    <w:rsid w:val="0051411C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306CC"/>
    <w:rsid w:val="005309B9"/>
    <w:rsid w:val="00530FB7"/>
    <w:rsid w:val="005311B1"/>
    <w:rsid w:val="00531C3D"/>
    <w:rsid w:val="00532713"/>
    <w:rsid w:val="00532963"/>
    <w:rsid w:val="00532D66"/>
    <w:rsid w:val="00533615"/>
    <w:rsid w:val="0053465A"/>
    <w:rsid w:val="00534866"/>
    <w:rsid w:val="00534F3A"/>
    <w:rsid w:val="00535011"/>
    <w:rsid w:val="005359E6"/>
    <w:rsid w:val="00535A37"/>
    <w:rsid w:val="00535B06"/>
    <w:rsid w:val="00535C17"/>
    <w:rsid w:val="00536920"/>
    <w:rsid w:val="00536AB3"/>
    <w:rsid w:val="005379C4"/>
    <w:rsid w:val="00537ABD"/>
    <w:rsid w:val="0054001D"/>
    <w:rsid w:val="00540051"/>
    <w:rsid w:val="00540092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3D9"/>
    <w:rsid w:val="005525AF"/>
    <w:rsid w:val="005525CC"/>
    <w:rsid w:val="005527DB"/>
    <w:rsid w:val="00552D66"/>
    <w:rsid w:val="00552EDB"/>
    <w:rsid w:val="00552FA6"/>
    <w:rsid w:val="005533B2"/>
    <w:rsid w:val="005536B8"/>
    <w:rsid w:val="00554594"/>
    <w:rsid w:val="00554696"/>
    <w:rsid w:val="0055480E"/>
    <w:rsid w:val="005552F9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6CF"/>
    <w:rsid w:val="005848A0"/>
    <w:rsid w:val="00584946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783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1FD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155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38B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0D2D"/>
    <w:rsid w:val="005C1688"/>
    <w:rsid w:val="005C1939"/>
    <w:rsid w:val="005C1B54"/>
    <w:rsid w:val="005C201A"/>
    <w:rsid w:val="005C2A5C"/>
    <w:rsid w:val="005C3A1C"/>
    <w:rsid w:val="005C3D71"/>
    <w:rsid w:val="005C3DBE"/>
    <w:rsid w:val="005C3EA9"/>
    <w:rsid w:val="005C4A63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6910"/>
    <w:rsid w:val="005D714E"/>
    <w:rsid w:val="005D7386"/>
    <w:rsid w:val="005D73C6"/>
    <w:rsid w:val="005D7D58"/>
    <w:rsid w:val="005E0B9C"/>
    <w:rsid w:val="005E17BE"/>
    <w:rsid w:val="005E1D6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1F0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963"/>
    <w:rsid w:val="005F5D2A"/>
    <w:rsid w:val="005F64DC"/>
    <w:rsid w:val="005F7375"/>
    <w:rsid w:val="005F7919"/>
    <w:rsid w:val="005F7AED"/>
    <w:rsid w:val="005F7BB7"/>
    <w:rsid w:val="006003F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1FDB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CC7"/>
    <w:rsid w:val="00614F82"/>
    <w:rsid w:val="00614F8C"/>
    <w:rsid w:val="006164FF"/>
    <w:rsid w:val="00616BBA"/>
    <w:rsid w:val="00617F8D"/>
    <w:rsid w:val="00620933"/>
    <w:rsid w:val="00620989"/>
    <w:rsid w:val="00620D52"/>
    <w:rsid w:val="00620ECF"/>
    <w:rsid w:val="00621769"/>
    <w:rsid w:val="00622DAF"/>
    <w:rsid w:val="00622F84"/>
    <w:rsid w:val="00623351"/>
    <w:rsid w:val="00623505"/>
    <w:rsid w:val="006238E7"/>
    <w:rsid w:val="00624152"/>
    <w:rsid w:val="006251FD"/>
    <w:rsid w:val="00625CBC"/>
    <w:rsid w:val="006273A7"/>
    <w:rsid w:val="0062765E"/>
    <w:rsid w:val="00627B0E"/>
    <w:rsid w:val="00630430"/>
    <w:rsid w:val="00630674"/>
    <w:rsid w:val="00631146"/>
    <w:rsid w:val="00631692"/>
    <w:rsid w:val="0063175C"/>
    <w:rsid w:val="00631FF1"/>
    <w:rsid w:val="00632627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603B2"/>
    <w:rsid w:val="00660E35"/>
    <w:rsid w:val="0066176B"/>
    <w:rsid w:val="00661D27"/>
    <w:rsid w:val="0066294E"/>
    <w:rsid w:val="0066309E"/>
    <w:rsid w:val="0066359B"/>
    <w:rsid w:val="006637C0"/>
    <w:rsid w:val="00663882"/>
    <w:rsid w:val="00663E62"/>
    <w:rsid w:val="00664E91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08D"/>
    <w:rsid w:val="0067256B"/>
    <w:rsid w:val="006740D3"/>
    <w:rsid w:val="006740E4"/>
    <w:rsid w:val="00674BC5"/>
    <w:rsid w:val="00674FAF"/>
    <w:rsid w:val="0067501D"/>
    <w:rsid w:val="006756FE"/>
    <w:rsid w:val="00675C56"/>
    <w:rsid w:val="00676983"/>
    <w:rsid w:val="00676F93"/>
    <w:rsid w:val="00677279"/>
    <w:rsid w:val="00680488"/>
    <w:rsid w:val="00680DAF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9FD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3D84"/>
    <w:rsid w:val="006A3F30"/>
    <w:rsid w:val="006A4187"/>
    <w:rsid w:val="006A431C"/>
    <w:rsid w:val="006A43C7"/>
    <w:rsid w:val="006A4681"/>
    <w:rsid w:val="006A470A"/>
    <w:rsid w:val="006A471A"/>
    <w:rsid w:val="006A4C53"/>
    <w:rsid w:val="006A5B25"/>
    <w:rsid w:val="006A6AD7"/>
    <w:rsid w:val="006B0113"/>
    <w:rsid w:val="006B0200"/>
    <w:rsid w:val="006B0426"/>
    <w:rsid w:val="006B12A8"/>
    <w:rsid w:val="006B1583"/>
    <w:rsid w:val="006B19C4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5F6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523C"/>
    <w:rsid w:val="006E6D3E"/>
    <w:rsid w:val="006E7F6A"/>
    <w:rsid w:val="006F0596"/>
    <w:rsid w:val="006F0894"/>
    <w:rsid w:val="006F0FA4"/>
    <w:rsid w:val="006F13AB"/>
    <w:rsid w:val="006F18D7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A80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73C"/>
    <w:rsid w:val="00706BE9"/>
    <w:rsid w:val="00706F6C"/>
    <w:rsid w:val="00710034"/>
    <w:rsid w:val="007109C7"/>
    <w:rsid w:val="00710A81"/>
    <w:rsid w:val="00710CE2"/>
    <w:rsid w:val="00711D9D"/>
    <w:rsid w:val="00711EA0"/>
    <w:rsid w:val="00712573"/>
    <w:rsid w:val="00713189"/>
    <w:rsid w:val="00713243"/>
    <w:rsid w:val="007132B0"/>
    <w:rsid w:val="007132F6"/>
    <w:rsid w:val="00713BC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1DE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5F4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B8C"/>
    <w:rsid w:val="00740278"/>
    <w:rsid w:val="00740757"/>
    <w:rsid w:val="00740C89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490B"/>
    <w:rsid w:val="00745D5D"/>
    <w:rsid w:val="007461AC"/>
    <w:rsid w:val="007463A0"/>
    <w:rsid w:val="00746A44"/>
    <w:rsid w:val="00746A4D"/>
    <w:rsid w:val="00746FDA"/>
    <w:rsid w:val="00747074"/>
    <w:rsid w:val="00747AF9"/>
    <w:rsid w:val="00747D1C"/>
    <w:rsid w:val="00747D71"/>
    <w:rsid w:val="00751224"/>
    <w:rsid w:val="00751BF8"/>
    <w:rsid w:val="00751D6E"/>
    <w:rsid w:val="00751EF2"/>
    <w:rsid w:val="0075230E"/>
    <w:rsid w:val="00752944"/>
    <w:rsid w:val="00753004"/>
    <w:rsid w:val="00753028"/>
    <w:rsid w:val="00753350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5AD7"/>
    <w:rsid w:val="007564CA"/>
    <w:rsid w:val="00756A23"/>
    <w:rsid w:val="007578BC"/>
    <w:rsid w:val="00757B41"/>
    <w:rsid w:val="00757C9B"/>
    <w:rsid w:val="00757E40"/>
    <w:rsid w:val="0076008E"/>
    <w:rsid w:val="0076025D"/>
    <w:rsid w:val="007603CD"/>
    <w:rsid w:val="007607A3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7DC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5D3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3547"/>
    <w:rsid w:val="0078411E"/>
    <w:rsid w:val="007854AE"/>
    <w:rsid w:val="00785F86"/>
    <w:rsid w:val="007862BA"/>
    <w:rsid w:val="007864F9"/>
    <w:rsid w:val="00786E6F"/>
    <w:rsid w:val="00786F8B"/>
    <w:rsid w:val="0078760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BB3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AF6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0C5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58E"/>
    <w:rsid w:val="007E277F"/>
    <w:rsid w:val="007E27E5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4AF"/>
    <w:rsid w:val="007E7F37"/>
    <w:rsid w:val="007F0260"/>
    <w:rsid w:val="007F030B"/>
    <w:rsid w:val="007F068A"/>
    <w:rsid w:val="007F0A54"/>
    <w:rsid w:val="007F0C12"/>
    <w:rsid w:val="007F0E95"/>
    <w:rsid w:val="007F0F89"/>
    <w:rsid w:val="007F115B"/>
    <w:rsid w:val="007F11BB"/>
    <w:rsid w:val="007F13EC"/>
    <w:rsid w:val="007F1415"/>
    <w:rsid w:val="007F170B"/>
    <w:rsid w:val="007F1758"/>
    <w:rsid w:val="007F1ACB"/>
    <w:rsid w:val="007F23FA"/>
    <w:rsid w:val="007F2424"/>
    <w:rsid w:val="007F2488"/>
    <w:rsid w:val="007F2DE9"/>
    <w:rsid w:val="007F31D6"/>
    <w:rsid w:val="007F399E"/>
    <w:rsid w:val="007F4486"/>
    <w:rsid w:val="007F44FA"/>
    <w:rsid w:val="007F46A2"/>
    <w:rsid w:val="007F5867"/>
    <w:rsid w:val="007F6039"/>
    <w:rsid w:val="007F6616"/>
    <w:rsid w:val="007F687A"/>
    <w:rsid w:val="007F6A41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A75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37B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BF8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14A"/>
    <w:rsid w:val="008253D7"/>
    <w:rsid w:val="0082541C"/>
    <w:rsid w:val="0082580F"/>
    <w:rsid w:val="00825979"/>
    <w:rsid w:val="008268C8"/>
    <w:rsid w:val="008269C8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3CE1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37AE4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5E9"/>
    <w:rsid w:val="00844C31"/>
    <w:rsid w:val="00845062"/>
    <w:rsid w:val="0084545B"/>
    <w:rsid w:val="008454CE"/>
    <w:rsid w:val="00846421"/>
    <w:rsid w:val="0084652F"/>
    <w:rsid w:val="008469F6"/>
    <w:rsid w:val="00846D8F"/>
    <w:rsid w:val="00846E75"/>
    <w:rsid w:val="00847816"/>
    <w:rsid w:val="008478D7"/>
    <w:rsid w:val="00847E2A"/>
    <w:rsid w:val="00847E9B"/>
    <w:rsid w:val="0085031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4BD6"/>
    <w:rsid w:val="0085545B"/>
    <w:rsid w:val="00855CEA"/>
    <w:rsid w:val="00855D96"/>
    <w:rsid w:val="00855E41"/>
    <w:rsid w:val="008561F0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771"/>
    <w:rsid w:val="008618A8"/>
    <w:rsid w:val="00861DD7"/>
    <w:rsid w:val="008622AB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77D8C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910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0C49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DA3"/>
    <w:rsid w:val="008A2E80"/>
    <w:rsid w:val="008A2EC9"/>
    <w:rsid w:val="008A3F7A"/>
    <w:rsid w:val="008A41D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FF7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145"/>
    <w:rsid w:val="008C2732"/>
    <w:rsid w:val="008C2C04"/>
    <w:rsid w:val="008C2FBD"/>
    <w:rsid w:val="008C3505"/>
    <w:rsid w:val="008C3552"/>
    <w:rsid w:val="008C3C9D"/>
    <w:rsid w:val="008C40EC"/>
    <w:rsid w:val="008C451A"/>
    <w:rsid w:val="008C4528"/>
    <w:rsid w:val="008C486C"/>
    <w:rsid w:val="008C4B85"/>
    <w:rsid w:val="008C569A"/>
    <w:rsid w:val="008C5703"/>
    <w:rsid w:val="008C5857"/>
    <w:rsid w:val="008C5907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1E2"/>
    <w:rsid w:val="008D134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6CE"/>
    <w:rsid w:val="008E13ED"/>
    <w:rsid w:val="008E1AAC"/>
    <w:rsid w:val="008E1F1C"/>
    <w:rsid w:val="008E235C"/>
    <w:rsid w:val="008E2FF5"/>
    <w:rsid w:val="008E31B5"/>
    <w:rsid w:val="008E32AC"/>
    <w:rsid w:val="008E347E"/>
    <w:rsid w:val="008E38AE"/>
    <w:rsid w:val="008E4D13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822"/>
    <w:rsid w:val="00901EB0"/>
    <w:rsid w:val="00902216"/>
    <w:rsid w:val="00902429"/>
    <w:rsid w:val="009025A5"/>
    <w:rsid w:val="009025B4"/>
    <w:rsid w:val="00902C33"/>
    <w:rsid w:val="00903A3B"/>
    <w:rsid w:val="00903C86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03"/>
    <w:rsid w:val="00915C8C"/>
    <w:rsid w:val="009162C4"/>
    <w:rsid w:val="009166BF"/>
    <w:rsid w:val="009168EE"/>
    <w:rsid w:val="00917C44"/>
    <w:rsid w:val="00917C48"/>
    <w:rsid w:val="00920C08"/>
    <w:rsid w:val="009210E6"/>
    <w:rsid w:val="00921119"/>
    <w:rsid w:val="009214A4"/>
    <w:rsid w:val="00921597"/>
    <w:rsid w:val="009221F0"/>
    <w:rsid w:val="009222C2"/>
    <w:rsid w:val="0092265D"/>
    <w:rsid w:val="00922CD9"/>
    <w:rsid w:val="009235A9"/>
    <w:rsid w:val="009239FE"/>
    <w:rsid w:val="00923E27"/>
    <w:rsid w:val="0092474A"/>
    <w:rsid w:val="0092545C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2721F"/>
    <w:rsid w:val="00927E2D"/>
    <w:rsid w:val="0093006B"/>
    <w:rsid w:val="00931A0E"/>
    <w:rsid w:val="00931C8F"/>
    <w:rsid w:val="00931EAB"/>
    <w:rsid w:val="00931F82"/>
    <w:rsid w:val="009331EE"/>
    <w:rsid w:val="009334DC"/>
    <w:rsid w:val="00933625"/>
    <w:rsid w:val="009336B6"/>
    <w:rsid w:val="00933DC8"/>
    <w:rsid w:val="00934B89"/>
    <w:rsid w:val="00934C51"/>
    <w:rsid w:val="00935142"/>
    <w:rsid w:val="00935360"/>
    <w:rsid w:val="00935391"/>
    <w:rsid w:val="0093542C"/>
    <w:rsid w:val="0093563F"/>
    <w:rsid w:val="0093576B"/>
    <w:rsid w:val="009358E4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1B"/>
    <w:rsid w:val="00943EE8"/>
    <w:rsid w:val="00943F0A"/>
    <w:rsid w:val="0094471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0FD"/>
    <w:rsid w:val="0095338F"/>
    <w:rsid w:val="0095395D"/>
    <w:rsid w:val="00953B8C"/>
    <w:rsid w:val="00954876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1B52"/>
    <w:rsid w:val="0096231E"/>
    <w:rsid w:val="00962A81"/>
    <w:rsid w:val="00962BED"/>
    <w:rsid w:val="009634D7"/>
    <w:rsid w:val="0096388A"/>
    <w:rsid w:val="00963E48"/>
    <w:rsid w:val="009647AF"/>
    <w:rsid w:val="00964A0E"/>
    <w:rsid w:val="00964BFA"/>
    <w:rsid w:val="0096521B"/>
    <w:rsid w:val="00965247"/>
    <w:rsid w:val="00965B91"/>
    <w:rsid w:val="009667DB"/>
    <w:rsid w:val="00966D26"/>
    <w:rsid w:val="0096768B"/>
    <w:rsid w:val="00967AAC"/>
    <w:rsid w:val="00967B7C"/>
    <w:rsid w:val="00970154"/>
    <w:rsid w:val="009703B5"/>
    <w:rsid w:val="0097096A"/>
    <w:rsid w:val="00970EE8"/>
    <w:rsid w:val="00971334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073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7A"/>
    <w:rsid w:val="00982883"/>
    <w:rsid w:val="009828B4"/>
    <w:rsid w:val="0098373B"/>
    <w:rsid w:val="009837B7"/>
    <w:rsid w:val="00983B30"/>
    <w:rsid w:val="00983BDC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104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6FA"/>
    <w:rsid w:val="009A47E4"/>
    <w:rsid w:val="009A4E7D"/>
    <w:rsid w:val="009A5157"/>
    <w:rsid w:val="009A52AB"/>
    <w:rsid w:val="009A5C22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239E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5ADA"/>
    <w:rsid w:val="009C623E"/>
    <w:rsid w:val="009C6470"/>
    <w:rsid w:val="009C6A3D"/>
    <w:rsid w:val="009C6D05"/>
    <w:rsid w:val="009C7326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63C0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1EF"/>
    <w:rsid w:val="009F0241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1F5F"/>
    <w:rsid w:val="00A226D0"/>
    <w:rsid w:val="00A22E43"/>
    <w:rsid w:val="00A22F44"/>
    <w:rsid w:val="00A23936"/>
    <w:rsid w:val="00A23ED1"/>
    <w:rsid w:val="00A24446"/>
    <w:rsid w:val="00A24B62"/>
    <w:rsid w:val="00A250DE"/>
    <w:rsid w:val="00A257C8"/>
    <w:rsid w:val="00A25ACC"/>
    <w:rsid w:val="00A25AFA"/>
    <w:rsid w:val="00A25C15"/>
    <w:rsid w:val="00A2692F"/>
    <w:rsid w:val="00A269E5"/>
    <w:rsid w:val="00A27436"/>
    <w:rsid w:val="00A2765E"/>
    <w:rsid w:val="00A278EA"/>
    <w:rsid w:val="00A279B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4EEC"/>
    <w:rsid w:val="00A35718"/>
    <w:rsid w:val="00A35B5F"/>
    <w:rsid w:val="00A36E23"/>
    <w:rsid w:val="00A36E5F"/>
    <w:rsid w:val="00A37095"/>
    <w:rsid w:val="00A37239"/>
    <w:rsid w:val="00A40014"/>
    <w:rsid w:val="00A40A4E"/>
    <w:rsid w:val="00A40BEA"/>
    <w:rsid w:val="00A40E58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8B6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475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CB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10E"/>
    <w:rsid w:val="00A86A6A"/>
    <w:rsid w:val="00A86AFF"/>
    <w:rsid w:val="00A87B36"/>
    <w:rsid w:val="00A9068F"/>
    <w:rsid w:val="00A90882"/>
    <w:rsid w:val="00A90C0D"/>
    <w:rsid w:val="00A91219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4F7C"/>
    <w:rsid w:val="00A96222"/>
    <w:rsid w:val="00AA0316"/>
    <w:rsid w:val="00AA058B"/>
    <w:rsid w:val="00AA0DE0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41D"/>
    <w:rsid w:val="00AA5606"/>
    <w:rsid w:val="00AA59B6"/>
    <w:rsid w:val="00AA64FF"/>
    <w:rsid w:val="00AA651A"/>
    <w:rsid w:val="00AA6A94"/>
    <w:rsid w:val="00AA7039"/>
    <w:rsid w:val="00AA79BF"/>
    <w:rsid w:val="00AA7B8E"/>
    <w:rsid w:val="00AB04E6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0FB"/>
    <w:rsid w:val="00AB3345"/>
    <w:rsid w:val="00AB33A8"/>
    <w:rsid w:val="00AB35A0"/>
    <w:rsid w:val="00AB3AA9"/>
    <w:rsid w:val="00AB47BA"/>
    <w:rsid w:val="00AB4EE4"/>
    <w:rsid w:val="00AB577A"/>
    <w:rsid w:val="00AB57EF"/>
    <w:rsid w:val="00AB57F8"/>
    <w:rsid w:val="00AB5C06"/>
    <w:rsid w:val="00AB5C3B"/>
    <w:rsid w:val="00AB5E2C"/>
    <w:rsid w:val="00AB646A"/>
    <w:rsid w:val="00AB6699"/>
    <w:rsid w:val="00AB6B5D"/>
    <w:rsid w:val="00AB6C0E"/>
    <w:rsid w:val="00AB6DA2"/>
    <w:rsid w:val="00AB6FD2"/>
    <w:rsid w:val="00AB7769"/>
    <w:rsid w:val="00AC0117"/>
    <w:rsid w:val="00AC0383"/>
    <w:rsid w:val="00AC06A1"/>
    <w:rsid w:val="00AC0A34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6B9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55A"/>
    <w:rsid w:val="00AD38FA"/>
    <w:rsid w:val="00AD3AB9"/>
    <w:rsid w:val="00AD3E19"/>
    <w:rsid w:val="00AD421F"/>
    <w:rsid w:val="00AD46DE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3BA"/>
    <w:rsid w:val="00AE0694"/>
    <w:rsid w:val="00AE07BC"/>
    <w:rsid w:val="00AE0A85"/>
    <w:rsid w:val="00AE1A53"/>
    <w:rsid w:val="00AE1D32"/>
    <w:rsid w:val="00AE2332"/>
    <w:rsid w:val="00AE2E3B"/>
    <w:rsid w:val="00AE3CA3"/>
    <w:rsid w:val="00AE3D59"/>
    <w:rsid w:val="00AE4F69"/>
    <w:rsid w:val="00AE5223"/>
    <w:rsid w:val="00AE5395"/>
    <w:rsid w:val="00AE56F4"/>
    <w:rsid w:val="00AE58F6"/>
    <w:rsid w:val="00AE6151"/>
    <w:rsid w:val="00AE79D4"/>
    <w:rsid w:val="00AE7BED"/>
    <w:rsid w:val="00AF0388"/>
    <w:rsid w:val="00AF0678"/>
    <w:rsid w:val="00AF0D80"/>
    <w:rsid w:val="00AF14D1"/>
    <w:rsid w:val="00AF1A16"/>
    <w:rsid w:val="00AF20E3"/>
    <w:rsid w:val="00AF245C"/>
    <w:rsid w:val="00AF2A60"/>
    <w:rsid w:val="00AF327F"/>
    <w:rsid w:val="00AF3CAA"/>
    <w:rsid w:val="00AF3EFB"/>
    <w:rsid w:val="00AF4375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4C3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1FFB"/>
    <w:rsid w:val="00B2289C"/>
    <w:rsid w:val="00B22D6B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6AE2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1F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90C"/>
    <w:rsid w:val="00B54A45"/>
    <w:rsid w:val="00B54B8E"/>
    <w:rsid w:val="00B550FD"/>
    <w:rsid w:val="00B5544A"/>
    <w:rsid w:val="00B558A6"/>
    <w:rsid w:val="00B55A13"/>
    <w:rsid w:val="00B55A35"/>
    <w:rsid w:val="00B55ACB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3BD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138"/>
    <w:rsid w:val="00B73638"/>
    <w:rsid w:val="00B73B7D"/>
    <w:rsid w:val="00B740DE"/>
    <w:rsid w:val="00B743F1"/>
    <w:rsid w:val="00B74473"/>
    <w:rsid w:val="00B74A7D"/>
    <w:rsid w:val="00B74EC6"/>
    <w:rsid w:val="00B76391"/>
    <w:rsid w:val="00B764B3"/>
    <w:rsid w:val="00B77376"/>
    <w:rsid w:val="00B7759A"/>
    <w:rsid w:val="00B77984"/>
    <w:rsid w:val="00B77FEB"/>
    <w:rsid w:val="00B80FE2"/>
    <w:rsid w:val="00B81130"/>
    <w:rsid w:val="00B81182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A2"/>
    <w:rsid w:val="00B974ED"/>
    <w:rsid w:val="00B97571"/>
    <w:rsid w:val="00B975FE"/>
    <w:rsid w:val="00B97851"/>
    <w:rsid w:val="00B979A5"/>
    <w:rsid w:val="00B97AAE"/>
    <w:rsid w:val="00B97CE4"/>
    <w:rsid w:val="00BA0624"/>
    <w:rsid w:val="00BA0749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DF0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B1"/>
    <w:rsid w:val="00BB0ED3"/>
    <w:rsid w:val="00BB10D2"/>
    <w:rsid w:val="00BB1457"/>
    <w:rsid w:val="00BB14C0"/>
    <w:rsid w:val="00BB17B7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6B04"/>
    <w:rsid w:val="00BB78D6"/>
    <w:rsid w:val="00BB7942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343C"/>
    <w:rsid w:val="00BC3652"/>
    <w:rsid w:val="00BC37D9"/>
    <w:rsid w:val="00BC3B8B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6D27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B5C"/>
    <w:rsid w:val="00BE6B0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C40"/>
    <w:rsid w:val="00BF1E05"/>
    <w:rsid w:val="00BF23EC"/>
    <w:rsid w:val="00BF2410"/>
    <w:rsid w:val="00BF318F"/>
    <w:rsid w:val="00BF3548"/>
    <w:rsid w:val="00BF3A03"/>
    <w:rsid w:val="00BF3DC8"/>
    <w:rsid w:val="00BF403E"/>
    <w:rsid w:val="00BF405C"/>
    <w:rsid w:val="00BF40E2"/>
    <w:rsid w:val="00BF44E8"/>
    <w:rsid w:val="00BF4A5F"/>
    <w:rsid w:val="00BF5544"/>
    <w:rsid w:val="00BF6031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E36"/>
    <w:rsid w:val="00C02067"/>
    <w:rsid w:val="00C0294D"/>
    <w:rsid w:val="00C02D1C"/>
    <w:rsid w:val="00C031EF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933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2D23"/>
    <w:rsid w:val="00C33058"/>
    <w:rsid w:val="00C3320D"/>
    <w:rsid w:val="00C337CC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071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0BE8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DC2"/>
    <w:rsid w:val="00C83EBB"/>
    <w:rsid w:val="00C8511D"/>
    <w:rsid w:val="00C85210"/>
    <w:rsid w:val="00C8561D"/>
    <w:rsid w:val="00C85906"/>
    <w:rsid w:val="00C86651"/>
    <w:rsid w:val="00C86FF4"/>
    <w:rsid w:val="00C8726D"/>
    <w:rsid w:val="00C872FB"/>
    <w:rsid w:val="00C90BA3"/>
    <w:rsid w:val="00C927D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117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06F8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570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447"/>
    <w:rsid w:val="00CB2C6D"/>
    <w:rsid w:val="00CB2FCB"/>
    <w:rsid w:val="00CB3FB1"/>
    <w:rsid w:val="00CB4045"/>
    <w:rsid w:val="00CB5015"/>
    <w:rsid w:val="00CB53F6"/>
    <w:rsid w:val="00CB55C9"/>
    <w:rsid w:val="00CB5AE8"/>
    <w:rsid w:val="00CB5B1A"/>
    <w:rsid w:val="00CB61A9"/>
    <w:rsid w:val="00CB6A9D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57C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F65"/>
    <w:rsid w:val="00CE0A92"/>
    <w:rsid w:val="00CE0B55"/>
    <w:rsid w:val="00CE248A"/>
    <w:rsid w:val="00CE2CAB"/>
    <w:rsid w:val="00CE3A23"/>
    <w:rsid w:val="00CE3BD9"/>
    <w:rsid w:val="00CE404C"/>
    <w:rsid w:val="00CE4482"/>
    <w:rsid w:val="00CE4C22"/>
    <w:rsid w:val="00CE4C25"/>
    <w:rsid w:val="00CE4D1D"/>
    <w:rsid w:val="00CE4F40"/>
    <w:rsid w:val="00CE5027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83E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64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6DC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40A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3CFB"/>
    <w:rsid w:val="00D345FE"/>
    <w:rsid w:val="00D348BB"/>
    <w:rsid w:val="00D354B3"/>
    <w:rsid w:val="00D35F5F"/>
    <w:rsid w:val="00D35FB6"/>
    <w:rsid w:val="00D36FD7"/>
    <w:rsid w:val="00D37152"/>
    <w:rsid w:val="00D37216"/>
    <w:rsid w:val="00D3730C"/>
    <w:rsid w:val="00D37D86"/>
    <w:rsid w:val="00D405C2"/>
    <w:rsid w:val="00D408D4"/>
    <w:rsid w:val="00D40F67"/>
    <w:rsid w:val="00D410AE"/>
    <w:rsid w:val="00D41311"/>
    <w:rsid w:val="00D41396"/>
    <w:rsid w:val="00D4163B"/>
    <w:rsid w:val="00D41BF1"/>
    <w:rsid w:val="00D41FFF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6065"/>
    <w:rsid w:val="00D46EE6"/>
    <w:rsid w:val="00D47167"/>
    <w:rsid w:val="00D4752E"/>
    <w:rsid w:val="00D47812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57F67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43E"/>
    <w:rsid w:val="00D70A35"/>
    <w:rsid w:val="00D70B7C"/>
    <w:rsid w:val="00D70C9B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119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2F1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2D6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208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B27"/>
    <w:rsid w:val="00DD2CA2"/>
    <w:rsid w:val="00DD3327"/>
    <w:rsid w:val="00DD3908"/>
    <w:rsid w:val="00DD4288"/>
    <w:rsid w:val="00DD48E9"/>
    <w:rsid w:val="00DD4B3F"/>
    <w:rsid w:val="00DD4C32"/>
    <w:rsid w:val="00DD5870"/>
    <w:rsid w:val="00DD5D31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F08C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9B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17E91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1CF8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2E5"/>
    <w:rsid w:val="00E3537E"/>
    <w:rsid w:val="00E358CE"/>
    <w:rsid w:val="00E36AB7"/>
    <w:rsid w:val="00E3708A"/>
    <w:rsid w:val="00E370E1"/>
    <w:rsid w:val="00E37679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2AC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D5F"/>
    <w:rsid w:val="00E54F8E"/>
    <w:rsid w:val="00E55170"/>
    <w:rsid w:val="00E555F1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63F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521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35"/>
    <w:rsid w:val="00E8373C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6F0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7D7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3DA5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0E52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3EC"/>
    <w:rsid w:val="00EC6881"/>
    <w:rsid w:val="00EC6A83"/>
    <w:rsid w:val="00EC70F3"/>
    <w:rsid w:val="00EC73DB"/>
    <w:rsid w:val="00EC759E"/>
    <w:rsid w:val="00ED0481"/>
    <w:rsid w:val="00ED0AD9"/>
    <w:rsid w:val="00ED16AA"/>
    <w:rsid w:val="00ED1D02"/>
    <w:rsid w:val="00ED1F85"/>
    <w:rsid w:val="00ED20D6"/>
    <w:rsid w:val="00ED2788"/>
    <w:rsid w:val="00ED2B6E"/>
    <w:rsid w:val="00ED2C12"/>
    <w:rsid w:val="00ED2FC4"/>
    <w:rsid w:val="00ED3100"/>
    <w:rsid w:val="00ED36E3"/>
    <w:rsid w:val="00ED37CA"/>
    <w:rsid w:val="00ED491C"/>
    <w:rsid w:val="00ED4951"/>
    <w:rsid w:val="00ED532E"/>
    <w:rsid w:val="00ED59E4"/>
    <w:rsid w:val="00ED5B64"/>
    <w:rsid w:val="00ED68D8"/>
    <w:rsid w:val="00ED7342"/>
    <w:rsid w:val="00ED74A4"/>
    <w:rsid w:val="00ED7904"/>
    <w:rsid w:val="00EE03F9"/>
    <w:rsid w:val="00EE04B5"/>
    <w:rsid w:val="00EE0771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632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DA2"/>
    <w:rsid w:val="00F12FB5"/>
    <w:rsid w:val="00F13066"/>
    <w:rsid w:val="00F13190"/>
    <w:rsid w:val="00F134A7"/>
    <w:rsid w:val="00F134CA"/>
    <w:rsid w:val="00F13CFD"/>
    <w:rsid w:val="00F13F73"/>
    <w:rsid w:val="00F14910"/>
    <w:rsid w:val="00F1498F"/>
    <w:rsid w:val="00F1506E"/>
    <w:rsid w:val="00F1508D"/>
    <w:rsid w:val="00F1560E"/>
    <w:rsid w:val="00F1570A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273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47E90"/>
    <w:rsid w:val="00F500AA"/>
    <w:rsid w:val="00F5012F"/>
    <w:rsid w:val="00F505C7"/>
    <w:rsid w:val="00F51196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26E"/>
    <w:rsid w:val="00F536FA"/>
    <w:rsid w:val="00F53CC8"/>
    <w:rsid w:val="00F53FF5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379"/>
    <w:rsid w:val="00F637F1"/>
    <w:rsid w:val="00F63CA4"/>
    <w:rsid w:val="00F63DC9"/>
    <w:rsid w:val="00F63ED3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C1D"/>
    <w:rsid w:val="00F8425C"/>
    <w:rsid w:val="00F8434E"/>
    <w:rsid w:val="00F84607"/>
    <w:rsid w:val="00F84635"/>
    <w:rsid w:val="00F84819"/>
    <w:rsid w:val="00F85098"/>
    <w:rsid w:val="00F85DE3"/>
    <w:rsid w:val="00F860AC"/>
    <w:rsid w:val="00F86342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4F3"/>
    <w:rsid w:val="00F9657A"/>
    <w:rsid w:val="00F96DC4"/>
    <w:rsid w:val="00F97446"/>
    <w:rsid w:val="00F9772A"/>
    <w:rsid w:val="00F97CBD"/>
    <w:rsid w:val="00F97E34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094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D6C"/>
    <w:rsid w:val="00FB1026"/>
    <w:rsid w:val="00FB1647"/>
    <w:rsid w:val="00FB1838"/>
    <w:rsid w:val="00FB1A38"/>
    <w:rsid w:val="00FB2040"/>
    <w:rsid w:val="00FB26E2"/>
    <w:rsid w:val="00FB2DB2"/>
    <w:rsid w:val="00FB2EAA"/>
    <w:rsid w:val="00FB35C6"/>
    <w:rsid w:val="00FB3678"/>
    <w:rsid w:val="00FB37F1"/>
    <w:rsid w:val="00FB3BA2"/>
    <w:rsid w:val="00FB4418"/>
    <w:rsid w:val="00FB4621"/>
    <w:rsid w:val="00FB4AB5"/>
    <w:rsid w:val="00FB543F"/>
    <w:rsid w:val="00FB5E0C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6BF4"/>
    <w:rsid w:val="00FC7030"/>
    <w:rsid w:val="00FC7D57"/>
    <w:rsid w:val="00FD035F"/>
    <w:rsid w:val="00FD05D1"/>
    <w:rsid w:val="00FD0A24"/>
    <w:rsid w:val="00FD0C33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4D88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CC6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788D618"/>
  <w15:docId w15:val="{702F1570-9976-440B-9EC1-54CDDE02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08788B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08788B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4F06C6"/>
    <w:pPr>
      <w:numPr>
        <w:numId w:val="48"/>
      </w:numPr>
      <w:tabs>
        <w:tab w:val="clear" w:pos="360"/>
      </w:tabs>
      <w:ind w:left="0" w:firstLine="0"/>
      <w:contextualSpacing/>
    </w:pPr>
  </w:style>
  <w:style w:type="paragraph" w:customStyle="1" w:styleId="TableParagraph">
    <w:name w:val="Table Paragraph"/>
    <w:basedOn w:val="Normal"/>
    <w:uiPriority w:val="1"/>
    <w:qFormat/>
    <w:rsid w:val="00A40BEA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6</TotalTime>
  <Pages>1</Pages>
  <Words>17974</Words>
  <Characters>102455</Characters>
  <Application>Microsoft Office Word</Application>
  <DocSecurity>0</DocSecurity>
  <Lines>853</Lines>
  <Paragraphs>240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120189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2026-09-03T07:03:00Z</dcterms:created>
  <dcterms:modified xsi:type="dcterms:W3CDTF">2026-09-03T08:41:00Z</dcterms:modified>
</cp:coreProperties>
</file>