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9D3CE" w14:textId="77777777" w:rsidR="007216ED" w:rsidRPr="00B26C8D" w:rsidRDefault="007216ED" w:rsidP="007D1695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  <w:lang w:val="ro-RO"/>
        </w:rPr>
      </w:pPr>
      <w:r w:rsidRPr="00B26C8D">
        <w:rPr>
          <w:b/>
          <w:spacing w:val="-8"/>
          <w:sz w:val="16"/>
          <w:szCs w:val="16"/>
          <w:lang w:val="ro-RO"/>
        </w:rPr>
        <w:t>C.N.C.F. "C.F.R." S.A. -  D I R E C Ţ I A  L I N I I</w:t>
      </w:r>
    </w:p>
    <w:p w14:paraId="4B5E7FB5" w14:textId="12493A6C" w:rsidR="007216ED" w:rsidRPr="00B26C8D" w:rsidRDefault="007216ED" w:rsidP="007D1695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  <w:lang w:val="ro-RO"/>
        </w:rPr>
      </w:pPr>
      <w:r w:rsidRPr="00B26C8D">
        <w:rPr>
          <w:b/>
          <w:sz w:val="16"/>
          <w:szCs w:val="16"/>
          <w:lang w:val="ro-RO"/>
        </w:rPr>
        <w:t xml:space="preserve"> (de la pagina 1 la pagina )</w:t>
      </w:r>
    </w:p>
    <w:p w14:paraId="03562F2E" w14:textId="77777777" w:rsidR="007216ED" w:rsidRDefault="007216ED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1C5CA4D2" w14:textId="77777777" w:rsidR="007216ED" w:rsidRDefault="007216ED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  <w:lang w:val="ro-RO"/>
        </w:rPr>
      </w:pPr>
    </w:p>
    <w:p w14:paraId="292BCD1B" w14:textId="77777777" w:rsidR="007216ED" w:rsidRDefault="007216ED">
      <w:pPr>
        <w:jc w:val="center"/>
        <w:rPr>
          <w:sz w:val="28"/>
        </w:rPr>
      </w:pPr>
    </w:p>
    <w:p w14:paraId="10683CDC" w14:textId="77777777" w:rsidR="007216ED" w:rsidRDefault="007216ED">
      <w:pPr>
        <w:jc w:val="center"/>
        <w:rPr>
          <w:sz w:val="28"/>
        </w:rPr>
      </w:pPr>
    </w:p>
    <w:p w14:paraId="09F3724E" w14:textId="77777777" w:rsidR="007216ED" w:rsidRDefault="007216ED">
      <w:pPr>
        <w:jc w:val="center"/>
        <w:rPr>
          <w:sz w:val="28"/>
        </w:rPr>
      </w:pPr>
    </w:p>
    <w:p w14:paraId="2D897965" w14:textId="77777777" w:rsidR="007216ED" w:rsidRDefault="007216ED">
      <w:pPr>
        <w:jc w:val="center"/>
        <w:rPr>
          <w:sz w:val="28"/>
        </w:rPr>
      </w:pPr>
    </w:p>
    <w:p w14:paraId="0E02F2CF" w14:textId="77777777" w:rsidR="007216ED" w:rsidRDefault="007216ED">
      <w:pPr>
        <w:jc w:val="center"/>
        <w:rPr>
          <w:b/>
          <w:bCs/>
          <w:noProof/>
          <w:spacing w:val="80"/>
          <w:sz w:val="32"/>
          <w:lang w:val="en-US"/>
        </w:rPr>
      </w:pPr>
      <w:r>
        <w:rPr>
          <w:b/>
          <w:bCs/>
          <w:noProof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CLUJ</w:t>
      </w:r>
    </w:p>
    <w:p w14:paraId="22299DE2" w14:textId="77777777" w:rsidR="007216ED" w:rsidRDefault="00000000">
      <w:pPr>
        <w:rPr>
          <w:b/>
          <w:bCs/>
          <w:spacing w:val="40"/>
        </w:rPr>
      </w:pPr>
      <w:r>
        <w:rPr>
          <w:b/>
          <w:bCs/>
          <w:noProof/>
          <w:spacing w:val="80"/>
          <w:sz w:val="32"/>
          <w:lang w:val="en-US"/>
        </w:rPr>
        <w:pict w14:anchorId="09033736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.5pt;margin-top:2.2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319AA0CC" w14:textId="77777777" w:rsidR="007216ED" w:rsidRDefault="007216ED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141786B5" w14:textId="77777777" w:rsidR="007216ED" w:rsidRDefault="007216ED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21-30 septembrie 2026</w:t>
      </w:r>
    </w:p>
    <w:p w14:paraId="65978400" w14:textId="77777777" w:rsidR="007216ED" w:rsidRDefault="007216ED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7216ED" w14:paraId="7E433F12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00AFE153" w14:textId="77777777" w:rsidR="007216ED" w:rsidRDefault="007216ED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7663E126" w14:textId="77777777" w:rsidR="007216ED" w:rsidRDefault="007216ED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</w:t>
            </w:r>
          </w:p>
          <w:p w14:paraId="70C17141" w14:textId="77777777" w:rsidR="007216ED" w:rsidRDefault="007216ED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4822B922" w14:textId="77777777" w:rsidR="007216ED" w:rsidRDefault="007216ED" w:rsidP="00FC1F7F">
            <w:pPr>
              <w:spacing w:after="4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LINIA SIMPLĂ</w:t>
            </w:r>
          </w:p>
          <w:p w14:paraId="77252431" w14:textId="77777777" w:rsidR="007216ED" w:rsidRDefault="007216ED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66EA59A5" w14:textId="77777777" w:rsidR="007216ED" w:rsidRDefault="007216ED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477DF3DF" w14:textId="77777777" w:rsidR="007216ED" w:rsidRDefault="007216ED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STAŢIA</w:t>
            </w:r>
          </w:p>
          <w:p w14:paraId="46017F30" w14:textId="77777777" w:rsidR="007216ED" w:rsidRDefault="007216ED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427931B9" w14:textId="77777777" w:rsidR="007216ED" w:rsidRDefault="007216ED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3E756584" w14:textId="77777777" w:rsidR="007216ED" w:rsidRDefault="007216ED" w:rsidP="00E046C7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APARATE DE CALE ÎN ABATERE</w:t>
            </w:r>
          </w:p>
          <w:p w14:paraId="38C45497" w14:textId="77777777" w:rsidR="007216ED" w:rsidRDefault="007216ED" w:rsidP="00E046C7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şi</w:t>
            </w:r>
          </w:p>
          <w:p w14:paraId="5EEE0450" w14:textId="77777777" w:rsidR="007216ED" w:rsidRDefault="007216ED" w:rsidP="00E046C7">
            <w:pPr>
              <w:spacing w:before="8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LINII </w:t>
            </w:r>
          </w:p>
          <w:p w14:paraId="6C285AA2" w14:textId="77777777" w:rsidR="007216ED" w:rsidRDefault="007216ED" w:rsidP="00E046C7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ABĂTUTE</w:t>
            </w:r>
          </w:p>
          <w:p w14:paraId="6329F66E" w14:textId="77777777" w:rsidR="007216ED" w:rsidRDefault="007216ED" w:rsidP="00E046C7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DIN </w:t>
            </w:r>
          </w:p>
          <w:p w14:paraId="5BDFC448" w14:textId="77777777" w:rsidR="007216ED" w:rsidRDefault="007216ED" w:rsidP="00E046C7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3279F4B2" w14:textId="77777777" w:rsidR="007216ED" w:rsidRDefault="007216ED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II</w:t>
            </w:r>
          </w:p>
          <w:p w14:paraId="0BAD11C8" w14:textId="77777777" w:rsidR="007216ED" w:rsidRDefault="007216ED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098FD337" w14:textId="77777777" w:rsidR="007216ED" w:rsidRDefault="007216ED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6DA6A93D" w14:textId="77777777" w:rsidR="007216ED" w:rsidRDefault="007216ED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2DB77535" w14:textId="77777777" w:rsidR="007216ED" w:rsidRDefault="007216ED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72184965" w14:textId="77777777" w:rsidR="007216ED" w:rsidRDefault="007216ED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28C48B0C" w14:textId="77777777" w:rsidR="007216ED" w:rsidRDefault="007216ED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</w:t>
            </w:r>
          </w:p>
          <w:p w14:paraId="17171FCE" w14:textId="77777777" w:rsidR="007216ED" w:rsidRDefault="007216ED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staţii aferente </w:t>
            </w:r>
          </w:p>
          <w:p w14:paraId="6D2BF082" w14:textId="77777777" w:rsidR="007216ED" w:rsidRDefault="007216ED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49B6A0CA" w14:textId="77777777" w:rsidR="007216ED" w:rsidRDefault="007216ED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  <w:lang w:val="ro-RO"/>
              </w:rPr>
            </w:pPr>
            <w:r>
              <w:rPr>
                <w:b/>
                <w:bCs/>
                <w:i/>
                <w:iCs/>
                <w:spacing w:val="40"/>
                <w:lang w:val="ro-RO"/>
              </w:rPr>
              <w:t>OBSERVAŢII</w:t>
            </w:r>
          </w:p>
        </w:tc>
      </w:tr>
      <w:tr w:rsidR="007216ED" w14:paraId="62AAE10F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74D77FA2" w14:textId="77777777" w:rsidR="007216ED" w:rsidRDefault="007216ED" w:rsidP="00FC1F7F">
            <w:pPr>
              <w:spacing w:line="192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0A4871DA" w14:textId="77777777" w:rsidR="007216ED" w:rsidRDefault="007216ED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18445F63" w14:textId="77777777" w:rsidR="007216ED" w:rsidRDefault="007216ED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120C0C5E" w14:textId="77777777" w:rsidR="007216ED" w:rsidRDefault="007216ED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73433CD9" w14:textId="77777777" w:rsidR="007216ED" w:rsidRDefault="007216ED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758254B4" w14:textId="77777777" w:rsidR="007216ED" w:rsidRDefault="007216ED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23F8719B" w14:textId="77777777" w:rsidR="007216ED" w:rsidRDefault="007216ED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0D2B16A9" w14:textId="77777777" w:rsidR="007216ED" w:rsidRDefault="007216ED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km. la </w:t>
            </w:r>
          </w:p>
          <w:p w14:paraId="49111295" w14:textId="77777777" w:rsidR="007216ED" w:rsidRDefault="007216ED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2F02B905" w14:textId="77777777" w:rsidR="007216ED" w:rsidRDefault="007216ED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1680B4F5" w14:textId="77777777" w:rsidR="007216ED" w:rsidRDefault="007216ED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</w:tr>
    </w:tbl>
    <w:p w14:paraId="5088F648" w14:textId="77777777" w:rsidR="007216ED" w:rsidRDefault="007216ED">
      <w:pPr>
        <w:spacing w:line="192" w:lineRule="auto"/>
        <w:jc w:val="center"/>
      </w:pPr>
    </w:p>
    <w:p w14:paraId="315D0F55" w14:textId="77777777" w:rsidR="007216ED" w:rsidRDefault="007216ED">
      <w:pPr>
        <w:spacing w:line="192" w:lineRule="auto"/>
        <w:ind w:left="-57" w:right="-57"/>
        <w:jc w:val="center"/>
        <w:rPr>
          <w:b/>
          <w:bCs/>
          <w:lang w:val="ro-RO"/>
        </w:rPr>
      </w:pPr>
      <w:r>
        <w:rPr>
          <w:b/>
          <w:bCs/>
          <w:lang w:val="ro-RO"/>
        </w:rPr>
        <w:t>TOATE RESTRICŢIILE ŞI LIMITĂRILE DE VITEZĂ SE VOR RESPECTA CU TOT TRENUL !</w:t>
      </w:r>
    </w:p>
    <w:p w14:paraId="5A220E4A" w14:textId="77777777" w:rsidR="007216ED" w:rsidRPr="006310EB" w:rsidRDefault="007216ED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678B01A0" w14:textId="77777777" w:rsidR="007216ED" w:rsidRPr="006310EB" w:rsidRDefault="007216ED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5ACA41AC" w14:textId="77777777" w:rsidR="007216ED" w:rsidRPr="006310EB" w:rsidRDefault="007216ED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159C49E6" w14:textId="77777777" w:rsidR="007216ED" w:rsidRPr="00A8307A" w:rsidRDefault="007216ED" w:rsidP="00516DD3">
      <w:pPr>
        <w:pStyle w:val="Heading1"/>
        <w:spacing w:line="360" w:lineRule="auto"/>
      </w:pPr>
      <w:r w:rsidRPr="00A8307A">
        <w:t>LINIA 100</w:t>
      </w:r>
    </w:p>
    <w:p w14:paraId="27CBB9A0" w14:textId="77777777" w:rsidR="007216ED" w:rsidRPr="00A8307A" w:rsidRDefault="007216ED" w:rsidP="00E207A1">
      <w:pPr>
        <w:pStyle w:val="Heading1"/>
        <w:spacing w:line="360" w:lineRule="auto"/>
        <w:rPr>
          <w:sz w:val="8"/>
        </w:rPr>
      </w:pPr>
      <w:r w:rsidRPr="00A8307A">
        <w:t>BUCUREŞTI NORD - CRAIOVA - STREHAIA - ORŞOVA - TIMIŞOARA NORD – JIMBOLIA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923"/>
        <w:gridCol w:w="701"/>
        <w:gridCol w:w="2194"/>
        <w:gridCol w:w="870"/>
        <w:gridCol w:w="765"/>
        <w:gridCol w:w="867"/>
        <w:gridCol w:w="744"/>
        <w:gridCol w:w="2464"/>
      </w:tblGrid>
      <w:tr w:rsidR="007216ED" w:rsidRPr="00AB76B4" w14:paraId="5D552AA3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CE406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E49D2A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6E05B6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DDEC76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2AC54070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45CCCC" w14:textId="77777777" w:rsidR="007216ED" w:rsidRPr="00AB76B4" w:rsidRDefault="007216E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CCE8C38" w14:textId="77777777" w:rsidR="007216ED" w:rsidRPr="00AB76B4" w:rsidRDefault="007216E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E61F94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56456F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B296E7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54051E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:rsidRPr="00AB76B4" w14:paraId="5B30762F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187C8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D2D1F4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CD76BA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50856D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101B87DC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37AD8F" w14:textId="77777777" w:rsidR="007216ED" w:rsidRPr="00AB76B4" w:rsidRDefault="007216E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720A07FC" w14:textId="77777777" w:rsidR="007216ED" w:rsidRPr="00AB76B4" w:rsidRDefault="007216E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E141DE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A883BE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D2DC4D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5A4C5E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:rsidRPr="00AB76B4" w14:paraId="650A2751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2C037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04E156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4574B1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9A529D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6360203C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Grupa 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C17768" w14:textId="77777777" w:rsidR="007216ED" w:rsidRPr="00AB76B4" w:rsidRDefault="007216E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</w:t>
            </w:r>
          </w:p>
          <w:p w14:paraId="0E0EDA47" w14:textId="77777777" w:rsidR="007216ED" w:rsidRPr="00AB76B4" w:rsidRDefault="007216E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D89541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E2D90D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AD73B5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3CB223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E8A91DA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Acces la liniile 11 şi 12.</w:t>
            </w:r>
          </w:p>
        </w:tc>
      </w:tr>
      <w:tr w:rsidR="007216ED" w:rsidRPr="00AB76B4" w14:paraId="390ADD27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3476F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285494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4170C8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907948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3E8983B7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5,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8EE50A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F57724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E876FE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29E316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F9A3BA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:rsidRPr="00AB76B4" w14:paraId="36F5BBAC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2FF0D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8F866A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24718A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249D98" w14:textId="77777777" w:rsidR="007216ED" w:rsidRPr="00AB76B4" w:rsidRDefault="007216ED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16BE7742" w14:textId="77777777" w:rsidR="007216ED" w:rsidRPr="00AB76B4" w:rsidRDefault="007216ED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F1EACE" w14:textId="77777777" w:rsidR="007216ED" w:rsidRPr="00AB76B4" w:rsidRDefault="007216ED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12C9B3C9" w14:textId="77777777" w:rsidR="007216ED" w:rsidRPr="00AB76B4" w:rsidRDefault="007216ED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6 / </w:t>
            </w:r>
            <w:r>
              <w:rPr>
                <w:b/>
                <w:bCs/>
                <w:sz w:val="20"/>
                <w:lang w:val="ro-RO"/>
              </w:rPr>
              <w:t>38</w:t>
            </w:r>
            <w:r w:rsidRPr="00AB76B4">
              <w:rPr>
                <w:b/>
                <w:bCs/>
                <w:sz w:val="20"/>
                <w:lang w:val="ro-RO"/>
              </w:rPr>
              <w:t xml:space="preserve"> și </w:t>
            </w:r>
          </w:p>
          <w:p w14:paraId="5F02DC6A" w14:textId="77777777" w:rsidR="007216ED" w:rsidRPr="00AB76B4" w:rsidRDefault="007216ED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0BCEC9C5" w14:textId="77777777" w:rsidR="007216ED" w:rsidRPr="00AB76B4" w:rsidRDefault="007216ED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6 / </w:t>
            </w:r>
            <w:r>
              <w:rPr>
                <w:b/>
                <w:bCs/>
                <w:sz w:val="20"/>
                <w:lang w:val="ro-RO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1F3654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73EAFE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0AC7C6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9EC4EF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:rsidRPr="00AB76B4" w14:paraId="66179FC4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D8DD4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A6B769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D7163A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7C9C2A" w14:textId="77777777" w:rsidR="007216ED" w:rsidRPr="00AB76B4" w:rsidRDefault="007216ED" w:rsidP="0040129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3D7FE315" w14:textId="77777777" w:rsidR="007216ED" w:rsidRPr="00AB76B4" w:rsidRDefault="007216ED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375ECA" w14:textId="77777777" w:rsidR="007216ED" w:rsidRPr="00AB76B4" w:rsidRDefault="007216ED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</w:t>
            </w:r>
            <w:r w:rsidRPr="00AB76B4">
              <w:rPr>
                <w:b/>
                <w:bCs/>
                <w:sz w:val="20"/>
                <w:lang w:val="ro-RO"/>
              </w:rPr>
              <w:t xml:space="preserve">ntre </w:t>
            </w:r>
            <w:r>
              <w:rPr>
                <w:b/>
                <w:bCs/>
                <w:sz w:val="20"/>
                <w:lang w:val="ro-RO"/>
              </w:rPr>
              <w:t>sch</w:t>
            </w: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5D3C5422" w14:textId="77777777" w:rsidR="007216ED" w:rsidRPr="00AB76B4" w:rsidRDefault="007216ED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</w:t>
            </w:r>
            <w:r>
              <w:rPr>
                <w:b/>
                <w:bCs/>
                <w:sz w:val="20"/>
                <w:lang w:val="ro-RO"/>
              </w:rPr>
              <w:t xml:space="preserve">A </w:t>
            </w:r>
            <w:r w:rsidRPr="00AB76B4">
              <w:rPr>
                <w:b/>
                <w:bCs/>
                <w:sz w:val="20"/>
                <w:lang w:val="ro-RO"/>
              </w:rPr>
              <w:t>și</w:t>
            </w:r>
            <w:r>
              <w:rPr>
                <w:b/>
                <w:bCs/>
                <w:sz w:val="20"/>
                <w:lang w:val="ro-RO"/>
              </w:rPr>
              <w:t xml:space="preserve"> 6B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7473CA" w14:textId="77777777" w:rsidR="007216ED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8B0B9D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4949FE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A88BCF" w14:textId="77777777" w:rsidR="007216ED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8086BAD" w14:textId="77777777" w:rsidR="007216ED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pe fir I și II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București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40129F">
              <w:rPr>
                <w:b/>
                <w:bCs/>
                <w:i/>
                <w:iCs/>
                <w:sz w:val="20"/>
                <w:lang w:val="ro-RO"/>
              </w:rPr>
              <w:t>- Bucureştii Noi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</w:p>
        </w:tc>
      </w:tr>
      <w:tr w:rsidR="007216ED" w:rsidRPr="00AB76B4" w14:paraId="1271BC92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90CD4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4DE6B2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983806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A9ED4E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Bucureşti Nord -</w:t>
            </w:r>
          </w:p>
          <w:p w14:paraId="3501D334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Post 5 - </w:t>
            </w:r>
          </w:p>
          <w:p w14:paraId="22105420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Bucureştii Noi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78081E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DC6575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2CE4F6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1+650</w:t>
            </w:r>
          </w:p>
          <w:p w14:paraId="415898B2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E6C1A6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9FE71A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Cap București Nord semnalizată numai cu paleta cu diagonală.</w:t>
            </w:r>
          </w:p>
        </w:tc>
      </w:tr>
      <w:tr w:rsidR="007216ED" w:rsidRPr="00AB76B4" w14:paraId="66F8594D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BE4B6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61F262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5+280</w:t>
            </w:r>
          </w:p>
          <w:p w14:paraId="589C7264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6+</w:t>
            </w:r>
            <w:r>
              <w:rPr>
                <w:b/>
                <w:bCs/>
                <w:sz w:val="20"/>
                <w:lang w:val="ro-RO"/>
              </w:rPr>
              <w:t>75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DD498A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5AD321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Bucureştii Noi</w:t>
            </w:r>
          </w:p>
          <w:p w14:paraId="0F6261F9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 + </w:t>
            </w:r>
          </w:p>
          <w:p w14:paraId="4C553DC9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zonă aparate de cale, Cap X</w:t>
            </w:r>
            <w:r>
              <w:rPr>
                <w:b/>
                <w:bCs/>
                <w:sz w:val="20"/>
                <w:lang w:val="ro-RO"/>
              </w:rPr>
              <w:t xml:space="preserve"> 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3027ED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789C1E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0A0FD4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0E0532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EA0617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7216ED" w:rsidRPr="00AB76B4" w14:paraId="5D47C28E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6BA9C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B1E923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499DDB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39D8F7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38453F9E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+ </w:t>
            </w:r>
          </w:p>
          <w:p w14:paraId="53A6599A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zona aparate de cale, Cap X </w:t>
            </w:r>
            <w:r>
              <w:rPr>
                <w:b/>
                <w:bCs/>
                <w:sz w:val="20"/>
                <w:lang w:val="ro-RO"/>
              </w:rPr>
              <w:t>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C8548B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602C0B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8669C8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5+280</w:t>
            </w:r>
          </w:p>
          <w:p w14:paraId="3E94D195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6+</w:t>
            </w:r>
            <w:r>
              <w:rPr>
                <w:b/>
                <w:bCs/>
                <w:sz w:val="20"/>
                <w:lang w:val="ro-RO"/>
              </w:rPr>
              <w:t>75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39163F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1755EA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7216ED" w:rsidRPr="00AB76B4" w14:paraId="7814DB69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FA58B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7E84CF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B9E5B2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ADB81B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077CA081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262D49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10, 12, 8, 14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A41ABD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A2C0F8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D1AAC1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90A4F2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:rsidRPr="00AB76B4" w14:paraId="5DD97D02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242F4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3F7590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8DF6DE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448F86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5542B84F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A5841D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7CA4F70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20 / 22</w:t>
            </w:r>
          </w:p>
          <w:p w14:paraId="47563BC0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23F1A34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DD147B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67997D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780BFA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705F2B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7FFDD4B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spre Chiajna firele I și II.</w:t>
            </w:r>
          </w:p>
        </w:tc>
      </w:tr>
      <w:tr w:rsidR="007216ED" w:rsidRPr="00AB76B4" w14:paraId="59FBB06C" w14:textId="77777777" w:rsidTr="00927588">
        <w:trPr>
          <w:cantSplit/>
          <w:trHeight w:val="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D8BBE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06E5F1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B03A60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BC36F6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Bucureştii Noi</w:t>
            </w:r>
          </w:p>
          <w:p w14:paraId="5F955D26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235639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35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AF6CE5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F18321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406D78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B45E65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29645AD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7216ED" w:rsidRPr="00AB76B4" w14:paraId="430DAE67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C1061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FD2E5C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8+410</w:t>
            </w:r>
          </w:p>
          <w:p w14:paraId="21E84016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9+</w:t>
            </w:r>
            <w:r>
              <w:rPr>
                <w:b/>
                <w:bCs/>
                <w:sz w:val="20"/>
                <w:lang w:val="ro-RO"/>
              </w:rPr>
              <w:t>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EF5C77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BB1E38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67830DC7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directă + </w:t>
            </w:r>
          </w:p>
          <w:p w14:paraId="29B4776B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zona aparate de cale nr. 7,  9, 13.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55FB79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9CFBE3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7836BE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D8D37D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3652A7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7216ED" w:rsidRPr="00AB76B4" w14:paraId="2FDE272D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8882C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BCE942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4D6AC3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056FE3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03A24863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+ </w:t>
            </w:r>
          </w:p>
          <w:p w14:paraId="03BFA741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zona aparate de cale nr. </w:t>
            </w:r>
            <w:r>
              <w:rPr>
                <w:b/>
                <w:bCs/>
                <w:sz w:val="20"/>
                <w:lang w:val="ro-RO"/>
              </w:rPr>
              <w:t xml:space="preserve">15, </w:t>
            </w:r>
            <w:r w:rsidRPr="00AB76B4">
              <w:rPr>
                <w:b/>
                <w:bCs/>
                <w:sz w:val="20"/>
                <w:lang w:val="ro-RO"/>
              </w:rPr>
              <w:t>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801F4F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3E0A77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245F3A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8+410</w:t>
            </w:r>
          </w:p>
          <w:p w14:paraId="496638C5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9+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9CAB6A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68F726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7216ED" w:rsidRPr="00AB76B4" w14:paraId="13D67630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1AFED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171B5A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80EFBC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79E74C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79AB2CF1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E80DB1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F6207C1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5, 9 </w:t>
            </w:r>
          </w:p>
          <w:p w14:paraId="6ED069C0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11</w:t>
            </w:r>
          </w:p>
          <w:p w14:paraId="4C75E7A8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44EA13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D4D723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4E1355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4897DF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9F70061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1 - 5.</w:t>
            </w:r>
          </w:p>
        </w:tc>
      </w:tr>
      <w:tr w:rsidR="007216ED" w:rsidRPr="00AB76B4" w14:paraId="0174A585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0C71C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635570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75D18279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876588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4EB267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Chiajna -</w:t>
            </w:r>
          </w:p>
          <w:p w14:paraId="601EE266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E04537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CC0083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3C5789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F71A94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C38AB1" w14:textId="77777777" w:rsidR="007216ED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5AC6392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7216ED" w:rsidRPr="00AB76B4" w14:paraId="5D2610CE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EA2C0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B68BE0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20D396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61F8B6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7E8F2213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1B2970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119551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99FFEC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FBBCC0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84FE8B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:rsidRPr="00AB76B4" w14:paraId="6883DA57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FA7C6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B410DA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F73E55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1F1321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592DA111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88FF56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B8713E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DD19B0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2F3753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6A4271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:rsidRPr="00AB76B4" w14:paraId="0B40367C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C2E06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5E5DAA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3C3985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777956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42769FCD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DD40DB" w14:textId="77777777" w:rsidR="007216ED" w:rsidRPr="00AB76B4" w:rsidRDefault="007216E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 15 /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0DF30A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31AC88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B4DECF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D47959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:rsidRPr="00AB76B4" w14:paraId="2382CBEB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6DCEF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0684E8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258815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E25243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347ABCDE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AC531C" w14:textId="77777777" w:rsidR="007216ED" w:rsidRPr="00AB76B4" w:rsidRDefault="007216E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 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FD376E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446421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C238C8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090EA0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:rsidRPr="00AB76B4" w14:paraId="71DDCAE7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5CE42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56BCA8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90241E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C65762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- </w:t>
            </w:r>
          </w:p>
          <w:p w14:paraId="36132531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86936F" w14:textId="77777777" w:rsidR="007216ED" w:rsidRPr="00AB76B4" w:rsidRDefault="007216E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D2B981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235BD6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8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1A86EFA5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A44AAF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D1E8D3" w14:textId="77777777" w:rsidR="007216ED" w:rsidRPr="00AB76B4" w:rsidRDefault="007216ED" w:rsidP="0051497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:rsidRPr="00AB76B4" w14:paraId="5D7325BA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E0178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4B34AE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8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2830DA1E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2C81BE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7A55DA" w14:textId="77777777" w:rsidR="007216ED" w:rsidRPr="00AB76B4" w:rsidRDefault="007216ED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- </w:t>
            </w:r>
          </w:p>
          <w:p w14:paraId="3B3C618A" w14:textId="77777777" w:rsidR="007216ED" w:rsidRPr="00AB76B4" w:rsidRDefault="007216ED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76C0B4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CB7D80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9A759C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9EC0E8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5B5907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:rsidRPr="00AB76B4" w14:paraId="4AA3B96B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B35A7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C5FC6C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7169EB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F91612" w14:textId="77777777" w:rsidR="007216ED" w:rsidRPr="00AB76B4" w:rsidRDefault="007216ED" w:rsidP="00FC745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</w:t>
            </w:r>
            <w:r>
              <w:rPr>
                <w:b/>
                <w:bCs/>
                <w:sz w:val="20"/>
                <w:lang w:val="ro-RO"/>
              </w:rPr>
              <w:t xml:space="preserve">– </w:t>
            </w:r>
            <w:r w:rsidRPr="00AB76B4">
              <w:rPr>
                <w:b/>
                <w:bCs/>
                <w:sz w:val="20"/>
                <w:lang w:val="ro-RO"/>
              </w:rPr>
              <w:t>Grădinar</w:t>
            </w:r>
            <w:r>
              <w:rPr>
                <w:b/>
                <w:bCs/>
                <w:sz w:val="20"/>
                <w:lang w:val="ro-RO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D075C5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42C6FC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D89B53" w14:textId="77777777" w:rsidR="007216ED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23+800</w:t>
            </w:r>
          </w:p>
          <w:p w14:paraId="63CBB337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A72CC2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6CD7E8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:rsidRPr="00AB76B4" w14:paraId="427FE935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D2B6C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4770C7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BE5204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5D477C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Grădinari </w:t>
            </w:r>
          </w:p>
          <w:p w14:paraId="068C2655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A74CE4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323DA1A4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sch. </w:t>
            </w:r>
          </w:p>
          <w:p w14:paraId="016EF01E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și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FE52B8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B80995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54429A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8BE93E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:rsidRPr="00AB76B4" w14:paraId="5CEDEA80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26F7E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1C1B6E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54F898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D1AA72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H. Vadu Lat</w:t>
            </w:r>
          </w:p>
          <w:p w14:paraId="7184BF56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</w:t>
            </w:r>
            <w:r>
              <w:rPr>
                <w:b/>
                <w:bCs/>
                <w:sz w:val="20"/>
                <w:lang w:val="ro-RO"/>
              </w:rPr>
              <w:t>ile</w:t>
            </w:r>
            <w:r w:rsidRPr="00AB76B4">
              <w:rPr>
                <w:b/>
                <w:bCs/>
                <w:sz w:val="20"/>
                <w:lang w:val="ro-RO"/>
              </w:rPr>
              <w:t xml:space="preserve"> 2 </w:t>
            </w:r>
            <w:r>
              <w:rPr>
                <w:b/>
                <w:bCs/>
                <w:sz w:val="20"/>
                <w:lang w:val="ro-RO"/>
              </w:rPr>
              <w:t xml:space="preserve">și 5 </w:t>
            </w:r>
            <w:r w:rsidRPr="00AB76B4">
              <w:rPr>
                <w:b/>
                <w:bCs/>
                <w:sz w:val="20"/>
                <w:lang w:val="ro-RO"/>
              </w:rPr>
              <w:t>abătut</w:t>
            </w:r>
            <w:r>
              <w:rPr>
                <w:b/>
                <w:bCs/>
                <w:sz w:val="20"/>
                <w:lang w:val="ro-RO"/>
              </w:rPr>
              <w:t>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AD43FA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E157980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E31FBB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452911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454CBE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9DC727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:rsidRPr="00AB76B4" w14:paraId="55743546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A0758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088273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815A8F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7BDF31" w14:textId="77777777" w:rsidR="007216ED" w:rsidRPr="00AB76B4" w:rsidRDefault="007216ED" w:rsidP="00AE02A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Vadu Lat</w:t>
            </w:r>
            <w:r>
              <w:rPr>
                <w:b/>
                <w:bCs/>
                <w:sz w:val="20"/>
                <w:lang w:val="ro-RO"/>
              </w:rPr>
              <w:t xml:space="preserve"> – </w:t>
            </w:r>
            <w:r w:rsidRPr="00AB76B4">
              <w:rPr>
                <w:b/>
                <w:bCs/>
                <w:sz w:val="20"/>
                <w:lang w:val="ro-RO"/>
              </w:rPr>
              <w:t>Zăvestreni</w:t>
            </w:r>
            <w:r>
              <w:rPr>
                <w:b/>
                <w:bCs/>
                <w:sz w:val="20"/>
                <w:lang w:val="ro-RO"/>
              </w:rPr>
              <w:br/>
              <w:t xml:space="preserve">+ linia 3 directă </w:t>
            </w:r>
            <w:r>
              <w:rPr>
                <w:b/>
                <w:bCs/>
                <w:sz w:val="20"/>
                <w:lang w:val="ro-RO"/>
              </w:rPr>
              <w:br/>
              <w:t>Videle linia 3 directă – R1 Videle - 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2E19F7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A6F74A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69B490" w14:textId="77777777" w:rsidR="007216ED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42+000</w:t>
            </w:r>
          </w:p>
          <w:p w14:paraId="5F40DA9E" w14:textId="77777777" w:rsidR="007216ED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0FC53A" w14:textId="77777777" w:rsidR="007216ED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0E1624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:rsidRPr="00AB76B4" w14:paraId="45798E54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CA23B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58AF89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530F82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86C7EB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Zăvestreni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B0461C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557E5B70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+ </w:t>
            </w:r>
          </w:p>
          <w:p w14:paraId="6B86CB86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2D3ACCD7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9 - 13 </w:t>
            </w:r>
          </w:p>
          <w:p w14:paraId="43D12301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938C178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8 - 14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62E5D9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1873B8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1C5B65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EB0DB5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:rsidRPr="00AB76B4" w14:paraId="7600E9E1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6017C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83CB22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45+000</w:t>
            </w:r>
          </w:p>
          <w:p w14:paraId="5C14D66E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731633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276D02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Zăvestreni -</w:t>
            </w:r>
          </w:p>
          <w:p w14:paraId="0B8DAE56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</w:t>
            </w:r>
            <w:r>
              <w:rPr>
                <w:b/>
                <w:bCs/>
                <w:sz w:val="20"/>
                <w:lang w:val="ro-RO"/>
              </w:rPr>
              <w:t xml:space="preserve"> + linia 4 directă - 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65CD17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79DFDF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8E32CD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3F8C34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F2ADC4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:rsidRPr="00AB76B4" w14:paraId="591B587E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946FD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C52145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9A00DF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205CAE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649047D1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1FF725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zonă sch. 13, 21, 23  și TDJ  </w:t>
            </w:r>
          </w:p>
          <w:p w14:paraId="7B58EE3A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 /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B81238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9FBE98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5F954D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EF7AC6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745C290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A45F6D7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6 - 8.</w:t>
            </w:r>
          </w:p>
        </w:tc>
      </w:tr>
      <w:tr w:rsidR="007216ED" w:rsidRPr="00AB76B4" w14:paraId="5748B95C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EB112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7BA41A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536BDD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5DBED8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056F6234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171094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8E3AD46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7B100C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23905A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658712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FB5DC2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:rsidRPr="00AB76B4" w14:paraId="6CC44298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BEF1E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110C92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1BF922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315AC0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247369F1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B4157E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A985E5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829D9A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E4D6A4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0B262C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:rsidRPr="00AB76B4" w14:paraId="371A28E5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BAE8A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A3BE92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D2CA18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9FD980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1C67FB17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1850EF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zonă sch. 18, 26, 30  și TDJ </w:t>
            </w:r>
          </w:p>
          <w:p w14:paraId="2BE5C7C7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2DE6CD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FC0137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C78468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2F5311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D925904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26DBDE1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6 - 8.</w:t>
            </w:r>
          </w:p>
        </w:tc>
      </w:tr>
      <w:tr w:rsidR="007216ED" w:rsidRPr="00AB76B4" w14:paraId="77F9A8C7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FAFF6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2E30E1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52+500</w:t>
            </w:r>
          </w:p>
          <w:p w14:paraId="151610A4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52+600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892DE9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B2FE50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 -</w:t>
            </w:r>
          </w:p>
          <w:p w14:paraId="2CD32585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532CB8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E75AAD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8E4B6E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F097B9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F97491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:rsidRPr="00AB76B4" w14:paraId="79C2D5CD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CCCC9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D9037A" w14:textId="77777777" w:rsidR="007216ED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52+600</w:t>
            </w:r>
          </w:p>
          <w:p w14:paraId="56672B99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0062F9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E1D4DB" w14:textId="77777777" w:rsidR="007216ED" w:rsidRPr="00AB76B4" w:rsidRDefault="007216ED" w:rsidP="00684E2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 -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AFACB3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813263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76ADE6" w14:textId="77777777" w:rsidR="007216ED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FA114B" w14:textId="77777777" w:rsidR="007216ED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7641B0" w14:textId="77777777" w:rsidR="007216ED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:rsidRPr="00AB76B4" w14:paraId="2CFB3F27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103A5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45B99E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57+880</w:t>
            </w:r>
          </w:p>
          <w:p w14:paraId="1DEEB2B9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59+150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4B3241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D3D9A8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Ciolpani</w:t>
            </w:r>
          </w:p>
          <w:p w14:paraId="4E51C70A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directă, </w:t>
            </w:r>
          </w:p>
          <w:p w14:paraId="324DAFA3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57D45B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7AA696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55A82E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219E76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C90616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7216ED" w:rsidRPr="00AB76B4" w14:paraId="4094FF04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287BF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0E764B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DCCECD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F640C0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Ciolpani</w:t>
            </w:r>
          </w:p>
          <w:p w14:paraId="151EDB05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C51D6A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065A1A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BB752E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58+950</w:t>
            </w:r>
          </w:p>
          <w:p w14:paraId="1C8B4878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67E6A8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08844F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0C8BD45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10.</w:t>
            </w:r>
          </w:p>
          <w:p w14:paraId="0011A935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:rsidRPr="00AB76B4" w14:paraId="679ECF70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80F1A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3826F8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3BDFB7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0277B4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Ciolpani -</w:t>
            </w:r>
          </w:p>
          <w:p w14:paraId="19B6F090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377252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297B7E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738A75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59+500</w:t>
            </w:r>
          </w:p>
          <w:p w14:paraId="719383BE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64+600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31F6AD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D11EFD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7216ED" w:rsidRPr="00AB76B4" w14:paraId="4EE36DFC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8DB85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5A635E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60+600</w:t>
            </w:r>
          </w:p>
          <w:p w14:paraId="11A2F620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64+750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C8EF76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97406F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Ciolpani -</w:t>
            </w:r>
          </w:p>
          <w:p w14:paraId="4B8FAF80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4C9EC9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746454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39C626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73A5A0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A5D4DA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7216ED" w:rsidRPr="00AB76B4" w14:paraId="4F3AAF6F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F3EA2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12776A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66+025</w:t>
            </w:r>
          </w:p>
          <w:p w14:paraId="5B7BD793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66+085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0A19D7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8E151C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0CCCC25E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4958E8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E47E11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C53E72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F98750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C8D11D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50B4990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D11CEE4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5, Cap X.</w:t>
            </w:r>
          </w:p>
        </w:tc>
      </w:tr>
      <w:tr w:rsidR="007216ED" w:rsidRPr="00AB76B4" w14:paraId="6DD48DEE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90E6B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5AD138" w14:textId="77777777" w:rsidR="007216ED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67+170</w:t>
            </w:r>
          </w:p>
          <w:p w14:paraId="2D1953F2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B63578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2E0C2B" w14:textId="77777777" w:rsidR="007216ED" w:rsidRPr="00AB76B4" w:rsidRDefault="007216ED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1D95A3B7" w14:textId="77777777" w:rsidR="007216ED" w:rsidRPr="00AB76B4" w:rsidRDefault="007216ED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B67202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4077FD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4806C4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386F95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1D93ED" w14:textId="77777777" w:rsidR="007216ED" w:rsidRPr="00AB76B4" w:rsidRDefault="007216ED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5C0BB0C" w14:textId="77777777" w:rsidR="007216ED" w:rsidRPr="00AB76B4" w:rsidRDefault="007216ED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, 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7216ED" w:rsidRPr="00AB76B4" w14:paraId="06609146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5C3BF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43399A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0579CD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1E716F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18F27F80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12129D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1260E4F5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2 - 4 </w:t>
            </w:r>
          </w:p>
          <w:p w14:paraId="2A3C4F44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66B9A962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A411F4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51B96C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4340C6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18ABEB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A8834DA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7216ED" w:rsidRPr="00AB76B4" w14:paraId="327D5E7F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1EA7E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7DC93A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9D8DAA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507333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1D602719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C8AD12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9A44DDB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</w:t>
            </w:r>
          </w:p>
          <w:p w14:paraId="7F4B7484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C1E15F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EF9EE8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AFCFE4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C76513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 și 2 </w:t>
            </w:r>
          </w:p>
        </w:tc>
      </w:tr>
      <w:tr w:rsidR="007216ED" w:rsidRPr="00AB76B4" w14:paraId="68607BC1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F0AC0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6C2EB6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48B01D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994AFD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Gălăteni - Olteni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DE8886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287ADD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FE1F43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68+300</w:t>
            </w:r>
          </w:p>
          <w:p w14:paraId="04024946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68+800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C1C68A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EA7A3E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:rsidRPr="00AB76B4" w14:paraId="2D0D5001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89625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24ED06" w14:textId="77777777" w:rsidR="007216ED" w:rsidRPr="00AB76B4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A5C205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10EE31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Olteni</w:t>
            </w:r>
          </w:p>
          <w:p w14:paraId="428EA65E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913272" w14:textId="77777777" w:rsidR="007216ED" w:rsidRPr="00AB76B4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E49387F" w14:textId="77777777" w:rsidR="007216ED" w:rsidRPr="00AB76B4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9 - 13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094E5B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0FDA52" w14:textId="77777777" w:rsidR="007216ED" w:rsidRPr="00AB76B4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37266D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C9E4A3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F550E2A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linia 1 Cap X. </w:t>
            </w:r>
          </w:p>
        </w:tc>
      </w:tr>
      <w:tr w:rsidR="007216ED" w:rsidRPr="00AB76B4" w14:paraId="2C21649B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2FBD2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438FBD" w14:textId="77777777" w:rsidR="007216ED" w:rsidRPr="00AB76B4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EE2797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71B534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Olteni</w:t>
            </w:r>
          </w:p>
          <w:p w14:paraId="1F417491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21AF00" w14:textId="77777777" w:rsidR="007216ED" w:rsidRPr="00AB76B4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043620E" w14:textId="77777777" w:rsidR="007216ED" w:rsidRPr="00AB76B4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155867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ED2C6E" w14:textId="77777777" w:rsidR="007216ED" w:rsidRPr="00AB76B4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CE44FC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396D42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circulația pe linia 1</w:t>
            </w:r>
          </w:p>
        </w:tc>
      </w:tr>
      <w:tr w:rsidR="007216ED" w:rsidRPr="00AB76B4" w14:paraId="5B56D609" w14:textId="77777777" w:rsidTr="00927588">
        <w:trPr>
          <w:cantSplit/>
          <w:trHeight w:val="38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D49E1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A7FFBA" w14:textId="77777777" w:rsidR="007216ED" w:rsidRPr="00AB76B4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0A44E1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01626D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Olteni -</w:t>
            </w:r>
          </w:p>
          <w:p w14:paraId="5729BEA5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83B1FB" w14:textId="77777777" w:rsidR="007216ED" w:rsidRPr="00AB76B4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4FD58F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C08DAB" w14:textId="77777777" w:rsidR="007216ED" w:rsidRPr="00AB76B4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74+200</w:t>
            </w:r>
          </w:p>
          <w:p w14:paraId="45078DDF" w14:textId="77777777" w:rsidR="007216ED" w:rsidRPr="00AB76B4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84+280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DA790E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62EE25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:rsidRPr="00AB76B4" w14:paraId="295EDD46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DF3E2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61EC10" w14:textId="77777777" w:rsidR="007216ED" w:rsidRPr="00AB76B4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A9D5D0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7C68A7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Olteni -</w:t>
            </w:r>
          </w:p>
          <w:p w14:paraId="3CC78B36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Rădoieşti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346777" w14:textId="77777777" w:rsidR="007216ED" w:rsidRPr="00AB76B4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7219B2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5096DB" w14:textId="77777777" w:rsidR="007216ED" w:rsidRPr="00AB76B4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75+600</w:t>
            </w:r>
          </w:p>
          <w:p w14:paraId="75B83D8D" w14:textId="77777777" w:rsidR="007216ED" w:rsidRPr="00AB76B4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80+600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1E3CF0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14A09F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6162E101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7216ED" w:rsidRPr="00AB76B4" w14:paraId="12272E2B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B8E36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6B87E8" w14:textId="77777777" w:rsidR="007216ED" w:rsidRPr="00AB76B4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85+880</w:t>
            </w:r>
          </w:p>
          <w:p w14:paraId="0E49A467" w14:textId="77777777" w:rsidR="007216ED" w:rsidRPr="00AB76B4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</w:t>
            </w: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34C415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532A1B" w14:textId="77777777" w:rsidR="007216ED" w:rsidRDefault="007216ED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</w:p>
          <w:p w14:paraId="3283046F" w14:textId="77777777" w:rsidR="007216ED" w:rsidRDefault="007216ED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</w:t>
            </w:r>
            <w:r w:rsidRPr="00AB76B4">
              <w:rPr>
                <w:b/>
                <w:bCs/>
                <w:sz w:val="20"/>
                <w:lang w:val="ro-RO"/>
              </w:rPr>
              <w:t>t. Atârnaţi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  <w:p w14:paraId="674DD9C2" w14:textId="77777777" w:rsidR="007216ED" w:rsidRPr="00AB76B4" w:rsidRDefault="007216ED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linia 4 directă Cap X 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A7D399" w14:textId="77777777" w:rsidR="007216ED" w:rsidRPr="00AB76B4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6D728B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D00FCB" w14:textId="77777777" w:rsidR="007216ED" w:rsidRPr="00AB76B4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FABBA9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FDFEDD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7216ED" w:rsidRPr="00AB76B4" w14:paraId="71BE2AD3" w14:textId="77777777" w:rsidTr="00927588">
        <w:trPr>
          <w:cantSplit/>
          <w:trHeight w:hRule="exact"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2DED9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CBD94A" w14:textId="77777777" w:rsidR="007216ED" w:rsidRPr="00AB76B4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5BB709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89B53B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</w:p>
          <w:p w14:paraId="19FA4D8F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Atârnaţi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7E3879" w14:textId="77777777" w:rsidR="007216ED" w:rsidRPr="00AB76B4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494569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F8A39D" w14:textId="77777777" w:rsidR="007216ED" w:rsidRPr="00AB76B4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85+880</w:t>
            </w:r>
          </w:p>
          <w:p w14:paraId="65A98909" w14:textId="77777777" w:rsidR="007216ED" w:rsidRPr="00AB76B4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90+000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FB17A8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C74566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7216ED" w:rsidRPr="00AB76B4" w14:paraId="7397FB20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DD983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0E4FFB" w14:textId="77777777" w:rsidR="007216ED" w:rsidRPr="00AB76B4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1F1E69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DE6DE6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</w:p>
          <w:p w14:paraId="0E2ADC89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Atârnaţi </w:t>
            </w:r>
          </w:p>
          <w:p w14:paraId="1D5B2E4A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  <w:r>
              <w:rPr>
                <w:b/>
                <w:bCs/>
                <w:sz w:val="20"/>
                <w:lang w:val="ro-RO"/>
              </w:rPr>
              <w:t>S</w:t>
            </w:r>
            <w:r w:rsidRPr="00AB76B4">
              <w:rPr>
                <w:b/>
                <w:bCs/>
                <w:sz w:val="20"/>
                <w:lang w:val="ro-RO"/>
              </w:rPr>
              <w:t>t. Atârnaţi</w:t>
            </w:r>
          </w:p>
          <w:p w14:paraId="4E0BA167" w14:textId="77777777" w:rsidR="007216ED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  <w:p w14:paraId="2F3BC210" w14:textId="77777777" w:rsidR="007216ED" w:rsidRPr="00075656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linia 3 directă 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90AAE5" w14:textId="77777777" w:rsidR="007216ED" w:rsidRPr="00AB76B4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F8C6D2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F01F89" w14:textId="77777777" w:rsidR="007216ED" w:rsidRPr="00AB76B4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90+000</w:t>
            </w:r>
          </w:p>
          <w:p w14:paraId="62F69BEA" w14:textId="77777777" w:rsidR="007216ED" w:rsidRPr="00AB76B4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33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C85559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7EFC0C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7216ED" w:rsidRPr="00AB76B4" w14:paraId="5086EB00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9DF41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46985B" w14:textId="77777777" w:rsidR="007216ED" w:rsidRPr="00AB76B4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4FA96F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23E103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5D7C1A30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058511" w14:textId="77777777" w:rsidR="007216ED" w:rsidRPr="00AB76B4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7CED104" w14:textId="77777777" w:rsidR="007216ED" w:rsidRPr="00AB76B4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1 - 5 </w:t>
            </w:r>
          </w:p>
          <w:p w14:paraId="34355966" w14:textId="77777777" w:rsidR="007216ED" w:rsidRPr="00AB76B4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DB37AD0" w14:textId="77777777" w:rsidR="007216ED" w:rsidRPr="00AB76B4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7B78D1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D6E27C" w14:textId="77777777" w:rsidR="007216ED" w:rsidRPr="00AB76B4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BB92DB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FD8CF0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3614A190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și invers.</w:t>
            </w:r>
          </w:p>
        </w:tc>
      </w:tr>
      <w:tr w:rsidR="007216ED" w:rsidRPr="00AB76B4" w14:paraId="04DBEDB4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24919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EB25B8" w14:textId="77777777" w:rsidR="007216ED" w:rsidRPr="00AB76B4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12AAF4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354BCD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29A9C660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2C0E9D" w14:textId="77777777" w:rsidR="007216ED" w:rsidRPr="00AB76B4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23990A6" w14:textId="77777777" w:rsidR="007216ED" w:rsidRPr="00AB76B4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356F14A2" w14:textId="77777777" w:rsidR="007216ED" w:rsidRPr="00AB76B4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10 și 11 </w:t>
            </w:r>
          </w:p>
          <w:p w14:paraId="01776D03" w14:textId="77777777" w:rsidR="007216ED" w:rsidRPr="00AB76B4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9DBD9E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8032B7" w14:textId="77777777" w:rsidR="007216ED" w:rsidRPr="00AB76B4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264D07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65E860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149074C2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linia 1.</w:t>
            </w:r>
          </w:p>
        </w:tc>
      </w:tr>
      <w:tr w:rsidR="007216ED" w:rsidRPr="00AB76B4" w14:paraId="1765156A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AC0DA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050FFC" w14:textId="77777777" w:rsidR="007216ED" w:rsidRPr="00AB76B4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431782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E98B59" w14:textId="77777777" w:rsidR="007216ED" w:rsidRPr="00AB76B4" w:rsidRDefault="007216ED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7893CD37" w14:textId="77777777" w:rsidR="007216ED" w:rsidRPr="00AB76B4" w:rsidRDefault="007216ED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34A8CC" w14:textId="77777777" w:rsidR="007216ED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43C70A7" w14:textId="77777777" w:rsidR="007216ED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2DBA88A4" w14:textId="77777777" w:rsidR="007216ED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– 8</w:t>
            </w:r>
          </w:p>
          <w:p w14:paraId="6818CA7A" w14:textId="77777777" w:rsidR="007216ED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A1C8E6D" w14:textId="77777777" w:rsidR="007216ED" w:rsidRPr="00AB76B4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90B8D9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104116" w14:textId="77777777" w:rsidR="007216ED" w:rsidRPr="00AB76B4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9DC42E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7BF4B9" w14:textId="77777777" w:rsidR="007216ED" w:rsidRPr="00AB76B4" w:rsidRDefault="007216ED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76683924" w14:textId="77777777" w:rsidR="007216ED" w:rsidRPr="00AB76B4" w:rsidRDefault="007216ED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și invers.</w:t>
            </w:r>
          </w:p>
        </w:tc>
      </w:tr>
      <w:tr w:rsidR="007216ED" w:rsidRPr="00AB76B4" w14:paraId="22071DAC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33663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7A3440" w14:textId="77777777" w:rsidR="007216ED" w:rsidRPr="00AB76B4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33759B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33ACE6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Atârnaţi -</w:t>
            </w:r>
          </w:p>
          <w:p w14:paraId="157CDB7C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FCD51F" w14:textId="77777777" w:rsidR="007216ED" w:rsidRPr="00AB76B4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89057E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A476BC" w14:textId="77777777" w:rsidR="007216ED" w:rsidRPr="00AB76B4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94+800</w:t>
            </w:r>
          </w:p>
          <w:p w14:paraId="1A6BDA79" w14:textId="77777777" w:rsidR="007216ED" w:rsidRPr="00AB76B4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97+700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A91512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9A2776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27E89E21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7216ED" w:rsidRPr="00AB76B4" w14:paraId="08B0D0A6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A267B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72EBBD" w14:textId="77777777" w:rsidR="007216ED" w:rsidRPr="00AB76B4" w:rsidRDefault="007216ED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CA8E33" w14:textId="77777777" w:rsidR="007216ED" w:rsidRPr="00AB76B4" w:rsidRDefault="007216E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BDFA84" w14:textId="77777777" w:rsidR="007216ED" w:rsidRPr="00AB76B4" w:rsidRDefault="007216ED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-</w:t>
            </w:r>
            <w:r w:rsidRPr="00AB76B4">
              <w:rPr>
                <w:b/>
                <w:bCs/>
                <w:sz w:val="20"/>
                <w:lang w:val="ro-RO"/>
              </w:rPr>
              <w:t xml:space="preserve"> Măldăeni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407870" w14:textId="77777777" w:rsidR="007216ED" w:rsidRPr="00AB76B4" w:rsidRDefault="007216ED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593C66" w14:textId="77777777" w:rsidR="007216ED" w:rsidRPr="00AB76B4" w:rsidRDefault="007216E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6EFB7B" w14:textId="77777777" w:rsidR="007216ED" w:rsidRPr="00AB76B4" w:rsidRDefault="007216ED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330</w:t>
            </w:r>
          </w:p>
          <w:p w14:paraId="4BB28323" w14:textId="77777777" w:rsidR="007216ED" w:rsidRPr="00AB76B4" w:rsidRDefault="007216ED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107+465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5DAD4F" w14:textId="77777777" w:rsidR="007216ED" w:rsidRPr="00AB76B4" w:rsidRDefault="007216E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CE7024" w14:textId="77777777" w:rsidR="007216ED" w:rsidRPr="00AB76B4" w:rsidRDefault="007216ED" w:rsidP="0088186A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7216ED" w:rsidRPr="00AB76B4" w14:paraId="7528E029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1334B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59868F" w14:textId="77777777" w:rsidR="007216ED" w:rsidRPr="00AB76B4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8BEC46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F41F7B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29689ACF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07CAF8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F0268C8" w14:textId="77777777" w:rsidR="007216ED" w:rsidRPr="00AB76B4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3A7A8E95" w14:textId="77777777" w:rsidR="007216ED" w:rsidRPr="00AB76B4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15 / 17 </w:t>
            </w:r>
          </w:p>
          <w:p w14:paraId="0ABCC060" w14:textId="77777777" w:rsidR="007216ED" w:rsidRPr="00AB76B4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2CD8FA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8CA7D8" w14:textId="77777777" w:rsidR="007216ED" w:rsidRPr="00AB76B4" w:rsidRDefault="007216E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0FC5B7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20B274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56B0198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 I în fir II și invers.</w:t>
            </w:r>
          </w:p>
        </w:tc>
      </w:tr>
      <w:tr w:rsidR="007216ED" w:rsidRPr="00AB76B4" w14:paraId="51B2833D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C6AB9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070F5B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E4C8DD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FA7F9C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17FE356D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546174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62B6439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59B0CAAD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5C453B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D8E856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56077A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69C42A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7974804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7216ED" w:rsidRPr="00AB76B4" w14:paraId="3D59E082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1A76E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6112DB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1D4AFA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D2367A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7980E878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633110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355E1B30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7645DB3F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12 - 16 </w:t>
            </w:r>
          </w:p>
          <w:p w14:paraId="70F905C8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C5FBA47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20 - 30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79E992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024D39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594C9D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DCF2C2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:rsidRPr="00AB76B4" w14:paraId="5834026C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6A183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6EE09A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AB4EC2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F94802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554C6545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7 </w:t>
            </w:r>
          </w:p>
          <w:p w14:paraId="6ED5DB4F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4B5E56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F6ECDCD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DA1308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18E091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6BD92B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770CD5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:rsidRPr="00AB76B4" w14:paraId="7B9DDE6E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DC82B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04F8C7" w14:textId="77777777" w:rsidR="007216ED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106+000</w:t>
            </w:r>
          </w:p>
          <w:p w14:paraId="7EC8DE5A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119+530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0730C2" w14:textId="77777777" w:rsidR="007216ED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E66B4D" w14:textId="77777777" w:rsidR="007216ED" w:rsidRPr="00AB76B4" w:rsidRDefault="007216ED" w:rsidP="00673BD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Roșiori Nord – Măldăeni</w:t>
            </w:r>
            <w:r>
              <w:rPr>
                <w:b/>
                <w:bCs/>
                <w:sz w:val="20"/>
                <w:lang w:val="ro-RO"/>
              </w:rPr>
              <w:t xml:space="preserve"> și linia 2 directă St. </w:t>
            </w:r>
            <w:r w:rsidRPr="00AB76B4">
              <w:rPr>
                <w:b/>
                <w:bCs/>
                <w:sz w:val="20"/>
                <w:lang w:val="ro-RO"/>
              </w:rPr>
              <w:t>Măldăeni</w:t>
            </w:r>
            <w:r>
              <w:rPr>
                <w:b/>
                <w:bCs/>
                <w:sz w:val="20"/>
                <w:lang w:val="ro-RO"/>
              </w:rPr>
              <w:t xml:space="preserve">  +</w:t>
            </w:r>
            <w:r w:rsidRPr="00AB76B4">
              <w:rPr>
                <w:b/>
                <w:bCs/>
                <w:sz w:val="20"/>
                <w:lang w:val="ro-RO"/>
              </w:rPr>
              <w:t>Măldăeni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și linia 3 directă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AF474E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4F6F7A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7463C8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249591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8AD86F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7216ED" w:rsidRPr="00AB76B4" w14:paraId="1F63405A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B266E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AE4F90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2EF5B2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9471DA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Măldăeni</w:t>
            </w:r>
          </w:p>
          <w:p w14:paraId="56E076E9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3EA3C1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A1D1E86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5-9 și sch. 11 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28B474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9F7B57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4B9118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0A336A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firul 1 in firul 2 si invers și intrari- ieșiri la linia 1 primiri - expedieri</w:t>
            </w:r>
          </w:p>
        </w:tc>
      </w:tr>
      <w:tr w:rsidR="007216ED" w:rsidRPr="00AB76B4" w14:paraId="6EBF86AF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8842D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E39721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298C3B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F5729A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Măldăeni</w:t>
            </w:r>
          </w:p>
          <w:p w14:paraId="613A3624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113BE5C3" w14:textId="77777777" w:rsidR="007216ED" w:rsidRPr="00AB76B4" w:rsidRDefault="007216E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EA25C8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EB84F7C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CE1C1F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197D18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E0E585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D21D6C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:rsidRPr="00AB76B4" w14:paraId="3C518A4D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EC83B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746590" w14:textId="77777777" w:rsidR="007216ED" w:rsidRDefault="007216ED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690EE3" w14:textId="77777777" w:rsidR="007216ED" w:rsidRDefault="007216ED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6D28E8" w14:textId="77777777" w:rsidR="007216ED" w:rsidRPr="00AB76B4" w:rsidRDefault="007216ED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Măldăeni –</w:t>
            </w:r>
          </w:p>
          <w:p w14:paraId="39C70B4C" w14:textId="77777777" w:rsidR="007216ED" w:rsidRPr="00AB76B4" w:rsidRDefault="007216ED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Mihăeşti și</w:t>
            </w:r>
          </w:p>
          <w:p w14:paraId="2409333C" w14:textId="77777777" w:rsidR="007216ED" w:rsidRPr="00AB76B4" w:rsidRDefault="007216ED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 directă Mihăeşti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FF495C" w14:textId="77777777" w:rsidR="007216ED" w:rsidRPr="00AB76B4" w:rsidRDefault="007216ED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AE099D" w14:textId="77777777" w:rsidR="007216ED" w:rsidRPr="00AB76B4" w:rsidRDefault="007216ED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B3B8E7" w14:textId="77777777" w:rsidR="007216ED" w:rsidRPr="00AB76B4" w:rsidRDefault="007216ED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09</w:t>
            </w:r>
            <w:r w:rsidRPr="00AB76B4">
              <w:rPr>
                <w:b/>
                <w:bCs/>
                <w:sz w:val="20"/>
                <w:lang w:val="ro-RO"/>
              </w:rPr>
              <w:t>+200</w:t>
            </w:r>
          </w:p>
          <w:p w14:paraId="23C97333" w14:textId="77777777" w:rsidR="007216ED" w:rsidRPr="00AB76B4" w:rsidRDefault="007216ED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118+400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5539FB" w14:textId="77777777" w:rsidR="007216ED" w:rsidRPr="00AB76B4" w:rsidRDefault="007216ED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9E0C7B" w14:textId="77777777" w:rsidR="007216ED" w:rsidRDefault="007216ED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:rsidRPr="00AB76B4" w14:paraId="418C5B9F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37E9F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8D5AA7" w14:textId="77777777" w:rsidR="007216ED" w:rsidRDefault="007216ED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DB77AE" w14:textId="77777777" w:rsidR="007216ED" w:rsidRDefault="007216ED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8B4534" w14:textId="77777777" w:rsidR="007216ED" w:rsidRPr="00AB76B4" w:rsidRDefault="007216ED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Mihăeşti</w:t>
            </w:r>
          </w:p>
          <w:p w14:paraId="79EA7A15" w14:textId="77777777" w:rsidR="007216ED" w:rsidRDefault="007216ED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5A7F8D" w14:textId="77777777" w:rsidR="007216ED" w:rsidRPr="00AB76B4" w:rsidRDefault="007216ED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1DC1645" w14:textId="77777777" w:rsidR="007216ED" w:rsidRPr="00AB76B4" w:rsidRDefault="007216ED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4F2AEF" w14:textId="77777777" w:rsidR="007216ED" w:rsidRPr="00AB76B4" w:rsidRDefault="007216ED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2EF2CE" w14:textId="77777777" w:rsidR="007216ED" w:rsidRPr="00AB76B4" w:rsidRDefault="007216ED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25BCD2" w14:textId="77777777" w:rsidR="007216ED" w:rsidRPr="00AB76B4" w:rsidRDefault="007216ED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C9CB62" w14:textId="77777777" w:rsidR="007216ED" w:rsidRDefault="007216ED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:rsidRPr="00AB76B4" w14:paraId="1432F7A7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3C7B1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309E7A" w14:textId="77777777" w:rsidR="007216ED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119+530</w:t>
            </w:r>
          </w:p>
          <w:p w14:paraId="723C8B9A" w14:textId="77777777" w:rsidR="007216ED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121+000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C4989F" w14:textId="77777777" w:rsidR="007216ED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1FC109" w14:textId="77777777" w:rsidR="007216ED" w:rsidRPr="00AB76B4" w:rsidRDefault="007216ED" w:rsidP="00F7047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Mihăeşti </w:t>
            </w:r>
            <w:r>
              <w:rPr>
                <w:b/>
                <w:bCs/>
                <w:sz w:val="20"/>
                <w:lang w:val="ro-RO"/>
              </w:rPr>
              <w:t xml:space="preserve">-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3D55BB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0EAA4B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A7E467" w14:textId="77777777" w:rsidR="007216ED" w:rsidRPr="00AB76B4" w:rsidRDefault="007216E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F1FF22" w14:textId="77777777" w:rsidR="007216ED" w:rsidRPr="00AB76B4" w:rsidRDefault="007216E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D5B2A4" w14:textId="77777777" w:rsidR="007216ED" w:rsidRDefault="007216E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7216ED" w:rsidRPr="00AB76B4" w14:paraId="735BA5EC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36C62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718D3E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4472B9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F1DC9A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  <w:r>
              <w:rPr>
                <w:b/>
                <w:bCs/>
                <w:sz w:val="20"/>
                <w:lang w:val="ro-RO"/>
              </w:rPr>
              <w:t>, 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A8DF08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810B06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90CC35" w14:textId="77777777" w:rsidR="007216ED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124+650</w:t>
            </w:r>
          </w:p>
          <w:p w14:paraId="24F6DDCE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126+528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A7E56E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196C47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7216ED" w:rsidRPr="00AB76B4" w14:paraId="07FBF86B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94F8A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6D1DE7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20E64E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3031CE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Radomirești</w:t>
            </w:r>
          </w:p>
          <w:p w14:paraId="75F36767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D2C3C5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1AD1F07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8C2DCD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C5FEA5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C6CC71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9DF659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300925E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firul I în firul II și invers.</w:t>
            </w:r>
          </w:p>
        </w:tc>
      </w:tr>
      <w:tr w:rsidR="007216ED" w:rsidRPr="00AB76B4" w14:paraId="4ACF5563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5D34C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37EDD1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AB3148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8E867F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Radomirești</w:t>
            </w:r>
          </w:p>
          <w:p w14:paraId="03CAB359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4EFE87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7B87466C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și 12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A5A515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BAD63E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B9EA87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672D5C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644070E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7216ED" w:rsidRPr="00AB76B4" w14:paraId="6957CB58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BA4BD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BB9E1B" w14:textId="77777777" w:rsidR="007216ED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129+900</w:t>
            </w:r>
          </w:p>
          <w:p w14:paraId="54AD5B88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143+750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9D5590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E83108" w14:textId="77777777" w:rsidR="007216ED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Radomirești -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3DADD0D4" w14:textId="77777777" w:rsidR="007216ED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 </w:t>
            </w:r>
          </w:p>
          <w:p w14:paraId="50313573" w14:textId="77777777" w:rsidR="007216ED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0ADC4DDA" w14:textId="77777777" w:rsidR="007216ED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A36C34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7ACFB8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7FB4F6" w14:textId="77777777" w:rsidR="007216ED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4E2985" w14:textId="77777777" w:rsidR="007216ED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9B9960" w14:textId="77777777" w:rsidR="007216ED" w:rsidRDefault="007216E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7216ED" w:rsidRPr="00AB76B4" w14:paraId="15A410E6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0D625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C427DA" w14:textId="77777777" w:rsidR="007216ED" w:rsidRDefault="007216ED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39AAF0" w14:textId="77777777" w:rsidR="007216ED" w:rsidRDefault="007216E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5FA3BB" w14:textId="77777777" w:rsidR="007216ED" w:rsidRDefault="007216ED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directă  </w:t>
            </w:r>
          </w:p>
          <w:p w14:paraId="59194860" w14:textId="77777777" w:rsidR="007216ED" w:rsidRDefault="007216ED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FA6610" w14:textId="77777777" w:rsidR="007216ED" w:rsidRPr="00AB76B4" w:rsidRDefault="007216ED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2A4FD3" w14:textId="77777777" w:rsidR="007216ED" w:rsidRPr="00AB76B4" w:rsidRDefault="007216E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452D97" w14:textId="77777777" w:rsidR="007216ED" w:rsidRDefault="007216ED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136+746</w:t>
            </w:r>
          </w:p>
          <w:p w14:paraId="68F2CED2" w14:textId="77777777" w:rsidR="007216ED" w:rsidRDefault="007216ED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144+100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F54DBE" w14:textId="77777777" w:rsidR="007216ED" w:rsidRDefault="007216E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B44ABC" w14:textId="77777777" w:rsidR="007216ED" w:rsidRDefault="007216ED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7216ED" w:rsidRPr="00AB76B4" w14:paraId="2B5DDDD0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9121C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A88BC0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05F47B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80E136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Drăgăneşti Olt</w:t>
            </w:r>
          </w:p>
          <w:p w14:paraId="4F4C95E1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481EBA98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E93B99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de la</w:t>
            </w:r>
          </w:p>
          <w:p w14:paraId="57A04960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  <w:p w14:paraId="3B2BDE30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1CF7AA03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axa staţiei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41EF02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7B093A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1DC652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4DFFDE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:rsidRPr="00AB76B4" w14:paraId="77E17653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33932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861BB1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E117B0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56923B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Drăgăneşti Olt</w:t>
            </w:r>
          </w:p>
          <w:p w14:paraId="0434AC5E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C537D6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6FFBF497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2FE33BC5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6 - 12, </w:t>
            </w:r>
          </w:p>
          <w:p w14:paraId="3B78B23C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5A6E15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3DDDA4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6CB765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C456DC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0452678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și 3 directe.</w:t>
            </w:r>
          </w:p>
        </w:tc>
      </w:tr>
      <w:tr w:rsidR="007216ED" w:rsidRPr="00AB76B4" w14:paraId="250FEE80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538DB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E2DE3B" w14:textId="77777777" w:rsidR="007216ED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7471E0" w14:textId="77777777" w:rsidR="007216ED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415C30" w14:textId="77777777" w:rsidR="007216ED" w:rsidRPr="00AB76B4" w:rsidRDefault="007216ED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Fărcașele</w:t>
            </w:r>
          </w:p>
          <w:p w14:paraId="0A7A9806" w14:textId="77777777" w:rsidR="007216ED" w:rsidRPr="00AB76B4" w:rsidRDefault="007216ED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26D7F4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3760D8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8AF098" w14:textId="77777777" w:rsidR="007216ED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146+830</w:t>
            </w:r>
          </w:p>
          <w:p w14:paraId="793CE4E9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147+380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26BBDA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0161C0" w14:textId="77777777" w:rsidR="007216ED" w:rsidRDefault="007216E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7216ED" w:rsidRPr="00AB76B4" w14:paraId="24B078D9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D5F9E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8A164E" w14:textId="77777777" w:rsidR="007216ED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866302" w14:textId="77777777" w:rsidR="007216ED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913829" w14:textId="77777777" w:rsidR="007216ED" w:rsidRPr="00AB76B4" w:rsidRDefault="007216ED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Fărcașele</w:t>
            </w:r>
          </w:p>
          <w:p w14:paraId="30248797" w14:textId="77777777" w:rsidR="007216ED" w:rsidRPr="00AB76B4" w:rsidRDefault="007216ED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7267BA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020311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3C7B5E" w14:textId="77777777" w:rsidR="007216ED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147+380</w:t>
            </w:r>
          </w:p>
          <w:p w14:paraId="475596F8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8D8F6C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C3E839" w14:textId="77777777" w:rsidR="007216ED" w:rsidRDefault="007216E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:rsidRPr="00AB76B4" w14:paraId="3428CB9E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8E1C5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99FA3D" w14:textId="77777777" w:rsidR="007216ED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21CE6C" w14:textId="77777777" w:rsidR="007216ED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F90463" w14:textId="77777777" w:rsidR="007216ED" w:rsidRPr="00AB76B4" w:rsidRDefault="007216ED" w:rsidP="00FB5F7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Fărcașele</w:t>
            </w:r>
          </w:p>
          <w:p w14:paraId="432A2D3F" w14:textId="77777777" w:rsidR="007216ED" w:rsidRPr="00AB76B4" w:rsidRDefault="007216ED" w:rsidP="00FB5F7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  <w:r>
              <w:rPr>
                <w:b/>
                <w:bCs/>
                <w:sz w:val="20"/>
                <w:lang w:val="ro-RO"/>
              </w:rPr>
              <w:t xml:space="preserve">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169736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B3DDD7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52582C" w14:textId="77777777" w:rsidR="007216ED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148+200</w:t>
            </w:r>
          </w:p>
          <w:p w14:paraId="5E0D6C5F" w14:textId="77777777" w:rsidR="007216ED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148+792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0350ED" w14:textId="77777777" w:rsidR="007216ED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447AD3" w14:textId="77777777" w:rsidR="007216ED" w:rsidRDefault="007216E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7216ED" w:rsidRPr="00AB76B4" w14:paraId="74571551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83382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7CC429" w14:textId="77777777" w:rsidR="007216ED" w:rsidRDefault="007216ED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148+792</w:t>
            </w:r>
          </w:p>
          <w:p w14:paraId="387E531A" w14:textId="77777777" w:rsidR="007216ED" w:rsidRDefault="007216ED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153+900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46F019" w14:textId="77777777" w:rsidR="007216ED" w:rsidRDefault="007216E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75DF3F" w14:textId="77777777" w:rsidR="007216ED" w:rsidRPr="00AB76B4" w:rsidRDefault="007216ED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Fărcașele - Caracal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0270DE" w14:textId="77777777" w:rsidR="007216ED" w:rsidRPr="00AB76B4" w:rsidRDefault="007216ED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B0CD98" w14:textId="77777777" w:rsidR="007216ED" w:rsidRPr="00AB76B4" w:rsidRDefault="007216E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CBE4A2" w14:textId="77777777" w:rsidR="007216ED" w:rsidRDefault="007216ED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0EFF55" w14:textId="77777777" w:rsidR="007216ED" w:rsidRDefault="007216E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66299D" w14:textId="77777777" w:rsidR="007216ED" w:rsidRDefault="007216ED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7216ED" w:rsidRPr="00AB76B4" w14:paraId="01C22F9A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9C7DA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D4C0BF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153+900</w:t>
            </w:r>
          </w:p>
          <w:p w14:paraId="08F35554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155+300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1D2764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7D2A27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Fărcașele - </w:t>
            </w:r>
          </w:p>
          <w:p w14:paraId="1BC6F9B4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Caracal și </w:t>
            </w:r>
          </w:p>
          <w:p w14:paraId="3B663892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5B950C22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FF5F0C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EE4261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752FD3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B8680D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7CA69D" w14:textId="77777777" w:rsidR="007216ED" w:rsidRPr="00AB76B4" w:rsidRDefault="007216ED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Fără inductori.</w:t>
            </w:r>
          </w:p>
          <w:p w14:paraId="19108EF5" w14:textId="77777777" w:rsidR="007216ED" w:rsidRPr="00AB76B4" w:rsidRDefault="007216ED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2B491024" w14:textId="77777777" w:rsidR="007216ED" w:rsidRPr="00AB76B4" w:rsidRDefault="007216ED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peste sch. 7, 11, 17, 23 și 27.</w:t>
            </w:r>
          </w:p>
          <w:p w14:paraId="2CFD0554" w14:textId="77777777" w:rsidR="007216ED" w:rsidRPr="00AB76B4" w:rsidRDefault="007216ED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:rsidRPr="00AB76B4" w14:paraId="0344115F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8D062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4F043E" w14:textId="77777777" w:rsidR="007216ED" w:rsidRPr="00AB76B4" w:rsidRDefault="007216ED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627153" w14:textId="77777777" w:rsidR="007216ED" w:rsidRPr="00AB76B4" w:rsidRDefault="007216ED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A25CD5" w14:textId="77777777" w:rsidR="007216ED" w:rsidRPr="00AB76B4" w:rsidRDefault="007216ED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64D055DB" w14:textId="77777777" w:rsidR="007216ED" w:rsidRPr="00AB76B4" w:rsidRDefault="007216ED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7AA3C7" w14:textId="77777777" w:rsidR="007216ED" w:rsidRPr="00AB76B4" w:rsidRDefault="007216ED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E9CE61" w14:textId="77777777" w:rsidR="007216ED" w:rsidRPr="00AB76B4" w:rsidRDefault="007216ED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9F24D8" w14:textId="77777777" w:rsidR="007216ED" w:rsidRPr="00AB76B4" w:rsidRDefault="007216ED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155+330</w:t>
            </w:r>
          </w:p>
          <w:p w14:paraId="5E5568DB" w14:textId="77777777" w:rsidR="007216ED" w:rsidRPr="00AB76B4" w:rsidRDefault="007216ED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156+310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A4731A" w14:textId="77777777" w:rsidR="007216ED" w:rsidRPr="00AB76B4" w:rsidRDefault="007216ED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E0623E" w14:textId="77777777" w:rsidR="007216ED" w:rsidRPr="00AB76B4" w:rsidRDefault="007216ED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325CE65" w14:textId="77777777" w:rsidR="007216ED" w:rsidRPr="00AB76B4" w:rsidRDefault="007216ED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Între călcâi sch. 27 și </w:t>
            </w:r>
          </w:p>
          <w:p w14:paraId="6C6BEBDB" w14:textId="77777777" w:rsidR="007216ED" w:rsidRPr="00AB76B4" w:rsidRDefault="007216ED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vf. sch. 22.</w:t>
            </w:r>
          </w:p>
        </w:tc>
      </w:tr>
      <w:tr w:rsidR="007216ED" w:rsidRPr="00AB76B4" w14:paraId="1740E489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B10B3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9C7CCB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6C5975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B08B96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 Cap Y</w:t>
            </w:r>
          </w:p>
          <w:p w14:paraId="5DE7C82A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F6E8D3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4E99E7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73160D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21B01D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6E15A3" w14:textId="77777777" w:rsidR="007216ED" w:rsidRPr="00AB76B4" w:rsidRDefault="007216ED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și 5</w:t>
            </w:r>
          </w:p>
        </w:tc>
      </w:tr>
      <w:tr w:rsidR="007216ED" w:rsidRPr="00AB76B4" w14:paraId="5F20B1B3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C18D6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A1A502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43FA58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E7D9C9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0B9AC95E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Y,</w:t>
            </w:r>
          </w:p>
          <w:p w14:paraId="4C2BCA5A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6, 32 și 34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FEC92B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7854BB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57692B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156+150</w:t>
            </w:r>
          </w:p>
          <w:p w14:paraId="1A6A6B4B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156+480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A2D975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7D6D12" w14:textId="77777777" w:rsidR="007216ED" w:rsidRPr="00AB76B4" w:rsidRDefault="007216ED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7CDFFEA" w14:textId="77777777" w:rsidR="007216ED" w:rsidRPr="00AB76B4" w:rsidRDefault="007216ED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4DF8C93" w14:textId="77777777" w:rsidR="007216ED" w:rsidRPr="00AB76B4" w:rsidRDefault="007216ED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2, Cap Y.</w:t>
            </w:r>
          </w:p>
        </w:tc>
      </w:tr>
      <w:tr w:rsidR="007216ED" w:rsidRPr="00AB76B4" w14:paraId="77E10814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E191E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263564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DB1E96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31317E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4A446FD0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824B84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2797CF56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11 - 19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F9DB8E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688ABC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9F3853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407C75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DF33FBC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2.</w:t>
            </w:r>
          </w:p>
        </w:tc>
      </w:tr>
      <w:tr w:rsidR="007216ED" w:rsidRPr="00AB76B4" w14:paraId="75E34840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FDFFA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404547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AE64E7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61968F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2CD9BEF9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802AD4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27F7CEB9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13 - 17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C26286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4AAE49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0CE6CF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FF6732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626B464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și 3.</w:t>
            </w:r>
          </w:p>
        </w:tc>
      </w:tr>
      <w:tr w:rsidR="007216ED" w:rsidRPr="00AB76B4" w14:paraId="1D52186E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7BCFB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F9BB3A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909C4E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C915F4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055C25A2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1C7239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D56BB4A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3 - 9 </w:t>
            </w:r>
          </w:p>
          <w:p w14:paraId="135BE3C5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473DC6E5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21 - 33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04203A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550D2A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E6D1A8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060C3A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30FB9A7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1 - 7.</w:t>
            </w:r>
          </w:p>
        </w:tc>
      </w:tr>
      <w:tr w:rsidR="007216ED" w:rsidRPr="00AB76B4" w14:paraId="1873BB4A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008DA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E08BAE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5B6F0C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BFFB39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721587B4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0407F7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8B26713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23 - 29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28FD4D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8A2BB2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BB1265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BD9884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3C90C21E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3 - 9.</w:t>
            </w:r>
          </w:p>
        </w:tc>
      </w:tr>
      <w:tr w:rsidR="007216ED" w:rsidRPr="00AB76B4" w14:paraId="6FABDED6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4B6D0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46147E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8CF1D3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261382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43C70C43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2E3C5C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31 și 37</w:t>
            </w:r>
          </w:p>
          <w:p w14:paraId="76CE5CFA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 directă și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D1CE91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EE724F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A40E2D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C0A726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BD90545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6 - 9.</w:t>
            </w:r>
          </w:p>
        </w:tc>
      </w:tr>
      <w:tr w:rsidR="007216ED" w:rsidRPr="00AB76B4" w14:paraId="6B1A593B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0AF7B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A8BF59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C1A5FA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095032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705668F9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061E5B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C75351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D3FE20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C8F833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E6AFFD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3FA79AA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Cap Y.</w:t>
            </w:r>
          </w:p>
        </w:tc>
      </w:tr>
      <w:tr w:rsidR="007216ED" w:rsidRPr="00AB76B4" w14:paraId="25132C2E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E0A9E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4A35AE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FA0570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AF807E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43E11D57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2F7BF5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26, 28, 30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B32850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1E7BBF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7E43CD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FBDB27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Cu acces la liniile 6 și 7.</w:t>
            </w:r>
          </w:p>
        </w:tc>
      </w:tr>
      <w:tr w:rsidR="007216ED" w:rsidRPr="00AB76B4" w14:paraId="1F3B032A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29F59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F813D6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1DF859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CD2EB2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54853DA0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9A1099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7B7F85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D7E52A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7F398E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CFA008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Cu acces la linia 1.</w:t>
            </w:r>
          </w:p>
        </w:tc>
      </w:tr>
      <w:tr w:rsidR="007216ED" w:rsidRPr="00AB76B4" w14:paraId="1049C6C8" w14:textId="77777777" w:rsidTr="00927588">
        <w:trPr>
          <w:cantSplit/>
          <w:trHeight w:val="6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514D6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2D2086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4572CB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51C5D6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2F1F98C1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34013F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820C59F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48 și 52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4A48A4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D19A49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18D322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68BFC7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0921C05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1, 4 și 5.</w:t>
            </w:r>
          </w:p>
        </w:tc>
      </w:tr>
      <w:tr w:rsidR="007216ED" w:rsidRPr="00AB76B4" w14:paraId="658E10C2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BADC3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25FA24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FA0AEC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81E364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5CFD3D22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liniile 5 și 6 </w:t>
            </w:r>
          </w:p>
          <w:p w14:paraId="7A1F17F7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E75E09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0F4A1F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9B72B6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8C75BA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8D3099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:rsidRPr="00AB76B4" w14:paraId="61B0D9CC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5BEA4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0F5D17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730816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09E778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7C01B843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7 </w:t>
            </w:r>
          </w:p>
          <w:p w14:paraId="6906E217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1C8105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8E6F8A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59C8FD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80732B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CF099E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:rsidRPr="00AB76B4" w14:paraId="00A20F59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05A6C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B9CFFB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156+450</w:t>
            </w:r>
          </w:p>
          <w:p w14:paraId="656C957E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60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AFDD4A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C9238C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19656629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0D047D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722832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7CD883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8AE4F7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7ECD98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:rsidRPr="00AB76B4" w14:paraId="3AFD4375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3759D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33EF4A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6FB45C" w14:textId="77777777" w:rsidR="007216ED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671C64" w14:textId="77777777" w:rsidR="007216ED" w:rsidRDefault="007216ED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Caracal </w:t>
            </w:r>
            <w:r>
              <w:rPr>
                <w:b/>
                <w:bCs/>
                <w:sz w:val="20"/>
                <w:lang w:val="ro-RO"/>
              </w:rPr>
              <w:t xml:space="preserve">– </w:t>
            </w:r>
            <w:r w:rsidRPr="00AB76B4">
              <w:rPr>
                <w:b/>
                <w:bCs/>
                <w:sz w:val="20"/>
                <w:lang w:val="ro-RO"/>
              </w:rPr>
              <w:t>Grozăvești</w:t>
            </w:r>
            <w:r>
              <w:rPr>
                <w:b/>
                <w:bCs/>
                <w:sz w:val="20"/>
                <w:lang w:val="ro-RO"/>
              </w:rPr>
              <w:t xml:space="preserve"> și linia 2 directă</w:t>
            </w:r>
          </w:p>
          <w:p w14:paraId="7AB9028A" w14:textId="77777777" w:rsidR="007216ED" w:rsidRPr="00AB76B4" w:rsidRDefault="007216ED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A35CA6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261129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6D4F54" w14:textId="77777777" w:rsidR="007216ED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157+660</w:t>
            </w:r>
          </w:p>
          <w:p w14:paraId="3388FF8A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169+378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C0298D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06C696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7216ED" w:rsidRPr="00AB76B4" w14:paraId="12AB2FA3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1A69D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3196F9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160+500</w:t>
            </w:r>
          </w:p>
          <w:p w14:paraId="3279A24E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5447A0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4CB54B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1CD3D4F1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9CDB19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8E14BD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BE7B83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953D4F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5DEF1E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:rsidRPr="00AB76B4" w14:paraId="307B5B2F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F3C9B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D4EF96" w14:textId="77777777" w:rsidR="007216ED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162+200</w:t>
            </w:r>
          </w:p>
          <w:p w14:paraId="01F808D7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77CE30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2DD61D" w14:textId="77777777" w:rsidR="007216ED" w:rsidRPr="00AB76B4" w:rsidRDefault="007216ED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677BFCBC" w14:textId="77777777" w:rsidR="007216ED" w:rsidRPr="00AB76B4" w:rsidRDefault="007216ED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9BAF36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9D6835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B39EEE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E4FCF4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C91D72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Interzis circulația locomotivelor cuplate.</w:t>
            </w:r>
          </w:p>
        </w:tc>
      </w:tr>
      <w:tr w:rsidR="007216ED" w:rsidRPr="00AB76B4" w14:paraId="59488B73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5D978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547754" w14:textId="77777777" w:rsidR="007216ED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162+300</w:t>
            </w:r>
          </w:p>
          <w:p w14:paraId="6872CE32" w14:textId="77777777" w:rsidR="007216ED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5D3799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2A9D7B" w14:textId="77777777" w:rsidR="007216ED" w:rsidRPr="00AB76B4" w:rsidRDefault="007216ED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73E85AA9" w14:textId="77777777" w:rsidR="007216ED" w:rsidRPr="00AB76B4" w:rsidRDefault="007216ED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EB03A6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F7D3B1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8105B8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C52435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0AE038" w14:textId="77777777" w:rsidR="007216ED" w:rsidRDefault="007216E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:rsidRPr="00AB76B4" w14:paraId="0AF6B66C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AA314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EF0A1C" w14:textId="77777777" w:rsidR="007216ED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165+000</w:t>
            </w:r>
          </w:p>
          <w:p w14:paraId="2C63B7D4" w14:textId="77777777" w:rsidR="007216ED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167+400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9009D3" w14:textId="77777777" w:rsidR="007216ED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D593E9" w14:textId="77777777" w:rsidR="007216ED" w:rsidRPr="00AB76B4" w:rsidRDefault="007216ED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54980438" w14:textId="77777777" w:rsidR="007216ED" w:rsidRPr="00AB76B4" w:rsidRDefault="007216ED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E6C97C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CC7E87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1ECAC6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55DD95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2253D4" w14:textId="77777777" w:rsidR="007216ED" w:rsidRDefault="007216E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7216ED" w:rsidRPr="00AB76B4" w14:paraId="290F44BB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10EDF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645F59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170+200</w:t>
            </w:r>
          </w:p>
          <w:p w14:paraId="07AAA71D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D9A57A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AE1E07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 -</w:t>
            </w:r>
          </w:p>
          <w:p w14:paraId="02C2AAD1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Jianca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1FD737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9010CE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E185AC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D1F23A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464D46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7216ED" w:rsidRPr="00AB76B4" w14:paraId="360A750B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C8CA7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3CD0E3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176+200</w:t>
            </w:r>
          </w:p>
          <w:p w14:paraId="032675BA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177+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7F0B34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DDB14C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44E76E46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</w:t>
            </w:r>
            <w:r w:rsidRPr="00AB76B4">
              <w:rPr>
                <w:b/>
                <w:bCs/>
                <w:sz w:val="20"/>
                <w:lang w:val="ro-RO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7E6013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38A146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8FFBAE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B728CA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A49A69" w14:textId="77777777" w:rsidR="007216ED" w:rsidRDefault="007216E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3C47D7E" w14:textId="77777777" w:rsidR="007216ED" w:rsidRDefault="007216E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40F3253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– ieşiri. Peste sch. 3, 5, 4 și 6.</w:t>
            </w:r>
          </w:p>
        </w:tc>
      </w:tr>
      <w:tr w:rsidR="007216ED" w:rsidRPr="00AB76B4" w14:paraId="2258B6DC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8E722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07EFC7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865266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13FA3C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5C7387D8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 </w:t>
            </w:r>
            <w:r w:rsidRPr="00AB76B4">
              <w:rPr>
                <w:b/>
                <w:bCs/>
                <w:sz w:val="20"/>
                <w:lang w:val="ro-RO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2F3E36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72882A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DE9857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176+200</w:t>
            </w:r>
          </w:p>
          <w:p w14:paraId="4486F65B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177+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A5D61B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138380" w14:textId="77777777" w:rsidR="007216ED" w:rsidRDefault="007216ED" w:rsidP="001A298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0A8C075" w14:textId="77777777" w:rsidR="007216ED" w:rsidRDefault="007216E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4EC251D" w14:textId="77777777" w:rsidR="007216ED" w:rsidRPr="00AB76B4" w:rsidRDefault="007216ED" w:rsidP="000D628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– ieşiri. Peste sch. 1, 7, 11, 2, 8 și 10.</w:t>
            </w:r>
          </w:p>
        </w:tc>
      </w:tr>
      <w:tr w:rsidR="007216ED" w:rsidRPr="00AB76B4" w14:paraId="32CD0BC7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BC9FF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311EB2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734B16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145C38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3B2296ED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3904DFFC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1190E1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BEFC268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01F23C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B6DB8F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11EF36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12EAF9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:rsidRPr="00AB76B4" w14:paraId="58C87C38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9A968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F4EBFF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181+000</w:t>
            </w:r>
          </w:p>
          <w:p w14:paraId="1A0E8129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7DCE79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66C3DC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Jianca - Leu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74A8D6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7DF261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C86EDF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522FC4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FF2201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:rsidRPr="00AB76B4" w14:paraId="47A375DA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253ED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6A6DEF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084490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3B20E1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2069260A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X</w:t>
            </w:r>
            <w:r>
              <w:rPr>
                <w:b/>
                <w:bCs/>
                <w:sz w:val="20"/>
                <w:lang w:val="ro-RO"/>
              </w:rPr>
              <w:t xml:space="preserve"> și Y, peste sch. 1, 7, 11, 10, 8, 2 și 16.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E5205A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170AE9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0A9456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184+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48E9A5A5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849544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5F21E0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7216ED" w:rsidRPr="00AB76B4" w14:paraId="43CCC513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D001D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2A4328" w14:textId="77777777" w:rsidR="007216ED" w:rsidRPr="00AB76B4" w:rsidRDefault="007216ED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184+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375F4194" w14:textId="77777777" w:rsidR="007216ED" w:rsidRPr="00AB76B4" w:rsidRDefault="007216ED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63A1E8" w14:textId="77777777" w:rsidR="007216ED" w:rsidRPr="00AB76B4" w:rsidRDefault="007216ED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4724A2" w14:textId="77777777" w:rsidR="007216ED" w:rsidRPr="00AB76B4" w:rsidRDefault="007216ED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45555582" w14:textId="77777777" w:rsidR="007216ED" w:rsidRPr="00AB76B4" w:rsidRDefault="007216ED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75BE4366" w14:textId="77777777" w:rsidR="007216ED" w:rsidRDefault="007216ED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Y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</w:p>
          <w:p w14:paraId="1F2CA4D4" w14:textId="77777777" w:rsidR="007216ED" w:rsidRPr="0068517F" w:rsidRDefault="007216ED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68517F">
              <w:rPr>
                <w:b/>
                <w:bCs/>
                <w:sz w:val="20"/>
                <w:lang w:val="ro-RO"/>
              </w:rPr>
              <w:t>peste sch. 3, 5, 4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BC2DC3" w14:textId="77777777" w:rsidR="007216ED" w:rsidRPr="00AB76B4" w:rsidRDefault="007216ED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345606" w14:textId="77777777" w:rsidR="007216ED" w:rsidRPr="00AB76B4" w:rsidRDefault="007216ED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D50942" w14:textId="77777777" w:rsidR="007216ED" w:rsidRPr="00AB76B4" w:rsidRDefault="007216ED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D10416" w14:textId="77777777" w:rsidR="007216ED" w:rsidRPr="00AB76B4" w:rsidRDefault="007216ED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96BB66" w14:textId="77777777" w:rsidR="007216ED" w:rsidRDefault="007216ED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7A01831" w14:textId="77777777" w:rsidR="007216ED" w:rsidRPr="00AB76B4" w:rsidRDefault="007216ED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:rsidRPr="00AB76B4" w14:paraId="74EA6A9B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1495D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5837FF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6908DB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857D85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0C2D277E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X</w:t>
            </w: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50CDE3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5F75163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-</w:t>
            </w:r>
            <w:r>
              <w:rPr>
                <w:b/>
                <w:bCs/>
                <w:sz w:val="20"/>
                <w:lang w:val="ro-RO"/>
              </w:rPr>
              <w:t>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FA073A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F401C0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F4201A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808139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br/>
              <w:t>din fir I în fir II.</w:t>
            </w:r>
          </w:p>
        </w:tc>
      </w:tr>
      <w:tr w:rsidR="007216ED" w:rsidRPr="00AB76B4" w14:paraId="1D81AF27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8A2BC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57EBD3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FEDC36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52E64D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4059D3EA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239DD6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E6AEECF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6-8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5873C2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5DBD48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334AE6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CD27EF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br/>
              <w:t>din fir I în fir II.</w:t>
            </w:r>
          </w:p>
        </w:tc>
      </w:tr>
      <w:tr w:rsidR="007216ED" w:rsidRPr="00AB76B4" w14:paraId="04553DEC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92EE8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F9358D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882FB3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9AB8D3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0DB1457B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prim. - exp.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C33674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00CF7E1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8E3040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DE0C52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8B9668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15EDEC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:rsidRPr="00AB76B4" w14:paraId="0A2C5B20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52946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7D5884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196+000</w:t>
            </w:r>
          </w:p>
          <w:p w14:paraId="2AB9A3FC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197+700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D4C0E8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F94D43" w14:textId="77777777" w:rsidR="007216ED" w:rsidRPr="00AB76B4" w:rsidRDefault="007216E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Leu - Malu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15DA09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5A44D0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0ECC95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CB54FB" w14:textId="77777777" w:rsidR="007216ED" w:rsidRPr="00AB76B4" w:rsidRDefault="007216E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880DC1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F848699" w14:textId="77777777" w:rsidR="007216ED" w:rsidRPr="00AB76B4" w:rsidRDefault="007216E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:rsidRPr="00AB76B4" w14:paraId="151EE282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08F4C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764B0D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29EF8B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D7555A" w14:textId="77777777" w:rsidR="007216ED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AB76B4">
              <w:rPr>
                <w:b/>
                <w:bCs/>
                <w:sz w:val="20"/>
                <w:lang w:val="ro-RO"/>
              </w:rPr>
              <w:t>Banu Mărăcine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65F23DD4" w14:textId="77777777" w:rsidR="007216ED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directă Cap. X</w:t>
            </w:r>
          </w:p>
          <w:p w14:paraId="193AC995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7,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540B41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40AA4F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D26F8B" w14:textId="77777777" w:rsidR="007216ED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203+250</w:t>
            </w:r>
          </w:p>
          <w:p w14:paraId="690DEEFA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203+350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95D199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96C02F" w14:textId="77777777" w:rsidR="007216ED" w:rsidRDefault="007216ED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E57B09A" w14:textId="77777777" w:rsidR="007216ED" w:rsidRPr="00AB76B4" w:rsidRDefault="007216ED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:rsidRPr="00AB76B4" w14:paraId="33B85878" w14:textId="77777777" w:rsidTr="00927588">
        <w:trPr>
          <w:cantSplit/>
          <w:trHeight w:val="3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4518B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E1923CD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57F554C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F83F0A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2E975B32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F924A9A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A44F40D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și 11 în abatere</w:t>
            </w:r>
          </w:p>
          <w:p w14:paraId="3253652C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45D29A4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45135E8E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9 - 11</w:t>
            </w:r>
          </w:p>
          <w:p w14:paraId="131F4F98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sch. </w:t>
            </w:r>
          </w:p>
          <w:p w14:paraId="333D442D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14 și 18 în abatere și diag. 14 - 18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06D308A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7EBEED6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1362CE9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6659DB8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1 - 4 Cap X + Cap Y.</w:t>
            </w:r>
          </w:p>
          <w:p w14:paraId="536062BA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:rsidRPr="00AB76B4" w14:paraId="569D2AA1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6BC20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30BEADE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B3E3F48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0E97ED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10E75916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6514962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7</w:t>
            </w:r>
          </w:p>
          <w:p w14:paraId="4778E468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- 100 m din călcâi sch. </w:t>
            </w:r>
          </w:p>
          <w:p w14:paraId="03DF3F47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26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68B43F0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7BA0A0E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72099F2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8BEB11B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:rsidRPr="00AB76B4" w14:paraId="2E61B234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949D0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6119CE8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CBD6325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916DBE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4E2BC9B2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0E589E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0E94841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085A276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1B6345C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6039468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261606E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CBD1F2B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4 Cap X şi CEREALCOM.</w:t>
            </w:r>
          </w:p>
        </w:tc>
      </w:tr>
      <w:tr w:rsidR="007216ED" w:rsidRPr="00AB76B4" w14:paraId="1BECBE8F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E4FED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B4D2B89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A8C0B19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92A03D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791A1C0C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9B2FB08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17, 21 şi 23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25559B7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F5FAC66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465CCFA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075597B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0F6822C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CEREALCOM.</w:t>
            </w:r>
          </w:p>
        </w:tc>
      </w:tr>
      <w:tr w:rsidR="007216ED" w:rsidRPr="00AB76B4" w14:paraId="3177EDBF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72EFE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FB2A534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378C16B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A0CD5C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15F311B3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8FABA40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5C7E1E6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031F451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776B75F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065793A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FE86503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4 Cap Y.</w:t>
            </w:r>
          </w:p>
        </w:tc>
      </w:tr>
      <w:tr w:rsidR="007216ED" w:rsidRPr="00AB76B4" w14:paraId="3F16193E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88111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2AC4A5B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249+150</w:t>
            </w:r>
          </w:p>
          <w:p w14:paraId="36AD7574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250+300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77FA84D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685E8D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3A001320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3A + 3B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FEA8C8A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41E62C6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CC01B33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0E04220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655B439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Numai pentru trenurile de marfă în tranzit .</w:t>
            </w:r>
          </w:p>
          <w:p w14:paraId="70EFA614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4C33006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Stație paralelogram.</w:t>
            </w:r>
          </w:p>
        </w:tc>
      </w:tr>
      <w:tr w:rsidR="007216ED" w:rsidRPr="00AB76B4" w14:paraId="46780495" w14:textId="77777777" w:rsidTr="00927588">
        <w:trPr>
          <w:cantSplit/>
          <w:trHeight w:val="10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328CE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8D1330A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C9FD60E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E3C59B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F20A212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1F699C8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0C765045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73 - 77 - - 83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1F22CE7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2B1587C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89C5A39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13E19F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linia 2 A la liniile 26 și 27.</w:t>
            </w:r>
          </w:p>
        </w:tc>
      </w:tr>
      <w:tr w:rsidR="007216ED" w:rsidRPr="00AB76B4" w14:paraId="5381F5BF" w14:textId="77777777" w:rsidTr="00927588">
        <w:trPr>
          <w:cantSplit/>
          <w:trHeight w:val="6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4A3C5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B1B8121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9358A2F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02F394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A47720C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1EF04C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099859DC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79 - 85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4BC0C89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D39C5C7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C652D40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085AE70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linia 28 A la liniile 1 - 4 B.</w:t>
            </w:r>
          </w:p>
        </w:tc>
      </w:tr>
      <w:tr w:rsidR="007216ED" w:rsidRPr="00AB76B4" w14:paraId="72EC6231" w14:textId="77777777" w:rsidTr="00927588">
        <w:trPr>
          <w:cantSplit/>
          <w:trHeight w:val="54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D925A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2A46B19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8AD8735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28D01A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4CC432BC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DDB4678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02B19DA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75 / 79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08B72C6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0BEE0B5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5BF729A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C9C4AB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 linia 28A la liniile 1 - 4 B, 26 și 27.</w:t>
            </w:r>
          </w:p>
        </w:tc>
      </w:tr>
      <w:tr w:rsidR="007216ED" w:rsidRPr="00AB76B4" w14:paraId="4CE547D6" w14:textId="77777777" w:rsidTr="00927588">
        <w:trPr>
          <w:cantSplit/>
          <w:trHeight w:val="86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FE5B6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29C7752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79A5689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F6A620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4F500A17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CA006D8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TDJ</w:t>
            </w:r>
          </w:p>
          <w:p w14:paraId="32337B4A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C0D9228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FAD054A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BB0ABFF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3C30D62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 liniile 1A, 2A și 28A la liniile 26 și 27.</w:t>
            </w:r>
          </w:p>
        </w:tc>
      </w:tr>
      <w:tr w:rsidR="007216ED" w:rsidRPr="00AB76B4" w14:paraId="1377AE38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1B16A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FFECB9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295E67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179686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20F644F5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C04046" w14:textId="77777777" w:rsidR="007216ED" w:rsidRPr="00AB76B4" w:rsidRDefault="007216E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46E8C08" w14:textId="77777777" w:rsidR="007216ED" w:rsidRPr="00AB76B4" w:rsidRDefault="007216E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 23,  33,  35,  </w:t>
            </w:r>
          </w:p>
          <w:p w14:paraId="5FFED723" w14:textId="77777777" w:rsidR="007216ED" w:rsidRPr="00AB76B4" w:rsidRDefault="007216E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4E903773" w14:textId="77777777" w:rsidR="007216ED" w:rsidRPr="00AB76B4" w:rsidRDefault="007216E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43 / 49, </w:t>
            </w:r>
          </w:p>
          <w:p w14:paraId="0DAC1989" w14:textId="77777777" w:rsidR="007216ED" w:rsidRPr="00AB76B4" w:rsidRDefault="007216E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45 / 51, sch. 55,  57, 59,  </w:t>
            </w:r>
          </w:p>
          <w:p w14:paraId="1E5C5FAF" w14:textId="77777777" w:rsidR="007216ED" w:rsidRPr="00AB76B4" w:rsidRDefault="007216E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65,  67,  69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CF77EB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3846D1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018E9A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C87924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FDC5A0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4A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7216ED" w:rsidRPr="00AB76B4" w14:paraId="1F7A4421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359BB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764E67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AA7572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6880D0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062282B5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FD16BE" w14:textId="77777777" w:rsidR="007216ED" w:rsidRPr="00AB76B4" w:rsidRDefault="007216E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C5E71AF" w14:textId="77777777" w:rsidR="007216ED" w:rsidRPr="00AB76B4" w:rsidRDefault="007216E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 </w:t>
            </w:r>
            <w:r>
              <w:rPr>
                <w:b/>
                <w:bCs/>
                <w:spacing w:val="-10"/>
                <w:sz w:val="20"/>
                <w:lang w:val="ro-RO"/>
              </w:rPr>
              <w:t>145, 147, 149, 151, 157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3C0763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F43F60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301A9E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7A09F2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CDC6E25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6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7216ED" w:rsidRPr="00AB76B4" w14:paraId="0BDB8CBA" w14:textId="77777777" w:rsidTr="00927588">
        <w:trPr>
          <w:cantSplit/>
          <w:trHeight w:val="94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472CB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049031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1C755A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CED775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4C2C9492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4C828C" w14:textId="77777777" w:rsidR="007216ED" w:rsidRPr="00AB76B4" w:rsidRDefault="007216E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toată </w:t>
            </w:r>
            <w:r w:rsidRPr="00AB76B4">
              <w:rPr>
                <w:b/>
                <w:bCs/>
                <w:spacing w:val="-10"/>
                <w:sz w:val="20"/>
                <w:lang w:val="ro-RO"/>
              </w:rPr>
              <w:br/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392913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E98D2E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D9D7EE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3DA479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:rsidRPr="00AB76B4" w14:paraId="09F2E4C5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27C16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4F1A87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B99246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2D5595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0738F9EB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D8561C" w14:textId="77777777" w:rsidR="007216ED" w:rsidRPr="00AB76B4" w:rsidRDefault="007216E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96C2A52" w14:textId="77777777" w:rsidR="007216ED" w:rsidRPr="00AB76B4" w:rsidRDefault="007216E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  <w:p w14:paraId="65A03D77" w14:textId="77777777" w:rsidR="007216ED" w:rsidRPr="00AB76B4" w:rsidRDefault="007216E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4F62E87A" w14:textId="77777777" w:rsidR="007216ED" w:rsidRPr="00AB76B4" w:rsidRDefault="007216E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22 / 26</w:t>
            </w:r>
          </w:p>
          <w:p w14:paraId="207D7FE4" w14:textId="77777777" w:rsidR="007216ED" w:rsidRPr="00AB76B4" w:rsidRDefault="007216E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24</w:t>
            </w:r>
          </w:p>
          <w:p w14:paraId="09A01311" w14:textId="77777777" w:rsidR="007216ED" w:rsidRPr="00AB76B4" w:rsidRDefault="007216E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5D08205B" w14:textId="77777777" w:rsidR="007216ED" w:rsidRPr="00AB76B4" w:rsidRDefault="007216E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32 / 38</w:t>
            </w:r>
          </w:p>
          <w:p w14:paraId="1BCE3135" w14:textId="77777777" w:rsidR="007216ED" w:rsidRPr="00AB76B4" w:rsidRDefault="007216E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sch.: 40</w:t>
            </w:r>
          </w:p>
          <w:p w14:paraId="5042722E" w14:textId="77777777" w:rsidR="007216ED" w:rsidRPr="00AB76B4" w:rsidRDefault="007216E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50, 52, 54, 56, 58, 60, 62, 64, 66</w:t>
            </w:r>
          </w:p>
          <w:p w14:paraId="202323D5" w14:textId="77777777" w:rsidR="007216ED" w:rsidRPr="00AB76B4" w:rsidRDefault="007216E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22630A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3E6D78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FA71BB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E9E44E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7E86837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7216ED" w:rsidRPr="00AB76B4" w14:paraId="71336959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F046D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999F8A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8A5815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620DA6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0CB26210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68C19A" w14:textId="77777777" w:rsidR="007216ED" w:rsidRPr="00AB76B4" w:rsidRDefault="007216E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 peste </w:t>
            </w:r>
          </w:p>
          <w:p w14:paraId="77D7F6DA" w14:textId="77777777" w:rsidR="007216ED" w:rsidRPr="00AB76B4" w:rsidRDefault="007216E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</w:t>
            </w:r>
            <w:r>
              <w:rPr>
                <w:b/>
                <w:bCs/>
                <w:spacing w:val="-10"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76, 78, 80, 82, 84 </w:t>
            </w:r>
          </w:p>
          <w:p w14:paraId="3325F518" w14:textId="77777777" w:rsidR="007216ED" w:rsidRPr="00AB76B4" w:rsidRDefault="007216E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3862C6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322397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8C33A5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A607FA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B8CBCCA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6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7216ED" w:rsidRPr="00AB76B4" w14:paraId="2C029CDC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D5E9C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037A71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7CE683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A428E6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37C1DC64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Y, L 13 directă, peste sch. 9, 15, 21, 28, 20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30C431" w14:textId="77777777" w:rsidR="007216ED" w:rsidRPr="00AB76B4" w:rsidRDefault="007216E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E359CE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F8EAA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255+140</w:t>
            </w:r>
          </w:p>
          <w:p w14:paraId="045013EB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256+540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18D7C5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1A5949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8E0329D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7216ED" w:rsidRPr="00AB76B4" w14:paraId="25F9B4AE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86601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7E3C83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255+140</w:t>
            </w:r>
          </w:p>
          <w:p w14:paraId="3CE422B7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256+540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149801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1829D2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16090D65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X+Y, L 12 directă</w:t>
            </w:r>
          </w:p>
          <w:p w14:paraId="7453A6B1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7, 13, 17, 22, 18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2ECDAF" w14:textId="77777777" w:rsidR="007216ED" w:rsidRPr="00AB76B4" w:rsidRDefault="007216E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95964E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B3FF1B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4EA7AB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832482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91C83D2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7216ED" w:rsidRPr="00AB76B4" w14:paraId="746EE1BF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5432F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3F6952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B84361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FDE336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59027BF0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59808D" w14:textId="77777777" w:rsidR="007216ED" w:rsidRPr="00AB76B4" w:rsidRDefault="007216E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7A57D4F" w14:textId="77777777" w:rsidR="007216ED" w:rsidRPr="00AB76B4" w:rsidRDefault="007216E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62C5229A" w14:textId="77777777" w:rsidR="007216ED" w:rsidRPr="00AB76B4" w:rsidRDefault="007216E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23 / 27 </w:t>
            </w:r>
          </w:p>
          <w:p w14:paraId="3FCD6528" w14:textId="77777777" w:rsidR="007216ED" w:rsidRPr="00AB76B4" w:rsidRDefault="007216E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și </w:t>
            </w:r>
          </w:p>
          <w:p w14:paraId="45AE88FF" w14:textId="77777777" w:rsidR="007216ED" w:rsidRPr="00AB76B4" w:rsidRDefault="007216E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CA73D4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CA7A03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B79172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537969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065976D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7 - 11.</w:t>
            </w:r>
          </w:p>
        </w:tc>
      </w:tr>
      <w:tr w:rsidR="007216ED" w:rsidRPr="00AB76B4" w14:paraId="45A21BB6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76295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EDD441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F4B18F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4C7CA9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2E5744B3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F350AE" w14:textId="77777777" w:rsidR="007216ED" w:rsidRPr="00AB76B4" w:rsidRDefault="007216E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56B1241" w14:textId="77777777" w:rsidR="007216ED" w:rsidRPr="00AB76B4" w:rsidRDefault="007216E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57A828CB" w14:textId="77777777" w:rsidR="007216ED" w:rsidRPr="00AB76B4" w:rsidRDefault="007216E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29 și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31E423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09FE3D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6B36BD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1FBC90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491BA39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14 - 18.</w:t>
            </w:r>
          </w:p>
        </w:tc>
      </w:tr>
      <w:tr w:rsidR="007216ED" w:rsidRPr="00AB76B4" w14:paraId="3E124DAE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DEA62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E5A690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33D0FB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E511F7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18EEEFF9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78E2A0" w14:textId="77777777" w:rsidR="007216ED" w:rsidRPr="00AB76B4" w:rsidRDefault="007216E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59ACC52" w14:textId="77777777" w:rsidR="007216ED" w:rsidRPr="00AB76B4" w:rsidRDefault="007216E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 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9D4879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F205E6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D92E62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D539AB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către Triaj Grupa A.</w:t>
            </w:r>
          </w:p>
        </w:tc>
      </w:tr>
      <w:tr w:rsidR="007216ED" w:rsidRPr="00AB76B4" w14:paraId="64BFD5F1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AF017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198110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79336E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B6DD1A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0A4CF5A1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77EA65" w14:textId="77777777" w:rsidR="007216ED" w:rsidRPr="00AB76B4" w:rsidRDefault="007216E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T.D.J. </w:t>
            </w:r>
          </w:p>
          <w:p w14:paraId="2467F46B" w14:textId="77777777" w:rsidR="007216ED" w:rsidRPr="00AB76B4" w:rsidRDefault="007216E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33 /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186A8A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BBF66B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E928E2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D240EB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B11308B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7 - 10 .</w:t>
            </w:r>
          </w:p>
          <w:p w14:paraId="6D800EAC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7216ED" w:rsidRPr="00AB76B4" w14:paraId="584A3A90" w14:textId="77777777" w:rsidTr="00927588">
        <w:trPr>
          <w:cantSplit/>
          <w:trHeight w:val="181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F6953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F868C5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D842AF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82E361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4B59D5BB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694A70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toţi schim-bătorii </w:t>
            </w:r>
          </w:p>
          <w:p w14:paraId="72598CEA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care dau acces la liniile 15 - 18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7FF23A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7C99C5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2420C4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09BEF8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3EFF9AC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15 - 18 Cap X.</w:t>
            </w:r>
          </w:p>
        </w:tc>
      </w:tr>
      <w:tr w:rsidR="007216ED" w:rsidRPr="00AB76B4" w14:paraId="0B4BDCD8" w14:textId="77777777" w:rsidTr="00927588">
        <w:trPr>
          <w:cantSplit/>
          <w:trHeight w:val="89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5828D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5E25B3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D932FF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863AEC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218F6B38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110402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5D39134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30, 38 </w:t>
            </w:r>
          </w:p>
          <w:p w14:paraId="40762E83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şi 54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E34164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505F15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5CACF4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63DE16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7, 8 și 10 Cap Y.</w:t>
            </w:r>
          </w:p>
        </w:tc>
      </w:tr>
      <w:tr w:rsidR="007216ED" w:rsidRPr="00AB76B4" w14:paraId="30D31D5F" w14:textId="77777777" w:rsidTr="00927588">
        <w:trPr>
          <w:cantSplit/>
          <w:trHeight w:val="8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3FEB1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2EBD4B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20BCCA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F7635B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4EAB68F5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E6631C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174F66C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44, 52, 56, 58, 60 şi </w:t>
            </w:r>
          </w:p>
          <w:p w14:paraId="3F1E717D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0DF4A39A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58 - 60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350097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64A327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D40A93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A68989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CF72854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15 - 18 Cap Y.</w:t>
            </w:r>
          </w:p>
        </w:tc>
      </w:tr>
      <w:tr w:rsidR="007216ED" w:rsidRPr="00AB76B4" w14:paraId="3C6B80E5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A8CEB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9CF12E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257+900</w:t>
            </w:r>
          </w:p>
          <w:p w14:paraId="5EDD5B6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258+100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09967A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DEA867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Cernele -</w:t>
            </w:r>
          </w:p>
          <w:p w14:paraId="2FEF486B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Işalniţa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B9F1EA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824499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8E69F6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83EE09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4FD026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5FF10577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:rsidRPr="00AB76B4" w14:paraId="136EA124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CA2CB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3DF1CE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723E30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C87375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7D0215EF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54106823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  <w:p w14:paraId="1477D95D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8 și 4.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DA85AC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46FCDC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5F7AE8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3DFB0134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262+850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6A0972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F94749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  <w:p w14:paraId="6530926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7216ED" w:rsidRPr="00AB76B4" w14:paraId="4A16AFD6" w14:textId="77777777" w:rsidTr="00927588">
        <w:trPr>
          <w:cantSplit/>
          <w:trHeight w:val="16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89C60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03CE7E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15736B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F999D4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2F8F1835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Y, liniile 4  - 13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A079F4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6A73512B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toţi </w:t>
            </w:r>
          </w:p>
          <w:p w14:paraId="64FDBC0E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75245254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0D775A47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6CF0FB7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9AA29E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5D57A7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F84363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3DFCC4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:rsidRPr="00AB76B4" w14:paraId="0719DA61" w14:textId="77777777" w:rsidTr="00927588">
        <w:trPr>
          <w:cantSplit/>
          <w:trHeight w:val="116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48D44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8C5274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44036E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448441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5C927DAA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11 </w:t>
            </w:r>
          </w:p>
          <w:p w14:paraId="7AEBCA9B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primiri - expedieri, </w:t>
            </w:r>
          </w:p>
          <w:p w14:paraId="42C89312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BEEFA2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100 m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FBE860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0E9280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171A6F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5DD750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:rsidRPr="00AB76B4" w14:paraId="28EA411E" w14:textId="77777777" w:rsidTr="00927588">
        <w:trPr>
          <w:cantSplit/>
          <w:trHeight w:val="44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B6534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C62494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760D71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EE936D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429A7B3D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76A74E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FD3480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D3F22E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FECD30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129BA8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:rsidRPr="00AB76B4" w14:paraId="2A5C3938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0E182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680841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color w:val="000000"/>
                <w:sz w:val="20"/>
                <w:lang w:val="ro-RO"/>
              </w:rPr>
              <w:t>287+640</w:t>
            </w:r>
          </w:p>
          <w:p w14:paraId="5F1158CA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color w:val="000000"/>
                <w:sz w:val="20"/>
                <w:lang w:val="ro-RO"/>
              </w:rPr>
              <w:t>287+690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88198C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48D35E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33E1B03D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32EDF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E147AC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876B06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287+640</w:t>
            </w:r>
          </w:p>
          <w:p w14:paraId="0F21A158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287+690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37707B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E2EB6A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*Valabil pentru trenurile care au în componență  două locomotive cuplate.</w:t>
            </w:r>
          </w:p>
          <w:p w14:paraId="196DF4FC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:rsidRPr="00AB76B4" w14:paraId="2BE8040A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BF2BC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6BE485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2AB46E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58D261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158B94BB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D573F8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CEC71C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B96B17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290+550</w:t>
            </w:r>
          </w:p>
          <w:p w14:paraId="0C4E3D1B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290+750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8AEFEE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233D00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AB76B4">
              <w:rPr>
                <w:b/>
                <w:bCs/>
                <w:i/>
                <w:sz w:val="20"/>
                <w:lang w:val="ro-RO"/>
              </w:rPr>
              <w:t>Fără inductori.</w:t>
            </w:r>
          </w:p>
        </w:tc>
      </w:tr>
      <w:tr w:rsidR="007216ED" w:rsidRPr="00AB76B4" w14:paraId="724875DF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FC1B4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E720E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E7451F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537700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Gura Motrului</w:t>
            </w:r>
          </w:p>
          <w:p w14:paraId="5F091271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7A1551EA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F4682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 inclusiv sch.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4D9563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68C74A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B230EF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0C0C81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:rsidRPr="00AB76B4" w14:paraId="5CACFB35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ED103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055A99" w14:textId="77777777" w:rsidR="007216ED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290+000</w:t>
            </w:r>
          </w:p>
          <w:p w14:paraId="6B7178B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292+000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321711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ABE5BB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1C9908D5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  <w:r>
              <w:rPr>
                <w:b/>
                <w:bCs/>
                <w:sz w:val="20"/>
                <w:lang w:val="ro-RO"/>
              </w:rPr>
              <w:t xml:space="preserve"> si St. </w:t>
            </w:r>
            <w:r w:rsidRPr="00AB76B4">
              <w:rPr>
                <w:b/>
                <w:bCs/>
                <w:sz w:val="20"/>
                <w:lang w:val="ro-RO"/>
              </w:rPr>
              <w:t>Gura Motrului</w:t>
            </w:r>
            <w:r>
              <w:rPr>
                <w:b/>
                <w:bCs/>
                <w:sz w:val="20"/>
                <w:lang w:val="ro-RO"/>
              </w:rPr>
              <w:t xml:space="preserve"> Cap X peste pod Jiu </w:t>
            </w:r>
            <w:r>
              <w:rPr>
                <w:b/>
                <w:bCs/>
                <w:sz w:val="20"/>
                <w:lang w:val="ro-RO"/>
              </w:rPr>
              <w:br/>
              <w:t>și sch 5 și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F49B50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F70DEE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DE09FA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317D3B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9E3039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:rsidRPr="00AB76B4" w14:paraId="46130F61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E0DDF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D71A40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16D500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F65358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 -</w:t>
            </w:r>
          </w:p>
          <w:p w14:paraId="69E811A3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Butoieşti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F97CAD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309FE3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72934A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292+000</w:t>
            </w:r>
          </w:p>
          <w:p w14:paraId="26897732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293+300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AE6F91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FABC34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:rsidRPr="00AB76B4" w14:paraId="632FD60F" w14:textId="77777777" w:rsidTr="00927588">
        <w:trPr>
          <w:cantSplit/>
          <w:trHeight w:val="52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1C9CA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E72426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629083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4EA8BE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Butoieşti</w:t>
            </w:r>
          </w:p>
          <w:p w14:paraId="64AC2882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3B9AF8DE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4A2541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8408D5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537B2A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A8E567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759708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:rsidRPr="00AB76B4" w14:paraId="21BE7D5E" w14:textId="77777777" w:rsidTr="00927588">
        <w:trPr>
          <w:cantSplit/>
          <w:trHeight w:val="27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3FA94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20E6A5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302+500</w:t>
            </w:r>
          </w:p>
          <w:p w14:paraId="1F3D0A7B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302+700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C7CF8D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7216E9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Butoieşti -</w:t>
            </w:r>
          </w:p>
          <w:p w14:paraId="6AE5B572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Strehaia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6EB73A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77D341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F064BE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5597E1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B057D3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5925FF42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:rsidRPr="00AB76B4" w14:paraId="29B82655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C3254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837650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5EC4F0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B5F7EA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08F4A5DA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8B4781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17</w:t>
            </w:r>
          </w:p>
          <w:p w14:paraId="7642F940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6100D8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6A03DB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22DAE7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34A170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6223781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abătută.</w:t>
            </w:r>
          </w:p>
        </w:tc>
      </w:tr>
      <w:tr w:rsidR="007216ED" w:rsidRPr="00AB76B4" w14:paraId="6815194F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355E3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22921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4C92FE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AFEB0D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0DD8FDDC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8F93D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12</w:t>
            </w:r>
          </w:p>
          <w:p w14:paraId="1728BFA2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4C79BA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E6A02C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9B9C63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CB6B18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DD8251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2 - 5  înspre și dinspre st. Jirov.</w:t>
            </w:r>
          </w:p>
        </w:tc>
      </w:tr>
      <w:tr w:rsidR="007216ED" w:rsidRPr="00AB76B4" w14:paraId="749C46A2" w14:textId="77777777" w:rsidTr="00927588">
        <w:trPr>
          <w:cantSplit/>
          <w:trHeight w:val="114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8E011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38A307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D2F585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21CF13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7711EAFC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70B2A5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4F822966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 /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7B1681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1B34A5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BF795A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9F629D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796F0AE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7216ED" w:rsidRPr="00AB76B4" w14:paraId="275C9488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EA5C5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3A4638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A4890B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2A3566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094F720F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D7616C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C13A03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DB4D66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350064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5D0153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608B6E0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7216ED" w:rsidRPr="00AB76B4" w14:paraId="38E33700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AE120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5B598D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87304C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547E51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Ciochiuţa</w:t>
            </w:r>
          </w:p>
          <w:p w14:paraId="317ED7CC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6A2975F0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9E674E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7EEE037C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ax stație până la Cap Y călcâi 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089852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C84766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67E414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A5ACCE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:rsidRPr="00AB76B4" w14:paraId="44A4BE89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1BE82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B67451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+0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60992143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322+350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9DFF5F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5ADF43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Ciochiuţa -</w:t>
            </w:r>
          </w:p>
          <w:p w14:paraId="76340200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Tâmna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3DB316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0C1ADA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6ED818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64BB5B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745318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:rsidRPr="00AB76B4" w14:paraId="46D7E479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E64E8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E22200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3F2E72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E59A17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Tâmna</w:t>
            </w:r>
          </w:p>
          <w:p w14:paraId="7055338D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A7A834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din calcâi</w:t>
            </w:r>
          </w:p>
          <w:p w14:paraId="2DEC8FA9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</w:t>
            </w:r>
          </w:p>
          <w:p w14:paraId="675005C8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până</w:t>
            </w:r>
          </w:p>
          <w:p w14:paraId="03FABD20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la axa</w:t>
            </w:r>
          </w:p>
          <w:p w14:paraId="45362494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stației Tâmna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262532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6DCA6D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FB9A94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65F795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:rsidRPr="00AB76B4" w14:paraId="7E8BB887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4CB86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0BE27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EBBC47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A2CF07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Tâmna</w:t>
            </w:r>
          </w:p>
          <w:p w14:paraId="5AED1436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542D3F32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DE4A5D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D7AC85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026940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8C6456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F217E6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:rsidRPr="00AB76B4" w14:paraId="2146D12C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31B69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AF7B77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325+100</w:t>
            </w:r>
          </w:p>
          <w:p w14:paraId="5720426B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325+220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A0F9F0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A1115A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Tâmna </w:t>
            </w:r>
          </w:p>
          <w:p w14:paraId="73238721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03EA3C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3DD357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E19EC0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940631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BE427E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509BA8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2 și 4.</w:t>
            </w:r>
          </w:p>
        </w:tc>
      </w:tr>
      <w:tr w:rsidR="007216ED" w:rsidRPr="00AB76B4" w14:paraId="4F1F4A63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35AEE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541D0D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329+400</w:t>
            </w:r>
          </w:p>
          <w:p w14:paraId="54EB453A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CBA32D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3FDEC5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Igiroasa, linia 2 directă Cap X</w:t>
            </w:r>
          </w:p>
          <w:p w14:paraId="50521B35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EAB2F7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E0B174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049591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EAC120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FFE6BB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Peste sch. 1. </w:t>
            </w:r>
          </w:p>
          <w:p w14:paraId="5743624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:rsidRPr="00AB76B4" w14:paraId="419A736C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5A20F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D72173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2ADFF7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DEE07F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Igiroasa</w:t>
            </w:r>
          </w:p>
          <w:p w14:paraId="295749D8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</w:t>
            </w:r>
          </w:p>
          <w:p w14:paraId="14B8B7EA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745AB0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și peste sch. 3 </w:t>
            </w:r>
          </w:p>
          <w:p w14:paraId="43C7BAC6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55178B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7512A0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5869E1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E2A9D6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:rsidRPr="00AB76B4" w14:paraId="372F457E" w14:textId="77777777" w:rsidTr="00927588">
        <w:trPr>
          <w:cantSplit/>
          <w:trHeight w:val="65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AD9AA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8D2A06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91E4CD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033DED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Prunişor</w:t>
            </w:r>
          </w:p>
          <w:p w14:paraId="086B8272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1F77FE9F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6FDDD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39F921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B58E80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2872CE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C92C6A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B9C7B6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:rsidRPr="00AB76B4" w14:paraId="716453B0" w14:textId="77777777" w:rsidTr="00927588">
        <w:trPr>
          <w:cantSplit/>
          <w:trHeight w:val="10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9CB57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4A96E7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8C1501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0E8F39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Prunişor</w:t>
            </w:r>
          </w:p>
          <w:p w14:paraId="4699389A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7F1D3CF0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B7D0F4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69D7ED97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1BC2A89A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CAE142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305521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3E96A7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2638F8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:rsidRPr="00AB76B4" w14:paraId="222D835C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B7FB9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8FAE8D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335+120</w:t>
            </w:r>
          </w:p>
          <w:p w14:paraId="042848F8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335+170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83FB3B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49D58F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Prunișor -</w:t>
            </w:r>
          </w:p>
          <w:p w14:paraId="1D92A199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Gârniţa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4E2B79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E67FF8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C84414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E89E30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0978FE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*Valabil inclusiv pentru trenurile care au în componență două locomotive cuplate.</w:t>
            </w:r>
          </w:p>
          <w:p w14:paraId="39739525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:rsidRPr="00AB76B4" w14:paraId="2EBC7A4E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52EDF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B401AC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B0E31A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051818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Gârniţa</w:t>
            </w:r>
          </w:p>
          <w:p w14:paraId="7579F44F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9E5F41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70B92863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4F4DC3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66E59E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83A594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740E08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14B3EF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1, Cap X.</w:t>
            </w:r>
          </w:p>
        </w:tc>
      </w:tr>
      <w:tr w:rsidR="007216ED" w:rsidRPr="00AB76B4" w14:paraId="79DB6383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CC89F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993DC5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E3AFBD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D9EB8E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Gârniţa</w:t>
            </w:r>
          </w:p>
          <w:p w14:paraId="0B2E9735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6B7FF5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 </w:t>
            </w:r>
          </w:p>
          <w:p w14:paraId="58189A37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E1235F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16C2DC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3E5979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FB51D8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C7FB1F8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1, CapY.</w:t>
            </w:r>
          </w:p>
        </w:tc>
      </w:tr>
      <w:tr w:rsidR="007216ED" w:rsidRPr="00AB76B4" w14:paraId="4515C099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5927F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52005B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342+430</w:t>
            </w:r>
          </w:p>
          <w:p w14:paraId="17E48465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342+630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B7C84C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8BC888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Gârniţa -</w:t>
            </w:r>
          </w:p>
          <w:p w14:paraId="5298B05E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B2F15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E2A094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372A26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58F295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5F24DC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:rsidRPr="00AB76B4" w14:paraId="7585D639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A7BA8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B6C036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F8ABE9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E7F0BF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3D0BA6D4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030BEBE2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6500E9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CE0D33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14F853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8732F0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B9F02A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3F3FF7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:rsidRPr="00AB76B4" w14:paraId="31EF35DF" w14:textId="77777777" w:rsidTr="00927588">
        <w:trPr>
          <w:cantSplit/>
          <w:trHeight w:val="68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82D56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7013FB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BB78EB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1ACF6C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17944C56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413A83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746E8110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5A3BF9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BB8E5A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511D2A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D8A183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FB8DC7B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3.</w:t>
            </w:r>
          </w:p>
        </w:tc>
      </w:tr>
      <w:tr w:rsidR="007216ED" w:rsidRPr="00AB76B4" w14:paraId="53F822AD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28806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592A1E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B195DD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CF3EBC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12A6B174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F26C0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322848C7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 /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7CBF27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BE123D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CE642E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E6377E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2EB9D22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şi 4.</w:t>
            </w:r>
          </w:p>
        </w:tc>
      </w:tr>
      <w:tr w:rsidR="007216ED" w:rsidRPr="00AB76B4" w14:paraId="1F425438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73477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84AF78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4C5A59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32D44F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07BB95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 dintre sch. </w:t>
            </w:r>
          </w:p>
          <w:p w14:paraId="5EB417A5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17 -</w:t>
            </w:r>
          </w:p>
          <w:p w14:paraId="3DFC10F3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0A23055C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 /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914E0B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6C01F7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94583D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0A1193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zonă parcurs </w:t>
            </w:r>
          </w:p>
          <w:p w14:paraId="16510015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st. Balota liniile 1 - 3 </w:t>
            </w:r>
          </w:p>
          <w:p w14:paraId="3C7CEAA3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în abatere.</w:t>
            </w:r>
          </w:p>
        </w:tc>
      </w:tr>
      <w:tr w:rsidR="007216ED" w:rsidRPr="00AB76B4" w14:paraId="28664223" w14:textId="77777777" w:rsidTr="00927588">
        <w:trPr>
          <w:cantSplit/>
          <w:trHeight w:val="112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5BC7D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3CE093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804717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33EF1C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5468D006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540161A0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0B2319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4A4E461B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37E45359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5E597E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9C20A6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9D4D07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A105BE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:rsidRPr="00AB76B4" w14:paraId="760CC663" w14:textId="77777777" w:rsidTr="00927588">
        <w:trPr>
          <w:cantSplit/>
          <w:trHeight w:val="201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3F2B5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82FA39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C628EA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1C4211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731F74B1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18CCA76F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400DFC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până la călcâi macaz 12 </w:t>
            </w:r>
          </w:p>
          <w:p w14:paraId="7A657361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0853BD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814B1B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2B35A9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B6489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:rsidRPr="00AB76B4" w14:paraId="7B2B38BF" w14:textId="77777777" w:rsidTr="00927588">
        <w:trPr>
          <w:cantSplit/>
          <w:trHeight w:val="11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3C0DE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AAFD0E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BAFE51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BB498F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7701CE82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1B5C5015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78FD09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F902015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2B88FD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333710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D4430B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1CDBDA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:rsidRPr="00AB76B4" w14:paraId="2B8D42F6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CEFA6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F27B50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7174E5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9E3DF3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0BBB5511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BB3316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24A3AF85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 /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91586C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F9F3ED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0F8E3D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D0640C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89AF3F1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3 - 5.</w:t>
            </w:r>
          </w:p>
        </w:tc>
      </w:tr>
      <w:tr w:rsidR="007216ED" w:rsidRPr="00AB76B4" w14:paraId="2BE3879D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EAC1C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2D98B9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345+652</w:t>
            </w:r>
          </w:p>
          <w:p w14:paraId="6E48AFEB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355+537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91CBD8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4618DF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 –</w:t>
            </w:r>
          </w:p>
          <w:p w14:paraId="1D352983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Drobeta Turnu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863BDE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B36CBF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5F9E9A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542ACD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FABE6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trenurilor care au în componență mai mult de două locomotive cuplate.</w:t>
            </w:r>
          </w:p>
          <w:p w14:paraId="7D68787E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:rsidRPr="00AB76B4" w14:paraId="2F895F7B" w14:textId="77777777" w:rsidTr="00927588">
        <w:trPr>
          <w:cantSplit/>
          <w:trHeight w:val="129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66607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150C23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345+200</w:t>
            </w:r>
          </w:p>
          <w:p w14:paraId="707F5C46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353+200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03E728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C7E1F0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 –</w:t>
            </w:r>
          </w:p>
          <w:p w14:paraId="2833B06C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</w:t>
            </w:r>
          </w:p>
          <w:p w14:paraId="6203D901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directă </w:t>
            </w:r>
          </w:p>
          <w:p w14:paraId="48A8D6ED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 și</w:t>
            </w:r>
          </w:p>
          <w:p w14:paraId="104A1A97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 -</w:t>
            </w:r>
          </w:p>
          <w:p w14:paraId="05EADA31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Post Macazuri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C13A48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E5A3A4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C388FE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6B5DE1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FD3FE8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:rsidRPr="00AB76B4" w14:paraId="382A6EC8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0AE00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C0184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714E2A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D07554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Post Macazuri -</w:t>
            </w:r>
          </w:p>
          <w:p w14:paraId="0131E9B7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Drobeta Tr.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DFCEEB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120B7B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4F214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354+400</w:t>
            </w:r>
          </w:p>
          <w:p w14:paraId="70BDB34E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354+700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94AED9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0489E2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:rsidRPr="00AB76B4" w14:paraId="2A7B9A57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8B3AA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4165C3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E9BDFB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2A45B6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39C136F4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Mărfuri </w:t>
            </w:r>
          </w:p>
          <w:p w14:paraId="4465EE54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Y, 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74F57E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FAA89B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23273D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356+930</w:t>
            </w:r>
          </w:p>
          <w:p w14:paraId="50A51C56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357+170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3CEC87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4AD65A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F0E1656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10, 8 și 6A.</w:t>
            </w:r>
          </w:p>
        </w:tc>
      </w:tr>
      <w:tr w:rsidR="007216ED" w:rsidRPr="00AB76B4" w14:paraId="6C7A2734" w14:textId="77777777" w:rsidTr="00927588">
        <w:trPr>
          <w:cantSplit/>
          <w:trHeight w:val="2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CBED0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912F24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CA6266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2DD998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76015D54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6659CD" w14:textId="77777777" w:rsidR="007216ED" w:rsidRPr="00AB76B4" w:rsidRDefault="007216E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4A8FD1BB" w14:textId="77777777" w:rsidR="007216ED" w:rsidRPr="00AB76B4" w:rsidRDefault="007216E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1 - 3 </w:t>
            </w:r>
          </w:p>
          <w:p w14:paraId="0A6DDEFC" w14:textId="77777777" w:rsidR="007216ED" w:rsidRPr="00AB76B4" w:rsidRDefault="007216E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şi</w:t>
            </w:r>
          </w:p>
          <w:p w14:paraId="34101A2D" w14:textId="77777777" w:rsidR="007216ED" w:rsidRPr="00AB76B4" w:rsidRDefault="007216E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68C905C4" w14:textId="77777777" w:rsidR="007216ED" w:rsidRPr="00AB76B4" w:rsidRDefault="007216E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şi 3 </w:t>
            </w:r>
          </w:p>
          <w:p w14:paraId="02EF0CBE" w14:textId="77777777" w:rsidR="007216ED" w:rsidRPr="00AB76B4" w:rsidRDefault="007216E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C89504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097293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7D641E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76B042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B54BA41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1 - 3.</w:t>
            </w:r>
          </w:p>
        </w:tc>
      </w:tr>
      <w:tr w:rsidR="007216ED" w:rsidRPr="00AB76B4" w14:paraId="7F1CFF23" w14:textId="77777777" w:rsidTr="00927588">
        <w:trPr>
          <w:cantSplit/>
          <w:trHeight w:val="77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EDCB2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A5543B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9D44C9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64957B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C76DF2" w14:textId="77777777" w:rsidR="007216ED" w:rsidRPr="00AB76B4" w:rsidRDefault="007216E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ED1A3B8" w14:textId="77777777" w:rsidR="007216ED" w:rsidRPr="00AB76B4" w:rsidRDefault="007216E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9 </w:t>
            </w:r>
          </w:p>
          <w:p w14:paraId="7B82BCA1" w14:textId="77777777" w:rsidR="007216ED" w:rsidRPr="00AB76B4" w:rsidRDefault="007216E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8B772E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6801F1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1F5969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B5E956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5C55A11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2.</w:t>
            </w:r>
          </w:p>
        </w:tc>
      </w:tr>
      <w:tr w:rsidR="007216ED" w:rsidRPr="00AB76B4" w14:paraId="1D2D792B" w14:textId="77777777" w:rsidTr="00927588">
        <w:trPr>
          <w:cantSplit/>
          <w:trHeight w:val="20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4CE10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120877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DB901A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340B3D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619FFC2C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9A1C18" w14:textId="77777777" w:rsidR="007216ED" w:rsidRPr="00AB76B4" w:rsidRDefault="007216E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034A514" w14:textId="77777777" w:rsidR="007216ED" w:rsidRPr="00AB76B4" w:rsidRDefault="007216E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7 </w:t>
            </w:r>
          </w:p>
          <w:p w14:paraId="1EADBA5F" w14:textId="77777777" w:rsidR="007216ED" w:rsidRPr="00AB76B4" w:rsidRDefault="007216E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  <w:p w14:paraId="09D39AA4" w14:textId="77777777" w:rsidR="007216ED" w:rsidRPr="00AB76B4" w:rsidRDefault="007216E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şi</w:t>
            </w:r>
          </w:p>
          <w:p w14:paraId="15E04E09" w14:textId="77777777" w:rsidR="007216ED" w:rsidRPr="00AB76B4" w:rsidRDefault="007216E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591E7B8C" w14:textId="77777777" w:rsidR="007216ED" w:rsidRPr="00AB76B4" w:rsidRDefault="007216E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768041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2301A6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031472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34483C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9C3F226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  <w:tr w:rsidR="007216ED" w:rsidRPr="00AB76B4" w14:paraId="5B8948E4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E2688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692D4A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FB295A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6E47BF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68C3535C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X, liniile 6 - 10 </w:t>
            </w:r>
          </w:p>
          <w:p w14:paraId="2861DCB2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5C5E32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B969395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A898CB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FA5953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4173C3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02B292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:rsidRPr="00AB76B4" w14:paraId="7B2A0322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E3DB7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526068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496833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2F2E04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54051FDA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63A3C436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AB398A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de la Cap X la axa stației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CB2884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DE316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1B554D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A44CFB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:rsidRPr="00AB76B4" w14:paraId="7C8018CE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73A46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1339EB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A19F79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6FBA26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4F4531CC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9451D3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113E903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DEFE5F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D133AB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B7E098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2FE6E8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DBA3B41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5 - 10, Cap Y.</w:t>
            </w:r>
          </w:p>
        </w:tc>
      </w:tr>
      <w:tr w:rsidR="007216ED" w:rsidRPr="00AB76B4" w14:paraId="1CF720B3" w14:textId="77777777" w:rsidTr="00927588">
        <w:trPr>
          <w:cantSplit/>
          <w:trHeight w:val="7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4A220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0C993D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5F9D6A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26C6B1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Turnu Severin Est</w:t>
            </w:r>
          </w:p>
          <w:p w14:paraId="48A176AD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52A6C8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7ED541FC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516026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E27889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36D45F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7E079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2 primiri - expedieri.</w:t>
            </w:r>
          </w:p>
        </w:tc>
      </w:tr>
      <w:tr w:rsidR="007216ED" w:rsidRPr="00AB76B4" w14:paraId="23A43B44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E46DF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E1BCAA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0FB5ED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C31BCA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Turnu Severin Est</w:t>
            </w:r>
          </w:p>
          <w:p w14:paraId="170DF44B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61A7E8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 </w:t>
            </w:r>
          </w:p>
          <w:p w14:paraId="76732DC5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AFCB23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10DF32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4F6711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31D237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B5A560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abatere.</w:t>
            </w:r>
          </w:p>
        </w:tc>
      </w:tr>
      <w:tr w:rsidR="007216ED" w:rsidRPr="00AB76B4" w14:paraId="4D1B9C44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273EC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A604D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15944A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E693FB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53C7C765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3944E9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A15629A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0174A47C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11, 13, 15, 17,  21, 23, </w:t>
            </w:r>
          </w:p>
          <w:p w14:paraId="72D6EA28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25 și 27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E1FAD1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5FF3BA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15EB34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ED126A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5E85542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5 - 14.</w:t>
            </w:r>
          </w:p>
        </w:tc>
      </w:tr>
      <w:tr w:rsidR="007216ED" w:rsidRPr="00AB76B4" w14:paraId="286FA071" w14:textId="77777777" w:rsidTr="00927588">
        <w:trPr>
          <w:cantSplit/>
          <w:trHeight w:val="230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6CDFF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597BB1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EAF6CA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0A73C8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6E0895AC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62D567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CA1BC3E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12, 18,  20, 22,  24, 26,  28, 30,  32, </w:t>
            </w:r>
          </w:p>
          <w:p w14:paraId="03BF589D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34 şi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B73A74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4A4F8E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DAC523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C9C5A6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1B06DC3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5 - 14.</w:t>
            </w:r>
          </w:p>
        </w:tc>
      </w:tr>
      <w:tr w:rsidR="007216ED" w:rsidRPr="00AB76B4" w14:paraId="69968FB0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AD748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D1C2E4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380+600</w:t>
            </w:r>
          </w:p>
          <w:p w14:paraId="182E8796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384+200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144867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2A7920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Vârciorova  </w:t>
            </w:r>
          </w:p>
          <w:p w14:paraId="15759512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directă, Cap Y și </w:t>
            </w:r>
          </w:p>
          <w:p w14:paraId="5AE4A236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Vârciorova -</w:t>
            </w:r>
          </w:p>
          <w:p w14:paraId="102FE72F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Orșova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C4A954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A0B848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CA87E8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CCC2BF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57EFC8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:rsidRPr="00AB76B4" w14:paraId="6A49C360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35071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01E269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578414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72B401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Orşova </w:t>
            </w:r>
          </w:p>
          <w:p w14:paraId="2E7061CE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64F4B4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călcâi </w:t>
            </w:r>
          </w:p>
          <w:p w14:paraId="440C6133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 3 </w:t>
            </w:r>
          </w:p>
          <w:p w14:paraId="29F9CA21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opritor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CC1D57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8E8C24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A30C88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2493D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:rsidRPr="00AB76B4" w14:paraId="343D1EDA" w14:textId="77777777" w:rsidTr="00927588">
        <w:trPr>
          <w:cantSplit/>
          <w:trHeight w:val="137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93343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904EB4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284686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267B8B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Orşova </w:t>
            </w:r>
          </w:p>
          <w:p w14:paraId="535E3672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5BA108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 xml:space="preserve">peste </w:t>
            </w:r>
          </w:p>
          <w:p w14:paraId="363DA625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9,</w:t>
            </w:r>
          </w:p>
          <w:p w14:paraId="761BA50B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13,</w:t>
            </w:r>
          </w:p>
          <w:p w14:paraId="1D977B67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17,</w:t>
            </w:r>
          </w:p>
          <w:p w14:paraId="5765E12E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 xml:space="preserve">S 19 </w:t>
            </w:r>
          </w:p>
          <w:p w14:paraId="7A7C757A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şi</w:t>
            </w:r>
          </w:p>
          <w:p w14:paraId="13B3CC5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en-US"/>
              </w:rPr>
            </w:pPr>
            <w:r w:rsidRPr="00AB76B4">
              <w:rPr>
                <w:b/>
                <w:bCs/>
                <w:iCs/>
                <w:sz w:val="20"/>
                <w:lang w:val="en-US"/>
              </w:rPr>
              <w:t>S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B42682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364CCD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2D2CCF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1D0753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7AEB405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 -  7 abătute.</w:t>
            </w:r>
          </w:p>
        </w:tc>
      </w:tr>
      <w:tr w:rsidR="007216ED" w:rsidRPr="00AB76B4" w14:paraId="48D0FC21" w14:textId="77777777" w:rsidTr="00927588">
        <w:trPr>
          <w:cantSplit/>
          <w:trHeight w:val="35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54E6A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2DFB58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1039B5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82AD53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Orşova</w:t>
            </w:r>
          </w:p>
          <w:p w14:paraId="5D3FF116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liniile 3 și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10D213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581120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95B397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17A630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4F3C82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:rsidRPr="00AB76B4" w14:paraId="485674D0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5483F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914C97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33FD12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806892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Orşova</w:t>
            </w:r>
          </w:p>
          <w:p w14:paraId="6F385206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AF97BB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peste sch.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5CBBFA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A40D89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A7FE97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DE94B7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1FBEA40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 8 abatere.</w:t>
            </w:r>
          </w:p>
        </w:tc>
      </w:tr>
      <w:tr w:rsidR="007216ED" w:rsidRPr="00AB76B4" w14:paraId="5BC59CE7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C280E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29686B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97A7B8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09DEF7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Valea Cernei</w:t>
            </w:r>
          </w:p>
          <w:p w14:paraId="63BB6825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97390C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toată linia inclusiv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744085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DC333D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A68DFD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A21327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:rsidRPr="00AB76B4" w14:paraId="0E80E508" w14:textId="77777777" w:rsidTr="00927588">
        <w:trPr>
          <w:cantSplit/>
          <w:trHeight w:val="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12CAC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BBABC2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B9132E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21C685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Topleţ </w:t>
            </w:r>
          </w:p>
          <w:p w14:paraId="25C9AAFE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B1A179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8C7892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FA5C2B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AEC372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8CE6D9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:rsidRPr="00AB76B4" w14:paraId="00262FC8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F215A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0F2B12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F44648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39027C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Mehadia Nouă</w:t>
            </w:r>
          </w:p>
          <w:p w14:paraId="2C213015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3E51BA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1D1F39C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7B7380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0AC872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B89A2D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FF853E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6A76DA6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linia 3 abătută. </w:t>
            </w:r>
          </w:p>
        </w:tc>
      </w:tr>
      <w:tr w:rsidR="007216ED" w:rsidRPr="00AB76B4" w14:paraId="0DF5724A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3C127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15E989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ACF200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CCE3E8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Mehadia Nouă</w:t>
            </w:r>
          </w:p>
          <w:p w14:paraId="46502980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54F4C3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3E877A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E0145C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79DA5F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BB5D41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2 și 3 abătute, Cap Y. </w:t>
            </w:r>
          </w:p>
        </w:tc>
      </w:tr>
      <w:tr w:rsidR="007216ED" w:rsidRPr="00AB76B4" w14:paraId="4D6525D2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E351C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B83DCD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27B804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CB436D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Crușovăț</w:t>
            </w:r>
          </w:p>
          <w:p w14:paraId="54E67B7F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1C9B3E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7C66C6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7F9E2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E44C42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4E825A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9EB92A2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abătută.</w:t>
            </w:r>
          </w:p>
        </w:tc>
      </w:tr>
      <w:tr w:rsidR="007216ED" w:rsidRPr="00AB76B4" w14:paraId="2732BCF3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8C261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F5DBF5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428+850</w:t>
            </w:r>
          </w:p>
          <w:p w14:paraId="0803FBE2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429+100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E2B138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B579F3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Crușovăț - </w:t>
            </w:r>
          </w:p>
          <w:p w14:paraId="6714397D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Domașnea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EE64ED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A29CE3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695A33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B6370A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6A2C4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:rsidRPr="00AB76B4" w14:paraId="5687965C" w14:textId="77777777" w:rsidTr="00927588">
        <w:trPr>
          <w:cantSplit/>
          <w:trHeight w:val="14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77FA1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383D06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89DA7C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8F8F93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Domașnea</w:t>
            </w:r>
          </w:p>
          <w:p w14:paraId="2A83F403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34E970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3FEC3911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5610AC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CA8BF9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68A21A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1FA6B2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F4AE031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și 4 Cap X.</w:t>
            </w:r>
          </w:p>
        </w:tc>
      </w:tr>
      <w:tr w:rsidR="007216ED" w:rsidRPr="00AB76B4" w14:paraId="15E02E88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02A1B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7C09C0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8EF093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B031D6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Poarta </w:t>
            </w:r>
          </w:p>
          <w:p w14:paraId="7A74B116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BA8ABB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4691DF2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/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AEA9FA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BBA63A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E4C0B4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C1BE17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0A64635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7216ED" w:rsidRPr="00AB76B4" w14:paraId="2E9B94FE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5D1A0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27C622" w14:textId="77777777" w:rsidR="007216ED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458+000</w:t>
            </w:r>
          </w:p>
          <w:p w14:paraId="4DE8EC7A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458+800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C4F443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DB966A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Slatina Timiș - </w:t>
            </w:r>
            <w:r w:rsidRPr="00AB76B4">
              <w:rPr>
                <w:b/>
                <w:bCs/>
                <w:sz w:val="20"/>
                <w:lang w:val="ro-RO"/>
              </w:rPr>
              <w:t>Vălișoara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2645E2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53E616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AEC4EB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C52690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654F2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:rsidRPr="00AB76B4" w14:paraId="67C91C0C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FA2BA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0273DD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23CB42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39AB59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Vălișoara</w:t>
            </w:r>
          </w:p>
          <w:p w14:paraId="6A6F3F49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DBB813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031819A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și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45BC78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5C4B64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C528A6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B542BE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55CE5614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la liniile 3 și 4, Cap Y.</w:t>
            </w:r>
          </w:p>
        </w:tc>
      </w:tr>
      <w:tr w:rsidR="007216ED" w:rsidRPr="00AB76B4" w14:paraId="6BFF5486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5EFF2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12ECDB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462+050</w:t>
            </w:r>
          </w:p>
          <w:p w14:paraId="20157483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462+100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238F3E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3B2C91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Vălișoara</w:t>
            </w:r>
          </w:p>
          <w:p w14:paraId="4E299802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B95CB2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25D594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7F8274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BC875C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A1D1ED" w14:textId="77777777" w:rsidR="007216ED" w:rsidRPr="00AB76B4" w:rsidRDefault="007216ED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:rsidRPr="00AB76B4" w14:paraId="4F1FEFD4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A9A4E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DE8577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B30BFD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DF8FA7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Valea Timișului</w:t>
            </w:r>
          </w:p>
          <w:p w14:paraId="6C96A99F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F61C30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A45F23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E2ABBE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E34C66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F6BD9F" w14:textId="77777777" w:rsidR="007216ED" w:rsidRPr="00AB76B4" w:rsidRDefault="007216ED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02D56212" w14:textId="77777777" w:rsidR="007216ED" w:rsidRPr="00AB76B4" w:rsidRDefault="007216ED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la linia 3 abătută Cap Y.</w:t>
            </w:r>
          </w:p>
        </w:tc>
      </w:tr>
      <w:tr w:rsidR="007216ED" w:rsidRPr="00AB76B4" w14:paraId="59C55B94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08711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8A42A3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2B282D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B132B2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Balta Sărată </w:t>
            </w:r>
          </w:p>
          <w:p w14:paraId="02F2A32B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6A6D8E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 inclusiv peste</w:t>
            </w:r>
          </w:p>
          <w:p w14:paraId="5AF9BE9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3A12C908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1, 8 și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B707A0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AC8F84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0AA7AE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CF60E8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:rsidRPr="00AB76B4" w14:paraId="6F3C825E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7188F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55C69E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B17CBB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0AE9E7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Balta Sărată </w:t>
            </w:r>
          </w:p>
          <w:p w14:paraId="39BBFFD6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528211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inclusiv în aba-terea </w:t>
            </w:r>
          </w:p>
          <w:p w14:paraId="0454B167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266D32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37FA85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92949D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5C0BC7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:rsidRPr="00AB76B4" w14:paraId="65FAC46D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24F60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8C0032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F074C7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BCBE73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74E3188B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31735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23EC7C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343D3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1E5873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342752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DD52BB7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3 - 7, Cap X.</w:t>
            </w:r>
          </w:p>
        </w:tc>
      </w:tr>
      <w:tr w:rsidR="007216ED" w:rsidRPr="00AB76B4" w14:paraId="15037B5F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E653C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8E8E42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F43D31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DC31A7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0F69BDFF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AA8985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TDJ</w:t>
            </w:r>
          </w:p>
          <w:p w14:paraId="376AA1C3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/ 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CC85A4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2FA937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7B6524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E3FED4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9B3E275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3 - 8, Cap X.</w:t>
            </w:r>
          </w:p>
        </w:tc>
      </w:tr>
      <w:tr w:rsidR="007216ED" w:rsidRPr="00AB76B4" w14:paraId="6880A5E0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0AF52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72C563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0B56AE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094ABE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0F854CB1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DBEAD6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1ACCC0A0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3C068C66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 / 36,</w:t>
            </w:r>
          </w:p>
          <w:p w14:paraId="6244E976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08BD4DDB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 / 46</w:t>
            </w:r>
          </w:p>
          <w:p w14:paraId="616072F1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4C268415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7CA5EF1E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36 - 42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D35BC5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74506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3E912E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549045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E2F529A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3 - 7, Cap Y.</w:t>
            </w:r>
          </w:p>
        </w:tc>
      </w:tr>
      <w:tr w:rsidR="007216ED" w:rsidRPr="00AB76B4" w14:paraId="54426B97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86A9A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CE62D3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B1FA11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D3279C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Jena</w:t>
            </w:r>
          </w:p>
          <w:p w14:paraId="7FA35672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385E42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84D3C7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BD7646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6F3460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38EB4A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9A75A5C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abătută, Cap X.</w:t>
            </w:r>
          </w:p>
        </w:tc>
      </w:tr>
      <w:tr w:rsidR="007216ED" w:rsidRPr="00AB76B4" w14:paraId="6CA673B8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6567A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D038E6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239A56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E4935B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Jena</w:t>
            </w:r>
          </w:p>
          <w:p w14:paraId="52F5FA27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8A79D1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7023FC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216B51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1EC422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575806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6D88D02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abătută, Cap Y.</w:t>
            </w:r>
          </w:p>
        </w:tc>
      </w:tr>
      <w:tr w:rsidR="007216ED" w:rsidRPr="00AB76B4" w14:paraId="7862E946" w14:textId="77777777" w:rsidTr="00927588">
        <w:trPr>
          <w:cantSplit/>
          <w:trHeight w:val="25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8B24C8F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2FE762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CC87D8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846360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Găvojdia</w:t>
            </w:r>
          </w:p>
          <w:p w14:paraId="7DE54817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0BA20D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54A4C4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41B716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19B690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7D779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</w:tr>
      <w:tr w:rsidR="007216ED" w:rsidRPr="00AB76B4" w14:paraId="69C53FAF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59C0C75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9698E1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73C84F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D826A3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Tapia</w:t>
            </w:r>
          </w:p>
          <w:p w14:paraId="354F0DF0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D68F0C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63A978D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  <w:p w14:paraId="30D4CE0C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inclusiv </w:t>
            </w:r>
          </w:p>
          <w:p w14:paraId="6EF16352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7C2D23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DC645D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033D05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48BE9D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:rsidRPr="00AB76B4" w14:paraId="72143269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F2914AF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0B5DEE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1F63EE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496DAA" w14:textId="77777777" w:rsidR="007216ED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Tapia - Lugoj și </w:t>
            </w:r>
          </w:p>
          <w:p w14:paraId="2400E22F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Lugoj linia 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F1ED3B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26C733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B4D668" w14:textId="77777777" w:rsidR="007216ED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514+400</w:t>
            </w:r>
          </w:p>
          <w:p w14:paraId="02921666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517+200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71E686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A5879C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26504FDA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7216ED" w:rsidRPr="00AB76B4" w14:paraId="2489B88A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BDEECA5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292B38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6BBC71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28FE44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AF3E8D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FF9BBE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066684" w14:textId="77777777" w:rsidR="007216ED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97D363" w14:textId="77777777" w:rsidR="007216ED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953E74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 11, S 13,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S 15 și S 40</w:t>
            </w:r>
          </w:p>
        </w:tc>
      </w:tr>
      <w:tr w:rsidR="007216ED" w:rsidRPr="00AB76B4" w14:paraId="6B074D02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2795C26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D10BBA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BBA3F4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8DA91F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9DF02A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13564B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E26FB0" w14:textId="77777777" w:rsidR="007216ED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E370C0" w14:textId="77777777" w:rsidR="007216ED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697055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 23,  și S 34</w:t>
            </w:r>
          </w:p>
        </w:tc>
      </w:tr>
      <w:tr w:rsidR="007216ED" w:rsidRPr="00AB76B4" w14:paraId="3D92F46B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22247A8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23AA4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496DF8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0C91B1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3E21E5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A72BED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4D05DA" w14:textId="77777777" w:rsidR="007216ED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E66578" w14:textId="77777777" w:rsidR="007216ED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CF8E4D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 25,  și S 34</w:t>
            </w:r>
          </w:p>
        </w:tc>
      </w:tr>
      <w:tr w:rsidR="007216ED" w:rsidRPr="00AB76B4" w14:paraId="6F2BD961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9B77B8C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0B7910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300E11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985EF1" w14:textId="77777777" w:rsidR="007216ED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 Belinț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7F294F" w14:textId="77777777" w:rsidR="007216ED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606271" w14:textId="77777777" w:rsidR="007216ED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AD3901" w14:textId="77777777" w:rsidR="007216ED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523+150</w:t>
            </w:r>
          </w:p>
          <w:p w14:paraId="5970BECB" w14:textId="77777777" w:rsidR="007216ED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544D02" w14:textId="77777777" w:rsidR="007216ED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1B28B6" w14:textId="77777777" w:rsidR="007216ED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2F57F93" w14:textId="77777777" w:rsidR="007216ED" w:rsidRPr="00344E0A" w:rsidRDefault="007216ED" w:rsidP="00C7433E">
            <w:pPr>
              <w:spacing w:before="40" w:after="40" w:line="276" w:lineRule="auto"/>
              <w:ind w:left="57" w:right="57"/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7216ED" w:rsidRPr="00AB76B4" w14:paraId="4289097C" w14:textId="77777777">
        <w:trPr>
          <w:cantSplit/>
          <w:trHeight w:val="271"/>
          <w:jc w:val="center"/>
        </w:trPr>
        <w:tc>
          <w:tcPr>
            <w:tcW w:w="645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03F5A2D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730E3F" w14:textId="77777777" w:rsidR="007216ED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523+200</w:t>
            </w:r>
          </w:p>
          <w:p w14:paraId="6DF64C92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525+050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E46267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9FBB8D" w14:textId="77777777" w:rsidR="007216ED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 Belinț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EAB132" w14:textId="77777777" w:rsidR="007216ED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9C7BA4" w14:textId="77777777" w:rsidR="007216ED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403BEC" w14:textId="77777777" w:rsidR="007216ED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47C01F" w14:textId="77777777" w:rsidR="007216ED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A25AF9" w14:textId="77777777" w:rsidR="007216ED" w:rsidRDefault="007216ED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F88EA14" w14:textId="77777777" w:rsidR="007216ED" w:rsidRDefault="007216ED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7216ED" w:rsidRPr="00AB76B4" w14:paraId="2CBEE0A8" w14:textId="77777777">
        <w:trPr>
          <w:cantSplit/>
          <w:trHeight w:val="390"/>
          <w:jc w:val="center"/>
        </w:trPr>
        <w:tc>
          <w:tcPr>
            <w:tcW w:w="645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E3DBC94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784E23" w14:textId="77777777" w:rsidR="007216ED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525+050</w:t>
            </w:r>
          </w:p>
          <w:p w14:paraId="3F5A5C6C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525+550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986E8F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D616D3" w14:textId="77777777" w:rsidR="007216ED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36834D" w14:textId="77777777" w:rsidR="007216ED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581B54" w14:textId="77777777" w:rsidR="007216ED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1D571C" w14:textId="77777777" w:rsidR="007216ED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A38EBD" w14:textId="77777777" w:rsidR="007216ED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A799AB" w14:textId="77777777" w:rsidR="007216ED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:rsidRPr="00AB76B4" w14:paraId="7A62F838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1BD54F7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714998" w14:textId="77777777" w:rsidR="007216ED" w:rsidRPr="00AB76B4" w:rsidRDefault="007216ED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211918" w14:textId="77777777" w:rsidR="007216ED" w:rsidRPr="00AB76B4" w:rsidRDefault="007216ED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CC957E" w14:textId="77777777" w:rsidR="007216ED" w:rsidRDefault="007216ED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Belinț, </w:t>
            </w: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8FF290" w14:textId="77777777" w:rsidR="007216ED" w:rsidRPr="00AB76B4" w:rsidRDefault="007216ED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74597ED0" w14:textId="77777777" w:rsidR="007216ED" w:rsidRDefault="007216ED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62DF2F" w14:textId="77777777" w:rsidR="007216ED" w:rsidRDefault="007216ED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18DE05" w14:textId="77777777" w:rsidR="007216ED" w:rsidRDefault="007216ED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0A5EBF" w14:textId="77777777" w:rsidR="007216ED" w:rsidRDefault="007216ED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E1CC2F" w14:textId="77777777" w:rsidR="007216ED" w:rsidRDefault="007216ED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S12</w:t>
            </w:r>
          </w:p>
        </w:tc>
      </w:tr>
      <w:tr w:rsidR="007216ED" w:rsidRPr="00AB76B4" w14:paraId="5918F436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1D971AF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EB0B6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227864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7170B7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Topolovăț, linia 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FDF4E6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9A8DBEB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09A155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7F275A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1569B5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851F92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S10</w:t>
            </w:r>
          </w:p>
        </w:tc>
      </w:tr>
      <w:tr w:rsidR="007216ED" w:rsidRPr="00AB76B4" w14:paraId="56EC9ADD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D5DA318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46A3A3" w14:textId="77777777" w:rsidR="007216ED" w:rsidRDefault="007216ED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008ED7" w14:textId="77777777" w:rsidR="007216ED" w:rsidRDefault="007216ED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7493DD" w14:textId="77777777" w:rsidR="007216ED" w:rsidRPr="00AB76B4" w:rsidRDefault="007216ED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 xml:space="preserve">Recaș </w:t>
            </w:r>
            <w:r>
              <w:rPr>
                <w:b/>
                <w:bCs/>
                <w:sz w:val="20"/>
                <w:lang w:val="ro-RO"/>
              </w:rPr>
              <w:t xml:space="preserve">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59633E" w14:textId="77777777" w:rsidR="007216ED" w:rsidRPr="00AB76B4" w:rsidRDefault="007216ED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841392F" w14:textId="77777777" w:rsidR="007216ED" w:rsidRPr="00AB76B4" w:rsidRDefault="007216ED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3B9CFD" w14:textId="77777777" w:rsidR="007216ED" w:rsidRDefault="007216ED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025260" w14:textId="77777777" w:rsidR="007216ED" w:rsidRPr="00AB76B4" w:rsidRDefault="007216ED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1F1D1F" w14:textId="77777777" w:rsidR="007216ED" w:rsidRPr="00AB76B4" w:rsidRDefault="007216ED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ACE57B" w14:textId="77777777" w:rsidR="007216ED" w:rsidRDefault="007216ED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S6, S8 și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S11</w:t>
            </w:r>
          </w:p>
        </w:tc>
      </w:tr>
      <w:tr w:rsidR="007216ED" w:rsidRPr="00AB76B4" w14:paraId="32AB1E96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DFE01CD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97F66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D5B572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9ECE4D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</w:t>
            </w: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>, 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5D2B6C" w14:textId="77777777" w:rsidR="007216ED" w:rsidRPr="00AB76B4" w:rsidRDefault="007216ED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957CB11" w14:textId="77777777" w:rsidR="007216ED" w:rsidRPr="00AB76B4" w:rsidRDefault="007216ED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161655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637578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9E7E71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65AD04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S20</w:t>
            </w:r>
          </w:p>
        </w:tc>
      </w:tr>
      <w:tr w:rsidR="007216ED" w:rsidRPr="00AB76B4" w14:paraId="04409F3C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9C139CE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D38175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1A3561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7E95D7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</w:t>
            </w: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>,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473D82" w14:textId="77777777" w:rsidR="007216ED" w:rsidRPr="00AB76B4" w:rsidRDefault="007216ED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C0F8D59" w14:textId="77777777" w:rsidR="007216ED" w:rsidRPr="00AB76B4" w:rsidRDefault="007216ED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AE898B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DF56DC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142D0F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116AF2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S9, S14 și S16</w:t>
            </w:r>
          </w:p>
        </w:tc>
      </w:tr>
      <w:tr w:rsidR="007216ED" w:rsidRPr="00AB76B4" w14:paraId="3DDCACC9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E2961B1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95932C" w14:textId="77777777" w:rsidR="007216ED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569+300</w:t>
            </w:r>
          </w:p>
          <w:p w14:paraId="093BF0F4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977EAE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E3C255" w14:textId="77777777" w:rsidR="007216ED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Timişoara Est</w:t>
            </w:r>
            <w:r>
              <w:rPr>
                <w:b/>
                <w:bCs/>
                <w:sz w:val="20"/>
                <w:lang w:val="ro-RO"/>
              </w:rPr>
              <w:t xml:space="preserve"> linia 2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A33104" w14:textId="77777777" w:rsidR="007216ED" w:rsidRPr="00AB76B4" w:rsidRDefault="007216ED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9C1CC6" w14:textId="77777777" w:rsidR="007216ED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08CC37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8F5696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F994F4" w14:textId="77777777" w:rsidR="007216ED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ED43406" w14:textId="77777777" w:rsidR="007216ED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7216ED" w:rsidRPr="00AB76B4" w14:paraId="2C1C59FA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D765B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126B02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599FFF6C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10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16A7F3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360DB1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Est -</w:t>
            </w:r>
          </w:p>
          <w:p w14:paraId="6EB7EECE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5134D3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6440EB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1B4F09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B3FA0A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8C2F84" w14:textId="77777777" w:rsidR="007216ED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1E07CBA6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7216ED" w:rsidRPr="00AB76B4" w14:paraId="7A11A118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487E9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CEE968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DD2CF9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131F68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2A88F2E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89AC9C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7AF9F6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843918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8F2A67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5AA5B6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93E6F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:rsidRPr="00AB76B4" w14:paraId="7F811C56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E1B78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5086E9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547AF3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FDA21B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A40B9E0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27BEE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11, 51, 97 </w:t>
            </w:r>
          </w:p>
          <w:p w14:paraId="1FD4BAA2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113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088A3B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ABC7C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1D29E3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DCD38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1AD1CF1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493C3D77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270ED7F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AB76B4">
              <w:rPr>
                <w:b/>
                <w:bCs/>
                <w:i/>
                <w:iCs/>
                <w:sz w:val="20"/>
                <w:lang w:val="en-US"/>
              </w:rPr>
              <w:t>Lugoj.</w:t>
            </w:r>
          </w:p>
        </w:tc>
      </w:tr>
      <w:tr w:rsidR="007216ED" w:rsidRPr="00AB76B4" w14:paraId="4EA4B936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9131E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CF33C0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011C06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9CF2C4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A1A01DA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C5C7F6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894F1F3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12B8FD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4FA736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CEB2A2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A7DFF9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348153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3F63D7CC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745A7E1B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7216ED" w:rsidRPr="00AB76B4" w14:paraId="39740B6C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21992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7BBE6B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44FA8C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4C8116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B00F3A0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8EF14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CCC0F4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741899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E089B1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0EF231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6DFFB1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2F7047D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5 - 12, Cap X.</w:t>
            </w:r>
          </w:p>
        </w:tc>
      </w:tr>
      <w:tr w:rsidR="007216ED" w:rsidRPr="00AB76B4" w14:paraId="0289D371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70A2C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7E0EF4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107FBC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0101A6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1A9198C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45B3F9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13, 17, 29, 43, 59, 63, 69, 73, 75, 79, 115 și 119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16466D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98A947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A2CEED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E9348A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5914ED4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7216ED" w:rsidRPr="00AB76B4" w14:paraId="6B538CDD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140E8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A40098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B77871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949437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B06E3EA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624AFE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110, 126 și 146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E3DAF3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536C99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7A1EFE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03E865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AF7104E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4 și 5 Reșița și </w:t>
            </w:r>
          </w:p>
          <w:p w14:paraId="23396139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8 - 11 Cap Y.</w:t>
            </w:r>
          </w:p>
        </w:tc>
      </w:tr>
      <w:tr w:rsidR="007216ED" w:rsidRPr="00AB76B4" w14:paraId="25D87DEC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FED39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4C9620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280B2F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4207CE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4323BE1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3022F7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120, 132 și 136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BA6414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9E20F8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638B6E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E8E3C8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377745A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28B794E9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7216ED" w:rsidRPr="00AB76B4" w14:paraId="1F037958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380F3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56EFA6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34996F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EF00FA" w14:textId="77777777" w:rsidR="007216ED" w:rsidRPr="00AB76B4" w:rsidRDefault="007216ED" w:rsidP="00912B4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B0565DD" w14:textId="77777777" w:rsidR="007216ED" w:rsidRPr="00AB76B4" w:rsidRDefault="007216ED" w:rsidP="00912B4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21B09E" w14:textId="77777777" w:rsidR="007216ED" w:rsidRPr="00AB76B4" w:rsidRDefault="007216ED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C81755E" w14:textId="77777777" w:rsidR="007216ED" w:rsidRPr="00AB76B4" w:rsidRDefault="007216ED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5D805410" w14:textId="77777777" w:rsidR="007216ED" w:rsidRPr="00AB76B4" w:rsidRDefault="007216ED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134</w:t>
            </w:r>
            <w:r w:rsidRPr="00AB76B4">
              <w:rPr>
                <w:b/>
                <w:bCs/>
                <w:sz w:val="20"/>
                <w:lang w:val="ro-RO"/>
              </w:rPr>
              <w:t>-</w:t>
            </w:r>
            <w:r>
              <w:rPr>
                <w:b/>
                <w:bCs/>
                <w:sz w:val="20"/>
                <w:lang w:val="ro-RO"/>
              </w:rPr>
              <w:t>138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25DD81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AF62BA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6B2A47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419BD0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7216ED" w:rsidRPr="00AB76B4" w14:paraId="6D88F17F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2E555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34C8D7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09CD93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2068C6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A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60751A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A796C58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2F3E3639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B302C6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7E2624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8A2677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F2A47B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059CE944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6FAD7C5D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7216ED" w:rsidRPr="00AB76B4" w14:paraId="70FB76BC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57CC3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B026C6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CC3CEB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49C5AF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3319AE6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10389B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30, 46, 62, și 82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585DFC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1A77EC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77575F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5FD206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508E30E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1 - 13, Cap Y și liniile 1R - 6R.</w:t>
            </w:r>
          </w:p>
        </w:tc>
      </w:tr>
      <w:tr w:rsidR="007216ED" w:rsidRPr="00AB76B4" w14:paraId="1860D019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704CD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502C13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B7BBA0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A5EA86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230B32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1E7141F3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79FBD75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825E62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6BADA5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F156D4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9CCC39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21536BF1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7216ED" w:rsidRPr="00AB76B4" w14:paraId="18D14D28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C16DD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A5F693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F13A85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5EE758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DDEB71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A9E2B09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E5E211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1E924D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DF4B93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62F156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7216ED" w:rsidRPr="00AB76B4" w14:paraId="2FC81846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9B400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CB2DE1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ABEE52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E2BAF8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2BAD9C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13B01AB5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5FD4DD8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</w:t>
            </w:r>
            <w:r w:rsidRPr="00AB76B4">
              <w:rPr>
                <w:b/>
                <w:bCs/>
                <w:sz w:val="20"/>
                <w:lang w:val="ro-RO"/>
              </w:rPr>
              <w:t xml:space="preserve"> - 4</w:t>
            </w:r>
            <w:r>
              <w:rPr>
                <w:b/>
                <w:bCs/>
                <w:sz w:val="20"/>
                <w:lang w:val="ro-RO"/>
              </w:rPr>
              <w:t>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A04B3C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7308A0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1EB513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15504E" w14:textId="77777777" w:rsidR="007216ED" w:rsidRPr="007B5A25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B5A25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56B66EDE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B5A25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7216ED" w:rsidRPr="00AB76B4" w14:paraId="4BF8BD63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7FA84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325F91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88E757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1FA7C8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7747FD1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585ECD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52, 66, 68, 70, 86 </w:t>
            </w:r>
          </w:p>
          <w:p w14:paraId="1839AB47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96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6C7D3C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0D5AB7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5DD1F5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4C75AD" w14:textId="77777777" w:rsidR="007216ED" w:rsidRPr="00AB76B4" w:rsidRDefault="007216ED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D4B473C" w14:textId="77777777" w:rsidR="007216ED" w:rsidRPr="00AB76B4" w:rsidRDefault="007216ED" w:rsidP="00C7433E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7216ED" w:rsidRPr="00AB76B4" w14:paraId="66755B7A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64AB8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ED40D2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DC992C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ED0181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E5F8782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DE514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54, TDJ 90/94, TDJ 92/104, TDJ 108/118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E1F753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DA0AC3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DBABFD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61D7E2" w14:textId="77777777" w:rsidR="007216ED" w:rsidRPr="00AB76B4" w:rsidRDefault="007216ED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CA3E42C" w14:textId="77777777" w:rsidR="007216ED" w:rsidRPr="00AB76B4" w:rsidRDefault="007216ED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7216ED" w:rsidRPr="00AB76B4" w14:paraId="2EE826F7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33BF3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5FB0F2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13FB53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9D5699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B10154F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0E367D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32,   76, 78, 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4D3B7D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F021B3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498A19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43B228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316708A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7216ED" w:rsidRPr="00AB76B4" w14:paraId="4A58CF10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B9A7D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D26F32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00BD70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70374C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5062EA1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37D664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106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28967E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222348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B0743F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686EB9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36CA73F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7216ED" w:rsidRPr="00AB76B4" w14:paraId="18162193" w14:textId="77777777" w:rsidTr="00927588">
        <w:trPr>
          <w:cantSplit/>
          <w:trHeight w:val="5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C74F9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F05E55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582+250</w:t>
            </w:r>
          </w:p>
          <w:p w14:paraId="645FAF9B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</w:t>
            </w: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E0A726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792E7A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 -</w:t>
            </w:r>
          </w:p>
          <w:p w14:paraId="01F8D7B7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782F58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BD0EBA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EAB230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C2B341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6399F5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:rsidRPr="00AB76B4" w14:paraId="129C040D" w14:textId="77777777" w:rsidTr="00927588">
        <w:trPr>
          <w:cantSplit/>
          <w:trHeight w:val="5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2C884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A327B2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36DD43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D32816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Cărpiniş</w:t>
            </w:r>
          </w:p>
          <w:p w14:paraId="5FB5982D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9BDB6D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7A3DBFB5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F07E2A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24CB06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8DA71A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508F73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5, 9 și 10, până la limita cu LFI.</w:t>
            </w:r>
          </w:p>
        </w:tc>
      </w:tr>
      <w:tr w:rsidR="007216ED" w:rsidRPr="00AB76B4" w14:paraId="55324BD5" w14:textId="77777777" w:rsidTr="00927588">
        <w:trPr>
          <w:cantSplit/>
          <w:trHeight w:val="12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40EF7" w14:textId="77777777" w:rsidR="007216ED" w:rsidRPr="00AB76B4" w:rsidRDefault="007216ED" w:rsidP="007216E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CEBB99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FFBA51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9B982F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Jimbolia</w:t>
            </w:r>
          </w:p>
          <w:p w14:paraId="672A05FC" w14:textId="77777777" w:rsidR="007216ED" w:rsidRPr="00AB76B4" w:rsidRDefault="007216E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347641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sch. 19 și Ax St. </w:t>
            </w:r>
            <w:r w:rsidRPr="00AB76B4">
              <w:rPr>
                <w:b/>
                <w:bCs/>
                <w:sz w:val="18"/>
                <w:szCs w:val="18"/>
                <w:lang w:val="ro-RO"/>
              </w:rPr>
              <w:t>Jimbolia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A9700F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3CBE20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56A0D3" w14:textId="77777777" w:rsidR="007216ED" w:rsidRPr="00AB76B4" w:rsidRDefault="007216E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649844" w14:textId="77777777" w:rsidR="007216ED" w:rsidRPr="00AB76B4" w:rsidRDefault="007216E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Restul liniei este închisă</w:t>
            </w:r>
          </w:p>
        </w:tc>
      </w:tr>
    </w:tbl>
    <w:p w14:paraId="05941023" w14:textId="77777777" w:rsidR="007216ED" w:rsidRPr="00A8307A" w:rsidRDefault="007216ED" w:rsidP="008B25EE">
      <w:pPr>
        <w:spacing w:before="40" w:after="40" w:line="192" w:lineRule="auto"/>
        <w:ind w:right="57"/>
        <w:rPr>
          <w:sz w:val="20"/>
          <w:lang w:val="ro-RO"/>
        </w:rPr>
      </w:pPr>
    </w:p>
    <w:p w14:paraId="341AB81B" w14:textId="77777777" w:rsidR="007216ED" w:rsidRDefault="007216ED" w:rsidP="006B4CB8">
      <w:pPr>
        <w:pStyle w:val="Heading1"/>
        <w:spacing w:line="360" w:lineRule="auto"/>
      </w:pPr>
    </w:p>
    <w:p w14:paraId="0015AAB2" w14:textId="77777777" w:rsidR="007216ED" w:rsidRPr="005905D7" w:rsidRDefault="007216ED" w:rsidP="006B4CB8">
      <w:pPr>
        <w:pStyle w:val="Heading1"/>
        <w:spacing w:line="360" w:lineRule="auto"/>
      </w:pPr>
      <w:r w:rsidRPr="005905D7">
        <w:t>LINIA 116</w:t>
      </w:r>
    </w:p>
    <w:p w14:paraId="5A421BB2" w14:textId="77777777" w:rsidR="007216ED" w:rsidRPr="005905D7" w:rsidRDefault="007216ED" w:rsidP="00D850A8">
      <w:pPr>
        <w:pStyle w:val="Heading1"/>
        <w:spacing w:line="360" w:lineRule="auto"/>
        <w:rPr>
          <w:bCs w:val="0"/>
          <w:sz w:val="8"/>
        </w:rPr>
      </w:pPr>
      <w:r w:rsidRPr="005905D7">
        <w:t>FILIAŞI - LIVEZENI - SIMERIA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878"/>
        <w:gridCol w:w="751"/>
        <w:gridCol w:w="2197"/>
        <w:gridCol w:w="870"/>
        <w:gridCol w:w="758"/>
        <w:gridCol w:w="868"/>
        <w:gridCol w:w="763"/>
        <w:gridCol w:w="2486"/>
      </w:tblGrid>
      <w:tr w:rsidR="007216ED" w:rsidRPr="00743905" w14:paraId="09993E61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D5BE0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A6A2E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83D53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59874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5C068B5B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D0D83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</w:t>
            </w:r>
          </w:p>
          <w:p w14:paraId="2F9BF9D6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C56C5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98DBE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FAB7C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27874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0463F421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linia 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1.</w:t>
            </w:r>
          </w:p>
        </w:tc>
      </w:tr>
      <w:tr w:rsidR="007216ED" w:rsidRPr="00743905" w14:paraId="1EDDFB42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ABF0B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FDE7D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744EB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BA73D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1CFBAE06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FD978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de la</w:t>
            </w:r>
          </w:p>
          <w:p w14:paraId="5856C0C3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până la </w:t>
            </w: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DCF89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F7450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E0E16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F207B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7216ED" w:rsidRPr="00743905" w14:paraId="0C8DA03E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CCE05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874C0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3C8E8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F6058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2C7FF7BF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3</w:t>
            </w:r>
          </w:p>
          <w:p w14:paraId="445023E4" w14:textId="77777777" w:rsidR="007216ED" w:rsidRPr="00743905" w:rsidRDefault="007216ED" w:rsidP="00481280">
            <w:pPr>
              <w:spacing w:before="40" w:after="40" w:line="276" w:lineRule="auto"/>
              <w:ind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DC2EF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C343F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D4488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AE19C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DED19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7216ED" w:rsidRPr="00743905" w14:paraId="1CF99058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91AEE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ADCF8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C255B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1F94A" w14:textId="77777777" w:rsidR="007216ED" w:rsidRPr="00743905" w:rsidRDefault="007216ED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27554EA5" w14:textId="77777777" w:rsidR="007216ED" w:rsidRPr="00743905" w:rsidRDefault="007216ED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6E3B7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color w:val="000000"/>
                <w:sz w:val="20"/>
                <w:lang w:val="ro-RO"/>
              </w:rPr>
              <w:t>2 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A99CE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B41C3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6AC16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47E16" w14:textId="77777777" w:rsidR="007216ED" w:rsidRPr="00743905" w:rsidRDefault="007216ED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15F617BE" w14:textId="77777777" w:rsidR="007216ED" w:rsidRPr="00743905" w:rsidRDefault="007216ED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7216ED" w:rsidRPr="00743905" w14:paraId="1E3F9D8D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33BEA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E3F79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5D908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3B3BD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68033D76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9D5F8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27FD6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EE812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9BE45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56510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2142E45E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7216ED" w:rsidRPr="00743905" w14:paraId="650C9B74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BF4EE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0059B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17+830</w:t>
            </w:r>
          </w:p>
          <w:p w14:paraId="0823FF87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E86F4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C1F3A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3926ACB8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CCE9C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F0041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97F54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67874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7EA29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710EEFA6" w14:textId="77777777" w:rsidR="007216ED" w:rsidRPr="0007721B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7216ED" w:rsidRPr="00743905" w14:paraId="5CCF57BA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49D90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D70C8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18+190</w:t>
            </w:r>
          </w:p>
          <w:p w14:paraId="01AC8FD6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18+240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6BCCA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56622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723BDB2C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4295B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38A5C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FC078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77549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B6C79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3A8D6102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7216ED" w:rsidRPr="00743905" w14:paraId="2293FF5E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557C9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56BFF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20+645</w:t>
            </w:r>
          </w:p>
          <w:p w14:paraId="7F6CF564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20+695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F02C7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A5319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0C82D8E0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6C758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A36C2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3AEBB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31852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8DA35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E67E39D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7216ED" w:rsidRPr="00743905" w14:paraId="3F074B3E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870F9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2C04C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21+600</w:t>
            </w:r>
          </w:p>
          <w:p w14:paraId="6827F428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21+710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E867C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A28BA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4DC92DB4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B2CD4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3A413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A2554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6B261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5E2D1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7EDB52E0" w14:textId="77777777" w:rsidR="007216ED" w:rsidRPr="00537749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7216ED" w:rsidRPr="00743905" w14:paraId="6F80B260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E6AB5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06BC9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25+470</w:t>
            </w:r>
          </w:p>
          <w:p w14:paraId="5B23C32D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25+520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3884B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04AC9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Bibesti</w:t>
            </w:r>
          </w:p>
          <w:p w14:paraId="4A91DAEF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8DB77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83980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2B219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757AE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B6595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Valabil </w:t>
            </w:r>
            <w:r w:rsidRPr="005A7670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pentru trenurile care au în componență două locomotive cuplate.</w:t>
            </w:r>
          </w:p>
          <w:p w14:paraId="7544E7E2" w14:textId="77777777" w:rsidR="007216ED" w:rsidRPr="005A7670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7216ED" w:rsidRPr="00743905" w14:paraId="0823DC66" w14:textId="77777777" w:rsidTr="00481280">
        <w:trPr>
          <w:cantSplit/>
          <w:trHeight w:val="29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7EEA8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B7E84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185D7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85490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Bibeşti</w:t>
            </w:r>
          </w:p>
          <w:p w14:paraId="4C20C86B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2 </w:t>
            </w:r>
          </w:p>
          <w:p w14:paraId="20B57BE0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E1365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4D1AED6C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31916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61419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DB1E9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F25A4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7216ED" w:rsidRPr="00743905" w14:paraId="608A908E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AE408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B02D7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8B638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33A18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Musculeşti</w:t>
            </w:r>
          </w:p>
          <w:p w14:paraId="72D86397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18384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5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F50A0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4AC5E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56C5D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AF9F0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1</w:t>
            </w:r>
          </w:p>
          <w:p w14:paraId="265330F9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7216ED" w:rsidRPr="00743905" w14:paraId="2618944D" w14:textId="77777777" w:rsidTr="00481280">
        <w:trPr>
          <w:cantSplit/>
          <w:trHeight w:val="2595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87818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408C3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0E4BA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37CC6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Bărbăteşti</w:t>
            </w:r>
          </w:p>
          <w:p w14:paraId="6EB6A386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3 </w:t>
            </w:r>
          </w:p>
          <w:p w14:paraId="6FAC4596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679B6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toată linia </w:t>
            </w:r>
          </w:p>
          <w:p w14:paraId="10A81C74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1C583FBF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</w:p>
          <w:p w14:paraId="00923F4F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5, 7 </w:t>
            </w:r>
          </w:p>
          <w:p w14:paraId="059360AA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01F01E9F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73D375F6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6 / 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141C7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53B7F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84691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7CA78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16CF345D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şi 4.</w:t>
            </w:r>
          </w:p>
        </w:tc>
      </w:tr>
      <w:tr w:rsidR="007216ED" w:rsidRPr="00743905" w14:paraId="5F6C8166" w14:textId="77777777" w:rsidTr="00481280">
        <w:trPr>
          <w:cantSplit/>
          <w:trHeight w:val="108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E1083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C3075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BBB31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9139A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 Bărbăteşti</w:t>
            </w:r>
          </w:p>
          <w:p w14:paraId="4D71DBC1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240848AB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87B85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de la Cap X la </w:t>
            </w:r>
          </w:p>
          <w:p w14:paraId="48078E62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E232F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8BD42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15822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ECAF2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7216ED" w:rsidRPr="00743905" w14:paraId="0EAC3A33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D1DF0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27200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C66D5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1C488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Jupâneşti</w:t>
            </w:r>
          </w:p>
          <w:p w14:paraId="719D765C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2A946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4B406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B42F6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4D015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F5AB8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</w:t>
            </w:r>
          </w:p>
          <w:p w14:paraId="61A81B4F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la linia 2</w:t>
            </w:r>
          </w:p>
          <w:p w14:paraId="092C9712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7216ED" w:rsidRPr="00743905" w14:paraId="10FCBF81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173E6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7E8F6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45+660</w:t>
            </w:r>
          </w:p>
          <w:p w14:paraId="4C811E3A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45+740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17EC6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93463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7AFBBE96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B6DD0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09F00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0A60D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F45DF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84D4F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 xml:space="preserve">inclusiv 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273AAC9D" w14:textId="77777777" w:rsidR="007216ED" w:rsidRPr="001D7D9E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7216ED" w:rsidRPr="00743905" w14:paraId="345367A8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B81BE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D339C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1BC7E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8F8EE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6D527D0D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45D94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26D6A200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 / 7,</w:t>
            </w:r>
          </w:p>
          <w:p w14:paraId="1311AC6D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sch. 11, 17, 24, 26, 30 şi TDJ </w:t>
            </w:r>
          </w:p>
          <w:p w14:paraId="28107D95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18 </w:t>
            </w:r>
            <w:r w:rsidRPr="00743905">
              <w:rPr>
                <w:b/>
                <w:bCs/>
                <w:color w:val="000000"/>
                <w:sz w:val="20"/>
                <w:lang w:val="en-US"/>
              </w:rPr>
              <w:t>/ 22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E8882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7B2BB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058B2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7774F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1458F8F4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3 - 8.</w:t>
            </w:r>
          </w:p>
        </w:tc>
      </w:tr>
      <w:tr w:rsidR="007216ED" w:rsidRPr="00743905" w14:paraId="1281EBA6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C68A7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7B998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7B77D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703E3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3C5CEE43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D4F2A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6942DB64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78310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BE0B2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7C502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DCE59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7216ED" w:rsidRPr="00743905" w14:paraId="5DD53704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A0571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F827E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E01E6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BC47F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Cap X +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E2437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09801100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 / 5</w:t>
            </w:r>
          </w:p>
          <w:p w14:paraId="1118D743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0106E9E7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sch.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7FE1E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C650B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D396A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05DA4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2.</w:t>
            </w:r>
          </w:p>
        </w:tc>
      </w:tr>
      <w:tr w:rsidR="007216ED" w:rsidRPr="00743905" w14:paraId="541EF03A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C7782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19504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51+565</w:t>
            </w:r>
          </w:p>
          <w:p w14:paraId="366E6550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51+615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18401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20151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741949ED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61092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67419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0D2BA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0F5EC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73C18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3DD94AFF" w14:textId="77777777" w:rsidR="007216ED" w:rsidRPr="0007721B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7216ED" w:rsidRPr="00743905" w14:paraId="0D1E7A20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2C7DF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A97F2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53+270</w:t>
            </w:r>
          </w:p>
          <w:p w14:paraId="57D3E1E6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32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E1D3A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430C2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4CCF5187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773B8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F4538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F33FB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A1EB1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84577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D7DC5E9" w14:textId="77777777" w:rsidR="007216ED" w:rsidRPr="00951746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951746">
              <w:rPr>
                <w:b/>
                <w:bCs/>
                <w:i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7216ED" w:rsidRPr="00743905" w14:paraId="55E82C56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FE87A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67BC4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63+600</w:t>
            </w:r>
          </w:p>
          <w:p w14:paraId="5C86FA2C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64+600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8605F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5F60D" w14:textId="77777777" w:rsidR="007216ED" w:rsidRDefault="007216ED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6D4D2CE2" w14:textId="77777777" w:rsidR="007216ED" w:rsidRDefault="007216ED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FC3FA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E1AA0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02691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47C97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C86B1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</w:tc>
      </w:tr>
      <w:tr w:rsidR="007216ED" w:rsidRPr="00743905" w14:paraId="53D12D02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9B8C8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2ACD1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68+900</w:t>
            </w:r>
          </w:p>
          <w:p w14:paraId="341CB7CD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69+570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40046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B5E3D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646B17B6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97AE1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BFACD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18E6D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19A20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2B61D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7216ED" w:rsidRPr="00743905" w14:paraId="4D209A27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88197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04BDB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AEDC5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076E8" w14:textId="77777777" w:rsidR="007216ED" w:rsidRPr="00743905" w:rsidRDefault="007216ED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31DE820A" w14:textId="77777777" w:rsidR="007216ED" w:rsidRDefault="007216ED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F98B8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3</w:t>
            </w:r>
          </w:p>
          <w:p w14:paraId="7D029193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7A039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A933B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F272E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F0D5D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3 tehnică în abatere</w:t>
            </w:r>
          </w:p>
        </w:tc>
      </w:tr>
      <w:tr w:rsidR="007216ED" w:rsidRPr="00743905" w14:paraId="130F7AFC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69D2F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91E2B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72877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85D0E" w14:textId="77777777" w:rsidR="007216ED" w:rsidRPr="00743905" w:rsidRDefault="007216ED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48D6DDCB" w14:textId="77777777" w:rsidR="007216ED" w:rsidRDefault="007216ED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78A63" w14:textId="77777777" w:rsidR="007216ED" w:rsidRDefault="007216ED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13</w:t>
            </w:r>
          </w:p>
          <w:p w14:paraId="1A54E969" w14:textId="77777777" w:rsidR="007216ED" w:rsidRPr="00743905" w:rsidRDefault="007216ED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B14EB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E68EA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BC847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F1B84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4, 5 și 6  ân abatere</w:t>
            </w:r>
          </w:p>
        </w:tc>
      </w:tr>
      <w:tr w:rsidR="007216ED" w:rsidRPr="00743905" w14:paraId="2F6555D8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DDBD4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73C64" w14:textId="77777777" w:rsidR="007216ED" w:rsidRDefault="007216ED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4A325" w14:textId="77777777" w:rsidR="007216ED" w:rsidRDefault="007216ED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37B9C" w14:textId="77777777" w:rsidR="007216ED" w:rsidRPr="00743905" w:rsidRDefault="007216ED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04CA0038" w14:textId="77777777" w:rsidR="007216ED" w:rsidRDefault="007216ED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71C9D" w14:textId="77777777" w:rsidR="007216ED" w:rsidRDefault="007216ED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14</w:t>
            </w:r>
          </w:p>
          <w:p w14:paraId="78919CAE" w14:textId="77777777" w:rsidR="007216ED" w:rsidRPr="00743905" w:rsidRDefault="007216ED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4C3C3" w14:textId="77777777" w:rsidR="007216ED" w:rsidRPr="00743905" w:rsidRDefault="007216ED" w:rsidP="00E374FA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6CFC1" w14:textId="77777777" w:rsidR="007216ED" w:rsidRPr="00743905" w:rsidRDefault="007216ED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CF6A1" w14:textId="77777777" w:rsidR="007216ED" w:rsidRPr="00743905" w:rsidRDefault="007216ED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E5E53" w14:textId="77777777" w:rsidR="007216ED" w:rsidRDefault="007216ED" w:rsidP="00E374F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1</w:t>
            </w:r>
          </w:p>
        </w:tc>
      </w:tr>
      <w:tr w:rsidR="007216ED" w:rsidRPr="00743905" w14:paraId="5BD279FC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B0214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BA577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784CC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E5349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25BDF4CF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</w:t>
            </w:r>
            <w:r>
              <w:rPr>
                <w:b/>
                <w:bCs/>
                <w:color w:val="000000"/>
                <w:sz w:val="20"/>
                <w:lang w:val="ro-RO"/>
              </w:rPr>
              <w:t>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56226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27,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63730114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D3BB9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911C9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BFCE0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0E157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76D1706A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4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- 10.</w:t>
            </w:r>
          </w:p>
        </w:tc>
      </w:tr>
      <w:tr w:rsidR="007216ED" w:rsidRPr="00743905" w14:paraId="53FF10FF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EA378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21427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BE2AE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3DDC3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Ec. Teodoroiu</w:t>
            </w:r>
          </w:p>
          <w:p w14:paraId="0FCF76A8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2507C567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CC700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6EDB28E2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C56CB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A8AC8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AD6BF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D5126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7216ED" w:rsidRPr="00743905" w14:paraId="5D1BAB60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BD994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705E4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77+685</w:t>
            </w:r>
          </w:p>
          <w:p w14:paraId="0849D0E0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77+735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EDB13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71623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Ec. Teodoroiu -</w:t>
            </w:r>
          </w:p>
          <w:p w14:paraId="7B68F2F6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Parângu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DB4B1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99E60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DABED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9A83F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84A2F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2252C9FD" w14:textId="77777777" w:rsidR="007216ED" w:rsidRPr="00351657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7216ED" w:rsidRPr="00743905" w14:paraId="2593F3AA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A721F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8C67C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90+300</w:t>
            </w:r>
          </w:p>
          <w:p w14:paraId="45F357DE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90+400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EAACE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B5B6E" w14:textId="77777777" w:rsidR="007216ED" w:rsidRPr="00743905" w:rsidRDefault="007216ED" w:rsidP="0021221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2A9F6673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A1B4D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6246D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04011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6972E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292BC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7216ED" w:rsidRPr="00743905" w14:paraId="2DFF8071" w14:textId="77777777" w:rsidTr="00481280">
        <w:trPr>
          <w:cantSplit/>
          <w:trHeight w:val="22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79188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6E0E7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ED73B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3E00D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464748F6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37C6D0F8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B9E7F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2D0C5743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C791C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F03DC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3DCD8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C4714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7216ED" w:rsidRPr="00743905" w14:paraId="694074C0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F2F0A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C711F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C679C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FB219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>
              <w:rPr>
                <w:b/>
                <w:bCs/>
                <w:color w:val="000000"/>
                <w:sz w:val="20"/>
                <w:lang w:val="ro-RO"/>
              </w:rPr>
              <w:t>Meri</w:t>
            </w:r>
          </w:p>
          <w:p w14:paraId="76C04E88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6B78DB">
              <w:rPr>
                <w:b/>
                <w:bCs/>
                <w:color w:val="000000"/>
                <w:sz w:val="19"/>
                <w:szCs w:val="19"/>
                <w:lang w:val="ro-RO"/>
              </w:rPr>
              <w:t>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1B55C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52E7714C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25983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0B574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E0C31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6809A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7216ED" w:rsidRPr="00743905" w14:paraId="06C82D42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BDDA9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39C85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95+700</w:t>
            </w:r>
          </w:p>
          <w:p w14:paraId="55988B62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97+500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80C30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86242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268E4922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857F2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2BA66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5D2F0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A3301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383E7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7216ED" w:rsidRPr="00743905" w14:paraId="36A95A58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CE583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DB6B1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96+250</w:t>
            </w:r>
          </w:p>
          <w:p w14:paraId="43D697EA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96+320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ED057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B5565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406801F2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F7D4C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6CB63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57BB1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71043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7C7CF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43693880" w14:textId="77777777" w:rsidR="007216ED" w:rsidRPr="003B409E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7216ED" w:rsidRPr="00743905" w14:paraId="67E2400B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BC5A0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                     </w:t>
            </w: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954ED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100+420</w:t>
            </w:r>
          </w:p>
          <w:p w14:paraId="2E9C0514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BA935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72108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0B5B1463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9E3B2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0F351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3211F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A9308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75B9F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4962A1B4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7216ED" w:rsidRPr="00743905" w14:paraId="2EB9D3DA" w14:textId="77777777" w:rsidTr="00481280">
        <w:trPr>
          <w:cantSplit/>
          <w:trHeight w:val="89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FD50A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CC1D0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43908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CB41D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Lainici</w:t>
            </w:r>
          </w:p>
          <w:p w14:paraId="17E66599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7CD466BC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6376D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013937A1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7C5AD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73B71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028DD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CA16E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7216ED" w:rsidRPr="00743905" w14:paraId="279E44C1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11256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9334E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930</w:t>
            </w:r>
          </w:p>
          <w:p w14:paraId="75A1E471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104+</w:t>
            </w:r>
            <w:r>
              <w:rPr>
                <w:b/>
                <w:bCs/>
                <w:color w:val="000000"/>
                <w:sz w:val="20"/>
                <w:lang w:val="ro-RO"/>
              </w:rPr>
              <w:t>831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5AA3A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0518E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 –</w:t>
            </w:r>
          </w:p>
          <w:p w14:paraId="52E5904C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D9A09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B30BA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900CD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078EA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B6494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7216ED" w:rsidRPr="00743905" w14:paraId="10252940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0626C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CBFEB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B8FC9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7DDB3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  <w:p w14:paraId="32C0E10A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liniile 1 și 2</w:t>
            </w:r>
          </w:p>
          <w:p w14:paraId="2C85FB46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58093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0D226092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F7A5B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5F389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CBFFC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E11FF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7216ED" w:rsidRPr="00743905" w14:paraId="53843FAB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C25E8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7352E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113+700</w:t>
            </w:r>
          </w:p>
          <w:p w14:paraId="28002850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74F9E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62FF8" w14:textId="77777777" w:rsidR="007216ED" w:rsidRPr="00743905" w:rsidRDefault="007216ED" w:rsidP="00722B9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4B7B398D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BA4D2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EFAE2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B8DD5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D2D7F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74A90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7216ED" w:rsidRPr="00743905" w14:paraId="4AD58BBE" w14:textId="77777777" w:rsidTr="00481280">
        <w:trPr>
          <w:cantSplit/>
          <w:trHeight w:val="2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B564B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A468C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157C0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05A5C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03574DB2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474C6A13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E2E85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3E9B996E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9E720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4B27A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FFC44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D7F9D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7216ED" w:rsidRPr="00743905" w14:paraId="5097BFAE" w14:textId="77777777" w:rsidTr="00481280">
        <w:trPr>
          <w:cantSplit/>
          <w:trHeight w:val="164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ECC77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6E645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CB46B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22E0F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029DD057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E59BE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07D5BA73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 Clădire Călători şi km 84+000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E91E3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F8F94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3D9A4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116E1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Între km 84+000 şi călcâiul schimbătorului numărul 12 este porţiune închisă.</w:t>
            </w:r>
          </w:p>
        </w:tc>
      </w:tr>
      <w:tr w:rsidR="007216ED" w:rsidRPr="00743905" w14:paraId="205FEA38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15F7C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8F9C2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2358F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D7DA0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08C93254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liniile 4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C73C5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20955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CE7A2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EFF1A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D6CB3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Inclusiv peste schimbătorul numărul 22.</w:t>
            </w:r>
          </w:p>
        </w:tc>
      </w:tr>
      <w:tr w:rsidR="007216ED" w:rsidRPr="00743905" w14:paraId="6F193F3B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91BFF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3BB35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1DB95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1E294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Călători, linia 3 directă Cap. X peste sch.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E46EC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388A7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E3BFF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79+510</w:t>
            </w:r>
          </w:p>
          <w:p w14:paraId="362075F6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79+460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A2D6B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D2D8D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 Stație paralelogram. Afectează intrări - ieşiri la liniile 1 - 3 Cap X.</w:t>
            </w:r>
          </w:p>
        </w:tc>
      </w:tr>
      <w:tr w:rsidR="007216ED" w:rsidRPr="00743905" w14:paraId="408F4DB1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B9F70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05FD6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9478B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A7F2E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DDFD3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 7, 9, 15, 33 și peste TDJ 23/29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092DE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F3A18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496B0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5D453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1-12 Cap X.</w:t>
            </w:r>
          </w:p>
        </w:tc>
      </w:tr>
      <w:tr w:rsidR="007216ED" w:rsidRPr="00743905" w14:paraId="304D3AB3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45B76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5A7BE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0F0C0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0CF96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Petroşani </w:t>
            </w:r>
          </w:p>
          <w:p w14:paraId="3E58A587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B, 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7, 8,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9, 12</w:t>
            </w:r>
            <w:r>
              <w:rPr>
                <w:b/>
                <w:bCs/>
                <w:color w:val="000000"/>
                <w:sz w:val="20"/>
                <w:lang w:val="ro-RO"/>
              </w:rPr>
              <w:t>, 13 și 14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30594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5F8A014A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05DC2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9A834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6ACBB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D539C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7216ED" w:rsidRPr="00743905" w14:paraId="06DF438B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1B341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6905E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D3221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8D683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 Călători</w:t>
            </w:r>
          </w:p>
          <w:p w14:paraId="73BA0DBE" w14:textId="77777777" w:rsidR="007216ED" w:rsidRPr="00D73778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color w:val="000000"/>
                <w:sz w:val="20"/>
                <w:lang w:val="ro-RO"/>
              </w:rPr>
              <w:t>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E2E08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0C28CAFE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56 și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01CD6" w14:textId="77777777" w:rsidR="007216ED" w:rsidRPr="00D73778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en-US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EF7CF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5B7A2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2B038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7216ED" w:rsidRPr="00743905" w14:paraId="3015EFF1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ECDE3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D659E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0244E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DB03C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EB6DB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TDJ 40/46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9A6DC" w14:textId="77777777" w:rsidR="007216ED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2FB58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14C5D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B6D1F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1-3 Cap Y.</w:t>
            </w:r>
          </w:p>
        </w:tc>
      </w:tr>
      <w:tr w:rsidR="007216ED" w:rsidRPr="00743905" w14:paraId="41306B53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2B46F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0F5E6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6176D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D8424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011352B1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7FC35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13736808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10 - 16,</w:t>
            </w:r>
          </w:p>
          <w:p w14:paraId="4D6AB3A0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20 - 24</w:t>
            </w:r>
          </w:p>
          <w:p w14:paraId="1179EE39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0DB4C62B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26 - 38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321B5" w14:textId="77777777" w:rsidR="007216ED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0FE89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1A943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71A80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77106BF3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1 - 12 abătute </w:t>
            </w:r>
          </w:p>
          <w:p w14:paraId="4C0A461C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Cap Y.</w:t>
            </w:r>
          </w:p>
        </w:tc>
      </w:tr>
      <w:tr w:rsidR="007216ED" w:rsidRPr="00743905" w14:paraId="22059FC2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2301B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C7DA8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D8DFE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D1BC5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01DF2DE3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FFE5B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DDF4C" w14:textId="77777777" w:rsidR="007216ED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C4937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77+830</w:t>
            </w:r>
          </w:p>
          <w:p w14:paraId="09419E52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77+535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37360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DFD92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Stație paralelogram. </w:t>
            </w:r>
          </w:p>
        </w:tc>
      </w:tr>
      <w:tr w:rsidR="007216ED" w:rsidRPr="00743905" w14:paraId="088399E1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EA786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D958D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EFBD7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05B18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76E38873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Băniţa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690BA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AE73E" w14:textId="77777777" w:rsidR="007216ED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60DCB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74+500</w:t>
            </w:r>
          </w:p>
          <w:p w14:paraId="58EBD72C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71+000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A9630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09C29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7216ED" w:rsidRPr="00743905" w14:paraId="7A8B6AB4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2FD11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35515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0103F3A7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70C29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A471B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51D69D5A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 4 și 3 directe, Cap X, peste sch. 1, 3/3A, 1A și 7/5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F7347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64A67" w14:textId="77777777" w:rsidR="007216ED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12290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55C7E3A6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54286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60C1C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7216ED" w:rsidRPr="00743905" w14:paraId="3436B128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9881B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75272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2A2B2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88B36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5AD17CE5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X (diagonalele din bretea Cap X)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134B5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763FE396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1 - 5 / 7</w:t>
            </w:r>
          </w:p>
          <w:p w14:paraId="0C0AD78C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16FBD8A0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1A-3/3A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21F88" w14:textId="77777777" w:rsidR="007216ED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08119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543A6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0E72F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6C41D289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 I în fir II și invers.</w:t>
            </w:r>
          </w:p>
        </w:tc>
      </w:tr>
      <w:tr w:rsidR="007216ED" w:rsidRPr="00743905" w14:paraId="05A8A32B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707DA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4F224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A0E8B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CBE92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0E3792E0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A58D2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E21AA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E6B7F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EC0F9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E087F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7216ED" w:rsidRPr="00743905" w14:paraId="61500B37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8507C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470CC" w14:textId="77777777" w:rsidR="007216ED" w:rsidRDefault="007216ED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54E83473" w14:textId="77777777" w:rsidR="007216ED" w:rsidRPr="00743905" w:rsidRDefault="007216ED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100A8" w14:textId="77777777" w:rsidR="007216ED" w:rsidRPr="00743905" w:rsidRDefault="007216ED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327EA" w14:textId="77777777" w:rsidR="007216ED" w:rsidRDefault="007216ED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Bănița -</w:t>
            </w:r>
          </w:p>
          <w:p w14:paraId="784F11A6" w14:textId="77777777" w:rsidR="007216ED" w:rsidRPr="00743905" w:rsidRDefault="007216ED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Merișor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4FEC0" w14:textId="77777777" w:rsidR="007216ED" w:rsidRPr="00743905" w:rsidRDefault="007216ED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DBF87" w14:textId="77777777" w:rsidR="007216ED" w:rsidRPr="00743905" w:rsidRDefault="007216ED" w:rsidP="00C26DA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96539" w14:textId="77777777" w:rsidR="007216ED" w:rsidRDefault="007216ED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13AD2AFB" w14:textId="77777777" w:rsidR="007216ED" w:rsidRPr="00743905" w:rsidRDefault="007216ED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6889E" w14:textId="77777777" w:rsidR="007216ED" w:rsidRPr="00743905" w:rsidRDefault="007216ED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40066" w14:textId="77777777" w:rsidR="007216ED" w:rsidRPr="00743905" w:rsidRDefault="007216ED" w:rsidP="00C26D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7216ED" w:rsidRPr="00743905" w14:paraId="5456852E" w14:textId="77777777" w:rsidTr="00B93E7A">
        <w:trPr>
          <w:cantSplit/>
          <w:trHeight w:val="7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B25BB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34E3A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CD200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1160D" w14:textId="77777777" w:rsidR="007216ED" w:rsidRDefault="007216ED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Merișor </w:t>
            </w:r>
          </w:p>
          <w:p w14:paraId="4C97D893" w14:textId="77777777" w:rsidR="007216ED" w:rsidRPr="00743905" w:rsidRDefault="007216ED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C4FCC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E417E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34655" w14:textId="77777777" w:rsidR="007216ED" w:rsidRDefault="007216ED" w:rsidP="004E7F1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61+300</w:t>
            </w:r>
          </w:p>
          <w:p w14:paraId="2C3DF044" w14:textId="77777777" w:rsidR="007216ED" w:rsidRPr="004E7F11" w:rsidRDefault="007216ED" w:rsidP="004E7F11">
            <w:pPr>
              <w:spacing w:before="40" w:after="40" w:line="276" w:lineRule="auto"/>
              <w:ind w:left="57" w:right="57"/>
              <w:jc w:val="center"/>
            </w:pPr>
            <w:r>
              <w:rPr>
                <w:b/>
                <w:bCs/>
                <w:color w:val="000000"/>
                <w:sz w:val="20"/>
                <w:lang w:val="ro-RO"/>
              </w:rPr>
              <w:t>60+820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71BD2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32D31" w14:textId="77777777" w:rsidR="007216ED" w:rsidRDefault="007216ED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Fără inductori. </w:t>
            </w:r>
          </w:p>
          <w:p w14:paraId="26598BD7" w14:textId="77777777" w:rsidR="007216ED" w:rsidRPr="00743905" w:rsidRDefault="007216ED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7216ED" w:rsidRPr="00743905" w14:paraId="5A6DF76B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019E5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E140C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3F07E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DED57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Baru Mare</w:t>
            </w:r>
          </w:p>
          <w:p w14:paraId="13B6D4BC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BF7A0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între </w:t>
            </w:r>
          </w:p>
          <w:p w14:paraId="2E27B255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ax stație și </w:t>
            </w:r>
          </w:p>
          <w:p w14:paraId="43F12E5C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C6434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CDE22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27D83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60F84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7216ED" w:rsidRPr="00743905" w14:paraId="2D7F5A64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9B41D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F9A1F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86C15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72CC9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Pui -</w:t>
            </w:r>
          </w:p>
          <w:p w14:paraId="3CEDD59D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8C387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1BD34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43F58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38+600</w:t>
            </w:r>
          </w:p>
          <w:p w14:paraId="799EE96F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38+200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E38B0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1B165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7216ED" w:rsidRPr="00743905" w14:paraId="2A1D0087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B7AFC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9C20D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36+100</w:t>
            </w:r>
          </w:p>
          <w:p w14:paraId="0C4668E2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35+950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258D5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695BC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 -</w:t>
            </w:r>
          </w:p>
          <w:p w14:paraId="382B032C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Subcetate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57976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192D5" w14:textId="77777777" w:rsidR="007216ED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AF5F4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A8628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97151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7216ED" w:rsidRPr="00743905" w14:paraId="5E5760F5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9F530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00A7A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30+050</w:t>
            </w:r>
          </w:p>
          <w:p w14:paraId="520ED491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29+500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DAE3F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26C1F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65CAB4CE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4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730FB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EE779" w14:textId="77777777" w:rsidR="007216ED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2E214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7D9ED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04FEE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7216ED" w:rsidRPr="00743905" w14:paraId="5EF5FB17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F8ED0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6AC6A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112BC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880EC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28C6DAA4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E979F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BAAFD" w14:textId="77777777" w:rsidR="007216ED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BB269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81B6C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0B754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7216ED" w:rsidRPr="00743905" w14:paraId="247C4411" w14:textId="77777777" w:rsidTr="00481280">
        <w:trPr>
          <w:cantSplit/>
          <w:trHeight w:val="1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E7893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4635D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12+450</w:t>
            </w:r>
          </w:p>
          <w:p w14:paraId="4574B6F5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9+700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BBC7B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A8E9A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- </w:t>
            </w:r>
          </w:p>
          <w:p w14:paraId="025D9493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Băi și </w:t>
            </w:r>
          </w:p>
          <w:p w14:paraId="5B196AB9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Călan Băi </w:t>
            </w:r>
          </w:p>
          <w:p w14:paraId="79201233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71AF2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1AFD3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2F96E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7F19E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CE93B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7216ED" w:rsidRPr="00743905" w14:paraId="337C77ED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C0C87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97467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379B1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0792F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Călan Băi</w:t>
            </w:r>
          </w:p>
          <w:p w14:paraId="2455B98C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BEF8D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4FE1B6D5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ax staţie şi </w:t>
            </w:r>
          </w:p>
          <w:p w14:paraId="212FF594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sch. 28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CED55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9A30E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12D5E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674D3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Restul liniei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este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închisă.</w:t>
            </w:r>
          </w:p>
        </w:tc>
      </w:tr>
      <w:tr w:rsidR="007216ED" w:rsidRPr="00743905" w14:paraId="6F9A50D5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19E8E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C9729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FD71C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C377F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Băcia linia 2 directă </w:t>
            </w:r>
          </w:p>
          <w:p w14:paraId="6359D34F" w14:textId="77777777" w:rsidR="007216ED" w:rsidRPr="00CD295A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 peste DTJ 22/26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C652E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24344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B7254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6+270</w:t>
            </w:r>
          </w:p>
          <w:p w14:paraId="19CDC634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6+320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96986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1E8BC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7216ED" w:rsidRPr="00743905" w14:paraId="5372B005" w14:textId="77777777" w:rsidTr="00481280">
        <w:trPr>
          <w:cantSplit/>
          <w:trHeight w:val="8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BE1BC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FA191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62154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94B56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345C0872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49BCCDF6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63A52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1A684178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137 -</w:t>
            </w:r>
          </w:p>
          <w:p w14:paraId="2CA45ECE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5BFE1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EF9AB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D1AA4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3F9CA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7216ED" w:rsidRPr="00743905" w14:paraId="3971B86C" w14:textId="77777777" w:rsidTr="00481280">
        <w:trPr>
          <w:cantSplit/>
          <w:trHeight w:val="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79065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B7810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9E3F1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A5E34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673CDFEF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2567B528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D9780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36C9C66B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DC432" w14:textId="77777777" w:rsidR="007216ED" w:rsidRPr="00743905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C9D62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EB61C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D0D3D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7216ED" w:rsidRPr="00743905" w14:paraId="619835CE" w14:textId="77777777" w:rsidTr="00481280">
        <w:trPr>
          <w:cantSplit/>
          <w:trHeight w:val="1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CEA37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217CD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7C273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BB1B6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4F9D573A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82A2E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705F2" w14:textId="77777777" w:rsidR="007216ED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BE995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CDCB6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BF507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 xml:space="preserve">Afectează intrări - ieşiri </w:t>
            </w:r>
          </w:p>
          <w:p w14:paraId="4483EF40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la linia 1 abătută Cap Y și linia 202 B Simeria Triaj - Simeria Buclă.</w:t>
            </w:r>
          </w:p>
          <w:p w14:paraId="147E3EB2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4A380157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  <w:tr w:rsidR="007216ED" w:rsidRPr="00743905" w14:paraId="19EFF869" w14:textId="77777777" w:rsidTr="00481280">
        <w:trPr>
          <w:cantSplit/>
          <w:trHeight w:val="11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4F974" w14:textId="77777777" w:rsidR="007216ED" w:rsidRPr="00743905" w:rsidRDefault="007216ED" w:rsidP="007216E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293E9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11108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7535F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1D6650D6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Grupa A, linia 5A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7D5BD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13 </w:t>
            </w:r>
          </w:p>
          <w:p w14:paraId="6E0FB61C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6BCA3326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4719370F" w14:textId="77777777" w:rsidR="007216ED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43 / 37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216D6" w14:textId="77777777" w:rsidR="007216ED" w:rsidRDefault="007216E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2E829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12D43" w14:textId="77777777" w:rsidR="007216ED" w:rsidRPr="00743905" w:rsidRDefault="007216E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217F0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232D3FA9" w14:textId="77777777" w:rsidR="007216ED" w:rsidRDefault="007216E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</w:tbl>
    <w:p w14:paraId="26198899" w14:textId="77777777" w:rsidR="007216ED" w:rsidRPr="005905D7" w:rsidRDefault="007216ED" w:rsidP="00B773E9">
      <w:pPr>
        <w:spacing w:before="40" w:after="40" w:line="192" w:lineRule="auto"/>
        <w:ind w:right="57"/>
        <w:rPr>
          <w:b/>
          <w:sz w:val="20"/>
          <w:lang w:val="ro-RO"/>
        </w:rPr>
      </w:pPr>
    </w:p>
    <w:p w14:paraId="39D8E952" w14:textId="77777777" w:rsidR="007216ED" w:rsidRDefault="007216ED" w:rsidP="00E56A6A">
      <w:pPr>
        <w:pStyle w:val="Heading1"/>
        <w:spacing w:line="360" w:lineRule="auto"/>
      </w:pPr>
      <w:r>
        <w:lastRenderedPageBreak/>
        <w:t>LINIA 200</w:t>
      </w:r>
    </w:p>
    <w:p w14:paraId="517BCE19" w14:textId="77777777" w:rsidR="007216ED" w:rsidRDefault="007216ED" w:rsidP="00564AE3">
      <w:pPr>
        <w:pStyle w:val="Heading1"/>
        <w:spacing w:line="360" w:lineRule="auto"/>
        <w:rPr>
          <w:b w:val="0"/>
          <w:bCs w:val="0"/>
          <w:sz w:val="8"/>
        </w:rPr>
      </w:pPr>
      <w:r>
        <w:t>POD MUREŞ - COŞLARIU - CURTICI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7216ED" w14:paraId="503B2A95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E70B9" w14:textId="77777777" w:rsidR="007216ED" w:rsidRDefault="007216ED" w:rsidP="008F7796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7224D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7BCBCD8B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94B26" w14:textId="77777777" w:rsidR="007216ED" w:rsidRPr="00032DF2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4E22D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Orăştie -</w:t>
            </w:r>
          </w:p>
          <w:p w14:paraId="42C58501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Simeria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C5B18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F787D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E4C44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6F90CC61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D92DC" w14:textId="77777777" w:rsidR="007216ED" w:rsidRPr="00032DF2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7D1DF" w14:textId="77777777" w:rsidR="007216ED" w:rsidRPr="00F716C0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Semnalizate ca limitare de viteză.</w:t>
            </w:r>
          </w:p>
        </w:tc>
      </w:tr>
      <w:tr w:rsidR="007216ED" w14:paraId="7CE72E14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D766A" w14:textId="77777777" w:rsidR="007216ED" w:rsidRDefault="007216ED" w:rsidP="008F7796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483A5" w14:textId="77777777" w:rsidR="007216ED" w:rsidRDefault="007216ED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350B2131" w14:textId="77777777" w:rsidR="007216ED" w:rsidRDefault="007216ED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51CE3" w14:textId="77777777" w:rsidR="007216ED" w:rsidRDefault="007216ED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1D9E6" w14:textId="77777777" w:rsidR="007216ED" w:rsidRDefault="007216ED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Ilia –</w:t>
            </w:r>
          </w:p>
          <w:p w14:paraId="1581378E" w14:textId="77777777" w:rsidR="007216ED" w:rsidRDefault="007216ED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D04C0" w14:textId="77777777" w:rsidR="007216ED" w:rsidRDefault="007216ED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BFC23" w14:textId="77777777" w:rsidR="007216ED" w:rsidRDefault="007216ED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4A201" w14:textId="77777777" w:rsidR="007216ED" w:rsidRDefault="007216ED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0A37F1A9" w14:textId="77777777" w:rsidR="007216ED" w:rsidRDefault="007216ED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E8616" w14:textId="77777777" w:rsidR="007216ED" w:rsidRDefault="007216ED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ABB7B" w14:textId="77777777" w:rsidR="007216ED" w:rsidRDefault="007216ED" w:rsidP="0081019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7216ED" w14:paraId="134BBD1D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FB1A5" w14:textId="77777777" w:rsidR="007216ED" w:rsidRDefault="007216ED" w:rsidP="008F7796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EF4DC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55F487AB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58C9B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FD5D8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4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BC0DF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2F92A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D850B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5C719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3C43B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7216ED" w14:paraId="12875DC9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2C56B" w14:textId="77777777" w:rsidR="007216ED" w:rsidRDefault="007216ED" w:rsidP="008F7796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C8971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17949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6B910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3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688F4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0F94A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88771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4710C1AF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322ED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FBB75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7216ED" w14:paraId="3213C230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5993F" w14:textId="77777777" w:rsidR="007216ED" w:rsidRDefault="007216ED" w:rsidP="008F7796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4ECB0" w14:textId="77777777" w:rsidR="007216ED" w:rsidRDefault="007216ED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27A8FDDF" w14:textId="77777777" w:rsidR="007216ED" w:rsidRDefault="007216ED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01700" w14:textId="77777777" w:rsidR="007216ED" w:rsidRDefault="007216ED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F1D4F" w14:textId="77777777" w:rsidR="007216ED" w:rsidRDefault="007216ED" w:rsidP="00DF4E4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Ilia –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45662" w14:textId="77777777" w:rsidR="007216ED" w:rsidRDefault="007216ED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2E305" w14:textId="77777777" w:rsidR="007216ED" w:rsidRDefault="007216ED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BDC21" w14:textId="77777777" w:rsidR="007216ED" w:rsidRDefault="007216ED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0428C95D" w14:textId="77777777" w:rsidR="007216ED" w:rsidRDefault="007216ED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1B36D" w14:textId="77777777" w:rsidR="007216ED" w:rsidRDefault="007216ED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D30BE" w14:textId="77777777" w:rsidR="007216ED" w:rsidRDefault="007216ED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7216ED" w14:paraId="71DF326E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D8B1F" w14:textId="77777777" w:rsidR="007216ED" w:rsidRDefault="007216ED" w:rsidP="008F7796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EFC61" w14:textId="77777777" w:rsidR="007216ED" w:rsidRDefault="007216ED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4E018" w14:textId="77777777" w:rsidR="007216ED" w:rsidRDefault="007216ED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5BDCE" w14:textId="77777777" w:rsidR="007216ED" w:rsidRDefault="007216ED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405F4D72" w14:textId="77777777" w:rsidR="007216ED" w:rsidRDefault="007216ED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ADE71" w14:textId="77777777" w:rsidR="007216ED" w:rsidRDefault="007216ED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4483A" w14:textId="77777777" w:rsidR="007216ED" w:rsidRDefault="007216ED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3B53C" w14:textId="77777777" w:rsidR="007216ED" w:rsidRDefault="007216ED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527+400</w:t>
            </w:r>
          </w:p>
          <w:p w14:paraId="54FC824E" w14:textId="77777777" w:rsidR="007216ED" w:rsidRDefault="007216ED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FDD6C" w14:textId="77777777" w:rsidR="007216ED" w:rsidRDefault="007216ED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E7870" w14:textId="77777777" w:rsidR="007216ED" w:rsidRDefault="007216ED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7216ED" w14:paraId="57426A09" w14:textId="77777777">
        <w:trPr>
          <w:cantSplit/>
          <w:trHeight w:val="2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EACAF" w14:textId="77777777" w:rsidR="007216ED" w:rsidRDefault="007216ED" w:rsidP="008F7796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37FD4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BC215" w14:textId="77777777" w:rsidR="007216ED" w:rsidRPr="00032DF2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15FD8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4236AE7F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10D7C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CFF3599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80978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02719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8B023" w14:textId="77777777" w:rsidR="007216ED" w:rsidRPr="00032DF2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A288D" w14:textId="77777777" w:rsidR="007216ED" w:rsidRPr="00F716C0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7216ED" w14:paraId="36F4EDA8" w14:textId="77777777" w:rsidTr="00816AE9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AB9AE" w14:textId="77777777" w:rsidR="007216ED" w:rsidRDefault="007216ED" w:rsidP="008F7796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21CF5" w14:textId="77777777" w:rsidR="007216ED" w:rsidRDefault="007216ED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797DA72F" w14:textId="77777777" w:rsidR="007216ED" w:rsidRDefault="007216ED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3C184" w14:textId="77777777" w:rsidR="007216ED" w:rsidRDefault="007216ED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3C024" w14:textId="77777777" w:rsidR="007216ED" w:rsidRDefault="007216ED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Săvîrșin -</w:t>
            </w:r>
          </w:p>
          <w:p w14:paraId="7E0F0116" w14:textId="77777777" w:rsidR="007216ED" w:rsidRDefault="007216ED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Vărădia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9AB4B" w14:textId="77777777" w:rsidR="007216ED" w:rsidRDefault="007216ED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D314B" w14:textId="77777777" w:rsidR="007216ED" w:rsidRDefault="007216ED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8C3F2" w14:textId="77777777" w:rsidR="007216ED" w:rsidRDefault="007216ED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1C81C926" w14:textId="77777777" w:rsidR="007216ED" w:rsidRDefault="007216ED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E6D0E" w14:textId="77777777" w:rsidR="007216ED" w:rsidRDefault="007216ED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A900C" w14:textId="77777777" w:rsidR="007216ED" w:rsidRDefault="007216ED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7216ED" w14:paraId="0EED315B" w14:textId="77777777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E22F1" w14:textId="77777777" w:rsidR="007216ED" w:rsidRDefault="007216ED" w:rsidP="008F7796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F5A61" w14:textId="77777777" w:rsidR="007216ED" w:rsidRDefault="007216ED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592+450</w:t>
            </w:r>
          </w:p>
          <w:p w14:paraId="215B2B8F" w14:textId="77777777" w:rsidR="007216ED" w:rsidRDefault="007216ED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592+500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2CB24" w14:textId="77777777" w:rsidR="007216ED" w:rsidRDefault="007216ED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7F4C7" w14:textId="77777777" w:rsidR="007216ED" w:rsidRDefault="007216ED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Radna linia 2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641D2" w14:textId="77777777" w:rsidR="007216ED" w:rsidRDefault="007216ED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7F2B9" w14:textId="77777777" w:rsidR="007216ED" w:rsidRDefault="007216ED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79073" w14:textId="77777777" w:rsidR="007216ED" w:rsidRDefault="007216ED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D858A" w14:textId="77777777" w:rsidR="007216ED" w:rsidRDefault="007216ED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8B8FA" w14:textId="77777777" w:rsidR="007216ED" w:rsidRDefault="007216ED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Inclusiv peste sch. 16 Cap Y</w:t>
            </w:r>
          </w:p>
        </w:tc>
      </w:tr>
    </w:tbl>
    <w:p w14:paraId="3C8B1E11" w14:textId="77777777" w:rsidR="007216ED" w:rsidRDefault="007216ED" w:rsidP="00623FF6">
      <w:pPr>
        <w:spacing w:before="40" w:after="40" w:line="192" w:lineRule="auto"/>
        <w:ind w:right="57"/>
        <w:rPr>
          <w:lang w:val="ro-RO"/>
        </w:rPr>
      </w:pPr>
    </w:p>
    <w:p w14:paraId="72FA23DC" w14:textId="77777777" w:rsidR="007216ED" w:rsidRDefault="007216ED" w:rsidP="006D4098">
      <w:pPr>
        <w:pStyle w:val="Heading1"/>
        <w:spacing w:line="360" w:lineRule="auto"/>
      </w:pPr>
      <w:r>
        <w:lastRenderedPageBreak/>
        <w:t>LINIA 201</w:t>
      </w:r>
    </w:p>
    <w:p w14:paraId="013EA071" w14:textId="77777777" w:rsidR="007216ED" w:rsidRDefault="007216ED" w:rsidP="00647561">
      <w:pPr>
        <w:pStyle w:val="Heading1"/>
        <w:spacing w:line="360" w:lineRule="auto"/>
        <w:rPr>
          <w:b w:val="0"/>
          <w:bCs w:val="0"/>
          <w:sz w:val="8"/>
        </w:rPr>
      </w:pPr>
      <w:r>
        <w:t>TEIUŞ - COŞLARIU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9"/>
        <w:gridCol w:w="752"/>
        <w:gridCol w:w="2199"/>
        <w:gridCol w:w="869"/>
        <w:gridCol w:w="752"/>
        <w:gridCol w:w="879"/>
        <w:gridCol w:w="752"/>
        <w:gridCol w:w="2487"/>
      </w:tblGrid>
      <w:tr w:rsidR="007216ED" w14:paraId="70131E48" w14:textId="77777777">
        <w:trPr>
          <w:cantSplit/>
          <w:trHeight w:val="267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DC9B8" w14:textId="77777777" w:rsidR="007216ED" w:rsidRDefault="007216ED" w:rsidP="007216E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07A4C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0B4D7" w14:textId="77777777" w:rsidR="007216ED" w:rsidRPr="00C937B4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66011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35303C5A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809D0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7BED1E1E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la maca-</w:t>
            </w:r>
          </w:p>
          <w:p w14:paraId="52A94F85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zul extrem</w:t>
            </w:r>
          </w:p>
          <w:p w14:paraId="445C8D70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39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ADFA6" w14:textId="77777777" w:rsidR="007216ED" w:rsidRPr="00C937B4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937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2B49B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754DB" w14:textId="77777777" w:rsidR="007216ED" w:rsidRPr="00C937B4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F3864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025DF516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D94B6" w14:textId="77777777" w:rsidR="007216ED" w:rsidRDefault="007216ED" w:rsidP="007216E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EDAF6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30F32" w14:textId="77777777" w:rsidR="007216ED" w:rsidRPr="00C937B4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AC683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132E3ECC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BDC37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DAC2E74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EF760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4F28B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9A213" w14:textId="77777777" w:rsidR="007216ED" w:rsidRPr="00C937B4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B9C2E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E734C0E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8398987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şi 10.</w:t>
            </w:r>
          </w:p>
        </w:tc>
      </w:tr>
      <w:tr w:rsidR="007216ED" w14:paraId="616D0DBF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FF5D3" w14:textId="77777777" w:rsidR="007216ED" w:rsidRDefault="007216ED" w:rsidP="007216E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69FA2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6DDA0" w14:textId="77777777" w:rsidR="007216ED" w:rsidRPr="00C937B4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0F973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5B4E7EB4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F95A1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6FC4451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59099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907C4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B96EF" w14:textId="77777777" w:rsidR="007216ED" w:rsidRPr="00C937B4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A3985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1FAD9655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</w:tbl>
    <w:p w14:paraId="2FB5548B" w14:textId="77777777" w:rsidR="007216ED" w:rsidRPr="003012FC" w:rsidRDefault="007216ED">
      <w:pPr>
        <w:spacing w:before="40" w:after="40" w:line="192" w:lineRule="auto"/>
        <w:ind w:right="57"/>
      </w:pPr>
    </w:p>
    <w:p w14:paraId="0D6169E7" w14:textId="77777777" w:rsidR="007216ED" w:rsidRDefault="007216ED" w:rsidP="00C53936">
      <w:pPr>
        <w:pStyle w:val="Heading1"/>
        <w:spacing w:line="360" w:lineRule="auto"/>
      </w:pPr>
      <w:r>
        <w:t>LINIA 202 A</w:t>
      </w:r>
    </w:p>
    <w:p w14:paraId="6D2880BB" w14:textId="77777777" w:rsidR="007216ED" w:rsidRDefault="007216ED" w:rsidP="00DF1411">
      <w:pPr>
        <w:pStyle w:val="Heading1"/>
        <w:spacing w:line="360" w:lineRule="auto"/>
        <w:rPr>
          <w:b w:val="0"/>
          <w:bCs w:val="0"/>
          <w:sz w:val="8"/>
        </w:rPr>
      </w:pPr>
      <w:r>
        <w:t>TURDAŞ - SIMERIA TRIAJ (DELTA)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55"/>
        <w:gridCol w:w="772"/>
        <w:gridCol w:w="2201"/>
        <w:gridCol w:w="870"/>
        <w:gridCol w:w="757"/>
        <w:gridCol w:w="869"/>
        <w:gridCol w:w="753"/>
        <w:gridCol w:w="9"/>
        <w:gridCol w:w="2483"/>
      </w:tblGrid>
      <w:tr w:rsidR="007216ED" w14:paraId="5F6174BB" w14:textId="77777777">
        <w:trPr>
          <w:cantSplit/>
          <w:trHeight w:val="120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F8084" w14:textId="77777777" w:rsidR="007216ED" w:rsidRDefault="007216ED" w:rsidP="007216E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22816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8AF8E" w14:textId="77777777" w:rsidR="007216ED" w:rsidRPr="00874940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3B314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Simeria Triaj Grupa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9CD99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0CA13D6D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E4615" w14:textId="77777777" w:rsidR="007216ED" w:rsidRPr="0048429E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8429E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3520B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F559A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3B41D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1D, 2D şi 3D.</w:t>
            </w:r>
          </w:p>
        </w:tc>
      </w:tr>
      <w:tr w:rsidR="007216ED" w14:paraId="459FAC7B" w14:textId="77777777">
        <w:trPr>
          <w:cantSplit/>
          <w:trHeight w:val="138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80C9D" w14:textId="77777777" w:rsidR="007216ED" w:rsidRDefault="007216ED" w:rsidP="007216E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8C557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78070" w14:textId="77777777" w:rsidR="007216ED" w:rsidRPr="00874940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6F679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 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A32C2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A1C28" w14:textId="77777777" w:rsidR="007216ED" w:rsidRPr="0048429E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72916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002E3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BACC3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 abătută Cap Y.</w:t>
            </w:r>
          </w:p>
          <w:p w14:paraId="31FF76B4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079A445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Stație paralelogram.</w:t>
            </w:r>
          </w:p>
        </w:tc>
      </w:tr>
      <w:tr w:rsidR="007216ED" w:rsidRPr="00743905" w14:paraId="4B20C695" w14:textId="77777777">
        <w:trPr>
          <w:cantSplit/>
          <w:trHeight w:val="13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8B41E" w14:textId="77777777" w:rsidR="007216ED" w:rsidRPr="00743905" w:rsidRDefault="007216ED" w:rsidP="007216E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296AC" w14:textId="77777777" w:rsidR="007216ED" w:rsidRPr="00743905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3+200</w:t>
            </w:r>
          </w:p>
          <w:p w14:paraId="7C2B3207" w14:textId="77777777" w:rsidR="007216ED" w:rsidRPr="00743905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2+100</w:t>
            </w: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B25F7" w14:textId="77777777" w:rsidR="007216ED" w:rsidRPr="00743905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C2C1B" w14:textId="77777777" w:rsidR="007216ED" w:rsidRPr="00743905" w:rsidRDefault="007216ED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1514C434" w14:textId="77777777" w:rsidR="007216ED" w:rsidRPr="00743905" w:rsidRDefault="007216ED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</w:t>
            </w:r>
          </w:p>
          <w:p w14:paraId="58B7C1CD" w14:textId="77777777" w:rsidR="007216ED" w:rsidRPr="00743905" w:rsidRDefault="007216ED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5D directă, cuprinsă între </w:t>
            </w:r>
          </w:p>
          <w:p w14:paraId="1C92B72E" w14:textId="77777777" w:rsidR="007216ED" w:rsidRPr="00743905" w:rsidRDefault="007216ED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T.D.J. 64 / 72 şi </w:t>
            </w:r>
          </w:p>
          <w:p w14:paraId="438A3428" w14:textId="77777777" w:rsidR="007216ED" w:rsidRPr="00743905" w:rsidRDefault="007216ED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T.D.J. 139 / 141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FB135" w14:textId="77777777" w:rsidR="007216ED" w:rsidRPr="00743905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E0D75" w14:textId="77777777" w:rsidR="007216ED" w:rsidRPr="00743905" w:rsidRDefault="007216ED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6F4C1" w14:textId="77777777" w:rsidR="007216ED" w:rsidRPr="00743905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8733F" w14:textId="77777777" w:rsidR="007216ED" w:rsidRPr="00743905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9F746" w14:textId="77777777" w:rsidR="007216ED" w:rsidRPr="00743905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  <w:p w14:paraId="37802BE5" w14:textId="77777777" w:rsidR="007216ED" w:rsidRPr="00743905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Staţie paralelogram.</w:t>
            </w:r>
          </w:p>
        </w:tc>
      </w:tr>
      <w:tr w:rsidR="007216ED" w:rsidRPr="00743905" w14:paraId="4D0B31D5" w14:textId="77777777">
        <w:trPr>
          <w:cantSplit/>
          <w:trHeight w:val="82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F2C87" w14:textId="77777777" w:rsidR="007216ED" w:rsidRPr="00743905" w:rsidRDefault="007216ED" w:rsidP="007216E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C0E30" w14:textId="77777777" w:rsidR="007216ED" w:rsidRPr="00743905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9046E" w14:textId="77777777" w:rsidR="007216ED" w:rsidRPr="00743905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BC441" w14:textId="77777777" w:rsidR="007216ED" w:rsidRPr="00743905" w:rsidRDefault="007216ED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5624D8B7" w14:textId="77777777" w:rsidR="007216ED" w:rsidRPr="00743905" w:rsidRDefault="007216ED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5E9ABBEC" w14:textId="77777777" w:rsidR="007216ED" w:rsidRPr="00743905" w:rsidRDefault="007216ED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82599" w14:textId="77777777" w:rsidR="007216ED" w:rsidRPr="00743905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2C3748C2" w14:textId="77777777" w:rsidR="007216ED" w:rsidRPr="00743905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137-104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EFCC9" w14:textId="77777777" w:rsidR="007216ED" w:rsidRPr="00743905" w:rsidRDefault="007216ED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4A1B4" w14:textId="77777777" w:rsidR="007216ED" w:rsidRPr="00743905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C6BCE" w14:textId="77777777" w:rsidR="007216ED" w:rsidRPr="00743905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08996" w14:textId="77777777" w:rsidR="007216ED" w:rsidRPr="00743905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7216ED" w:rsidRPr="00743905" w14:paraId="693FF7AE" w14:textId="77777777">
        <w:trPr>
          <w:cantSplit/>
          <w:trHeight w:val="71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39969" w14:textId="77777777" w:rsidR="007216ED" w:rsidRPr="00743905" w:rsidRDefault="007216ED" w:rsidP="007216E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13399" w14:textId="77777777" w:rsidR="007216ED" w:rsidRPr="00743905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56858" w14:textId="77777777" w:rsidR="007216ED" w:rsidRPr="00743905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0EA3C" w14:textId="77777777" w:rsidR="007216ED" w:rsidRPr="00743905" w:rsidRDefault="007216ED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2BE6D9CA" w14:textId="77777777" w:rsidR="007216ED" w:rsidRPr="00743905" w:rsidRDefault="007216ED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523DD3A1" w14:textId="77777777" w:rsidR="007216ED" w:rsidRPr="00743905" w:rsidRDefault="007216ED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C98A3" w14:textId="77777777" w:rsidR="007216ED" w:rsidRPr="00743905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17A87431" w14:textId="77777777" w:rsidR="007216ED" w:rsidRPr="00743905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E4083" w14:textId="77777777" w:rsidR="007216ED" w:rsidRPr="00743905" w:rsidRDefault="007216ED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DAAB8" w14:textId="77777777" w:rsidR="007216ED" w:rsidRPr="00743905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B3978" w14:textId="77777777" w:rsidR="007216ED" w:rsidRPr="00743905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8AEA0" w14:textId="77777777" w:rsidR="007216ED" w:rsidRPr="00743905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</w:tbl>
    <w:p w14:paraId="560DB9F5" w14:textId="77777777" w:rsidR="007216ED" w:rsidRDefault="007216ED">
      <w:pPr>
        <w:spacing w:before="40" w:after="40" w:line="192" w:lineRule="auto"/>
        <w:ind w:right="57"/>
        <w:rPr>
          <w:sz w:val="20"/>
          <w:lang w:val="ro-RO"/>
        </w:rPr>
      </w:pPr>
    </w:p>
    <w:p w14:paraId="6C5AB6BA" w14:textId="77777777" w:rsidR="007216ED" w:rsidRDefault="007216ED" w:rsidP="00BD3926">
      <w:pPr>
        <w:pStyle w:val="Heading1"/>
        <w:spacing w:line="360" w:lineRule="auto"/>
      </w:pPr>
      <w:r>
        <w:t>LINIA 202 B</w:t>
      </w:r>
    </w:p>
    <w:p w14:paraId="6F20F9E0" w14:textId="77777777" w:rsidR="007216ED" w:rsidRDefault="007216ED" w:rsidP="00986206">
      <w:pPr>
        <w:pStyle w:val="Heading1"/>
        <w:spacing w:line="360" w:lineRule="auto"/>
        <w:rPr>
          <w:b w:val="0"/>
          <w:bCs w:val="0"/>
          <w:sz w:val="8"/>
        </w:rPr>
      </w:pPr>
      <w:r>
        <w:t>SIMERIA - SIMERIA TRIAJ GR. D (BUCLĂ)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69"/>
        <w:gridCol w:w="758"/>
        <w:gridCol w:w="2201"/>
        <w:gridCol w:w="870"/>
        <w:gridCol w:w="757"/>
        <w:gridCol w:w="869"/>
        <w:gridCol w:w="753"/>
        <w:gridCol w:w="2492"/>
      </w:tblGrid>
      <w:tr w:rsidR="007216ED" w14:paraId="20FC4F59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EED66" w14:textId="77777777" w:rsidR="007216ED" w:rsidRDefault="007216ED" w:rsidP="007216ED">
            <w:pPr>
              <w:numPr>
                <w:ilvl w:val="0"/>
                <w:numId w:val="6"/>
              </w:numPr>
              <w:spacing w:before="120" w:after="120"/>
              <w:ind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658F7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FDFAE" w14:textId="77777777" w:rsidR="007216ED" w:rsidRPr="007C5BF9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52240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</w:t>
            </w:r>
          </w:p>
          <w:p w14:paraId="10FFDDD3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DA2B2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1876599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17DBE" w14:textId="77777777" w:rsidR="007216ED" w:rsidRPr="007C5BF9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1AFB9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F33E9" w14:textId="77777777" w:rsidR="007216ED" w:rsidRPr="00BD268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7341B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666CE12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1D, 2D și 3D.</w:t>
            </w:r>
          </w:p>
        </w:tc>
      </w:tr>
    </w:tbl>
    <w:p w14:paraId="0A7CD5C3" w14:textId="77777777" w:rsidR="007216ED" w:rsidRDefault="007216ED">
      <w:pPr>
        <w:spacing w:before="40" w:after="40" w:line="192" w:lineRule="auto"/>
        <w:ind w:right="57"/>
        <w:rPr>
          <w:sz w:val="20"/>
          <w:lang w:val="ro-RO"/>
        </w:rPr>
      </w:pPr>
    </w:p>
    <w:p w14:paraId="4557905E" w14:textId="77777777" w:rsidR="007216ED" w:rsidRDefault="007216ED" w:rsidP="001B4DE9">
      <w:pPr>
        <w:pStyle w:val="Heading1"/>
        <w:spacing w:line="360" w:lineRule="auto"/>
      </w:pPr>
      <w:r>
        <w:t>LINIA 213</w:t>
      </w:r>
    </w:p>
    <w:p w14:paraId="4B4A3E6A" w14:textId="77777777" w:rsidR="007216ED" w:rsidRDefault="007216ED" w:rsidP="00D668A1">
      <w:pPr>
        <w:pStyle w:val="Heading1"/>
        <w:spacing w:line="360" w:lineRule="auto"/>
        <w:rPr>
          <w:b w:val="0"/>
          <w:bCs w:val="0"/>
          <w:sz w:val="8"/>
        </w:rPr>
      </w:pPr>
      <w:r>
        <w:t>SIMERIA - HUNEDOARA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3"/>
        <w:gridCol w:w="865"/>
        <w:gridCol w:w="748"/>
        <w:gridCol w:w="2187"/>
        <w:gridCol w:w="947"/>
        <w:gridCol w:w="748"/>
        <w:gridCol w:w="863"/>
        <w:gridCol w:w="746"/>
        <w:gridCol w:w="2469"/>
      </w:tblGrid>
      <w:tr w:rsidR="007216ED" w14:paraId="6F6ACEEE" w14:textId="77777777">
        <w:trPr>
          <w:cantSplit/>
          <w:trHeight w:val="1237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9414B" w14:textId="77777777" w:rsidR="007216ED" w:rsidRDefault="007216ED" w:rsidP="007216E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AE3D0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28F49" w14:textId="77777777" w:rsidR="007216ED" w:rsidRPr="00BA7F8C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FAC80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Bârcea Mică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98131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1BCE14B6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1 - 7, </w:t>
            </w:r>
          </w:p>
          <w:p w14:paraId="4BFD50C6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2 - 8 </w:t>
            </w:r>
          </w:p>
          <w:p w14:paraId="5010A0C8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28F5053B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6637A" w14:textId="77777777" w:rsidR="007216ED" w:rsidRPr="009E0061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31E41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C82C7" w14:textId="77777777" w:rsidR="007216ED" w:rsidRPr="00BA7F8C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1B3C9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213 şi 214.</w:t>
            </w:r>
          </w:p>
        </w:tc>
      </w:tr>
      <w:tr w:rsidR="007216ED" w14:paraId="44F9481E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1610A" w14:textId="77777777" w:rsidR="007216ED" w:rsidRDefault="007216ED" w:rsidP="007216E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4C215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6666F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4A31E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1F9273DE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3C771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711F2" w14:textId="77777777" w:rsidR="007216ED" w:rsidRPr="009E0061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826DC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7BDBB" w14:textId="77777777" w:rsidR="007216ED" w:rsidRPr="00BA7F8C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699DB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16ED" w14:paraId="2B53CBC6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06D68" w14:textId="77777777" w:rsidR="007216ED" w:rsidRDefault="007216ED" w:rsidP="007216E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205B2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1727B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192FB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0FE066CD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4821E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082DB" w14:textId="77777777" w:rsidR="007216ED" w:rsidRPr="009E0061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8C9C0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09B73" w14:textId="77777777" w:rsidR="007216ED" w:rsidRPr="00BA7F8C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8564F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16ED" w14:paraId="40FD6CE1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D31D0" w14:textId="77777777" w:rsidR="007216ED" w:rsidRDefault="007216ED" w:rsidP="007216E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CCBF6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95636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D3826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0FAFDE2D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11 abătută Cap X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B2C0D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2105E869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21 </w:t>
            </w:r>
          </w:p>
          <w:p w14:paraId="7AB1B705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0EC72179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085BCCBE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 / 51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A47D3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24957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4405B" w14:textId="77777777" w:rsidR="007216ED" w:rsidRPr="00BA7F8C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5D446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5546B958" w14:textId="77777777" w:rsidR="007216ED" w:rsidRPr="006A7611" w:rsidRDefault="007216ED">
      <w:pPr>
        <w:spacing w:before="40" w:after="40" w:line="192" w:lineRule="auto"/>
        <w:ind w:right="57"/>
      </w:pPr>
    </w:p>
    <w:p w14:paraId="40E8672B" w14:textId="77777777" w:rsidR="007216ED" w:rsidRDefault="007216ED" w:rsidP="005B00A7">
      <w:pPr>
        <w:pStyle w:val="Heading1"/>
        <w:spacing w:line="360" w:lineRule="auto"/>
      </w:pPr>
      <w:r>
        <w:lastRenderedPageBreak/>
        <w:t>LINIA 218</w:t>
      </w:r>
    </w:p>
    <w:p w14:paraId="2ECAC659" w14:textId="77777777" w:rsidR="007216ED" w:rsidRDefault="007216ED" w:rsidP="008C7840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ARAD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780"/>
        <w:gridCol w:w="754"/>
        <w:gridCol w:w="870"/>
        <w:gridCol w:w="754"/>
        <w:gridCol w:w="2492"/>
      </w:tblGrid>
      <w:tr w:rsidR="007216ED" w14:paraId="4E578B64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8031F" w14:textId="77777777" w:rsidR="007216ED" w:rsidRDefault="007216ED" w:rsidP="007216E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C9E57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366E4" w14:textId="77777777" w:rsidR="007216ED" w:rsidRPr="00CF787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F1942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7BE8F069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BDAAA" w14:textId="77777777" w:rsidR="007216ED" w:rsidRPr="00465A98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</w:t>
            </w:r>
          </w:p>
          <w:p w14:paraId="08E0829A" w14:textId="77777777" w:rsidR="007216ED" w:rsidRPr="00465A98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F156E" w14:textId="77777777" w:rsidR="007216ED" w:rsidRPr="00CF787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F787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5DB5F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DD77B" w14:textId="77777777" w:rsidR="007216ED" w:rsidRPr="00984D7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048DA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:rsidRPr="00A8307A" w14:paraId="0A6DE44D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B5E03" w14:textId="77777777" w:rsidR="007216ED" w:rsidRPr="00A75A00" w:rsidRDefault="007216ED" w:rsidP="007216ED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25508" w14:textId="77777777" w:rsidR="007216ED" w:rsidRPr="00A8307A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4F9BC" w14:textId="77777777" w:rsidR="007216ED" w:rsidRPr="00A8307A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D7571" w14:textId="77777777" w:rsidR="007216ED" w:rsidRPr="00A8307A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15F4937" w14:textId="77777777" w:rsidR="007216ED" w:rsidRPr="00A8307A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8A2AA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peste sch. 11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</w:t>
            </w:r>
            <w:r w:rsidRPr="00664FA3">
              <w:rPr>
                <w:b/>
                <w:bCs/>
                <w:sz w:val="20"/>
                <w:szCs w:val="20"/>
                <w:lang w:val="ro-RO"/>
              </w:rPr>
              <w:t>51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97 </w:t>
            </w:r>
          </w:p>
          <w:p w14:paraId="27D52BE0" w14:textId="77777777" w:rsidR="007216ED" w:rsidRPr="00664FA3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0FB3B" w14:textId="77777777" w:rsidR="007216ED" w:rsidRPr="00A8307A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830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2CB85" w14:textId="77777777" w:rsidR="007216ED" w:rsidRPr="00A8307A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672ED" w14:textId="77777777" w:rsidR="007216ED" w:rsidRPr="00A8307A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3BE1F" w14:textId="77777777" w:rsidR="007216ED" w:rsidRPr="00A8307A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10184CE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525088A2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769698B9" w14:textId="77777777" w:rsidR="007216ED" w:rsidRPr="00664FA3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664FA3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7216ED" w:rsidRPr="00A8307A" w14:paraId="4B7248F0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C1173" w14:textId="77777777" w:rsidR="007216ED" w:rsidRPr="00A75A00" w:rsidRDefault="007216ED" w:rsidP="007216ED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63A72" w14:textId="77777777" w:rsidR="007216ED" w:rsidRPr="00A8307A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D272B" w14:textId="77777777" w:rsidR="007216ED" w:rsidRPr="00A8307A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46AED" w14:textId="77777777" w:rsidR="007216ED" w:rsidRPr="00A8307A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2E6B276" w14:textId="77777777" w:rsidR="007216ED" w:rsidRPr="00A8307A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8FA5C" w14:textId="77777777" w:rsidR="007216ED" w:rsidRPr="00664FA3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5B897CAE" w14:textId="77777777" w:rsidR="007216ED" w:rsidRPr="00664FA3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10736" w14:textId="77777777" w:rsidR="007216ED" w:rsidRPr="00A8307A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8307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E80F4" w14:textId="77777777" w:rsidR="007216ED" w:rsidRPr="00A8307A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5DE6A" w14:textId="77777777" w:rsidR="007216ED" w:rsidRPr="00A8307A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2772D" w14:textId="77777777" w:rsidR="007216ED" w:rsidRPr="00A8307A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6B2DE0D" w14:textId="77777777" w:rsidR="007216ED" w:rsidRPr="00A8307A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06FD775C" w14:textId="77777777" w:rsidR="007216ED" w:rsidRPr="00A8307A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44D8C7B5" w14:textId="77777777" w:rsidR="007216ED" w:rsidRPr="00A8307A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7216ED" w:rsidRPr="00A8307A" w14:paraId="64A5B608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50563" w14:textId="77777777" w:rsidR="007216ED" w:rsidRPr="00A75A00" w:rsidRDefault="007216ED" w:rsidP="007216ED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C9DE1" w14:textId="77777777" w:rsidR="007216ED" w:rsidRPr="00A8307A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17E67" w14:textId="77777777" w:rsidR="007216ED" w:rsidRPr="003F40D2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B2210" w14:textId="77777777" w:rsidR="007216ED" w:rsidRPr="00A8307A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D46A857" w14:textId="77777777" w:rsidR="007216ED" w:rsidRPr="00A8307A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4D3FF" w14:textId="77777777" w:rsidR="007216ED" w:rsidRPr="00A8307A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13, 17, 29, 43, 59, 63, 69, 73, 75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8307A">
              <w:rPr>
                <w:b/>
                <w:bCs/>
                <w:sz w:val="20"/>
                <w:lang w:val="ro-RO"/>
              </w:rPr>
              <w:t>79</w:t>
            </w:r>
            <w:r>
              <w:rPr>
                <w:b/>
                <w:bCs/>
                <w:sz w:val="20"/>
                <w:lang w:val="ro-RO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58E90" w14:textId="77777777" w:rsidR="007216ED" w:rsidRPr="003F40D2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3F40D2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B1B9A" w14:textId="77777777" w:rsidR="007216ED" w:rsidRPr="00A8307A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ED55C" w14:textId="77777777" w:rsidR="007216ED" w:rsidRPr="003F40D2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C1245" w14:textId="77777777" w:rsidR="007216ED" w:rsidRPr="00A8307A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835D7D5" w14:textId="77777777" w:rsidR="007216ED" w:rsidRPr="00A8307A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7216ED" w:rsidRPr="00A8307A" w14:paraId="5094C063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53ED3" w14:textId="77777777" w:rsidR="007216ED" w:rsidRPr="00A75A00" w:rsidRDefault="007216ED" w:rsidP="007216ED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81067" w14:textId="77777777" w:rsidR="007216ED" w:rsidRPr="00A8307A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9FA8A" w14:textId="77777777" w:rsidR="007216ED" w:rsidRPr="003F40D2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D3FAC" w14:textId="77777777" w:rsidR="007216ED" w:rsidRPr="00A8307A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0C08486" w14:textId="77777777" w:rsidR="007216ED" w:rsidRPr="00A8307A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8D6C2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C438E4B" w14:textId="77777777" w:rsidR="007216ED" w:rsidRPr="00A8307A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6A777" w14:textId="77777777" w:rsidR="007216ED" w:rsidRPr="003F40D2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3F40D2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3605D" w14:textId="77777777" w:rsidR="007216ED" w:rsidRPr="00A8307A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4AB5A" w14:textId="77777777" w:rsidR="007216ED" w:rsidRPr="003F40D2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E4DD2" w14:textId="77777777" w:rsidR="007216ED" w:rsidRPr="00A8307A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7BC5EFC" w14:textId="77777777" w:rsidR="007216ED" w:rsidRPr="00A8307A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7216ED" w:rsidRPr="00A8307A" w14:paraId="62B1DE7B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583CF" w14:textId="77777777" w:rsidR="007216ED" w:rsidRPr="00A75A00" w:rsidRDefault="007216ED" w:rsidP="007216ED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E80FA" w14:textId="77777777" w:rsidR="007216ED" w:rsidRPr="00A8307A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6DC7F" w14:textId="77777777" w:rsidR="007216ED" w:rsidRPr="00732832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5E0A3" w14:textId="77777777" w:rsidR="007216ED" w:rsidRPr="00A8307A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527814A" w14:textId="77777777" w:rsidR="007216ED" w:rsidRPr="00A8307A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7D6F1" w14:textId="77777777" w:rsidR="007216ED" w:rsidRPr="00A8307A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D93F9" w14:textId="77777777" w:rsidR="007216ED" w:rsidRPr="007B4F6A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7B4F6A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288AF" w14:textId="77777777" w:rsidR="007216ED" w:rsidRPr="00A8307A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25128" w14:textId="77777777" w:rsidR="007216ED" w:rsidRPr="00732832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02C1F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5D96AC4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40E1C24F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FE83A20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7B0AA6E7" w14:textId="77777777" w:rsidR="007216ED" w:rsidRPr="00A8307A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7216ED" w:rsidRPr="00A8307A" w14:paraId="2213C378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10A8B" w14:textId="77777777" w:rsidR="007216ED" w:rsidRPr="00A75A00" w:rsidRDefault="007216ED" w:rsidP="007216ED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E6BFD" w14:textId="77777777" w:rsidR="007216ED" w:rsidRPr="00A8307A" w:rsidRDefault="007216ED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17531" w14:textId="77777777" w:rsidR="007216ED" w:rsidRPr="00732832" w:rsidRDefault="007216ED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9C00E" w14:textId="77777777" w:rsidR="007216ED" w:rsidRPr="00A8307A" w:rsidRDefault="007216ED" w:rsidP="0004703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F799840" w14:textId="77777777" w:rsidR="007216ED" w:rsidRPr="00A8307A" w:rsidRDefault="007216ED" w:rsidP="0004703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2ADD0" w14:textId="77777777" w:rsidR="007216ED" w:rsidRDefault="007216ED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B62C0E1" w14:textId="77777777" w:rsidR="007216ED" w:rsidRDefault="007216ED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768E5A0B" w14:textId="77777777" w:rsidR="007216ED" w:rsidRDefault="007216ED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13DD3" w14:textId="77777777" w:rsidR="007216ED" w:rsidRPr="007B4F6A" w:rsidRDefault="007216ED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D9BCB" w14:textId="77777777" w:rsidR="007216ED" w:rsidRPr="00A8307A" w:rsidRDefault="007216ED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EBA45" w14:textId="77777777" w:rsidR="007216ED" w:rsidRPr="00732832" w:rsidRDefault="007216ED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CEF43" w14:textId="77777777" w:rsidR="007216ED" w:rsidRDefault="007216ED" w:rsidP="0004703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7216ED" w:rsidRPr="00A8307A" w14:paraId="54ABE5F2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E9C2C" w14:textId="77777777" w:rsidR="007216ED" w:rsidRPr="00A75A00" w:rsidRDefault="007216ED" w:rsidP="007216ED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A2C0F" w14:textId="77777777" w:rsidR="007216ED" w:rsidRPr="00A8307A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920D4" w14:textId="77777777" w:rsidR="007216ED" w:rsidRPr="00B2699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D35A3" w14:textId="77777777" w:rsidR="007216ED" w:rsidRPr="00A8307A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32F9923" w14:textId="77777777" w:rsidR="007216ED" w:rsidRPr="00A8307A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2B559" w14:textId="77777777" w:rsidR="007216ED" w:rsidRPr="00A8307A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3E4CF" w14:textId="77777777" w:rsidR="007216ED" w:rsidRPr="00B2699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B26991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DAC00" w14:textId="77777777" w:rsidR="007216ED" w:rsidRPr="00A8307A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C2475" w14:textId="77777777" w:rsidR="007216ED" w:rsidRPr="00B2699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FA001" w14:textId="77777777" w:rsidR="007216ED" w:rsidRPr="00A8307A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82A17D0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41E04B0C" w14:textId="77777777" w:rsidR="007216ED" w:rsidRPr="00A8307A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7216ED" w:rsidRPr="00A8307A" w14:paraId="6D03383F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165E7" w14:textId="77777777" w:rsidR="007216ED" w:rsidRPr="00A75A00" w:rsidRDefault="007216ED" w:rsidP="007216ED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F4BD4" w14:textId="77777777" w:rsidR="007216ED" w:rsidRPr="00A8307A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CAFA0" w14:textId="77777777" w:rsidR="007216ED" w:rsidRPr="00B2699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A5C07" w14:textId="77777777" w:rsidR="007216ED" w:rsidRPr="00A8307A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A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9364A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1245BC6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0AE178D3" w14:textId="77777777" w:rsidR="007216ED" w:rsidRPr="00A8307A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4EB7B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A8356" w14:textId="77777777" w:rsidR="007216ED" w:rsidRPr="00A8307A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D2FD1" w14:textId="77777777" w:rsidR="007216ED" w:rsidRPr="00B2699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039E6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3F59DF48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în direcția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Sud, 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Vest și liniile 1 - 6 Reșița, liniile </w:t>
            </w:r>
          </w:p>
          <w:p w14:paraId="75D7A5DE" w14:textId="77777777" w:rsidR="007216ED" w:rsidRPr="00A8307A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7216ED" w:rsidRPr="00A8307A" w14:paraId="514CE727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1B9CE" w14:textId="77777777" w:rsidR="007216ED" w:rsidRPr="00A75A00" w:rsidRDefault="007216ED" w:rsidP="007216ED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1E37D" w14:textId="77777777" w:rsidR="007216ED" w:rsidRPr="00A8307A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0E91B" w14:textId="77777777" w:rsidR="007216ED" w:rsidRPr="00B2699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BA193" w14:textId="77777777" w:rsidR="007216ED" w:rsidRPr="00A8307A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26C7B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0C8699F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388E8C8" w14:textId="77777777" w:rsidR="007216ED" w:rsidRPr="00A8307A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70957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E096C" w14:textId="77777777" w:rsidR="007216ED" w:rsidRPr="00A8307A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C64A0" w14:textId="77777777" w:rsidR="007216ED" w:rsidRPr="00B2699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D39A5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029961E3" w14:textId="77777777" w:rsidR="007216ED" w:rsidRPr="00A8307A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7216ED" w:rsidRPr="00A8307A" w14:paraId="59C8DD1C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CAB06" w14:textId="77777777" w:rsidR="007216ED" w:rsidRPr="00A75A00" w:rsidRDefault="007216ED" w:rsidP="007216ED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9C638" w14:textId="77777777" w:rsidR="007216ED" w:rsidRPr="00A8307A" w:rsidRDefault="007216ED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61F4B" w14:textId="77777777" w:rsidR="007216ED" w:rsidRPr="00B26991" w:rsidRDefault="007216ED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B6EFE" w14:textId="77777777" w:rsidR="007216ED" w:rsidRPr="00A8307A" w:rsidRDefault="007216ED" w:rsidP="00FD3B2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DCB95" w14:textId="77777777" w:rsidR="007216ED" w:rsidRDefault="007216ED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6C87EDA4" w14:textId="77777777" w:rsidR="007216ED" w:rsidRDefault="007216ED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5B4969A" w14:textId="77777777" w:rsidR="007216ED" w:rsidRDefault="007216ED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26CAE" w14:textId="77777777" w:rsidR="007216ED" w:rsidRDefault="007216ED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04E24" w14:textId="77777777" w:rsidR="007216ED" w:rsidRPr="00A8307A" w:rsidRDefault="007216ED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28987" w14:textId="77777777" w:rsidR="007216ED" w:rsidRPr="00B26991" w:rsidRDefault="007216ED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2E0B3" w14:textId="77777777" w:rsidR="007216ED" w:rsidRPr="00FD3B28" w:rsidRDefault="007216ED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29631928" w14:textId="77777777" w:rsidR="007216ED" w:rsidRDefault="007216ED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7216ED" w:rsidRPr="00A8307A" w14:paraId="08452137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76340" w14:textId="77777777" w:rsidR="007216ED" w:rsidRPr="00A75A00" w:rsidRDefault="007216ED" w:rsidP="007216ED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74D31" w14:textId="77777777" w:rsidR="007216ED" w:rsidRPr="00A8307A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91A74" w14:textId="77777777" w:rsidR="007216ED" w:rsidRPr="00B2699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8C32F" w14:textId="77777777" w:rsidR="007216ED" w:rsidRPr="00A8307A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B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4C342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38501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262E2" w14:textId="77777777" w:rsidR="007216ED" w:rsidRPr="00A8307A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86B0B" w14:textId="77777777" w:rsidR="007216ED" w:rsidRPr="00B2699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F510C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100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Cărpiniș, linia 133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Ronaț Triaj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7216ED" w:rsidRPr="00A8307A" w14:paraId="2E37FAF6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7E504" w14:textId="77777777" w:rsidR="007216ED" w:rsidRPr="00A75A00" w:rsidRDefault="007216ED" w:rsidP="007216ED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9A079" w14:textId="77777777" w:rsidR="007216ED" w:rsidRPr="00A8307A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E0984" w14:textId="77777777" w:rsidR="007216ED" w:rsidRPr="000D3BB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FD256" w14:textId="77777777" w:rsidR="007216ED" w:rsidRPr="00A8307A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1C50EBA" w14:textId="77777777" w:rsidR="007216ED" w:rsidRPr="00A8307A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2B51D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17ACE35" w14:textId="77777777" w:rsidR="007216ED" w:rsidRPr="00A8307A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5BBB2" w14:textId="77777777" w:rsidR="007216ED" w:rsidRPr="000D3BB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0D3BBC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E59A2" w14:textId="77777777" w:rsidR="007216ED" w:rsidRPr="00A8307A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157A5" w14:textId="77777777" w:rsidR="007216ED" w:rsidRPr="000D3BB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C2CD5" w14:textId="77777777" w:rsidR="007216ED" w:rsidRPr="00A8307A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2A0CF28" w14:textId="77777777" w:rsidR="007216ED" w:rsidRPr="00A8307A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7216ED" w:rsidRPr="00A8307A" w14:paraId="7D7A1C0D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38982" w14:textId="77777777" w:rsidR="007216ED" w:rsidRPr="00A75A00" w:rsidRDefault="007216ED" w:rsidP="007216ED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F076A" w14:textId="77777777" w:rsidR="007216ED" w:rsidRPr="00A8307A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C100E" w14:textId="77777777" w:rsidR="007216ED" w:rsidRPr="009658E6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09273" w14:textId="77777777" w:rsidR="007216ED" w:rsidRPr="00A8307A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9AF0EF2" w14:textId="77777777" w:rsidR="007216ED" w:rsidRPr="00A8307A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D2EE3" w14:textId="77777777" w:rsidR="007216ED" w:rsidRPr="00A8307A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C6D31" w14:textId="77777777" w:rsidR="007216ED" w:rsidRPr="009658E6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9658E6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5C984" w14:textId="77777777" w:rsidR="007216ED" w:rsidRPr="00A8307A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0A931" w14:textId="77777777" w:rsidR="007216ED" w:rsidRPr="009658E6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78748" w14:textId="77777777" w:rsidR="007216ED" w:rsidRPr="00A8307A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75D9DC4" w14:textId="77777777" w:rsidR="007216ED" w:rsidRPr="00A8307A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7216ED" w:rsidRPr="00A8307A" w14:paraId="5D13DE1E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3133C" w14:textId="77777777" w:rsidR="007216ED" w:rsidRPr="00A75A00" w:rsidRDefault="007216ED" w:rsidP="007216ED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5D005" w14:textId="77777777" w:rsidR="007216ED" w:rsidRPr="00A8307A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A26E2" w14:textId="77777777" w:rsidR="007216ED" w:rsidRPr="00472E19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2887D" w14:textId="77777777" w:rsidR="007216ED" w:rsidRPr="00A8307A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F4AFBD4" w14:textId="77777777" w:rsidR="007216ED" w:rsidRPr="00A8307A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BB462" w14:textId="77777777" w:rsidR="007216ED" w:rsidRPr="00A8307A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3C833" w14:textId="77777777" w:rsidR="007216ED" w:rsidRPr="00472E19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472E19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43A00" w14:textId="77777777" w:rsidR="007216ED" w:rsidRPr="00A8307A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1D3F0" w14:textId="77777777" w:rsidR="007216ED" w:rsidRPr="00472E19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C7208" w14:textId="77777777" w:rsidR="007216ED" w:rsidRPr="00A8307A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79F8090" w14:textId="77777777" w:rsidR="007216ED" w:rsidRPr="00A8307A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7216ED" w:rsidRPr="00A8307A" w14:paraId="6029FFC4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CFB84" w14:textId="77777777" w:rsidR="007216ED" w:rsidRPr="00A75A00" w:rsidRDefault="007216ED" w:rsidP="007216ED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9CFE4" w14:textId="77777777" w:rsidR="007216ED" w:rsidRPr="00A8307A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94EF9" w14:textId="77777777" w:rsidR="007216ED" w:rsidRPr="00530A8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76493" w14:textId="77777777" w:rsidR="007216ED" w:rsidRPr="00A8307A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BBA2521" w14:textId="77777777" w:rsidR="007216ED" w:rsidRPr="00A8307A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F5900" w14:textId="77777777" w:rsidR="007216ED" w:rsidRPr="00A8307A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63223" w14:textId="77777777" w:rsidR="007216ED" w:rsidRPr="00530A8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530A8D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E3A16" w14:textId="77777777" w:rsidR="007216ED" w:rsidRPr="00A8307A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741DE" w14:textId="77777777" w:rsidR="007216ED" w:rsidRPr="00530A8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6E6CB" w14:textId="77777777" w:rsidR="007216ED" w:rsidRPr="00A8307A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5B0F168" w14:textId="77777777" w:rsidR="007216ED" w:rsidRPr="00A8307A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7216ED" w14:paraId="6712E08E" w14:textId="77777777" w:rsidTr="0017470F">
        <w:trPr>
          <w:cantSplit/>
          <w:trHeight w:val="26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5EC00" w14:textId="77777777" w:rsidR="007216ED" w:rsidRDefault="007216ED" w:rsidP="007216E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BA820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D8B39" w14:textId="77777777" w:rsidR="007216ED" w:rsidRPr="00CF787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2DB01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2D989247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 </w:t>
            </w:r>
          </w:p>
          <w:p w14:paraId="51306A42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95638" w14:textId="77777777" w:rsidR="007216ED" w:rsidRPr="00447EF5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peste toate apara-tele de cale din stația Ronaţ Triaj</w:t>
            </w:r>
          </w:p>
          <w:p w14:paraId="691D7FED" w14:textId="77777777" w:rsidR="007216ED" w:rsidRPr="00465A98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Grupa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1A248" w14:textId="77777777" w:rsidR="007216ED" w:rsidRPr="00CF787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B6F4F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A0AA9" w14:textId="77777777" w:rsidR="007216ED" w:rsidRPr="00984D7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7AA85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FC581D6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3 - 8 abătute.</w:t>
            </w:r>
          </w:p>
        </w:tc>
      </w:tr>
      <w:tr w:rsidR="007216ED" w14:paraId="5D015358" w14:textId="77777777" w:rsidTr="0017470F">
        <w:trPr>
          <w:cantSplit/>
          <w:trHeight w:val="8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DA46A" w14:textId="77777777" w:rsidR="007216ED" w:rsidRDefault="007216ED" w:rsidP="007216E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967E1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2CF65" w14:textId="77777777" w:rsidR="007216ED" w:rsidRPr="00CF787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B396B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3F26B515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  <w:p w14:paraId="4AFDC02B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3 - 8 abătute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20DC9" w14:textId="77777777" w:rsidR="007216ED" w:rsidRPr="00465A98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79B88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67D22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B5B30" w14:textId="77777777" w:rsidR="007216ED" w:rsidRPr="00984D7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63879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diagonala 2 - 4 Ronaţ Triaj Grupa A.</w:t>
            </w:r>
          </w:p>
        </w:tc>
      </w:tr>
      <w:tr w:rsidR="007216ED" w14:paraId="37C73784" w14:textId="77777777" w:rsidTr="0017470F">
        <w:trPr>
          <w:cantSplit/>
          <w:trHeight w:val="5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74B8F" w14:textId="77777777" w:rsidR="007216ED" w:rsidRDefault="007216ED" w:rsidP="007216E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A78B4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55D5E" w14:textId="77777777" w:rsidR="007216ED" w:rsidRPr="00CF787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BC007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7F62C76C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9763F" w14:textId="77777777" w:rsidR="007216ED" w:rsidRPr="00465A98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9F3AD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614CE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8FE53" w14:textId="77777777" w:rsidR="007216ED" w:rsidRPr="00984D7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187AC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9EEC34D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3, Cap Y.</w:t>
            </w:r>
          </w:p>
        </w:tc>
      </w:tr>
      <w:tr w:rsidR="007216ED" w14:paraId="0C211A8A" w14:textId="77777777" w:rsidTr="0017470F">
        <w:trPr>
          <w:cantSplit/>
          <w:trHeight w:val="89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994EC" w14:textId="77777777" w:rsidR="007216ED" w:rsidRDefault="007216ED" w:rsidP="007216E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31700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618D1" w14:textId="77777777" w:rsidR="007216ED" w:rsidRPr="00CF787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2DE24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16111194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C100B" w14:textId="77777777" w:rsidR="007216ED" w:rsidRPr="00465A98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02F17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B6EEE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B77AD" w14:textId="77777777" w:rsidR="007216ED" w:rsidRPr="00984D7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B122D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444F23C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 și </w:t>
            </w:r>
          </w:p>
          <w:p w14:paraId="340DAFE1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Ronaț Triaj Grupa A. </w:t>
            </w:r>
          </w:p>
        </w:tc>
      </w:tr>
      <w:tr w:rsidR="007216ED" w14:paraId="4D0A0707" w14:textId="77777777" w:rsidTr="0017470F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3E4C4" w14:textId="77777777" w:rsidR="007216ED" w:rsidRDefault="007216ED" w:rsidP="007216E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C1BBA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10+400</w:t>
            </w:r>
          </w:p>
          <w:p w14:paraId="53709765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CDBF4" w14:textId="77777777" w:rsidR="007216ED" w:rsidRPr="00CF787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EE672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501B9634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-  Sânandrei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E2D38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99F80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8C963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2DDA5" w14:textId="77777777" w:rsidR="007216ED" w:rsidRPr="00984D7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DAE07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14:paraId="36D709B0" w14:textId="77777777" w:rsidTr="0017470F">
        <w:trPr>
          <w:cantSplit/>
          <w:trHeight w:val="5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C7222" w14:textId="77777777" w:rsidR="007216ED" w:rsidRDefault="007216ED" w:rsidP="007216E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34CFC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D0FBB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1248B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2F53B766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F81CC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33C5D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F79AE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BBD09" w14:textId="77777777" w:rsidR="007216ED" w:rsidRPr="00984D7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FDE48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5BF4C18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Cap X.</w:t>
            </w:r>
          </w:p>
        </w:tc>
      </w:tr>
      <w:tr w:rsidR="007216ED" w14:paraId="15B75FE9" w14:textId="77777777" w:rsidTr="0017470F">
        <w:trPr>
          <w:cantSplit/>
          <w:trHeight w:val="9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B7E06" w14:textId="77777777" w:rsidR="007216ED" w:rsidRDefault="007216ED" w:rsidP="007216E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EAB42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CDF37" w14:textId="77777777" w:rsidR="007216ED" w:rsidRPr="00CF787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C0B76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63607679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DDA2D" w14:textId="77777777" w:rsidR="007216ED" w:rsidRPr="00465A98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56979822" w14:textId="77777777" w:rsidR="007216ED" w:rsidRPr="00465A98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6 - 12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43B81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B6D99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86716" w14:textId="77777777" w:rsidR="007216ED" w:rsidRPr="00984D7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7B565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226CDF1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abătută. </w:t>
            </w:r>
          </w:p>
        </w:tc>
      </w:tr>
      <w:tr w:rsidR="007216ED" w14:paraId="4018C4DF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71A74" w14:textId="77777777" w:rsidR="007216ED" w:rsidRDefault="007216ED" w:rsidP="007216E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E9F71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16+050</w:t>
            </w:r>
          </w:p>
          <w:p w14:paraId="0F67A0F3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6372A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EF22B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Sânandrei -</w:t>
            </w:r>
          </w:p>
          <w:p w14:paraId="242D2008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2A686" w14:textId="77777777" w:rsidR="007216ED" w:rsidRPr="00465A98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B57CC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3DCFD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1B25F" w14:textId="77777777" w:rsidR="007216ED" w:rsidRPr="00984D7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4C5E5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7216ED" w14:paraId="48F313F2" w14:textId="77777777" w:rsidTr="0017470F">
        <w:trPr>
          <w:cantSplit/>
          <w:trHeight w:val="257"/>
          <w:jc w:val="center"/>
        </w:trPr>
        <w:tc>
          <w:tcPr>
            <w:tcW w:w="638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58152" w14:textId="77777777" w:rsidR="007216ED" w:rsidRDefault="007216ED" w:rsidP="007216E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EE641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19+700</w:t>
            </w:r>
          </w:p>
          <w:p w14:paraId="49541FAF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04EC5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ABF60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Băile Calacea, </w:t>
            </w:r>
            <w:r>
              <w:rPr>
                <w:b/>
                <w:bCs/>
                <w:sz w:val="20"/>
                <w:lang w:val="ro-RO"/>
              </w:rPr>
              <w:br/>
              <w:t>linia 3 directă și Băile Calacea -Orțișoara</w:t>
            </w:r>
          </w:p>
        </w:tc>
        <w:tc>
          <w:tcPr>
            <w:tcW w:w="78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C7740" w14:textId="77777777" w:rsidR="007216ED" w:rsidRPr="00465A98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7C6FE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9B19A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F24AF" w14:textId="77777777" w:rsidR="007216ED" w:rsidRPr="00984D7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F08D9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Restricție de viteză semnalizată în trepte</w:t>
            </w:r>
          </w:p>
        </w:tc>
      </w:tr>
      <w:tr w:rsidR="007216ED" w14:paraId="7A1EC26B" w14:textId="77777777" w:rsidTr="0017470F">
        <w:trPr>
          <w:cantSplit/>
          <w:trHeight w:val="874"/>
          <w:jc w:val="center"/>
        </w:trPr>
        <w:tc>
          <w:tcPr>
            <w:tcW w:w="638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0FDB6" w14:textId="77777777" w:rsidR="007216ED" w:rsidRDefault="007216ED" w:rsidP="007216E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1FDF1" w14:textId="77777777" w:rsidR="007216ED" w:rsidRDefault="007216ED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  <w:p w14:paraId="6917E3AF" w14:textId="77777777" w:rsidR="007216ED" w:rsidRDefault="007216ED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6A84F" w14:textId="77777777" w:rsidR="007216ED" w:rsidRDefault="007216ED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3C294" w14:textId="77777777" w:rsidR="007216ED" w:rsidRDefault="007216ED" w:rsidP="00447EF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8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C867A" w14:textId="77777777" w:rsidR="007216ED" w:rsidRPr="00465A98" w:rsidRDefault="007216ED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FC093" w14:textId="77777777" w:rsidR="007216ED" w:rsidRDefault="007216ED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BA178" w14:textId="77777777" w:rsidR="007216ED" w:rsidRDefault="007216ED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E38CF" w14:textId="77777777" w:rsidR="007216ED" w:rsidRPr="00984D71" w:rsidRDefault="007216ED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62A39" w14:textId="77777777" w:rsidR="007216ED" w:rsidRDefault="007216ED" w:rsidP="00447EF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5ADBB075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56A80" w14:textId="77777777" w:rsidR="007216ED" w:rsidRDefault="007216ED" w:rsidP="007216E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36C12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5B187" w14:textId="77777777" w:rsidR="007216ED" w:rsidRPr="00CF787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84A5A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95561" w14:textId="77777777" w:rsidR="007216ED" w:rsidRPr="00465A98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D5FA7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B556B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8DC37" w14:textId="77777777" w:rsidR="007216ED" w:rsidRPr="00984D7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4E480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88ED705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 Cap X.</w:t>
            </w:r>
          </w:p>
        </w:tc>
      </w:tr>
      <w:tr w:rsidR="007216ED" w14:paraId="694F7EFA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D69F2" w14:textId="77777777" w:rsidR="007216ED" w:rsidRDefault="007216ED" w:rsidP="007216E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642E7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17787" w14:textId="77777777" w:rsidR="007216ED" w:rsidRPr="00CF787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34730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  <w:p w14:paraId="6F3EF1C6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E2400" w14:textId="77777777" w:rsidR="007216ED" w:rsidRPr="00465A98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6B480391" w14:textId="77777777" w:rsidR="007216ED" w:rsidRPr="00465A98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4 - 12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DBD46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2F9FA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CB399" w14:textId="77777777" w:rsidR="007216ED" w:rsidRPr="00984D7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2F53B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496D3FE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7216ED" w14:paraId="314A64B8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73681" w14:textId="77777777" w:rsidR="007216ED" w:rsidRDefault="007216ED" w:rsidP="007216E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2CC1A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25+100</w:t>
            </w:r>
          </w:p>
          <w:p w14:paraId="66DCE818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0DB14" w14:textId="77777777" w:rsidR="007216ED" w:rsidRPr="00CF787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1597E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Băile Calacea -Orțișoara și </w:t>
            </w:r>
          </w:p>
          <w:p w14:paraId="40F31EB3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49ED9065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94497" w14:textId="77777777" w:rsidR="007216ED" w:rsidRPr="00465A98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91CC9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2333E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4C4D6" w14:textId="77777777" w:rsidR="007216ED" w:rsidRPr="00984D7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0347D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Lucrări Coridor IV.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Podețe provizorii.</w:t>
            </w:r>
          </w:p>
        </w:tc>
      </w:tr>
      <w:tr w:rsidR="007216ED" w14:paraId="1231B55F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6C15C" w14:textId="77777777" w:rsidR="007216ED" w:rsidRDefault="007216ED" w:rsidP="007216E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4AA15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DC24A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388D9" w14:textId="77777777" w:rsidR="007216ED" w:rsidRDefault="007216ED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5C6598E3" w14:textId="77777777" w:rsidR="007216ED" w:rsidRDefault="007216ED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7352D" w14:textId="77777777" w:rsidR="007216ED" w:rsidRDefault="007216ED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între</w:t>
            </w:r>
          </w:p>
          <w:p w14:paraId="69AFCAB9" w14:textId="77777777" w:rsidR="007216ED" w:rsidRPr="0017470F" w:rsidRDefault="007216ED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sch. 11 și Ax </w:t>
            </w:r>
            <w:r>
              <w:rPr>
                <w:b/>
                <w:bCs/>
                <w:sz w:val="20"/>
                <w:lang w:val="ro-RO"/>
              </w:rPr>
              <w:t>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11112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8AEA9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18268" w14:textId="77777777" w:rsidR="007216ED" w:rsidRPr="00984D7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490BE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6F36AC63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7CA04" w14:textId="77777777" w:rsidR="007216ED" w:rsidRDefault="007216ED" w:rsidP="007216E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DC062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A7400" w14:textId="77777777" w:rsidR="007216ED" w:rsidRPr="00CF787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0FC57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52CD755D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C4FDF" w14:textId="77777777" w:rsidR="007216ED" w:rsidRPr="00465A98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6C30E4BE" w14:textId="77777777" w:rsidR="007216ED" w:rsidRPr="00465A98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9 și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438D9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59EFE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15F05" w14:textId="77777777" w:rsidR="007216ED" w:rsidRPr="00984D7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74078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2512CF6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3 - 5 Cap X.</w:t>
            </w:r>
          </w:p>
        </w:tc>
      </w:tr>
      <w:tr w:rsidR="007216ED" w14:paraId="106F7D9E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035B2" w14:textId="77777777" w:rsidR="007216ED" w:rsidRDefault="007216ED" w:rsidP="007216E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8BE84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1810E" w14:textId="77777777" w:rsidR="007216ED" w:rsidRPr="00CF787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0CB47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089350CB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F21BD" w14:textId="77777777" w:rsidR="007216ED" w:rsidRPr="00465A98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peste sch. 10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E06A9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24150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04B37" w14:textId="77777777" w:rsidR="007216ED" w:rsidRPr="00984D7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25CD0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și 4 abătute, Cap Y.</w:t>
            </w:r>
          </w:p>
        </w:tc>
      </w:tr>
      <w:tr w:rsidR="007216ED" w14:paraId="3AA3548E" w14:textId="77777777" w:rsidTr="0017470F">
        <w:trPr>
          <w:cantSplit/>
          <w:trHeight w:val="5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2D903" w14:textId="77777777" w:rsidR="007216ED" w:rsidRDefault="007216ED" w:rsidP="007216E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C0DEC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31+300</w:t>
            </w:r>
          </w:p>
          <w:p w14:paraId="1E6EFBAA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975F0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E2F1C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Orțișoara - </w:t>
            </w:r>
          </w:p>
          <w:p w14:paraId="2F92247B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Vinga și St. Vinga</w:t>
            </w:r>
          </w:p>
          <w:p w14:paraId="148E5E53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54F40" w14:textId="77777777" w:rsidR="007216ED" w:rsidRPr="00465A98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E0D77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73F15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BF2F4" w14:textId="77777777" w:rsidR="007216ED" w:rsidRPr="00984D71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44AD1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3C76F50A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1D1C6A63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F8FD9" w14:textId="77777777" w:rsidR="007216ED" w:rsidRDefault="007216ED" w:rsidP="007216E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E3D84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AC7F2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56456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6ED69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EE1DD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B938F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8983C" w14:textId="77777777" w:rsidR="007216ED" w:rsidRPr="00984D71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513FB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</w:t>
            </w:r>
          </w:p>
        </w:tc>
      </w:tr>
      <w:tr w:rsidR="007216ED" w14:paraId="4DEF5843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A2883" w14:textId="77777777" w:rsidR="007216ED" w:rsidRDefault="007216ED" w:rsidP="007216E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10D8A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1732C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C4B8E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B6811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43A13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4EC4E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A3A7C" w14:textId="77777777" w:rsidR="007216ED" w:rsidRPr="00984D71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29233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Cap X.</w:t>
            </w:r>
          </w:p>
        </w:tc>
      </w:tr>
      <w:tr w:rsidR="007216ED" w14:paraId="5A272685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9E2D8" w14:textId="77777777" w:rsidR="007216ED" w:rsidRDefault="007216ED" w:rsidP="007216E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076DF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D3357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73A6B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8DBFC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C2679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C8DDB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AD03F" w14:textId="77777777" w:rsidR="007216ED" w:rsidRPr="00984D71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3BD05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Y.</w:t>
            </w:r>
          </w:p>
        </w:tc>
      </w:tr>
      <w:tr w:rsidR="007216ED" w14:paraId="6914F024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D9944" w14:textId="77777777" w:rsidR="007216ED" w:rsidRDefault="007216ED" w:rsidP="007216E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D98DF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E94AD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A9FBD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Valea Viilor </w:t>
            </w:r>
          </w:p>
          <w:p w14:paraId="2E7F0F45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99C69" w14:textId="77777777" w:rsidR="007216ED" w:rsidRPr="00465A98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259E2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F28F7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35ADB" w14:textId="77777777" w:rsidR="007216ED" w:rsidRPr="00984D71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15634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60A80740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D7A74" w14:textId="77777777" w:rsidR="007216ED" w:rsidRDefault="007216ED" w:rsidP="007216E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FAB21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4D58D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13D6B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Viilor</w:t>
            </w:r>
          </w:p>
          <w:p w14:paraId="31CDF861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E7828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464FB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2D1D8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90B15" w14:textId="77777777" w:rsidR="007216ED" w:rsidRPr="00984D71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B06A2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51A652C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 Cap Y.</w:t>
            </w:r>
          </w:p>
        </w:tc>
      </w:tr>
      <w:tr w:rsidR="007216ED" w14:paraId="3C664436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AF9EB" w14:textId="77777777" w:rsidR="007216ED" w:rsidRDefault="007216ED" w:rsidP="007216E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273C6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47+950</w:t>
            </w:r>
          </w:p>
          <w:p w14:paraId="6EE0771A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60A2C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0F8D9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Valea Viilor – </w:t>
            </w:r>
          </w:p>
          <w:p w14:paraId="065785E3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Aradu Nou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7FC0D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D6D78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D59E8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ECD6F" w14:textId="77777777" w:rsidR="007216ED" w:rsidRPr="00984D71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BDEFC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14:paraId="2AA7AB5D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39D37" w14:textId="77777777" w:rsidR="007216ED" w:rsidRDefault="007216ED" w:rsidP="007216E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31967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256C4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76895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6E33EBA0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34E9D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BAFAF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F8D77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2CD3E" w14:textId="77777777" w:rsidR="007216ED" w:rsidRPr="00984D71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8BA83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767F826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7216ED" w14:paraId="38E2DE9F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5D54A" w14:textId="77777777" w:rsidR="007216ED" w:rsidRDefault="007216ED" w:rsidP="007216E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4752A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F9AB6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EF269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37068C1F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A6345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F1806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95C5E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97935" w14:textId="77777777" w:rsidR="007216ED" w:rsidRPr="00984D71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BD825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47FE0E2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6 abătută Cap X.</w:t>
            </w:r>
          </w:p>
        </w:tc>
      </w:tr>
      <w:tr w:rsidR="007216ED" w14:paraId="67B6BCB1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34D27" w14:textId="77777777" w:rsidR="007216ED" w:rsidRDefault="007216ED" w:rsidP="007216E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3D7BE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85032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93C2C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6A662BB0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6F89E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CC500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E77BB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3F588" w14:textId="77777777" w:rsidR="007216ED" w:rsidRPr="00984D71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F4FE1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E582CAE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7216ED" w14:paraId="39E64055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1B5F4" w14:textId="77777777" w:rsidR="007216ED" w:rsidRDefault="007216ED" w:rsidP="007216E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E41CE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F78D1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AC2DD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7C32896C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EFF3A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22BCF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798F1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308E1" w14:textId="77777777" w:rsidR="007216ED" w:rsidRPr="00984D71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8637A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1BCFA97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7216ED" w14:paraId="15058DEC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ECFAD" w14:textId="77777777" w:rsidR="007216ED" w:rsidRDefault="007216ED" w:rsidP="007216E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1EEAB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E199F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9BA35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40F96E1A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1B609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141E6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9EB19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CF00E" w14:textId="77777777" w:rsidR="007216ED" w:rsidRPr="00984D71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217FD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0AF02A7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Cap Y.</w:t>
            </w:r>
          </w:p>
        </w:tc>
      </w:tr>
      <w:tr w:rsidR="007216ED" w14:paraId="7A83AE04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254A1" w14:textId="77777777" w:rsidR="007216ED" w:rsidRDefault="007216ED" w:rsidP="007216E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5594F" w14:textId="77777777" w:rsidR="007216ED" w:rsidRDefault="007216ED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52+000</w:t>
            </w:r>
          </w:p>
          <w:p w14:paraId="67102E13" w14:textId="77777777" w:rsidR="007216ED" w:rsidRDefault="007216ED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46AD6" w14:textId="77777777" w:rsidR="007216ED" w:rsidRDefault="007216ED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38F12" w14:textId="77777777" w:rsidR="007216ED" w:rsidRDefault="007216ED" w:rsidP="007F28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Aradu Nou - Arad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4A524" w14:textId="77777777" w:rsidR="007216ED" w:rsidRDefault="007216ED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03CCF" w14:textId="77777777" w:rsidR="007216ED" w:rsidRDefault="007216ED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985CD" w14:textId="77777777" w:rsidR="007216ED" w:rsidRDefault="007216ED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ED095" w14:textId="77777777" w:rsidR="007216ED" w:rsidRPr="00984D71" w:rsidRDefault="007216ED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4A611" w14:textId="77777777" w:rsidR="007216ED" w:rsidRDefault="007216ED" w:rsidP="007F28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28B7D979" w14:textId="77777777" w:rsidR="007216ED" w:rsidRDefault="007216ED">
      <w:pPr>
        <w:spacing w:before="40" w:after="40" w:line="192" w:lineRule="auto"/>
        <w:ind w:right="57"/>
        <w:rPr>
          <w:sz w:val="20"/>
          <w:lang w:val="ro-RO"/>
        </w:rPr>
      </w:pPr>
    </w:p>
    <w:p w14:paraId="1E88B2DC" w14:textId="77777777" w:rsidR="007216ED" w:rsidRDefault="007216ED" w:rsidP="0095691E">
      <w:pPr>
        <w:pStyle w:val="Heading1"/>
        <w:spacing w:line="360" w:lineRule="auto"/>
      </w:pPr>
      <w:r>
        <w:t>LINIA 300</w:t>
      </w:r>
    </w:p>
    <w:p w14:paraId="7D425B63" w14:textId="77777777" w:rsidR="007216ED" w:rsidRDefault="007216ED" w:rsidP="0095691E">
      <w:pPr>
        <w:pStyle w:val="Heading1"/>
        <w:spacing w:line="360" w:lineRule="auto"/>
        <w:rPr>
          <w:b w:val="0"/>
          <w:bCs w:val="0"/>
          <w:sz w:val="8"/>
        </w:rPr>
      </w:pPr>
      <w:bookmarkStart w:id="0" w:name="_Hlk184980371"/>
      <w:r>
        <w:t xml:space="preserve">BUCUREŞTI NORD - BRAŞOV - </w:t>
      </w:r>
      <w:bookmarkStart w:id="1" w:name="_Hlk229641781"/>
      <w:r>
        <w:t>TEIUŞ - CLUJ NAPOCA - OŞORHEI - EPISCOPIA BIHOR</w:t>
      </w:r>
      <w:bookmarkEnd w:id="1"/>
    </w:p>
    <w:bookmarkEnd w:id="0"/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922"/>
        <w:gridCol w:w="805"/>
        <w:gridCol w:w="2092"/>
        <w:gridCol w:w="840"/>
        <w:gridCol w:w="743"/>
        <w:gridCol w:w="883"/>
        <w:gridCol w:w="729"/>
        <w:gridCol w:w="2509"/>
      </w:tblGrid>
      <w:tr w:rsidR="007216ED" w14:paraId="13B593BF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8F161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0FF5D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166A1" w14:textId="77777777" w:rsidR="007216ED" w:rsidRPr="00600D25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B1224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0A3DF40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84A93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1EFAD" w14:textId="77777777" w:rsidR="007216ED" w:rsidRPr="00600D25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48682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8E7B7" w14:textId="77777777" w:rsidR="007216ED" w:rsidRPr="00600D25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E440E" w14:textId="77777777" w:rsidR="007216ED" w:rsidRPr="00D344C9" w:rsidRDefault="007216E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7216ED" w14:paraId="1AEF2934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1C4E1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AB1F2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97253" w14:textId="77777777" w:rsidR="007216ED" w:rsidRPr="00600D25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392B9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EF0A25E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1BDDA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D1588" w14:textId="77777777" w:rsidR="007216ED" w:rsidRPr="00600D25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FEB3A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014B1" w14:textId="77777777" w:rsidR="007216ED" w:rsidRPr="00600D25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6B79F" w14:textId="77777777" w:rsidR="007216ED" w:rsidRPr="00D344C9" w:rsidRDefault="007216E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7216ED" w14:paraId="5F673CB6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C6C95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E6EEA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1D83A" w14:textId="77777777" w:rsidR="007216ED" w:rsidRPr="00600D25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12560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473BAE6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60064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AD9D951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2BBDD" w14:textId="77777777" w:rsidR="007216ED" w:rsidRPr="00600D25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DD30A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62AF5" w14:textId="77777777" w:rsidR="007216ED" w:rsidRPr="00600D25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ACA74" w14:textId="77777777" w:rsidR="007216ED" w:rsidRPr="00D344C9" w:rsidRDefault="007216E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F5588A1" w14:textId="77777777" w:rsidR="007216ED" w:rsidRPr="00D344C9" w:rsidRDefault="007216E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Acces la liniile 11 şi 12.</w:t>
            </w:r>
          </w:p>
        </w:tc>
      </w:tr>
      <w:tr w:rsidR="007216ED" w14:paraId="6D417D2C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1031D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11FB7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A8173" w14:textId="77777777" w:rsidR="007216ED" w:rsidRPr="00600D25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50E0A" w14:textId="77777777" w:rsidR="007216ED" w:rsidRDefault="007216ED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CD879D0" w14:textId="77777777" w:rsidR="007216ED" w:rsidRDefault="007216ED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5F4DC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F5CA8" w14:textId="77777777" w:rsidR="007216ED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296D6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168B0" w14:textId="77777777" w:rsidR="007216ED" w:rsidRPr="00600D25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9CC59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28BC8735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BF128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bookmarkStart w:id="2" w:name="_Hlk220053686"/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F3BDC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846D5" w14:textId="77777777" w:rsidR="007216ED" w:rsidRPr="00600D25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2200A" w14:textId="77777777" w:rsidR="007216ED" w:rsidRDefault="007216ED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3DE1F" w14:textId="77777777" w:rsidR="007216ED" w:rsidRPr="00E4222D" w:rsidRDefault="007216ED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45FD37D5" w14:textId="77777777" w:rsidR="007216ED" w:rsidRPr="00E4222D" w:rsidRDefault="007216ED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1E53C7CA" w14:textId="77777777" w:rsidR="007216ED" w:rsidRPr="00E4222D" w:rsidRDefault="007216ED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0F2448F5" w14:textId="77777777" w:rsidR="007216ED" w:rsidRDefault="007216ED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F97CC" w14:textId="77777777" w:rsidR="007216ED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F612D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FBCC3" w14:textId="77777777" w:rsidR="007216ED" w:rsidRPr="00600D25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94E45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491B0FE4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BC36F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56897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A5EF2" w14:textId="77777777" w:rsidR="007216ED" w:rsidRPr="00600D25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92794" w14:textId="77777777" w:rsidR="007216ED" w:rsidRPr="00E4222D" w:rsidRDefault="007216ED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Buftea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04569" w14:textId="77777777" w:rsidR="007216ED" w:rsidRPr="00E4222D" w:rsidRDefault="007216ED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3B585" w14:textId="77777777" w:rsidR="007216ED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78A22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16+200</w:t>
            </w:r>
          </w:p>
          <w:p w14:paraId="7E8AF385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D25DC" w14:textId="77777777" w:rsidR="007216ED" w:rsidRPr="00600D25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23C2C" w14:textId="77777777" w:rsidR="007216ED" w:rsidRPr="00E4222D" w:rsidRDefault="007216E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bookmarkEnd w:id="2"/>
      <w:tr w:rsidR="007216ED" w14:paraId="09BA8593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D889A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E4F92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F3C6C" w14:textId="77777777" w:rsidR="007216ED" w:rsidRPr="00600D25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DF7C4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4886EFD9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C22E8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5C41EA3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</w:t>
            </w:r>
            <w:r>
              <w:rPr>
                <w:b/>
                <w:bCs/>
                <w:sz w:val="20"/>
                <w:lang w:val="en-US"/>
              </w:rPr>
              <w:t xml:space="preserve"> / 2</w:t>
            </w:r>
            <w:r>
              <w:rPr>
                <w:b/>
                <w:bCs/>
                <w:sz w:val="20"/>
                <w:lang w:val="ro-RO"/>
              </w:rPr>
              <w:t>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80C8A" w14:textId="77777777" w:rsidR="007216ED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5BBE3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5BE51" w14:textId="77777777" w:rsidR="007216ED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314E0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5 - 7 Cap X.</w:t>
            </w:r>
          </w:p>
          <w:p w14:paraId="56049AFB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7216ED" w14:paraId="2353B1E6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30B94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008EE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355F8" w14:textId="77777777" w:rsidR="007216ED" w:rsidRPr="00600D25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5FE30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6C552AE9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C24AF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BF800C0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</w:t>
            </w:r>
            <w:r>
              <w:rPr>
                <w:b/>
                <w:bCs/>
                <w:sz w:val="20"/>
                <w:lang w:val="en-US"/>
              </w:rPr>
              <w:t xml:space="preserve">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1A1E9" w14:textId="77777777" w:rsidR="007216ED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D5184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D280B" w14:textId="77777777" w:rsidR="007216ED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607D6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4F76E6B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6 și 7 Cap X.</w:t>
            </w:r>
          </w:p>
        </w:tc>
      </w:tr>
      <w:tr w:rsidR="007216ED" w14:paraId="32FD79BD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C92C7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7CE69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65E20" w14:textId="77777777" w:rsidR="007216ED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5AC25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 - Crivina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9DBF7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85903" w14:textId="77777777" w:rsidR="007216ED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BB077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  <w:p w14:paraId="385DA00B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1A587" w14:textId="77777777" w:rsidR="007216ED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81C96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7216ED" w14:paraId="2B3A60C1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419EF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3AA3D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49+850</w:t>
            </w:r>
          </w:p>
          <w:p w14:paraId="0136936C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49+950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23E9F" w14:textId="77777777" w:rsidR="007216ED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92FEF" w14:textId="77777777" w:rsidR="007216ED" w:rsidRDefault="007216ED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Crivina - Brazi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09E75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BBA4B" w14:textId="77777777" w:rsidR="007216ED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6B1DB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1D389" w14:textId="77777777" w:rsidR="007216ED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CF25B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7216ED" w14:paraId="298AA989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EA1D4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33A6D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53D8A" w14:textId="77777777" w:rsidR="007216ED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6BE16" w14:textId="77777777" w:rsidR="007216ED" w:rsidRDefault="007216ED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59D71B7F" w14:textId="77777777" w:rsidR="007216ED" w:rsidRDefault="007216ED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3, 7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6B83F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70BF3" w14:textId="77777777" w:rsidR="007216ED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2328E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50+500</w:t>
            </w:r>
          </w:p>
          <w:p w14:paraId="43CA6427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0FBAB" w14:textId="77777777" w:rsidR="007216ED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80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39E3E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7216ED" w14:paraId="5C5021FC" w14:textId="77777777" w:rsidTr="00E4222D">
        <w:trPr>
          <w:cantSplit/>
          <w:trHeight w:val="20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6ADBB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3CB47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A55A9" w14:textId="77777777" w:rsidR="007216ED" w:rsidRPr="00600D25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4F967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6540C96B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9 - 13  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C0862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A4A68" w14:textId="77777777" w:rsidR="007216ED" w:rsidRPr="00600D25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5311A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99610" w14:textId="77777777" w:rsidR="007216ED" w:rsidRPr="00600D25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EBD46" w14:textId="77777777" w:rsidR="007216ED" w:rsidRPr="00D344C9" w:rsidRDefault="007216E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7216ED" w14:paraId="78B520FD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4AE8C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8D6D9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72031" w14:textId="77777777" w:rsidR="007216ED" w:rsidRPr="00600D25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ADE13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0B467CC9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 ş</w:t>
            </w:r>
            <w:r>
              <w:rPr>
                <w:b/>
                <w:bCs/>
                <w:sz w:val="20"/>
                <w:lang w:val="en-US"/>
              </w:rPr>
              <w:t>i 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DE47E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3DA37577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39, 41 şi TDJ </w:t>
            </w:r>
          </w:p>
          <w:p w14:paraId="42DE18D8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/ 37,</w:t>
            </w:r>
          </w:p>
          <w:p w14:paraId="5D6BDC4D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 / 56,</w:t>
            </w:r>
          </w:p>
          <w:p w14:paraId="0DEF5AE8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 / 62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F1D18" w14:textId="77777777" w:rsidR="007216ED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BFF01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2A8AD" w14:textId="77777777" w:rsidR="007216ED" w:rsidRPr="00600D25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DAA20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Afectează intrări - ieşiri </w:t>
            </w:r>
          </w:p>
          <w:p w14:paraId="6D0446B8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9 - 13.</w:t>
            </w:r>
          </w:p>
          <w:p w14:paraId="581A016A" w14:textId="77777777" w:rsidR="007216ED" w:rsidRPr="004870EE" w:rsidRDefault="007216E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Numai pentru trenurile de marfă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  <w:tr w:rsidR="007216ED" w14:paraId="320A0BE3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F6FD0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15999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  <w:p w14:paraId="0E473706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59+500</w:t>
            </w:r>
          </w:p>
          <w:p w14:paraId="5D169EFE" w14:textId="77777777" w:rsidR="007216ED" w:rsidRDefault="007216ED" w:rsidP="00A34530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(ax st. Ploiești Sud)</w:t>
            </w:r>
          </w:p>
          <w:p w14:paraId="47DE70DB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C61B1" w14:textId="77777777" w:rsidR="007216ED" w:rsidRPr="00600D25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C9EDC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Ploiești Sud linia 4 directă,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75CC6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F05B3" w14:textId="77777777" w:rsidR="007216ED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A81EA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6B857" w14:textId="77777777" w:rsidR="007216ED" w:rsidRPr="00600D25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A9C47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7216ED" w14:paraId="4E318F50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6D0DE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7A07A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43B45" w14:textId="77777777" w:rsidR="007216ED" w:rsidRPr="00600D25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27C76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DB620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0BBD3" w14:textId="77777777" w:rsidR="007216ED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24B17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3717AF76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31052" w14:textId="77777777" w:rsidR="007216ED" w:rsidRPr="00600D25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5D415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B260F9C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ram. Ploiești Triaj.</w:t>
            </w:r>
          </w:p>
        </w:tc>
      </w:tr>
      <w:tr w:rsidR="007216ED" w14:paraId="74A65F19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3E061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3CDCB" w14:textId="77777777" w:rsidR="007216ED" w:rsidRDefault="007216ED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228AB572" w14:textId="77777777" w:rsidR="007216ED" w:rsidRDefault="007216ED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FA1F1" w14:textId="77777777" w:rsidR="007216ED" w:rsidRPr="00600D25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477FC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BEBCA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19E4B" w14:textId="77777777" w:rsidR="007216ED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26B1A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3A5B5" w14:textId="77777777" w:rsidR="007216ED" w:rsidRPr="00600D25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8BB64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889AC5E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 Ploiești Vest.</w:t>
            </w:r>
          </w:p>
        </w:tc>
      </w:tr>
      <w:tr w:rsidR="007216ED" w14:paraId="123F4EAF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B3C54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63683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60AD1" w14:textId="77777777" w:rsidR="007216ED" w:rsidRPr="00600D25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9DBDB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41190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29336" w14:textId="77777777" w:rsidR="007216ED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6468C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60+000-</w:t>
            </w:r>
          </w:p>
          <w:p w14:paraId="04CD5117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C85DE" w14:textId="77777777" w:rsidR="007216ED" w:rsidRPr="00600D25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87D6D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1108808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intrările dinspre Ploiești Vest.</w:t>
            </w:r>
          </w:p>
        </w:tc>
      </w:tr>
      <w:tr w:rsidR="007216ED" w14:paraId="4E6CFCAD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A56C2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F1963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669D9453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0182E" w14:textId="77777777" w:rsidR="007216ED" w:rsidRPr="00600D25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C895C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3 directă Cap.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E5070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08D22" w14:textId="77777777" w:rsidR="007216ED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3573F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6FC81" w14:textId="77777777" w:rsidR="007216ED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1BAEE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7216ED" w14:paraId="42A47161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645E0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371B9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EADC2" w14:textId="77777777" w:rsidR="007216ED" w:rsidRPr="00600D25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CC65D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4 directă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2C44A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110F0" w14:textId="77777777" w:rsidR="007216ED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3C106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5320C424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1856D" w14:textId="77777777" w:rsidR="007216ED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87319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7216ED" w14:paraId="478F3D8E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E7446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F79B3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C7A75" w14:textId="77777777" w:rsidR="007216ED" w:rsidRPr="00600D25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29758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Predeal</w:t>
            </w:r>
          </w:p>
          <w:p w14:paraId="4974F7B0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F0A48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1E4A42DA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35EBE" w14:textId="77777777" w:rsidR="007216ED" w:rsidRPr="00600D25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665AF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7A911" w14:textId="77777777" w:rsidR="007216ED" w:rsidRPr="00600D25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DB762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5110C02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5A0687A9" w14:textId="77777777" w:rsidR="007216ED" w:rsidRPr="00D344C9" w:rsidRDefault="007216E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9 directă.</w:t>
            </w:r>
          </w:p>
        </w:tc>
      </w:tr>
      <w:tr w:rsidR="007216ED" w14:paraId="01580C5E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93E49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75E38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6732B" w14:textId="77777777" w:rsidR="007216ED" w:rsidRPr="00600D25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D16F5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Timişu de Sus</w:t>
            </w:r>
          </w:p>
          <w:p w14:paraId="536682C7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3FAF7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F9411" w14:textId="77777777" w:rsidR="007216ED" w:rsidRPr="00600D25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0552C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062B5" w14:textId="77777777" w:rsidR="007216ED" w:rsidRPr="00600D25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79EE8" w14:textId="77777777" w:rsidR="007216ED" w:rsidRPr="00D344C9" w:rsidRDefault="007216E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7216ED" w14:paraId="4228D355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F1CB6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D2C2F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50A02" w14:textId="77777777" w:rsidR="007216ED" w:rsidRPr="00600D25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DEBC7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4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B3791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F7C54" w14:textId="77777777" w:rsidR="007216ED" w:rsidRPr="00600D25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1ADBC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163+500</w:t>
            </w:r>
          </w:p>
          <w:p w14:paraId="1E32CBA8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BB504" w14:textId="77777777" w:rsidR="007216ED" w:rsidRPr="00600D25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C0AC8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FD67A90" w14:textId="77777777" w:rsidR="007216ED" w:rsidRPr="00D344C9" w:rsidRDefault="007216E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7216ED" w14:paraId="11838B52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048BC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31A81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163+360</w:t>
            </w:r>
          </w:p>
          <w:p w14:paraId="778CA844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03E00" w14:textId="77777777" w:rsidR="007216ED" w:rsidRPr="00600D25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7653B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38377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74FF6" w14:textId="77777777" w:rsidR="007216ED" w:rsidRPr="00600D25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36124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27492" w14:textId="77777777" w:rsidR="007216ED" w:rsidRPr="00600D25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F04B8" w14:textId="77777777" w:rsidR="007216ED" w:rsidRDefault="007216ED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4A4CE1B" w14:textId="77777777" w:rsidR="007216ED" w:rsidRPr="00D344C9" w:rsidRDefault="007216ED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7216ED" w14:paraId="20BB1D11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49463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DA4BB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3AE5830F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1AA39" w14:textId="77777777" w:rsidR="007216ED" w:rsidRPr="00600D25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C0308" w14:textId="77777777" w:rsidR="007216ED" w:rsidRDefault="007216ED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141D17D6" w14:textId="77777777" w:rsidR="007216ED" w:rsidRDefault="007216ED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81C9F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CDEDC3A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43, 45, 61, 63 T.D.J.</w:t>
            </w:r>
          </w:p>
          <w:p w14:paraId="5CB35617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 / 51, 55 / 59, 65 / 67,</w:t>
            </w:r>
          </w:p>
          <w:p w14:paraId="66FA92F6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</w:t>
            </w:r>
          </w:p>
          <w:p w14:paraId="35E4C2B5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40E5D57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FA64D" w14:textId="77777777" w:rsidR="007216ED" w:rsidRPr="00600D25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BADB2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67833158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8F934" w14:textId="77777777" w:rsidR="007216ED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CF984" w14:textId="77777777" w:rsidR="007216ED" w:rsidRDefault="007216ED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20CE437" w14:textId="77777777" w:rsidR="007216ED" w:rsidRDefault="007216ED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539BF2B6" w14:textId="77777777" w:rsidR="007216ED" w:rsidRPr="00D344C9" w:rsidRDefault="007216ED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1 - 8 și 21 – 23 Cap X.</w:t>
            </w:r>
          </w:p>
        </w:tc>
      </w:tr>
      <w:tr w:rsidR="007216ED" w14:paraId="167C03D1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6CCB3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7B95C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EB918" w14:textId="77777777" w:rsidR="007216ED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F89CF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1D36BDF7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2788F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D77D8E5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8A5F4" w14:textId="77777777" w:rsidR="007216ED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35688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B97E3" w14:textId="77777777" w:rsidR="007216ED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EE2A9" w14:textId="77777777" w:rsidR="007216ED" w:rsidRDefault="007216ED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E3A6FB2" w14:textId="77777777" w:rsidR="007216ED" w:rsidRDefault="007216ED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12DBD4B6" w14:textId="77777777" w:rsidR="007216ED" w:rsidRDefault="007216ED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X.</w:t>
            </w:r>
          </w:p>
        </w:tc>
      </w:tr>
      <w:tr w:rsidR="007216ED" w14:paraId="706101A9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B1728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43624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DF066" w14:textId="77777777" w:rsidR="007216ED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C537E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2ADBEBD5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302CD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72BF43B1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C5F0A">
              <w:rPr>
                <w:b/>
                <w:bCs/>
                <w:sz w:val="19"/>
                <w:szCs w:val="19"/>
                <w:lang w:val="ro-RO"/>
              </w:rPr>
              <w:t>3T, 9T, 11T,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 xml:space="preserve">3T 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7T,19T23T</w:t>
            </w:r>
            <w:r>
              <w:rPr>
                <w:b/>
                <w:bCs/>
                <w:sz w:val="19"/>
                <w:szCs w:val="19"/>
                <w:lang w:val="ro-RO"/>
              </w:rPr>
              <w:t>,25T2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</w:t>
            </w:r>
            <w:r>
              <w:rPr>
                <w:b/>
                <w:bCs/>
                <w:sz w:val="19"/>
                <w:szCs w:val="19"/>
                <w:lang w:val="ro-RO"/>
              </w:rPr>
              <w:t>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5T</w:t>
            </w:r>
            <w:r>
              <w:rPr>
                <w:b/>
                <w:bCs/>
                <w:sz w:val="19"/>
                <w:szCs w:val="19"/>
                <w:lang w:val="ro-RO"/>
              </w:rPr>
              <w:t>37T,3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9T</w:t>
            </w:r>
            <w:r>
              <w:rPr>
                <w:b/>
                <w:bCs/>
                <w:sz w:val="19"/>
                <w:szCs w:val="19"/>
                <w:lang w:val="ro-RO"/>
              </w:rPr>
              <w:t>41T,4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3T45T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4D99C" w14:textId="77777777" w:rsidR="007216ED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CF656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311B7" w14:textId="77777777" w:rsidR="007216ED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B7677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03C9D08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2-12 Grupa Tehnică.</w:t>
            </w:r>
          </w:p>
        </w:tc>
      </w:tr>
      <w:tr w:rsidR="007216ED" w14:paraId="5A225F21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9B4B8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6C84A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EA9BB" w14:textId="77777777" w:rsidR="007216ED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24585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7575CA">
              <w:rPr>
                <w:b/>
                <w:bCs/>
                <w:sz w:val="20"/>
                <w:lang w:val="ro-RO"/>
              </w:rPr>
              <w:t xml:space="preserve"> Brașov, linia 4 directă, între vârf aparat de cale 18 și călcăi aparat cale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1F04F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CDD3E" w14:textId="77777777" w:rsidR="007216ED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0657E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170+290</w:t>
            </w:r>
          </w:p>
          <w:p w14:paraId="2AC2880A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170+370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9A574" w14:textId="77777777" w:rsidR="007216ED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D00FF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79C16C6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7216ED" w14:paraId="46C81160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84D7A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12F05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5834C" w14:textId="77777777" w:rsidR="007216ED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AC217" w14:textId="77777777" w:rsidR="007216ED" w:rsidRDefault="007216ED" w:rsidP="008D53B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4D122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 18/24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7EAF4" w14:textId="77777777" w:rsidR="007216ED" w:rsidRPr="00600D25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D782A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7E82E" w14:textId="77777777" w:rsidR="007216ED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30F8C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7216ED" w14:paraId="7993D503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F6D77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71CAF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45717" w14:textId="77777777" w:rsidR="007216ED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DEE63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1E7F2E6C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4B2A3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5E30A" w14:textId="77777777" w:rsidR="007216ED" w:rsidRPr="00600D25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3EFF2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8CD64" w14:textId="77777777" w:rsidR="007216ED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C2AD3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7216ED" w14:paraId="6212595B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FD7BD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44D0B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C819A" w14:textId="77777777" w:rsidR="007216ED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4CC48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4F0DD01B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8B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56F80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37D94" w14:textId="77777777" w:rsidR="007216ED" w:rsidRPr="00600D25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58F2E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28738" w14:textId="77777777" w:rsidR="007216ED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A28F7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7216ED" w14:paraId="6FF0D45D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AD8CA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BAA54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2368E" w14:textId="77777777" w:rsidR="007216ED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3977E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09A76F34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1DABB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01124A9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40</w:t>
            </w:r>
          </w:p>
          <w:p w14:paraId="2CB80A16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B67CBA8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CAF18" w14:textId="77777777" w:rsidR="007216ED" w:rsidRPr="00600D25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5F500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4CD35" w14:textId="77777777" w:rsidR="007216ED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11350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DAED295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6D18BE6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Y.</w:t>
            </w:r>
          </w:p>
        </w:tc>
      </w:tr>
      <w:tr w:rsidR="007216ED" w14:paraId="7B613287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FDD83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1A974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EB030" w14:textId="77777777" w:rsidR="007216ED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A149A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227538C1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F11AB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B258087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56 şi 58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05F62" w14:textId="77777777" w:rsidR="007216ED" w:rsidRPr="00600D25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8101D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EF664" w14:textId="77777777" w:rsidR="007216ED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F033E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21C1BBF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13 - 15.</w:t>
            </w:r>
          </w:p>
        </w:tc>
      </w:tr>
      <w:tr w:rsidR="007216ED" w14:paraId="15F2422C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C692D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BDCCE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4D5DBD">
              <w:rPr>
                <w:b/>
                <w:bCs/>
                <w:sz w:val="20"/>
                <w:lang w:val="ro-RO"/>
              </w:rPr>
              <w:t>173+350 km pr - 176+450 km ex. = 176+478 km pr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2B589" w14:textId="77777777" w:rsidR="007216ED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B156C" w14:textId="77777777" w:rsidR="007216ED" w:rsidRDefault="007216ED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4801A31B" w14:textId="77777777" w:rsidR="007216ED" w:rsidRDefault="007216ED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B189B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BA4F6" w14:textId="77777777" w:rsidR="007216ED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4431D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FA6E5" w14:textId="77777777" w:rsidR="007216ED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28697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i/>
                <w:iCs/>
                <w:sz w:val="20"/>
                <w:szCs w:val="20"/>
                <w:lang w:val="ro-RO"/>
              </w:rPr>
              <w:t xml:space="preserve">Semnalizată ca limitare de viteză în capătul dinspre Brașov. Fără inductori.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Valabilă pentru toate trenurile de călători.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7216ED" w14:paraId="7E4434D6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15A5E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48D76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8911CF">
              <w:rPr>
                <w:b/>
                <w:bCs/>
                <w:sz w:val="20"/>
                <w:lang w:val="ro-RO"/>
              </w:rPr>
              <w:t xml:space="preserve">169+ km ex. = 171+041 km pr. - 176+450 km ex. = 176+478 km pr. 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39C05" w14:textId="77777777" w:rsidR="007216ED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52F7A" w14:textId="77777777" w:rsidR="007216ED" w:rsidRDefault="007216ED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Brașov</w:t>
            </w:r>
          </w:p>
          <w:p w14:paraId="073B35FD" w14:textId="77777777" w:rsidR="007216ED" w:rsidRDefault="007216ED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2D626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E1BDC" w14:textId="77777777" w:rsidR="007216ED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FBFA2" w14:textId="77777777" w:rsidR="007216ED" w:rsidRDefault="007216E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7754E" w14:textId="77777777" w:rsidR="007216ED" w:rsidRDefault="007216E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C07CE" w14:textId="77777777" w:rsidR="007216ED" w:rsidRDefault="007216E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8911C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Valabilă pentru toate trenurile de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marfă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7216ED" w14:paraId="26E833FF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BEF21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1825A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2ADD4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39707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51C5A881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E4936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B691F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C8F33" w14:textId="77777777" w:rsidR="007216ED" w:rsidRPr="00E731A9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350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</w:t>
            </w:r>
            <w:r>
              <w:rPr>
                <w:b/>
                <w:bCs/>
                <w:sz w:val="16"/>
                <w:szCs w:val="16"/>
                <w:lang w:val="ro-RO"/>
              </w:rPr>
              <w:t>pr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.</w:t>
            </w:r>
          </w:p>
          <w:p w14:paraId="683E4F32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39712FCB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35789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205FA" w14:textId="77777777" w:rsidR="007216ED" w:rsidRDefault="007216ED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bookmarkStart w:id="3" w:name="_Hlk184113336"/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 în capătul dinspre</w:t>
            </w:r>
          </w:p>
          <w:p w14:paraId="372C0E2E" w14:textId="77777777" w:rsidR="007216ED" w:rsidRDefault="007216ED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Brașov. Fără inductori.</w:t>
            </w:r>
          </w:p>
          <w:bookmarkEnd w:id="3"/>
          <w:p w14:paraId="3028C3B1" w14:textId="77777777" w:rsidR="007216ED" w:rsidRPr="001D4392" w:rsidRDefault="007216ED" w:rsidP="00FF6B4A">
            <w:pP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7216ED" w14:paraId="27666320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F772F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C0CBC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146CA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57998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Brașov</w:t>
            </w:r>
          </w:p>
          <w:p w14:paraId="28867744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A2446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E7097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21E8E" w14:textId="77777777" w:rsidR="007216ED" w:rsidRPr="00E731A9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169+864 Km ex.</w:t>
            </w:r>
          </w:p>
          <w:p w14:paraId="69BB1549" w14:textId="77777777" w:rsidR="007216ED" w:rsidRPr="00E731A9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171+041 Km pr.</w:t>
            </w:r>
          </w:p>
          <w:p w14:paraId="492C7A58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4A5E603A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E7E3E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DDCF3" w14:textId="77777777" w:rsidR="007216ED" w:rsidRPr="00616BAF" w:rsidRDefault="007216ED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3F23A9C" w14:textId="77777777" w:rsidR="007216ED" w:rsidRDefault="007216ED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1EBF2E78" w14:textId="77777777" w:rsidR="007216ED" w:rsidRPr="003B726B" w:rsidRDefault="007216ED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marfă </w:t>
            </w:r>
          </w:p>
        </w:tc>
      </w:tr>
      <w:tr w:rsidR="007216ED" w14:paraId="0ABA5B05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57893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F70D9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91FAD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130F3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733FB2D7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peste aparatele de cale 5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CD6C4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8165E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EBCAE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176+030</w:t>
            </w:r>
          </w:p>
          <w:p w14:paraId="392969AE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176+110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81101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11035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D17879C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7216ED" w14:paraId="1FFC4AB6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27F4C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A4E17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2AD23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8D6F5" w14:textId="77777777" w:rsidR="007216ED" w:rsidRDefault="007216ED" w:rsidP="0040109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50CB342B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D342F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7C266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975EE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E121C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9B688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7216ED" w14:paraId="61B38C7F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AF0A6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EE38E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C6A7F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E4E8B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 -</w:t>
            </w:r>
          </w:p>
          <w:p w14:paraId="15D82FFC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58D9F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6D3A5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23457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76+450</w:t>
            </w:r>
          </w:p>
          <w:p w14:paraId="7BCEA772" w14:textId="77777777" w:rsidR="007216ED" w:rsidRPr="00E731A9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K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m ex.</w:t>
            </w:r>
          </w:p>
          <w:p w14:paraId="41FAC94F" w14:textId="77777777" w:rsidR="007216ED" w:rsidRPr="00E731A9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4D09B025" w14:textId="77777777" w:rsidR="007216ED" w:rsidRPr="001D4392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74A1F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3301A" w14:textId="77777777" w:rsidR="007216ED" w:rsidRDefault="007216ED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87908B3" w14:textId="77777777" w:rsidR="007216ED" w:rsidRDefault="007216ED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764F77CB" w14:textId="77777777" w:rsidR="007216ED" w:rsidRPr="003B726B" w:rsidRDefault="007216ED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7216ED" w14:paraId="0F069DDE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1D7C0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EC500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8928D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B0750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Stupini - </w:t>
            </w:r>
          </w:p>
          <w:p w14:paraId="23B4449B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8BF28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A3AFF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61DD4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450</w:t>
            </w:r>
          </w:p>
          <w:p w14:paraId="12B33C03" w14:textId="77777777" w:rsidR="007216ED" w:rsidRPr="00E731A9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Km ex.</w:t>
            </w:r>
          </w:p>
          <w:p w14:paraId="01120B72" w14:textId="77777777" w:rsidR="007216ED" w:rsidRPr="00E731A9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2C4DCB6A" w14:textId="77777777" w:rsidR="007216ED" w:rsidRPr="001D4392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1616C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34F40" w14:textId="77777777" w:rsidR="007216ED" w:rsidRPr="00616BAF" w:rsidRDefault="007216ED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58438B3" w14:textId="77777777" w:rsidR="007216ED" w:rsidRDefault="007216ED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3C7FD477" w14:textId="77777777" w:rsidR="007216ED" w:rsidRPr="003B726B" w:rsidRDefault="007216ED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 pentru toate trenurile de mafă</w:t>
            </w:r>
          </w:p>
        </w:tc>
      </w:tr>
      <w:tr w:rsidR="007216ED" w14:paraId="17A072C0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30FD0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260F4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E2192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AA8F7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Stupini -</w:t>
            </w:r>
          </w:p>
          <w:p w14:paraId="7140FE25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2B94A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B42CC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E49B4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178+800</w:t>
            </w:r>
          </w:p>
          <w:p w14:paraId="388E3DB5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179+300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20EE3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1F4E7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2FD24FA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1480433F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provozoriu.</w:t>
            </w:r>
          </w:p>
        </w:tc>
      </w:tr>
      <w:tr w:rsidR="007216ED" w14:paraId="09508F2E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EDF55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A8078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F451A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ABCB1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Stupini – Bod și </w:t>
            </w:r>
          </w:p>
          <w:p w14:paraId="0985A3FA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66F060D8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0330F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39234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CA0DE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182+100</w:t>
            </w:r>
          </w:p>
          <w:p w14:paraId="29744588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C46EC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9C7BE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</w:t>
            </w:r>
          </w:p>
        </w:tc>
      </w:tr>
      <w:tr w:rsidR="007216ED" w14:paraId="5062C61E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1924D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695D3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E913F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716AB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1A1D96D5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034D4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22, 24 și 26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7A5D8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240FD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3E482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2045B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95DD935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și 6 abătute.</w:t>
            </w:r>
          </w:p>
        </w:tc>
      </w:tr>
      <w:tr w:rsidR="007216ED" w14:paraId="49903048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758CB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6532A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184+000</w:t>
            </w:r>
          </w:p>
          <w:p w14:paraId="09E14FFF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6A608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C43D2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Bod și linia 2 directă  și</w:t>
            </w:r>
          </w:p>
          <w:p w14:paraId="1B228AA3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D3D4C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55B49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BCEB8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64274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065A3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7C7DDAD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7216ED" w14:paraId="0CA55A93" w14:textId="77777777" w:rsidTr="00E4222D">
        <w:trPr>
          <w:cantSplit/>
          <w:trHeight w:val="10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90C81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17C3D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77882605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78361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7F9EE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BE332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7D6CB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81DAA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6B629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70D98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</w:t>
            </w:r>
          </w:p>
          <w:p w14:paraId="3E318418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7216ED" w14:paraId="6938B608" w14:textId="77777777" w:rsidTr="00E4222D">
        <w:trPr>
          <w:cantSplit/>
          <w:trHeight w:val="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06250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877A5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2D3F3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9F767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- Feldioara</w:t>
            </w:r>
          </w:p>
          <w:p w14:paraId="4E151A6F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linia 3 directă </w:t>
            </w:r>
          </w:p>
          <w:p w14:paraId="1AA4035F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20E55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C9CE9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C5BCD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730ABA69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E4068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9D622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7216ED" w14:paraId="6DE5D219" w14:textId="77777777" w:rsidTr="00E4222D">
        <w:trPr>
          <w:cantSplit/>
          <w:trHeight w:val="54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C4F63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E53D1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26460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17C7D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      </w:t>
            </w:r>
          </w:p>
          <w:p w14:paraId="29B17112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B9915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A3C706D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16 - 18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1EF7A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CC1AF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F3069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1242E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7216ED" w14:paraId="5A56B876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9FDAC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57B3E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59F24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6E298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</w:t>
            </w:r>
          </w:p>
          <w:p w14:paraId="182FDC1B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BA716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5E86F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2C477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  <w:p w14:paraId="5007D069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33B69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B213C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7216ED" w14:paraId="1261A9AA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F7384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F5C6E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9BAC1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E734E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 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A2E1C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7B98C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5ED61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194+500</w:t>
            </w:r>
          </w:p>
          <w:p w14:paraId="72B05A95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198+900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FF6BF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9E311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 </w:t>
            </w:r>
          </w:p>
          <w:p w14:paraId="6888C962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62A29602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</w:t>
            </w:r>
            <w:r w:rsidRPr="009F1867">
              <w:rPr>
                <w:b/>
                <w:bCs/>
                <w:i/>
                <w:iCs/>
                <w:sz w:val="20"/>
                <w:szCs w:val="20"/>
                <w:lang w:val="ro-RO"/>
              </w:rPr>
              <w:t>și lipsă vizibilitate trecere la nivel km 194+630</w:t>
            </w:r>
          </w:p>
        </w:tc>
      </w:tr>
      <w:tr w:rsidR="007216ED" w14:paraId="759D60DC" w14:textId="77777777" w:rsidTr="00E4222D">
        <w:trPr>
          <w:cantSplit/>
          <w:trHeight w:val="4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6978E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0F049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F0838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B352C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</w:t>
            </w:r>
          </w:p>
          <w:p w14:paraId="7D5390E1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9F4EA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55B25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685BE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201+000</w:t>
            </w:r>
          </w:p>
          <w:p w14:paraId="5E2581B2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D61EE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2C041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0263A75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7216ED" w14:paraId="51B5D7C8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9C744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E528B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18C57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1CA89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Apaţa</w:t>
            </w:r>
          </w:p>
          <w:p w14:paraId="4C23B6F2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E3F34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63B66D6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1 - 7 </w:t>
            </w:r>
          </w:p>
          <w:p w14:paraId="1FE4FB62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E8C97B3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4713C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90860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33532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CB5B3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din firul I în firul II.</w:t>
            </w:r>
          </w:p>
          <w:p w14:paraId="44537B81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7216ED" w14:paraId="17ECEFDD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3FE47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ED5D7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E7019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F4480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Apaţa - Augustin și </w:t>
            </w:r>
          </w:p>
          <w:p w14:paraId="1E53BF0A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Augustin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4A2A0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F8C3F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4289A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211+600</w:t>
            </w:r>
          </w:p>
          <w:p w14:paraId="60765C02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220+200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49E2E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5224E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6A1CAC6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7216ED" w14:paraId="79FD39AE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AB445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2A3BE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0A70806D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B8541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3D62C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Augustin – 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C1B5E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2C6A2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AF464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486E7B5E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F9339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FD5E3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7216ED" w14:paraId="67A44356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ACEB6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8D165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234+050</w:t>
            </w:r>
          </w:p>
          <w:p w14:paraId="6F85C8C9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234+150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4C795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9AADE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CFDB7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DFAB8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84940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EDF02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E49DD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17459C3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provizoriu.</w:t>
            </w:r>
          </w:p>
        </w:tc>
      </w:tr>
      <w:tr w:rsidR="007216ED" w14:paraId="458DED9C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82E9C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0D8FB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10BDF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1390F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5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6E67F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2C5534C9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6C1A9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05B8A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4B398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AAEB9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7216ED" w14:paraId="6765EEB5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163EB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31DF1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06BDD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6B16F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6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1D95A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501C05FF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ED93B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0A537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F27B1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27CAD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7216ED" w14:paraId="4D461344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38B51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47C0A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76EC4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114AA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7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2B832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3C6101FF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67770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101CA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E9733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B39D3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7216ED" w14:paraId="4D3BC2D6" w14:textId="77777777" w:rsidTr="00E4222D">
        <w:trPr>
          <w:cantSplit/>
          <w:trHeight w:val="89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DF9B6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18512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109AE819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6B192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6E123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</w:t>
            </w:r>
          </w:p>
          <w:p w14:paraId="5D47F745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60010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D322B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A529E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1E605DAE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68D5C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A089F" w14:textId="77777777" w:rsidR="007216ED" w:rsidRPr="0019324E" w:rsidRDefault="007216ED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22497B87" w14:textId="77777777" w:rsidR="007216ED" w:rsidRPr="000160B5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243+941.</w:t>
            </w:r>
          </w:p>
          <w:p w14:paraId="7814B39F" w14:textId="77777777" w:rsidR="007216ED" w:rsidRPr="006B78FD" w:rsidRDefault="007216ED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716A079A" w14:textId="77777777" w:rsidTr="00E4222D">
        <w:trPr>
          <w:cantSplit/>
          <w:trHeight w:val="51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E7120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682E3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80306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8DEBC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5375BF51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96B5A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20D84F3D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48E16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B9AF1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3C4D3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2B21D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39F7C5BF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8 abătute.</w:t>
            </w:r>
          </w:p>
        </w:tc>
      </w:tr>
      <w:tr w:rsidR="007216ED" w14:paraId="390C2E31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28946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8EC50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EA782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CF607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06C72F2E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 și 2 abătute,</w:t>
            </w:r>
          </w:p>
          <w:p w14:paraId="2269B9E0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inclusiv peste sch. 23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C88C3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77821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87B47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E4535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1EA2E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F11BE14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76B5D729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şi 2 abătute.</w:t>
            </w:r>
          </w:p>
        </w:tc>
      </w:tr>
      <w:tr w:rsidR="007216ED" w14:paraId="6E2A363D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4CFAA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F79A3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A23A0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5A0EB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7F4B3182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735C7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996B5FC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2 - 8</w:t>
            </w:r>
          </w:p>
          <w:p w14:paraId="35D06236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6547E0C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45053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A6250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A4896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FA52B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F104B24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F1FB331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II.</w:t>
            </w:r>
          </w:p>
        </w:tc>
      </w:tr>
      <w:tr w:rsidR="007216ED" w14:paraId="25029EB9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FC163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ADD4A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8300E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8708F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7953184E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859EE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12 </w:t>
            </w:r>
          </w:p>
          <w:p w14:paraId="1DFEC107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FDA8C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FFEC2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D2069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11E02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67C8FF9A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5 - 8.</w:t>
            </w:r>
          </w:p>
        </w:tc>
      </w:tr>
      <w:tr w:rsidR="007216ED" w14:paraId="18DD7215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FE8A2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C8F5A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45D51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CBC4E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7D40A192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368CF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și 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88FF6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7A424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0AF66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5D057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33A69636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la liniile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6,7 și 8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.</w:t>
            </w:r>
          </w:p>
        </w:tc>
      </w:tr>
      <w:tr w:rsidR="007216ED" w14:paraId="5534FBA9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E48A7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5EAE9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1C7FD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1E923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6029AE57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  <w:p w14:paraId="3A123C83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68A83F8F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B4637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169B8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1AB76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B8BD6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04C8A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7216ED" w14:paraId="23F4F510" w14:textId="77777777" w:rsidTr="00E4222D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775B5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B8F7F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CE6F6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52D87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1AC07CCC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  <w:p w14:paraId="65804F2F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066ABD4E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D1D25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3FD0A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F585A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D47F2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DBAD2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7216ED" w14:paraId="59B53D07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A3A70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08314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58C14612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9F609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07469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218EC261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3BBBB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5F37C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AD44F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368FA2B5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1C296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2BD40" w14:textId="77777777" w:rsidR="007216ED" w:rsidRPr="0019324E" w:rsidRDefault="007216ED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60D30209" w14:textId="77777777" w:rsidR="007216ED" w:rsidRPr="000160B5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245+050.</w:t>
            </w:r>
          </w:p>
          <w:p w14:paraId="1A01FF8B" w14:textId="77777777" w:rsidR="007216ED" w:rsidRPr="005C2BB7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7F62344E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324F7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DCF07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251+100</w:t>
            </w:r>
          </w:p>
          <w:p w14:paraId="525C1B54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251+200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152E9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695FB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3F546FC9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1554D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2384D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6A6D5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B1073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2C1CE" w14:textId="77777777" w:rsidR="007216ED" w:rsidRPr="00DE4F3A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2B31ADE4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2BE8C431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1BBB66C4" w14:textId="77777777" w:rsidR="007216ED" w:rsidRPr="00DE4F3A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7216ED" w14:paraId="11D0B289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DA2FF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30AD8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252+400</w:t>
            </w:r>
          </w:p>
          <w:p w14:paraId="7423E432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64961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9C16A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622DDBAB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și</w:t>
            </w:r>
          </w:p>
          <w:p w14:paraId="145118FF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st. Cața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8BB5E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8B8A0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FA3CC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BA281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5D6BA" w14:textId="77777777" w:rsidR="007216ED" w:rsidRPr="00DE4F3A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122B6953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26746122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59BF0FDF" w14:textId="77777777" w:rsidR="007216ED" w:rsidRPr="00DE4F3A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7216ED" w14:paraId="74EDA654" w14:textId="77777777" w:rsidTr="00E4222D">
        <w:trPr>
          <w:cantSplit/>
          <w:trHeight w:val="56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DE10D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F7ACD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6E477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7627A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Cața </w:t>
            </w:r>
          </w:p>
          <w:p w14:paraId="5E69B377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6D192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292C0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498E1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9D45E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4F1D0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7216ED" w14:paraId="67B20312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2E8B0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591A9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255+400</w:t>
            </w:r>
          </w:p>
          <w:p w14:paraId="2561E58D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257+400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00DF1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3A778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250CAD64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4A679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3654C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1D979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0A7AA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CDAC7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17F67E68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CB044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2FBAA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260+650</w:t>
            </w:r>
          </w:p>
          <w:p w14:paraId="5A2D963A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263+100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9175F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26B5C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574D65B6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3E749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CB222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AC1A8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414E2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20D8C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D6E9FD4" w14:textId="77777777" w:rsidR="007216ED" w:rsidRPr="00CB2A72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14:paraId="26537BCF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C0EF5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6A92A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49A22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9D727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5A5FD3F9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3EB5F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97547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4EF7F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4B8A6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C8629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7216ED" w14:paraId="251A77A7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16E6B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5DDE1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DE6DE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E9C4E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429F2504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BEBA2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 </w:t>
            </w:r>
          </w:p>
          <w:p w14:paraId="576B963E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FB40B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AFCF0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64F16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4FF44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931D2B6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76D3F19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7216ED" w14:paraId="7EF7B521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D05C8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38168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82BA7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F7A57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Beia - </w:t>
            </w:r>
          </w:p>
          <w:p w14:paraId="318518D3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Mureni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6197D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CAB27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EA95E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  <w:p w14:paraId="59D46FCF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274+600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25149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52561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 Fără inductori.</w:t>
            </w:r>
          </w:p>
        </w:tc>
      </w:tr>
      <w:tr w:rsidR="007216ED" w14:paraId="422F4D6B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CAA58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FFFCF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57C31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A5565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46BAC541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E25FC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373E015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84D8E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44F2C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E3E4D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8D85B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4C10E05E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de pe firul I </w:t>
            </w:r>
          </w:p>
          <w:p w14:paraId="3E7C50AA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7216ED" w14:paraId="6E06FF69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9DC89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E455F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7F992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E2863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45202958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EE477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6AEF9EB7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8CB7E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361BD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955A5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76771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8484559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1799455F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7216ED" w14:paraId="696D82CB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15E4D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B6CE5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D3427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6A763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5A707E65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DC53B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2D74286C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12 - 16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F95B8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F8F8F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32104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6558C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26C8D18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4 abătută.</w:t>
            </w:r>
          </w:p>
        </w:tc>
      </w:tr>
      <w:tr w:rsidR="007216ED" w14:paraId="486107B2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FA4FA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8CEA2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BDF17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A3EB5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12C49F4A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FA530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0510EAF9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2FF56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A7EE0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2424B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63F3D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EE4FB14" w14:textId="77777777" w:rsidR="007216ED" w:rsidRPr="00D344C9" w:rsidRDefault="007216ED" w:rsidP="00FF6B4A">
            <w:pPr>
              <w:spacing w:before="40" w:line="276" w:lineRule="auto"/>
              <w:ind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Cu acces de pe firul I </w:t>
            </w:r>
          </w:p>
          <w:p w14:paraId="0180E1BF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7216ED" w14:paraId="7F8A1FE0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1110E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81FC7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271+650</w:t>
            </w:r>
          </w:p>
          <w:p w14:paraId="1DD7D908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DC32C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562D3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Vânători, linia 2 și </w:t>
            </w:r>
          </w:p>
          <w:p w14:paraId="024D0B9A" w14:textId="77777777" w:rsidR="007216ED" w:rsidRDefault="007216ED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–</w:t>
            </w:r>
          </w:p>
          <w:p w14:paraId="60C2C957" w14:textId="77777777" w:rsidR="007216ED" w:rsidRDefault="007216ED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309DE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E4C6A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62BEB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F8CB1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55697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937B519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  <w:p w14:paraId="292B5C8C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7216ED" w14:paraId="0D7F3297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5DD57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9544F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281+743</w:t>
            </w:r>
          </w:p>
          <w:p w14:paraId="69641E5B" w14:textId="77777777" w:rsidR="007216ED" w:rsidRPr="001F1B3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1F1B3D">
              <w:rPr>
                <w:b/>
                <w:bCs/>
                <w:sz w:val="19"/>
                <w:szCs w:val="19"/>
                <w:lang w:val="ro-RO"/>
              </w:rPr>
              <w:t>Km vechi</w:t>
            </w:r>
          </w:p>
          <w:p w14:paraId="40ED8A16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277+133</w:t>
            </w:r>
          </w:p>
          <w:p w14:paraId="73D73F96" w14:textId="77777777" w:rsidR="007216ED" w:rsidRPr="001F1B3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1F1B3D">
              <w:rPr>
                <w:b/>
                <w:bCs/>
                <w:sz w:val="20"/>
                <w:szCs w:val="20"/>
                <w:lang w:val="ro-RO"/>
              </w:rPr>
              <w:t>Km nou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F5647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DB424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Mureni –</w:t>
            </w:r>
          </w:p>
          <w:p w14:paraId="0F449476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01C00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F217E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48B0F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77F58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CF9FD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7216ED" w14:paraId="175AD6A6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48213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F0E17" w14:textId="77777777" w:rsidR="007216ED" w:rsidRDefault="007216ED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275+951</w:t>
            </w:r>
          </w:p>
          <w:p w14:paraId="308C2D26" w14:textId="77777777" w:rsidR="007216ED" w:rsidRDefault="007216ED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276+250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CC567" w14:textId="77777777" w:rsidR="007216ED" w:rsidRPr="00600D25" w:rsidRDefault="007216ED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DB58A" w14:textId="77777777" w:rsidR="007216ED" w:rsidRDefault="007216ED" w:rsidP="001F1B3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Târnava, linia 2 directă Cap X între semnal X- vârf sch.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A6705" w14:textId="77777777" w:rsidR="007216ED" w:rsidRDefault="007216ED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EF644" w14:textId="77777777" w:rsidR="007216ED" w:rsidRPr="00600D25" w:rsidRDefault="007216ED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A8B89" w14:textId="77777777" w:rsidR="007216ED" w:rsidRDefault="007216ED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7D1EC" w14:textId="77777777" w:rsidR="007216ED" w:rsidRPr="00600D25" w:rsidRDefault="007216ED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D2BB1" w14:textId="77777777" w:rsidR="007216ED" w:rsidRDefault="007216ED" w:rsidP="001F1B3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63200F1" w14:textId="77777777" w:rsidR="007216ED" w:rsidRPr="00E134F4" w:rsidRDefault="007216ED" w:rsidP="001F1B3D">
            <w:pPr>
              <w:spacing w:before="40" w:line="276" w:lineRule="auto"/>
              <w:ind w:left="57" w:right="57"/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7216ED" w14:paraId="7C825DF4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96185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EDC2C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147F2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1DF16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Albeşti Târnava Cap X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83678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93E6D96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1/7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F0515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2DE8E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0C507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37668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7216ED" w14:paraId="596A1469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B423E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90DE1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643E8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80CF3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-</w:t>
            </w:r>
          </w:p>
          <w:p w14:paraId="1B258ECF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Albeşti Târnava și linia 3 directă </w:t>
            </w:r>
          </w:p>
          <w:p w14:paraId="0AE46E73" w14:textId="77777777" w:rsidR="007216ED" w:rsidRDefault="007216ED" w:rsidP="004712B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DDDAF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E6D59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5C307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288+300</w:t>
            </w:r>
          </w:p>
          <w:p w14:paraId="3EE7B943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294+500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B1163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6D8D5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709435D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7216ED" w14:paraId="2CE34421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DE0E0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8DE53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5CDAD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0302C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  <w:p w14:paraId="48350F61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Sighișoara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BDEC5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DFFF0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061E5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297+700</w:t>
            </w:r>
          </w:p>
          <w:p w14:paraId="07886184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299+200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1B7D5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626AB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CC6421F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7216ED" w14:paraId="3EAEF02F" w14:textId="77777777" w:rsidTr="00E4222D">
        <w:trPr>
          <w:cantSplit/>
          <w:trHeight w:val="35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9678D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66397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769C0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0D90C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70236338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24E96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5AD920E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8FA75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D0609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D7590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3FD8A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1926417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6816685F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și 2</w:t>
            </w:r>
          </w:p>
        </w:tc>
      </w:tr>
      <w:tr w:rsidR="007216ED" w14:paraId="491C84BF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1210D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DD1BA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3BCE4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23505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10E8D184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A807B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3DFCC1E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68825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1C6D6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5DFF3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D4FCF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F0B8C92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călători.</w:t>
            </w:r>
          </w:p>
        </w:tc>
      </w:tr>
      <w:tr w:rsidR="007216ED" w14:paraId="527829C8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D66B4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A06FF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B24EC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46C17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48E39FF2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BEED7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0868579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B44DB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D4D7E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29CA2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FE618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90AE822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marfă.</w:t>
            </w:r>
          </w:p>
        </w:tc>
      </w:tr>
      <w:tr w:rsidR="007216ED" w14:paraId="39E31AFA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7B7CB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2D44A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70A27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D49E5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103893DC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D2534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72D92443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la macaz 39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11F85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2EA7D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A8796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07EF3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7216ED" w14:paraId="55148259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EB579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4B5D3" w14:textId="77777777" w:rsidR="007216ED" w:rsidRDefault="007216E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05BCE" w14:textId="77777777" w:rsidR="007216ED" w:rsidRPr="00600D25" w:rsidRDefault="007216ED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EED4A" w14:textId="77777777" w:rsidR="007216ED" w:rsidRDefault="007216ED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504208AC" w14:textId="77777777" w:rsidR="007216ED" w:rsidRDefault="007216ED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391B1" w14:textId="77777777" w:rsidR="007216ED" w:rsidRDefault="007216E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7108F9A8" w14:textId="77777777" w:rsidR="007216ED" w:rsidRDefault="007216E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E9161" w14:textId="77777777" w:rsidR="007216ED" w:rsidRPr="00600D25" w:rsidRDefault="007216ED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BE6B7" w14:textId="77777777" w:rsidR="007216ED" w:rsidRDefault="007216E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EE854" w14:textId="77777777" w:rsidR="007216ED" w:rsidRPr="00600D25" w:rsidRDefault="007216ED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3AB51" w14:textId="77777777" w:rsidR="007216ED" w:rsidRPr="00D344C9" w:rsidRDefault="007216ED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BC0233C" w14:textId="77777777" w:rsidR="007216ED" w:rsidRPr="00D344C9" w:rsidRDefault="007216ED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9 şi 10.</w:t>
            </w:r>
          </w:p>
        </w:tc>
      </w:tr>
      <w:tr w:rsidR="007216ED" w14:paraId="64B45E04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96A19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80BC9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2678FB88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65E43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AD941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541D4CD5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96664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9CA19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AC44D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996AE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680B5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7216ED" w14:paraId="78313ECB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7BD7B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D0574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71106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503E0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3A52630B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E7F75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C528B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76A52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3516C519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42CEB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C0F3B" w14:textId="77777777" w:rsidR="007216ED" w:rsidRPr="00FF6B4A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7216ED" w14:paraId="7910D5DA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2F553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A2321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288BF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4E678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A76B0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829C3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6DFEE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411+700</w:t>
            </w:r>
          </w:p>
          <w:p w14:paraId="425968E1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95B26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AB1B9" w14:textId="77777777" w:rsidR="007216ED" w:rsidRPr="00FF6B4A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4</w:t>
            </w:r>
          </w:p>
        </w:tc>
      </w:tr>
      <w:tr w:rsidR="007216ED" w14:paraId="33E5BEE3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90F9F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91151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411+750</w:t>
            </w:r>
          </w:p>
          <w:p w14:paraId="5BEA2000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A7618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1453F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Teiuș - Aiud, </w:t>
            </w:r>
            <w:r>
              <w:rPr>
                <w:b/>
                <w:bCs/>
                <w:sz w:val="20"/>
                <w:lang w:val="ro-RO"/>
              </w:rPr>
              <w:br/>
              <w:t xml:space="preserve">linia 4 directă Aiud </w:t>
            </w:r>
            <w:r>
              <w:rPr>
                <w:b/>
                <w:bCs/>
                <w:sz w:val="20"/>
                <w:lang w:val="ro-RO"/>
              </w:rPr>
              <w:br/>
              <w:t>și 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A4326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EEAAA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D37C7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193BA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D1686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7216ED" w14:paraId="5DAC6394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8EAC1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2A1E4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96F02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48EFF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Aiud </w:t>
            </w:r>
            <w:r>
              <w:rPr>
                <w:b/>
                <w:bCs/>
                <w:sz w:val="20"/>
                <w:lang w:val="ro-RO"/>
              </w:rPr>
              <w:br/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E9C5D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15974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17D6C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5809D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3BB7C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7216ED" w14:paraId="0C7AB26A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5154F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F4ACB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53871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33A10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7710D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  <w:r>
              <w:rPr>
                <w:b/>
                <w:bCs/>
                <w:sz w:val="20"/>
                <w:lang w:val="ro-RO"/>
              </w:rPr>
              <w:br/>
              <w:t>1-5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8AF28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4442F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890D3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8A8A5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7216ED" w14:paraId="40FA099C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B3245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46FE2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523BF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9066B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07D7FAE9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16D6D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E8FAB97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 17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69426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E5CE7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F07BA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81D26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A030595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2 abătută.</w:t>
            </w:r>
          </w:p>
        </w:tc>
      </w:tr>
      <w:tr w:rsidR="007216ED" w14:paraId="167A7936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F6F67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19212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D733E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AB591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43D51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12-14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10465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28AD5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4D5D5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C3F05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br/>
              <w:t>Cu acces de pe fir I pe fir II și invers</w:t>
            </w:r>
          </w:p>
        </w:tc>
      </w:tr>
      <w:tr w:rsidR="007216ED" w14:paraId="7E521488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8D0A6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96DCF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7EB681A0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7D8C0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320E1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6BF13D7D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0D807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C4283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05763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5227E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91816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</w:p>
          <w:p w14:paraId="69DDD570" w14:textId="77777777" w:rsidR="007216ED" w:rsidRPr="00F10273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10273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7216ED" w14:paraId="3738604B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AA65C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CE221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BC324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9E390" w14:textId="77777777" w:rsidR="007216ED" w:rsidRDefault="007216ED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6C9C00F3" w14:textId="77777777" w:rsidR="007216ED" w:rsidRDefault="007216ED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D4B03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378BF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C1C3E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75243CBA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AB358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EEF8B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 Valabil numai pentru trenurile cu tracțiune electrică</w:t>
            </w:r>
          </w:p>
        </w:tc>
      </w:tr>
      <w:tr w:rsidR="007216ED" w14:paraId="06FEF5BA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2EAF3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C2D9E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417+141</w:t>
            </w:r>
          </w:p>
          <w:p w14:paraId="02BEC8DD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C7E2E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197E3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C9C88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DE8AB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3E21A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5F490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3E832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36F7C44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7216ED" w14:paraId="4388FB47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59CCF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DB2E7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50B94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A076E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Unirea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BD88F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FB860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0E6DC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425+640</w:t>
            </w:r>
          </w:p>
          <w:p w14:paraId="5445514C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427+317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CC67A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6DF15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3</w:t>
            </w:r>
          </w:p>
        </w:tc>
      </w:tr>
      <w:tr w:rsidR="007216ED" w14:paraId="143CD520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CAAAE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CD7E2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425+650</w:t>
            </w:r>
          </w:p>
          <w:p w14:paraId="5C82F0E9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1057F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C8D5C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 și linia 3 directă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7F36A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2000E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8C4B2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EAF90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20B6B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7216ED" w14:paraId="74D81E54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8EA83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9A524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1322B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E5829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5A59141B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5295A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1F0177F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5A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226A6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17B08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9BBBF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46010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C75F8D7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5 abătută.</w:t>
            </w:r>
          </w:p>
        </w:tc>
      </w:tr>
      <w:tr w:rsidR="007216ED" w14:paraId="0154A338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06EA2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108E7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F6DC4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2EF1D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Unirea</w:t>
            </w:r>
          </w:p>
          <w:p w14:paraId="6A2C0F7D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B1417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E7C7D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AA1D8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FE4E3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CB766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7216ED" w14:paraId="481577E2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642AF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8F4EA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421882F9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5510A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2CA84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25801AA6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B0CF9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D8EE9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07469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EAC0D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B2245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6DEB012" w14:textId="77777777" w:rsidR="007216ED" w:rsidRPr="00056F61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56F61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7216ED" w14:paraId="44C607EB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4EEAB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50099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4A567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A469E" w14:textId="77777777" w:rsidR="007216ED" w:rsidRDefault="007216ED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01D41250" w14:textId="77777777" w:rsidR="007216ED" w:rsidRDefault="007216ED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F44A7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9A05A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95377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7363F3F7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32EC2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5B533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FB52E82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numai pentru trenurile cu tracțiune electrică</w:t>
            </w:r>
          </w:p>
        </w:tc>
      </w:tr>
      <w:tr w:rsidR="007216ED" w14:paraId="799270FE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AA247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06AD1" w14:textId="77777777" w:rsidR="007216ED" w:rsidRDefault="007216E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472E927E" w14:textId="77777777" w:rsidR="007216ED" w:rsidRDefault="007216E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6B8F3" w14:textId="77777777" w:rsidR="007216ED" w:rsidRDefault="007216ED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21F90" w14:textId="77777777" w:rsidR="007216ED" w:rsidRDefault="007216ED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69E1B69E" w14:textId="77777777" w:rsidR="007216ED" w:rsidRDefault="007216ED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7CD67" w14:textId="77777777" w:rsidR="007216ED" w:rsidRDefault="007216E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FA183" w14:textId="77777777" w:rsidR="007216ED" w:rsidRDefault="007216ED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4082B" w14:textId="77777777" w:rsidR="007216ED" w:rsidRDefault="007216E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241A0A8D" w14:textId="77777777" w:rsidR="007216ED" w:rsidRDefault="007216E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38E28" w14:textId="77777777" w:rsidR="007216ED" w:rsidRDefault="007216ED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1513A" w14:textId="77777777" w:rsidR="007216ED" w:rsidRDefault="007216ED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Nesemnalizată pe teren.</w:t>
            </w:r>
          </w:p>
          <w:p w14:paraId="6FD5D67D" w14:textId="77777777" w:rsidR="007216ED" w:rsidRDefault="007216ED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Valabil numai pentru trenurile tip automotor (trecere la nivel Unirea hc.)</w:t>
            </w:r>
          </w:p>
        </w:tc>
      </w:tr>
      <w:tr w:rsidR="007216ED" w14:paraId="3BFB419A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5BC95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060CB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E1C39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D8454" w14:textId="77777777" w:rsidR="007216ED" w:rsidRDefault="007216ED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Unirea -</w:t>
            </w:r>
          </w:p>
          <w:p w14:paraId="01CA919E" w14:textId="77777777" w:rsidR="007216ED" w:rsidRDefault="007216ED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0FAB1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E3D27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D04BE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431+940</w:t>
            </w:r>
          </w:p>
          <w:p w14:paraId="700BC55C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432+750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F608C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793BC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7216ED" w14:paraId="2E943514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09487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EC1E1" w14:textId="77777777" w:rsidR="007216ED" w:rsidRDefault="007216E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0AF7B" w14:textId="77777777" w:rsidR="007216ED" w:rsidRDefault="007216E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8B3E3" w14:textId="77777777" w:rsidR="007216ED" w:rsidRDefault="007216ED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Războieni linia 2 directă ax. st. – semnal YA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9D9C4" w14:textId="77777777" w:rsidR="007216ED" w:rsidRPr="00DF66C9" w:rsidRDefault="007216E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433+160</w:t>
            </w:r>
          </w:p>
          <w:p w14:paraId="112406ED" w14:textId="77777777" w:rsidR="007216ED" w:rsidRDefault="007216E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434+035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A79F5" w14:textId="77777777" w:rsidR="007216ED" w:rsidRDefault="007216E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566E6" w14:textId="77777777" w:rsidR="007216ED" w:rsidRDefault="007216E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9568E" w14:textId="77777777" w:rsidR="007216ED" w:rsidRDefault="007216E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A469F" w14:textId="77777777" w:rsidR="007216ED" w:rsidRDefault="007216ED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7216ED" w14:paraId="3B13CD91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508BA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C6D7C" w14:textId="77777777" w:rsidR="007216ED" w:rsidRDefault="007216E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10471" w14:textId="77777777" w:rsidR="007216ED" w:rsidRDefault="007216E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42716" w14:textId="77777777" w:rsidR="007216ED" w:rsidRDefault="007216ED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4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C4E22" w14:textId="77777777" w:rsidR="007216ED" w:rsidRDefault="007216E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vârf sch. 14 și semnal M8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E51B4" w14:textId="77777777" w:rsidR="007216ED" w:rsidRDefault="007216E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1610D" w14:textId="77777777" w:rsidR="007216ED" w:rsidRDefault="007216E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4F077" w14:textId="77777777" w:rsidR="007216ED" w:rsidRDefault="007216E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9B64F" w14:textId="77777777" w:rsidR="007216ED" w:rsidRDefault="007216ED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7216ED" w14:paraId="46E43B93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1F77D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038A7" w14:textId="77777777" w:rsidR="007216ED" w:rsidRDefault="007216E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A01A9" w14:textId="77777777" w:rsidR="007216ED" w:rsidRDefault="007216E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E9A90" w14:textId="77777777" w:rsidR="007216ED" w:rsidRDefault="007216ED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1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C3956" w14:textId="77777777" w:rsidR="007216ED" w:rsidRDefault="007216E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ax. st. și semnal YA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08CD5" w14:textId="77777777" w:rsidR="007216ED" w:rsidRDefault="007216E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79322" w14:textId="77777777" w:rsidR="007216ED" w:rsidRDefault="007216E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44B54" w14:textId="77777777" w:rsidR="007216ED" w:rsidRDefault="007216E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AB667" w14:textId="77777777" w:rsidR="007216ED" w:rsidRDefault="007216ED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7216ED" w14:paraId="0EAEF564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E4C0C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83370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A29AD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DB176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4A9DA6A7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F23A5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8D735A6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210CD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B46BD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59853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195ED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2E15C9E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7AAB0A16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și 8.</w:t>
            </w:r>
          </w:p>
        </w:tc>
      </w:tr>
      <w:tr w:rsidR="007216ED" w14:paraId="17DF6899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8B97E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11182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96FEF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7F726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Războieni - </w:t>
            </w:r>
          </w:p>
          <w:p w14:paraId="31311FAF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Călărași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93CDD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0BE48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09B63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434+050</w:t>
            </w:r>
          </w:p>
          <w:p w14:paraId="4565E687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435+600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9A068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BAE0B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F70A400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7F508331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și terasament - lucrări în </w:t>
            </w:r>
          </w:p>
          <w:p w14:paraId="4EC5DDEB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firul I.</w:t>
            </w:r>
          </w:p>
        </w:tc>
      </w:tr>
      <w:tr w:rsidR="007216ED" w14:paraId="0CE761DF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C8275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5AA48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255AA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D1580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Călăraşi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EB8ED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92561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BC671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8AC79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D8C79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</w:t>
            </w:r>
          </w:p>
          <w:p w14:paraId="0582FB17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la linia 2 Cap Y. </w:t>
            </w:r>
          </w:p>
        </w:tc>
      </w:tr>
      <w:tr w:rsidR="007216ED" w14:paraId="5902A23E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26A8D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E6217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5CF0A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4A5CC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Călăraşi Turda – </w:t>
            </w:r>
          </w:p>
          <w:p w14:paraId="251963FE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DDBCB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5D064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85769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448+500</w:t>
            </w:r>
          </w:p>
          <w:p w14:paraId="6D5E0AC5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0072D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 /50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01A80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50 km/h -  Protectie muncitori intre orele</w:t>
            </w:r>
          </w:p>
          <w:p w14:paraId="2CF5491D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7.00-19.00</w:t>
            </w:r>
          </w:p>
        </w:tc>
      </w:tr>
      <w:tr w:rsidR="007216ED" w14:paraId="731D88E6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71404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7C214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D774C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6662B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062A4502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618D9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513FC5F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5A38D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0264D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A15CA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2BA9A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024D8615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Turda. </w:t>
            </w:r>
          </w:p>
        </w:tc>
      </w:tr>
      <w:tr w:rsidR="007216ED" w14:paraId="7EB86947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9E561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19487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BD42A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70FEC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0FAAA136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74B3E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E4CF5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B3F20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18CA9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E07AA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7598B72E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Turda.</w:t>
            </w:r>
          </w:p>
        </w:tc>
      </w:tr>
      <w:tr w:rsidR="007216ED" w14:paraId="0D3CDE99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BB585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F5201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9F462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155E7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953F7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6E46D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5FE30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57A69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5FB78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5 - 9.</w:t>
            </w:r>
          </w:p>
        </w:tc>
      </w:tr>
      <w:tr w:rsidR="007216ED" w14:paraId="30789380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4494E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D183E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7D360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4BCFB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29803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001E9917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33</w:t>
            </w:r>
          </w:p>
          <w:p w14:paraId="30E3AD58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297DE655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5DFA192D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49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4CC6E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3862D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F73F9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0C23E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7216ED" w14:paraId="4353DFB0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F65B7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DCEE5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70C3C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D1E5B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09126A9E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0F5E8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2E369C33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și 53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31EFB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83D7A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B574E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0EE54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7 - 10.</w:t>
            </w:r>
          </w:p>
        </w:tc>
      </w:tr>
      <w:tr w:rsidR="007216ED" w14:paraId="7D16078F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92E3F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FC90D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0F155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71C3B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5082A873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6 și 7 </w:t>
            </w:r>
          </w:p>
          <w:p w14:paraId="3F851347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159EA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35F05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103C8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AD5A4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2C115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7216ED" w14:paraId="3661C524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CFD59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017AC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9013F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1869B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5D567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12-18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8BC3E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A589C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63A75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D4F8D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7216ED" w14:paraId="41F736A7" w14:textId="77777777" w:rsidTr="00E4222D">
        <w:trPr>
          <w:cantSplit/>
          <w:trHeight w:val="5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4C5A6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F6DC4" w14:textId="77777777" w:rsidR="007216ED" w:rsidRDefault="007216ED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2A05D" w14:textId="77777777" w:rsidR="007216ED" w:rsidRDefault="007216ED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EF76A" w14:textId="77777777" w:rsidR="007216ED" w:rsidRDefault="007216ED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Câmpia Turzii – </w:t>
            </w:r>
          </w:p>
          <w:p w14:paraId="6B866476" w14:textId="77777777" w:rsidR="007216ED" w:rsidRDefault="007216ED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Valea Florilor (cuprinde linia III </w:t>
            </w:r>
          </w:p>
          <w:p w14:paraId="1DC90399" w14:textId="77777777" w:rsidR="007216ED" w:rsidRDefault="007216ED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  și linia II Hm Valea Florilor)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BBA75" w14:textId="77777777" w:rsidR="007216ED" w:rsidRDefault="007216ED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CE4FC" w14:textId="77777777" w:rsidR="007216ED" w:rsidRDefault="007216ED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96027" w14:textId="77777777" w:rsidR="007216ED" w:rsidRDefault="007216ED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  <w:p w14:paraId="21EA9262" w14:textId="77777777" w:rsidR="007216ED" w:rsidRDefault="007216ED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465+185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E87C1" w14:textId="77777777" w:rsidR="007216ED" w:rsidRDefault="007216ED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ABBE6" w14:textId="77777777" w:rsidR="007216ED" w:rsidRDefault="007216ED" w:rsidP="009035D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7216ED" w14:paraId="480F960F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8852D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9E764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EAB36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B262F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Florilor</w:t>
            </w:r>
          </w:p>
          <w:p w14:paraId="2844C4BF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CADE6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83A94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C1A81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19F6F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E0D42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7216ED" w14:paraId="3BF10351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CABAC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2A061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F7A3C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13732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Cojocna</w:t>
            </w:r>
          </w:p>
          <w:p w14:paraId="308F6C7B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17311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2EE8187C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13</w:t>
            </w:r>
          </w:p>
          <w:p w14:paraId="19002790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vârf sch.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A82F9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F651E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727DC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0F557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7216ED" w14:paraId="56E8C254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905CE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07F55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1D55E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349CC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  <w:t>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2D7FE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53703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C6526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154B2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B0E1A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7216ED" w14:paraId="41FA9849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3E3E9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B41DB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A2AB9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5F5F0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8E642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6454C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D4DD8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7400647B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BBD31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5DA0B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7216ED" w14:paraId="30757818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0FC84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41F2F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31BD0FA3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DB795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8A106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65179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0772E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912F4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8DC0E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ECE84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7216ED" w14:paraId="0D5F7254" w14:textId="77777777" w:rsidTr="00E4222D">
        <w:trPr>
          <w:cantSplit/>
          <w:trHeight w:val="39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CF7E7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F21D3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16B60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125E7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7FB91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călcâi</w:t>
            </w:r>
          </w:p>
          <w:p w14:paraId="456AABD6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284F197E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24 / 26 și </w:t>
            </w:r>
          </w:p>
          <w:p w14:paraId="7D91CE10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 489+700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B2D1A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E30DD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54FC7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22F55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circulația la </w:t>
            </w:r>
          </w:p>
          <w:p w14:paraId="3CAE7F89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linia 1.</w:t>
            </w:r>
          </w:p>
        </w:tc>
      </w:tr>
      <w:tr w:rsidR="007216ED" w14:paraId="00BC7BE5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1C5E7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1EA09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C412C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D1006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Apahida -</w:t>
            </w:r>
          </w:p>
          <w:p w14:paraId="20BC8442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Cluj Napoca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A95CA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160F8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1C3DD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490+600</w:t>
            </w:r>
          </w:p>
          <w:p w14:paraId="22B3D0DA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FED52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0507B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7216ED" w14:paraId="5AA2F9D4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9A14F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E387A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495+307</w:t>
            </w:r>
          </w:p>
          <w:p w14:paraId="52299163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501+929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B608D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3D60A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 Cluj Napoca Est Ax St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72F26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8A5D7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EE534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BA2EE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65049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7216ED" w14:paraId="0D82E7A6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716DA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4850E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15E72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13EFE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Cluj Napoca Est -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A483F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29F02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AEEF7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499+350</w:t>
            </w:r>
          </w:p>
          <w:p w14:paraId="282E280A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501+121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2C4DA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6A209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7216ED" w14:paraId="79A81F8F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D7D81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4B287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1B7D7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681EE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36499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69712F4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EFE85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71307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1BDCC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B152C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7216ED" w14:paraId="60D684C8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FA457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06CF4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0B432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D96B1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  <w:p w14:paraId="5E1AC470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EE91C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1AAA4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C3CC2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39687" w14:textId="77777777" w:rsidR="007216ED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2676C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7216ED" w14:paraId="2A9C5A48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0D1BD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AF469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F3530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85280" w14:textId="77777777" w:rsidR="007216ED" w:rsidRDefault="007216E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1A6BB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18, 28, 76, diag. </w:t>
            </w:r>
          </w:p>
          <w:p w14:paraId="0806308C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18 - 28 și </w:t>
            </w:r>
          </w:p>
          <w:p w14:paraId="708131D0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2760F94B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linie cuprin-să </w:t>
            </w:r>
          </w:p>
          <w:p w14:paraId="4E48681E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18 și vârf sch. 200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F37BD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A3CA2" w14:textId="77777777" w:rsidR="007216ED" w:rsidRDefault="007216E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4C6B3" w14:textId="77777777" w:rsidR="007216ED" w:rsidRPr="00600D25" w:rsidRDefault="007216E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7B58A" w14:textId="77777777" w:rsidR="007216ED" w:rsidRPr="00D344C9" w:rsidRDefault="007216E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7216ED" w14:paraId="4FE96ADB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04C41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A3A1E" w14:textId="77777777" w:rsidR="007216ED" w:rsidRDefault="007216E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48F4E" w14:textId="77777777" w:rsidR="007216ED" w:rsidRPr="00600D25" w:rsidRDefault="007216E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A674C" w14:textId="77777777" w:rsidR="007216ED" w:rsidRDefault="007216E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Cluj Napoca, </w:t>
            </w:r>
          </w:p>
          <w:p w14:paraId="3C299EC9" w14:textId="77777777" w:rsidR="007216ED" w:rsidRDefault="007216E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D4622" w14:textId="77777777" w:rsidR="007216ED" w:rsidRDefault="007216E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2F385A46" w14:textId="77777777" w:rsidR="007216ED" w:rsidRDefault="007216E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cuprin-să </w:t>
            </w:r>
          </w:p>
          <w:p w14:paraId="1FEBF3B1" w14:textId="77777777" w:rsidR="007216ED" w:rsidRDefault="007216E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39F092FC" w14:textId="77777777" w:rsidR="007216ED" w:rsidRDefault="007216E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5D43A48A" w14:textId="77777777" w:rsidR="007216ED" w:rsidRDefault="007216E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32/34</w:t>
            </w:r>
          </w:p>
          <w:p w14:paraId="070C178E" w14:textId="77777777" w:rsidR="007216ED" w:rsidRDefault="007216E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5F058C2" w14:textId="77777777" w:rsidR="007216ED" w:rsidRDefault="007216E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R28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9F0D5" w14:textId="77777777" w:rsidR="007216ED" w:rsidRDefault="007216E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8D3A6" w14:textId="77777777" w:rsidR="007216ED" w:rsidRDefault="007216E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C70F5" w14:textId="77777777" w:rsidR="007216ED" w:rsidRPr="00600D25" w:rsidRDefault="007216E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61ED4" w14:textId="77777777" w:rsidR="007216ED" w:rsidRDefault="007216ED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7216ED" w14:paraId="0ABB9EEA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5241B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703C3" w14:textId="77777777" w:rsidR="007216ED" w:rsidRDefault="007216E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83585" w14:textId="77777777" w:rsidR="007216ED" w:rsidRPr="00600D25" w:rsidRDefault="007216E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9F572" w14:textId="77777777" w:rsidR="007216ED" w:rsidRDefault="007216E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Aleşd </w:t>
            </w:r>
          </w:p>
          <w:p w14:paraId="1B5A1738" w14:textId="77777777" w:rsidR="007216ED" w:rsidRDefault="007216E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5, 6 și 7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97C09" w14:textId="77777777" w:rsidR="007216ED" w:rsidRDefault="007216E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8440E" w14:textId="77777777" w:rsidR="007216ED" w:rsidRDefault="007216E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79E4E" w14:textId="77777777" w:rsidR="007216ED" w:rsidRDefault="007216E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112A4" w14:textId="77777777" w:rsidR="007216ED" w:rsidRPr="00600D25" w:rsidRDefault="007216E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50488" w14:textId="77777777" w:rsidR="007216ED" w:rsidRDefault="007216ED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7216ED" w14:paraId="28F4CB41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C31C0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D7C2C" w14:textId="77777777" w:rsidR="007216ED" w:rsidRDefault="007216E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193A1" w14:textId="77777777" w:rsidR="007216ED" w:rsidRPr="00600D25" w:rsidRDefault="007216E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953B1" w14:textId="77777777" w:rsidR="007216ED" w:rsidRDefault="007216E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Aleşd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C7CBA" w14:textId="77777777" w:rsidR="007216ED" w:rsidRDefault="007216E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699B3BA" w14:textId="77777777" w:rsidR="007216ED" w:rsidRDefault="007216E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 </w:t>
            </w:r>
          </w:p>
          <w:p w14:paraId="7190BD56" w14:textId="77777777" w:rsidR="007216ED" w:rsidRDefault="007216E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24 - 30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C731E" w14:textId="77777777" w:rsidR="007216ED" w:rsidRDefault="007216E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92EDF" w14:textId="77777777" w:rsidR="007216ED" w:rsidRDefault="007216E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80D36" w14:textId="77777777" w:rsidR="007216ED" w:rsidRPr="00600D25" w:rsidRDefault="007216E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F8F30" w14:textId="77777777" w:rsidR="007216ED" w:rsidRDefault="007216ED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liinile 5 – 7 Cap Y.</w:t>
            </w:r>
          </w:p>
        </w:tc>
      </w:tr>
      <w:tr w:rsidR="007216ED" w14:paraId="21FEFFA4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63389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3EE15" w14:textId="77777777" w:rsidR="007216ED" w:rsidRDefault="007216E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622+468</w:t>
            </w:r>
          </w:p>
          <w:p w14:paraId="2C2150E8" w14:textId="77777777" w:rsidR="007216ED" w:rsidRDefault="007216E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622+568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98D61" w14:textId="77777777" w:rsidR="007216ED" w:rsidRPr="00600D25" w:rsidRDefault="007216E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18572" w14:textId="77777777" w:rsidR="007216ED" w:rsidRDefault="007216E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Aleşd-</w:t>
            </w:r>
          </w:p>
          <w:p w14:paraId="7F0963FE" w14:textId="77777777" w:rsidR="007216ED" w:rsidRDefault="007216E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DF199" w14:textId="77777777" w:rsidR="007216ED" w:rsidRDefault="007216E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A4AD5" w14:textId="77777777" w:rsidR="007216ED" w:rsidRDefault="007216E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59576" w14:textId="77777777" w:rsidR="007216ED" w:rsidRDefault="007216E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39FAB" w14:textId="77777777" w:rsidR="007216ED" w:rsidRDefault="007216E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127C1" w14:textId="77777777" w:rsidR="007216ED" w:rsidRDefault="007216ED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7216ED" w14:paraId="01E9B8CF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1F8F7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8F306" w14:textId="77777777" w:rsidR="007216ED" w:rsidRDefault="007216E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FF81C" w14:textId="77777777" w:rsidR="007216ED" w:rsidRDefault="007216E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E163A" w14:textId="77777777" w:rsidR="007216ED" w:rsidRDefault="007216E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Tileagd linia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7708F" w14:textId="77777777" w:rsidR="007216ED" w:rsidRDefault="007216E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5EE58" w14:textId="77777777" w:rsidR="007216ED" w:rsidRDefault="007216E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5AFFC" w14:textId="77777777" w:rsidR="007216ED" w:rsidRDefault="007216E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D46DD" w14:textId="77777777" w:rsidR="007216ED" w:rsidRDefault="007216E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470D6" w14:textId="77777777" w:rsidR="007216ED" w:rsidRDefault="007216ED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7216ED" w14:paraId="27364DDD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3825C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D0739" w14:textId="77777777" w:rsidR="007216ED" w:rsidRDefault="007216E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633+700</w:t>
            </w:r>
          </w:p>
          <w:p w14:paraId="1F5AF398" w14:textId="77777777" w:rsidR="007216ED" w:rsidRDefault="007216E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FD88B" w14:textId="77777777" w:rsidR="007216ED" w:rsidRDefault="007216E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353E4" w14:textId="77777777" w:rsidR="007216ED" w:rsidRDefault="007216E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3096345C" w14:textId="77777777" w:rsidR="007216ED" w:rsidRDefault="007216E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381CB" w14:textId="77777777" w:rsidR="007216ED" w:rsidRDefault="007216E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71074" w14:textId="77777777" w:rsidR="007216ED" w:rsidRDefault="007216E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F0577" w14:textId="77777777" w:rsidR="007216ED" w:rsidRDefault="007216E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1591C" w14:textId="77777777" w:rsidR="007216ED" w:rsidRDefault="007216E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44777" w14:textId="77777777" w:rsidR="007216ED" w:rsidRDefault="007216E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7216ED" w14:paraId="66345C1B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5E283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FA385" w14:textId="77777777" w:rsidR="007216ED" w:rsidRDefault="007216E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636+190</w:t>
            </w:r>
          </w:p>
          <w:p w14:paraId="0490D653" w14:textId="77777777" w:rsidR="007216ED" w:rsidRDefault="007216E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636+290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AD9B0" w14:textId="77777777" w:rsidR="007216ED" w:rsidRDefault="007216E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DFCDE" w14:textId="77777777" w:rsidR="007216ED" w:rsidRDefault="007216E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5CDAB8DF" w14:textId="77777777" w:rsidR="007216ED" w:rsidRDefault="007216E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33640" w14:textId="77777777" w:rsidR="007216ED" w:rsidRDefault="007216E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51D08" w14:textId="77777777" w:rsidR="007216ED" w:rsidRDefault="007216E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75EF9" w14:textId="77777777" w:rsidR="007216ED" w:rsidRDefault="007216E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35099" w14:textId="77777777" w:rsidR="007216ED" w:rsidRDefault="007216E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7C4C3" w14:textId="77777777" w:rsidR="007216ED" w:rsidRDefault="007216E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7216ED" w14:paraId="4917F22E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E6DE6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ACE3A" w14:textId="77777777" w:rsidR="007216ED" w:rsidRDefault="007216E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638+000</w:t>
            </w:r>
          </w:p>
          <w:p w14:paraId="451626FE" w14:textId="77777777" w:rsidR="007216ED" w:rsidRDefault="007216E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2B747" w14:textId="77777777" w:rsidR="007216ED" w:rsidRDefault="007216E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E2A28" w14:textId="77777777" w:rsidR="007216ED" w:rsidRDefault="007216E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37C43B0A" w14:textId="77777777" w:rsidR="007216ED" w:rsidRDefault="007216E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9C7DE" w14:textId="77777777" w:rsidR="007216ED" w:rsidRDefault="007216E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59CAA" w14:textId="77777777" w:rsidR="007216ED" w:rsidRDefault="007216E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7F9E7" w14:textId="77777777" w:rsidR="007216ED" w:rsidRDefault="007216E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AEC15" w14:textId="77777777" w:rsidR="007216ED" w:rsidRDefault="007216E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FC150" w14:textId="77777777" w:rsidR="007216ED" w:rsidRDefault="007216E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7216ED" w14:paraId="607171CF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29991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A14C2" w14:textId="77777777" w:rsidR="007216ED" w:rsidRDefault="007216E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B4274" w14:textId="77777777" w:rsidR="007216ED" w:rsidRDefault="007216E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105E0" w14:textId="77777777" w:rsidR="007216ED" w:rsidRDefault="007216ED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B42E3" w14:textId="77777777" w:rsidR="007216ED" w:rsidRDefault="007216E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1B024" w14:textId="77777777" w:rsidR="007216ED" w:rsidRDefault="007216E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F3F53" w14:textId="77777777" w:rsidR="007216ED" w:rsidRDefault="007216E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644+700</w:t>
            </w:r>
          </w:p>
          <w:p w14:paraId="367D42DF" w14:textId="77777777" w:rsidR="007216ED" w:rsidRDefault="007216E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645+050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B3841" w14:textId="77777777" w:rsidR="007216ED" w:rsidRDefault="007216E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A0E3F" w14:textId="77777777" w:rsidR="007216ED" w:rsidRDefault="007216ED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7216ED" w14:paraId="6F064E5E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7F3C1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F1FFC" w14:textId="77777777" w:rsidR="007216ED" w:rsidRDefault="007216E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ADD8A" w14:textId="77777777" w:rsidR="007216ED" w:rsidRDefault="007216E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1CC8D" w14:textId="77777777" w:rsidR="007216ED" w:rsidRDefault="007216ED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-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119C2" w14:textId="77777777" w:rsidR="007216ED" w:rsidRDefault="007216E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60DD4" w14:textId="77777777" w:rsidR="007216ED" w:rsidRDefault="007216E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D5C80" w14:textId="77777777" w:rsidR="007216ED" w:rsidRDefault="007216E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647+700</w:t>
            </w:r>
          </w:p>
          <w:p w14:paraId="60C27636" w14:textId="77777777" w:rsidR="007216ED" w:rsidRDefault="007216E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647+800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DDC0C" w14:textId="77777777" w:rsidR="007216ED" w:rsidRDefault="007216E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F7773" w14:textId="77777777" w:rsidR="007216ED" w:rsidRDefault="007216ED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7216ED" w14:paraId="54606641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952F3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01635" w14:textId="77777777" w:rsidR="007216ED" w:rsidRDefault="007216E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0D89A" w14:textId="77777777" w:rsidR="007216ED" w:rsidRDefault="007216E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274C5" w14:textId="77777777" w:rsidR="007216ED" w:rsidRDefault="007216ED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Est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687D4" w14:textId="77777777" w:rsidR="007216ED" w:rsidRDefault="007216E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596D2" w14:textId="77777777" w:rsidR="007216ED" w:rsidRDefault="007216E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7E914" w14:textId="77777777" w:rsidR="007216ED" w:rsidRDefault="007216E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649+550</w:t>
            </w:r>
          </w:p>
          <w:p w14:paraId="70558898" w14:textId="77777777" w:rsidR="007216ED" w:rsidRDefault="007216E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61161" w14:textId="77777777" w:rsidR="007216ED" w:rsidRDefault="007216E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567EB" w14:textId="77777777" w:rsidR="007216ED" w:rsidRDefault="007216ED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7216ED" w14:paraId="50BA7FDD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FBB2F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CBF4F" w14:textId="77777777" w:rsidR="007216ED" w:rsidRDefault="007216E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  <w:p w14:paraId="7F440D3E" w14:textId="77777777" w:rsidR="007216ED" w:rsidRDefault="007216E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CF1AA" w14:textId="77777777" w:rsidR="007216ED" w:rsidRDefault="007216E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00790" w14:textId="77777777" w:rsidR="007216ED" w:rsidRDefault="007216E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Oradea Est - Oradea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EDC13" w14:textId="77777777" w:rsidR="007216ED" w:rsidRDefault="007216E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DD105" w14:textId="77777777" w:rsidR="007216ED" w:rsidRDefault="007216E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87A12" w14:textId="77777777" w:rsidR="007216ED" w:rsidRDefault="007216E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651+950</w:t>
            </w:r>
          </w:p>
          <w:p w14:paraId="35CFC26E" w14:textId="77777777" w:rsidR="007216ED" w:rsidRDefault="007216E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2D125" w14:textId="77777777" w:rsidR="007216ED" w:rsidRPr="00600D25" w:rsidRDefault="007216E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E7AD1" w14:textId="77777777" w:rsidR="007216ED" w:rsidRDefault="007216E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7216ED" w14:paraId="44F6227A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81642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A94B5" w14:textId="77777777" w:rsidR="007216ED" w:rsidRDefault="007216E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7961B" w14:textId="77777777" w:rsidR="007216ED" w:rsidRDefault="007216E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6660C" w14:textId="77777777" w:rsidR="007216ED" w:rsidRDefault="007216E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38C5A4D7" w14:textId="77777777" w:rsidR="007216ED" w:rsidRDefault="007216E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194B7" w14:textId="77777777" w:rsidR="007216ED" w:rsidRDefault="007216E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2E456" w14:textId="77777777" w:rsidR="007216ED" w:rsidRDefault="007216E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E5F08" w14:textId="77777777" w:rsidR="007216ED" w:rsidRDefault="007216E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07AB2" w14:textId="77777777" w:rsidR="007216ED" w:rsidRDefault="007216E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FBF68" w14:textId="77777777" w:rsidR="007216ED" w:rsidRDefault="007216E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3 A, 4 A, 7 A, 1 B, </w:t>
            </w:r>
          </w:p>
          <w:p w14:paraId="0FDEA9DD" w14:textId="77777777" w:rsidR="007216ED" w:rsidRDefault="007216E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2 B, 3 B,  Cap Y.</w:t>
            </w:r>
          </w:p>
          <w:p w14:paraId="6C2735C9" w14:textId="77777777" w:rsidR="007216ED" w:rsidRDefault="007216E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7474A32" w14:textId="77777777" w:rsidR="007216ED" w:rsidRDefault="007216E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7216ED" w14:paraId="494FB8A0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572A5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BF2FE" w14:textId="77777777" w:rsidR="007216ED" w:rsidRDefault="007216E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5C5F3" w14:textId="77777777" w:rsidR="007216ED" w:rsidRDefault="007216E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7E6A7" w14:textId="77777777" w:rsidR="007216ED" w:rsidRDefault="007216E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6828534E" w14:textId="77777777" w:rsidR="007216ED" w:rsidRDefault="007216E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0D1D7" w14:textId="77777777" w:rsidR="007216ED" w:rsidRDefault="007216E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F24A3" w14:textId="77777777" w:rsidR="007216ED" w:rsidRDefault="007216E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D3AAF" w14:textId="77777777" w:rsidR="007216ED" w:rsidRDefault="007216E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131A0" w14:textId="77777777" w:rsidR="007216ED" w:rsidRDefault="007216E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9B040" w14:textId="77777777" w:rsidR="007216ED" w:rsidRDefault="007216E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 A, 1B - 3B, </w:t>
            </w:r>
          </w:p>
          <w:p w14:paraId="334B5B05" w14:textId="77777777" w:rsidR="007216ED" w:rsidRDefault="007216E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 Cap Y.</w:t>
            </w:r>
          </w:p>
          <w:p w14:paraId="6CEFAB80" w14:textId="77777777" w:rsidR="007216ED" w:rsidRDefault="007216E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19341CA" w14:textId="77777777" w:rsidR="007216ED" w:rsidRDefault="007216E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7216ED" w14:paraId="0AE8806D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AAE97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88FE1" w14:textId="77777777" w:rsidR="007216ED" w:rsidRDefault="007216E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466FB" w14:textId="77777777" w:rsidR="007216ED" w:rsidRPr="00600D25" w:rsidRDefault="007216E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F8685" w14:textId="77777777" w:rsidR="007216ED" w:rsidRDefault="007216E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1EF88644" w14:textId="77777777" w:rsidR="007216ED" w:rsidRDefault="007216E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3B266" w14:textId="77777777" w:rsidR="007216ED" w:rsidRDefault="007216E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FC8C6" w14:textId="77777777" w:rsidR="007216ED" w:rsidRDefault="007216E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625FB" w14:textId="77777777" w:rsidR="007216ED" w:rsidRDefault="007216E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BBDB1" w14:textId="77777777" w:rsidR="007216ED" w:rsidRPr="00600D25" w:rsidRDefault="007216E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8E8EC" w14:textId="77777777" w:rsidR="007216ED" w:rsidRDefault="007216E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7A, 1B - 3B și </w:t>
            </w:r>
          </w:p>
          <w:p w14:paraId="334C735C" w14:textId="77777777" w:rsidR="007216ED" w:rsidRDefault="007216E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Cap Y.</w:t>
            </w:r>
          </w:p>
          <w:p w14:paraId="16F27128" w14:textId="77777777" w:rsidR="007216ED" w:rsidRDefault="007216E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DEBD21C" w14:textId="77777777" w:rsidR="007216ED" w:rsidRDefault="007216E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7216ED" w14:paraId="72B3B268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379A4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E4A36" w14:textId="77777777" w:rsidR="007216ED" w:rsidRDefault="007216E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1FE51" w14:textId="77777777" w:rsidR="007216ED" w:rsidRPr="00600D25" w:rsidRDefault="007216E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63747" w14:textId="77777777" w:rsidR="007216ED" w:rsidRDefault="007216E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36E11" w14:textId="77777777" w:rsidR="007216ED" w:rsidRDefault="007216E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262C2" w14:textId="77777777" w:rsidR="007216ED" w:rsidRDefault="007216E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38B7C" w14:textId="77777777" w:rsidR="007216ED" w:rsidRDefault="007216E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AFA2D" w14:textId="77777777" w:rsidR="007216ED" w:rsidRPr="00600D25" w:rsidRDefault="007216E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C59ED" w14:textId="77777777" w:rsidR="007216ED" w:rsidRDefault="007216E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A, Cap Y.</w:t>
            </w:r>
          </w:p>
          <w:p w14:paraId="60D2C12C" w14:textId="77777777" w:rsidR="007216ED" w:rsidRDefault="007216E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0499A5E" w14:textId="77777777" w:rsidR="007216ED" w:rsidRDefault="007216E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7216ED" w14:paraId="2268F7E2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02AB3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31D06" w14:textId="77777777" w:rsidR="007216ED" w:rsidRDefault="007216E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D3CBC" w14:textId="77777777" w:rsidR="007216ED" w:rsidRPr="00600D25" w:rsidRDefault="007216E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FABB3" w14:textId="77777777" w:rsidR="007216ED" w:rsidRDefault="007216E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5ABABCBB" w14:textId="77777777" w:rsidR="007216ED" w:rsidRDefault="007216E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72F72" w14:textId="77777777" w:rsidR="007216ED" w:rsidRDefault="007216E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3F643" w14:textId="77777777" w:rsidR="007216ED" w:rsidRDefault="007216E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B5DFA" w14:textId="77777777" w:rsidR="007216ED" w:rsidRDefault="007216E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12067" w14:textId="77777777" w:rsidR="007216ED" w:rsidRPr="00600D25" w:rsidRDefault="007216E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4EE6D" w14:textId="77777777" w:rsidR="007216ED" w:rsidRDefault="007216E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A, Cap Y.</w:t>
            </w:r>
          </w:p>
          <w:p w14:paraId="01ABB1BB" w14:textId="77777777" w:rsidR="007216ED" w:rsidRDefault="007216E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2CDF627" w14:textId="77777777" w:rsidR="007216ED" w:rsidRDefault="007216E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7216ED" w14:paraId="1C1E24CE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A6F0C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2DFF3" w14:textId="77777777" w:rsidR="007216ED" w:rsidRDefault="007216E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636C7" w14:textId="77777777" w:rsidR="007216ED" w:rsidRPr="00600D25" w:rsidRDefault="007216E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077C3" w14:textId="77777777" w:rsidR="007216ED" w:rsidRDefault="007216E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25FF5D44" w14:textId="77777777" w:rsidR="007216ED" w:rsidRDefault="007216E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9C2FB" w14:textId="77777777" w:rsidR="007216ED" w:rsidRDefault="007216E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A09C0" w14:textId="77777777" w:rsidR="007216ED" w:rsidRDefault="007216E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4DA2C" w14:textId="77777777" w:rsidR="007216ED" w:rsidRDefault="007216E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2B882" w14:textId="77777777" w:rsidR="007216ED" w:rsidRPr="00600D25" w:rsidRDefault="007216E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D03A1" w14:textId="77777777" w:rsidR="007216ED" w:rsidRDefault="007216E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 și Depoul Oradea.</w:t>
            </w:r>
          </w:p>
          <w:p w14:paraId="55211E5D" w14:textId="77777777" w:rsidR="007216ED" w:rsidRDefault="007216E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296BEAF" w14:textId="77777777" w:rsidR="007216ED" w:rsidRDefault="007216E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7216ED" w14:paraId="573FEB13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6B599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1825B" w14:textId="77777777" w:rsidR="007216ED" w:rsidRDefault="007216E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29362" w14:textId="77777777" w:rsidR="007216ED" w:rsidRPr="00600D25" w:rsidRDefault="007216E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CE486" w14:textId="77777777" w:rsidR="007216ED" w:rsidRDefault="007216E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7E549" w14:textId="77777777" w:rsidR="007216ED" w:rsidRDefault="007216E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 Cap X</w:t>
            </w:r>
          </w:p>
          <w:p w14:paraId="6833FE0E" w14:textId="77777777" w:rsidR="007216ED" w:rsidRDefault="007216E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64570" w14:textId="77777777" w:rsidR="007216ED" w:rsidRDefault="007216E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2B82C" w14:textId="77777777" w:rsidR="007216ED" w:rsidRDefault="007216E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04BB2" w14:textId="77777777" w:rsidR="007216ED" w:rsidRPr="00600D25" w:rsidRDefault="007216E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4D217" w14:textId="77777777" w:rsidR="007216ED" w:rsidRDefault="007216E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4FCA1E2" w14:textId="77777777" w:rsidR="007216ED" w:rsidRDefault="007216E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ADB39A9" w14:textId="77777777" w:rsidR="007216ED" w:rsidRDefault="007216E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7 - 17, Cap X.</w:t>
            </w:r>
          </w:p>
        </w:tc>
      </w:tr>
      <w:tr w:rsidR="007216ED" w14:paraId="65D70CD4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A1A35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C4915" w14:textId="77777777" w:rsidR="007216ED" w:rsidRDefault="007216E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3+772</w:t>
            </w:r>
          </w:p>
          <w:p w14:paraId="3FCC7EB3" w14:textId="77777777" w:rsidR="007216ED" w:rsidRDefault="007216E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3+872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56B3A" w14:textId="77777777" w:rsidR="007216ED" w:rsidRPr="00600D25" w:rsidRDefault="007216E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F4D82" w14:textId="77777777" w:rsidR="007216ED" w:rsidRDefault="007216E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D7255" w14:textId="77777777" w:rsidR="007216ED" w:rsidRDefault="007216E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7F555" w14:textId="77777777" w:rsidR="007216ED" w:rsidRDefault="007216E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B782C" w14:textId="77777777" w:rsidR="007216ED" w:rsidRDefault="007216E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E15F6" w14:textId="77777777" w:rsidR="007216ED" w:rsidRPr="00600D25" w:rsidRDefault="007216E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D6060" w14:textId="77777777" w:rsidR="007216ED" w:rsidRDefault="007216E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7216ED" w14:paraId="47764D6D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40593" w14:textId="77777777" w:rsidR="007216ED" w:rsidRDefault="007216ED" w:rsidP="007216E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682BD" w14:textId="77777777" w:rsidR="007216ED" w:rsidRDefault="007216E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4+884</w:t>
            </w:r>
          </w:p>
          <w:p w14:paraId="65725830" w14:textId="77777777" w:rsidR="007216ED" w:rsidRDefault="007216E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4+984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E06DF" w14:textId="77777777" w:rsidR="007216ED" w:rsidRPr="00600D25" w:rsidRDefault="007216E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A8642" w14:textId="77777777" w:rsidR="007216ED" w:rsidRDefault="007216E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D6586" w14:textId="77777777" w:rsidR="007216ED" w:rsidRDefault="007216E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C8D77" w14:textId="77777777" w:rsidR="007216ED" w:rsidRDefault="007216E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BC228" w14:textId="77777777" w:rsidR="007216ED" w:rsidRDefault="007216E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44DA6" w14:textId="77777777" w:rsidR="007216ED" w:rsidRPr="00600D25" w:rsidRDefault="007216E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3C055" w14:textId="77777777" w:rsidR="007216ED" w:rsidRDefault="007216E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2085328E" w14:textId="77777777" w:rsidR="007216ED" w:rsidRPr="00836022" w:rsidRDefault="007216ED" w:rsidP="0095691E">
      <w:pPr>
        <w:spacing w:before="40" w:line="192" w:lineRule="auto"/>
        <w:ind w:right="57"/>
        <w:rPr>
          <w:sz w:val="20"/>
          <w:lang w:val="en-US"/>
        </w:rPr>
      </w:pPr>
    </w:p>
    <w:p w14:paraId="2FEDD40D" w14:textId="77777777" w:rsidR="007216ED" w:rsidRPr="0095691E" w:rsidRDefault="007216ED" w:rsidP="0095691E"/>
    <w:p w14:paraId="1D80F319" w14:textId="77777777" w:rsidR="007216ED" w:rsidRDefault="007216ED" w:rsidP="00956F37">
      <w:pPr>
        <w:pStyle w:val="Heading1"/>
        <w:spacing w:line="360" w:lineRule="auto"/>
      </w:pPr>
      <w:r>
        <w:t>LINIA 301 N</w:t>
      </w:r>
    </w:p>
    <w:p w14:paraId="76FABA9B" w14:textId="77777777" w:rsidR="007216ED" w:rsidRDefault="007216ED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7216ED" w14:paraId="35704476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5B2D0" w14:textId="77777777" w:rsidR="007216ED" w:rsidRDefault="007216ED" w:rsidP="007216E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99B9F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3F63B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A1C9C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7886B16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0D960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FFC0F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5B086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20629" w14:textId="77777777" w:rsidR="007216ED" w:rsidRPr="0022092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30193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2060A9A6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F3776" w14:textId="77777777" w:rsidR="007216ED" w:rsidRDefault="007216ED" w:rsidP="007216E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F867B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6E3A4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7E4F1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946CDA3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BC91F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F7B1C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2BAA3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ED469" w14:textId="77777777" w:rsidR="007216ED" w:rsidRPr="0022092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787C6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38284EA1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8FC4E" w14:textId="77777777" w:rsidR="007216ED" w:rsidRDefault="007216ED" w:rsidP="007216E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3FC3F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0FAC4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11109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0976C53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36EEA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2DAC8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FE0FA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6CB1D" w14:textId="77777777" w:rsidR="007216ED" w:rsidRPr="0022092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AC769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64109F7" w14:textId="77777777" w:rsidR="007216ED" w:rsidRPr="00474FB0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7216ED" w14:paraId="798B1CF6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D40BD" w14:textId="77777777" w:rsidR="007216ED" w:rsidRDefault="007216ED" w:rsidP="007216E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99315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C99B9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202E2" w14:textId="77777777" w:rsidR="007216ED" w:rsidRDefault="007216ED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335662E" w14:textId="77777777" w:rsidR="007216ED" w:rsidRDefault="007216ED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DB088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9FF42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28D7A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A4D87" w14:textId="77777777" w:rsidR="007216ED" w:rsidRPr="0022092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CDD1B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20E5F866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3067F" w14:textId="77777777" w:rsidR="007216ED" w:rsidRDefault="007216ED" w:rsidP="007216E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D1D29" w14:textId="77777777" w:rsidR="007216ED" w:rsidRDefault="007216ED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4A4BC" w14:textId="77777777" w:rsidR="007216ED" w:rsidRDefault="007216ED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076EB" w14:textId="77777777" w:rsidR="007216ED" w:rsidRDefault="007216ED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EFF2C" w14:textId="77777777" w:rsidR="007216ED" w:rsidRPr="00E4222D" w:rsidRDefault="007216ED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3AB000BE" w14:textId="77777777" w:rsidR="007216ED" w:rsidRPr="00E4222D" w:rsidRDefault="007216ED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0D1956FD" w14:textId="77777777" w:rsidR="007216ED" w:rsidRPr="00E4222D" w:rsidRDefault="007216ED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202AD2D9" w14:textId="77777777" w:rsidR="007216ED" w:rsidRDefault="007216ED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78562" w14:textId="77777777" w:rsidR="007216ED" w:rsidRDefault="007216ED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4BD12" w14:textId="77777777" w:rsidR="007216ED" w:rsidRDefault="007216ED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6256A" w14:textId="77777777" w:rsidR="007216ED" w:rsidRPr="0022092F" w:rsidRDefault="007216ED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65776" w14:textId="77777777" w:rsidR="007216ED" w:rsidRDefault="007216ED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6378A965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7332D" w14:textId="77777777" w:rsidR="007216ED" w:rsidRDefault="007216ED" w:rsidP="007216E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3222F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340F0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F0530" w14:textId="77777777" w:rsidR="007216ED" w:rsidRDefault="007216ED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6DFA7" w14:textId="77777777" w:rsidR="007216ED" w:rsidRDefault="007216ED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EBBA5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188B2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61A1D" w14:textId="77777777" w:rsidR="007216ED" w:rsidRPr="0022092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49159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7E80BC93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76C06" w14:textId="77777777" w:rsidR="007216ED" w:rsidRDefault="007216ED" w:rsidP="007216E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7DDF8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2+950</w:t>
            </w:r>
          </w:p>
          <w:p w14:paraId="289B715A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83FA4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E6E63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552DB6E3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E0405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D20B0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BD6DA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E5E02" w14:textId="77777777" w:rsidR="007216ED" w:rsidRPr="0022092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95363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33FC11A2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F5BC6" w14:textId="77777777" w:rsidR="007216ED" w:rsidRDefault="007216ED" w:rsidP="007216E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084E2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6B6A8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A1BBB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6A96A076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6AC4E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25CF338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B7EBE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9F8DF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D3F2F" w14:textId="77777777" w:rsidR="007216ED" w:rsidRPr="0022092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DB315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683D47FE" w14:textId="77777777" w:rsidR="007216ED" w:rsidRDefault="007216ED">
      <w:pPr>
        <w:spacing w:before="40" w:after="40" w:line="192" w:lineRule="auto"/>
        <w:ind w:right="57"/>
        <w:rPr>
          <w:sz w:val="20"/>
          <w:lang w:val="ro-RO"/>
        </w:rPr>
      </w:pPr>
    </w:p>
    <w:p w14:paraId="11069EAB" w14:textId="77777777" w:rsidR="007216ED" w:rsidRDefault="007216ED" w:rsidP="00E81B3B">
      <w:pPr>
        <w:pStyle w:val="Heading1"/>
        <w:spacing w:line="360" w:lineRule="auto"/>
      </w:pPr>
      <w:r>
        <w:t>LINIA 314 G</w:t>
      </w:r>
    </w:p>
    <w:p w14:paraId="4601B6AD" w14:textId="77777777" w:rsidR="007216ED" w:rsidRDefault="007216ED" w:rsidP="00C61BD8">
      <w:pPr>
        <w:pStyle w:val="Heading1"/>
        <w:spacing w:line="360" w:lineRule="auto"/>
        <w:rPr>
          <w:b w:val="0"/>
          <w:bCs w:val="0"/>
          <w:sz w:val="8"/>
        </w:rPr>
      </w:pPr>
      <w:r>
        <w:t>BRAŞOV TRIAJ GR. D - RAMIFICAŢIE HĂRMAN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7216ED" w14:paraId="2710E7CB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9D94C" w14:textId="77777777" w:rsidR="007216ED" w:rsidRDefault="007216ED" w:rsidP="007216E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21944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02BAF" w14:textId="77777777" w:rsidR="007216ED" w:rsidRPr="00DF53C6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89437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8AAF24C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011E322B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745F4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39388" w14:textId="77777777" w:rsidR="007216ED" w:rsidRPr="00DF53C6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FB162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4C26F" w14:textId="77777777" w:rsidR="007216ED" w:rsidRPr="00DF53C6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40140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2ECAEC8E" w14:textId="77777777">
        <w:trPr>
          <w:cantSplit/>
          <w:trHeight w:val="26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90DAB" w14:textId="77777777" w:rsidR="007216ED" w:rsidRDefault="007216ED" w:rsidP="007216E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E386E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7AF9A" w14:textId="77777777" w:rsidR="007216ED" w:rsidRPr="00DF53C6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8600B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4AE94935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72AA4D78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ADEEC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6AD9F" w14:textId="77777777" w:rsidR="007216ED" w:rsidRPr="00DF53C6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F74D8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25245" w14:textId="77777777" w:rsidR="007216ED" w:rsidRPr="00DF53C6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AE5B4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275A4301" w14:textId="77777777">
        <w:trPr>
          <w:cantSplit/>
          <w:trHeight w:val="8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1C5F9" w14:textId="77777777" w:rsidR="007216ED" w:rsidRDefault="007216ED" w:rsidP="007216E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4B8C0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068AF" w14:textId="77777777" w:rsidR="007216ED" w:rsidRPr="00DF53C6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CA744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43499D31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C, liniile 1 - 9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03132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C5302" w14:textId="77777777" w:rsidR="007216ED" w:rsidRPr="00DF53C6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959B4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33066" w14:textId="77777777" w:rsidR="007216ED" w:rsidRPr="00DF53C6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48302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6ED2C847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14:paraId="5B4BC499" w14:textId="77777777">
        <w:trPr>
          <w:cantSplit/>
          <w:trHeight w:val="5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956E7" w14:textId="77777777" w:rsidR="007216ED" w:rsidRDefault="007216ED" w:rsidP="007216E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7B814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DC124" w14:textId="77777777" w:rsidR="007216ED" w:rsidRPr="00DF53C6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74ECE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18C70EAD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E, liniile 1 - 6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AD485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7CBB5" w14:textId="77777777" w:rsidR="007216ED" w:rsidRPr="00DF53C6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EACFC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EE4EF" w14:textId="77777777" w:rsidR="007216ED" w:rsidRPr="00DF53C6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1972A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4F110724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14:paraId="48C4B7B4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1F73B" w14:textId="77777777" w:rsidR="007216ED" w:rsidRDefault="007216ED" w:rsidP="007216E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63727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E86CB" w14:textId="77777777" w:rsidR="007216ED" w:rsidRPr="00DF53C6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5F95C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5F2BE934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329E653B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B şi D), legătura între  </w:t>
            </w:r>
          </w:p>
          <w:p w14:paraId="019E4D26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 şi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24D93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6BEAB" w14:textId="77777777" w:rsidR="007216ED" w:rsidRPr="00DF53C6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D894A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8B1E6" w14:textId="77777777" w:rsidR="007216ED" w:rsidRPr="00DF53C6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DB27A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701D3DF0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855DF" w14:textId="77777777" w:rsidR="007216ED" w:rsidRDefault="007216ED" w:rsidP="007216E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331EA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EB90C" w14:textId="77777777" w:rsidR="007216ED" w:rsidRPr="00DF53C6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DCF70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394BB981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29185E16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A şi D), legătura între  </w:t>
            </w:r>
          </w:p>
          <w:p w14:paraId="26DE2BC4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21 şi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1B367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C4EE8" w14:textId="77777777" w:rsidR="007216ED" w:rsidRPr="00DF53C6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C07FA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AD8AA" w14:textId="77777777" w:rsidR="007216ED" w:rsidRPr="00DF53C6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6B93E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2CDE05CB" w14:textId="77777777" w:rsidR="007216ED" w:rsidRDefault="007216ED">
      <w:pPr>
        <w:spacing w:before="40" w:after="40" w:line="192" w:lineRule="auto"/>
        <w:ind w:right="57"/>
        <w:rPr>
          <w:sz w:val="20"/>
          <w:lang w:val="ro-RO"/>
        </w:rPr>
      </w:pPr>
    </w:p>
    <w:p w14:paraId="0108A97D" w14:textId="77777777" w:rsidR="007216ED" w:rsidRDefault="007216ED" w:rsidP="003A5387">
      <w:pPr>
        <w:pStyle w:val="Heading1"/>
        <w:spacing w:line="360" w:lineRule="auto"/>
      </w:pPr>
      <w:r>
        <w:t>LINIA 316</w:t>
      </w:r>
    </w:p>
    <w:p w14:paraId="445AD622" w14:textId="77777777" w:rsidR="007216ED" w:rsidRDefault="007216ED" w:rsidP="00BD47F2">
      <w:pPr>
        <w:pStyle w:val="Heading1"/>
        <w:spacing w:line="360" w:lineRule="auto"/>
        <w:rPr>
          <w:b w:val="0"/>
          <w:bCs w:val="0"/>
          <w:sz w:val="8"/>
        </w:rPr>
      </w:pPr>
      <w:r>
        <w:t>BRAŞOV - DEDA - RĂZBOIENI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7216ED" w14:paraId="517DB3B7" w14:textId="77777777">
        <w:trPr>
          <w:cantSplit/>
          <w:trHeight w:val="1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5B941" w14:textId="77777777" w:rsidR="007216ED" w:rsidRDefault="007216ED" w:rsidP="007216E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0F54B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EE954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A265D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Călători </w:t>
            </w:r>
          </w:p>
          <w:p w14:paraId="74EEA3D6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031B9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025C1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522A7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F1A5E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33662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BBA03D9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A3294A8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3 Cap X, staţia Braşov Călători. </w:t>
            </w:r>
          </w:p>
        </w:tc>
      </w:tr>
      <w:tr w:rsidR="007216ED" w14:paraId="5102106A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466A5" w14:textId="77777777" w:rsidR="007216ED" w:rsidRDefault="007216ED" w:rsidP="007216E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2A8C0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09B4D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2B2BC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FC75D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BC</w:t>
            </w:r>
          </w:p>
          <w:p w14:paraId="5FC0185E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6773C954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57,</w:t>
            </w:r>
          </w:p>
          <w:p w14:paraId="5FFF8D08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/ 59,</w:t>
            </w:r>
          </w:p>
          <w:p w14:paraId="69D24CDC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 / 67</w:t>
            </w:r>
          </w:p>
          <w:p w14:paraId="43DB95C6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 69 și T.D.J.</w:t>
            </w:r>
          </w:p>
          <w:p w14:paraId="5A0D9E73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49398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F04B0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39EF2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55691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D0702C5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3 - 8 Cap X.</w:t>
            </w:r>
          </w:p>
        </w:tc>
      </w:tr>
      <w:tr w:rsidR="007216ED" w14:paraId="59B7903F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C8BF9" w14:textId="77777777" w:rsidR="007216ED" w:rsidRDefault="007216ED" w:rsidP="007216E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2A4A6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3624C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EF054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23B67D84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9F0DE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19A4C2A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8C718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AA368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BB5C2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89962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C713080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D5E678D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8B.</w:t>
            </w:r>
          </w:p>
        </w:tc>
      </w:tr>
      <w:tr w:rsidR="007216ED" w14:paraId="204890FD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59CD2" w14:textId="77777777" w:rsidR="007216ED" w:rsidRDefault="007216ED" w:rsidP="007216E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E1F9F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FF000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716A8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2CACD8AA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0BCFB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EF778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8B466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D85FE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A526A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549B2E07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F03A4" w14:textId="77777777" w:rsidR="007216ED" w:rsidRDefault="007216ED" w:rsidP="007216E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B7A3A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CE021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F42C2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1560CE1E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00CDF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A94C9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AD1B0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B31B7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F1F29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5CDC1E0D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19CFB" w14:textId="77777777" w:rsidR="007216ED" w:rsidRDefault="007216ED" w:rsidP="007216E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02C3D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36+000</w:t>
            </w:r>
          </w:p>
          <w:p w14:paraId="631DFEF1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A5B24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723A8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Sfântu Gheorghe -</w:t>
            </w:r>
          </w:p>
          <w:p w14:paraId="18BFCAFC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AEF0E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1A6D5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9FC70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64455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83D15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6ECD385B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9C73F" w14:textId="77777777" w:rsidR="007216ED" w:rsidRDefault="007216ED" w:rsidP="007216E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D6C4A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039C2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4B073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Malnaș Băi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217FA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E9062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5F325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D895C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B9418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6F078F66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7DA84" w14:textId="77777777" w:rsidR="007216ED" w:rsidRDefault="007216ED" w:rsidP="007216E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6E3AE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78+250</w:t>
            </w:r>
          </w:p>
          <w:p w14:paraId="4DD94900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26715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9618D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Tușnad Sat –</w:t>
            </w:r>
          </w:p>
          <w:p w14:paraId="1DB03EA8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Sânsimion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0841B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8C7D0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665C2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A8C3C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29B95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4EDB8D8E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527F4" w14:textId="77777777" w:rsidR="007216ED" w:rsidRDefault="007216ED" w:rsidP="007216E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A84B3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83+925</w:t>
            </w:r>
          </w:p>
          <w:p w14:paraId="26B17E54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811F2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51196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Sânsimion – </w:t>
            </w:r>
          </w:p>
          <w:p w14:paraId="6BE06276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Sâncrăieni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E37D7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0E707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BF306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71436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F05BB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4245A702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26A62" w14:textId="77777777" w:rsidR="007216ED" w:rsidRDefault="007216ED" w:rsidP="007216E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81DB9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9202A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3E2EB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Miercurea Ciuc</w:t>
            </w:r>
          </w:p>
          <w:p w14:paraId="35652E5C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042DC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1B7AE" w14:textId="77777777" w:rsidR="007216ED" w:rsidRPr="00514DA4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06C2C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2A549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B9812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5008954E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4C19C" w14:textId="77777777" w:rsidR="007216ED" w:rsidRDefault="007216ED" w:rsidP="007216E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434E4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E0A02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2E03D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 grupa D, 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18B8F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2ED3A91E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sch.17</w:t>
            </w:r>
          </w:p>
          <w:p w14:paraId="090BB845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21A8F6C6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6A0FDD3F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7B97C" w14:textId="77777777" w:rsidR="007216ED" w:rsidRPr="00514DA4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3D710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E54F5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E142C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1859A6A9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4A973" w14:textId="77777777" w:rsidR="007216ED" w:rsidRDefault="007216ED" w:rsidP="007216E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591FE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EA8CB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E66C3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344919B6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şi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C30E8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189D33A9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</w:t>
            </w:r>
            <w:r>
              <w:rPr>
                <w:b/>
                <w:bCs/>
                <w:sz w:val="18"/>
                <w:szCs w:val="18"/>
                <w:lang w:val="ro-RO"/>
              </w:rPr>
              <w:t>ele</w:t>
            </w:r>
          </w:p>
          <w:p w14:paraId="61D3AC24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>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FC170" w14:textId="77777777" w:rsidR="007216ED" w:rsidRPr="00514DA4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CAFCB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0CAE0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3BBD5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  <w:tr w:rsidR="007216ED" w14:paraId="55EA97FC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B516C" w14:textId="77777777" w:rsidR="007216ED" w:rsidRDefault="007216ED" w:rsidP="007216E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F86A2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105+100</w:t>
            </w:r>
          </w:p>
          <w:p w14:paraId="39ECCBFE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AB2A1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39EC8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Siculeni -</w:t>
            </w:r>
          </w:p>
          <w:p w14:paraId="2A6F45C2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Mădăraş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3FAEC" w14:textId="77777777" w:rsidR="007216ED" w:rsidRPr="00273EC0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DE23D" w14:textId="77777777" w:rsidR="007216ED" w:rsidRPr="00514DA4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D01F8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16FB1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6C906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14:paraId="7E97E80B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59037" w14:textId="77777777" w:rsidR="007216ED" w:rsidRDefault="007216ED" w:rsidP="007216E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A5683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5B2D6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A8E03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Mădăraş Ciuc</w:t>
            </w:r>
          </w:p>
          <w:p w14:paraId="06B6F3DE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638E8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1EB07" w14:textId="77777777" w:rsidR="007216ED" w:rsidRPr="00514DA4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26812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F768C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3A402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35088B61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DF000" w14:textId="77777777" w:rsidR="007216ED" w:rsidRDefault="007216ED" w:rsidP="007216E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CE92C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A072B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1A95A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576ACC64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00B58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001D7" w14:textId="77777777" w:rsidR="007216ED" w:rsidRPr="00514DA4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36AE6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8D292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2FCCA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62407CFF" w14:textId="77777777">
        <w:trPr>
          <w:cantSplit/>
          <w:trHeight w:val="1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7D258" w14:textId="77777777" w:rsidR="007216ED" w:rsidRDefault="007216ED" w:rsidP="007216E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D4619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6F589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67B69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7C1941AF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9CEE8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38FB1" w14:textId="77777777" w:rsidR="007216ED" w:rsidRPr="00514DA4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C6B6B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1B3DA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D6CB7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277B37A9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83EA4" w14:textId="77777777" w:rsidR="007216ED" w:rsidRDefault="007216ED" w:rsidP="007216E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80B05" w14:textId="77777777" w:rsidR="007216ED" w:rsidRDefault="007216ED" w:rsidP="002C0CC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128+300</w:t>
            </w:r>
          </w:p>
          <w:p w14:paraId="7EAB98CD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130+900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1F672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84491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Oltului  -</w:t>
            </w:r>
          </w:p>
          <w:p w14:paraId="17DB174A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Mureșului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93697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02E5A" w14:textId="77777777" w:rsidR="007216ED" w:rsidRPr="00514DA4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EF0F7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EE50A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551AC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7023719A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311C1" w14:textId="77777777" w:rsidR="007216ED" w:rsidRDefault="007216ED" w:rsidP="007216E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CFE45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358C8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1E7F2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332BE8FC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5DC9F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D87C5" w14:textId="77777777" w:rsidR="007216ED" w:rsidRPr="00514DA4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E5966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866D0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CFB5A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1036BCC3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A0CD8" w14:textId="77777777" w:rsidR="007216ED" w:rsidRDefault="007216ED" w:rsidP="007216E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B8386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18957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EAA64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162BABBA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7B98A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5BB19" w14:textId="77777777" w:rsidR="007216ED" w:rsidRPr="00514DA4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7915D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06A1D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39F66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6C2D1944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43ADE" w14:textId="77777777" w:rsidR="007216ED" w:rsidRDefault="007216ED" w:rsidP="007216E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308B4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131+311</w:t>
            </w:r>
          </w:p>
          <w:p w14:paraId="2FF1A1C1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74413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B7A5F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830247">
              <w:rPr>
                <w:b/>
                <w:bCs/>
                <w:sz w:val="19"/>
                <w:szCs w:val="19"/>
                <w:lang w:val="ro-RO"/>
              </w:rPr>
              <w:t xml:space="preserve">Ax st. Izvoru Mureşului- </w:t>
            </w:r>
            <w:r w:rsidRPr="00FD4385">
              <w:rPr>
                <w:b/>
                <w:bCs/>
                <w:sz w:val="20"/>
                <w:szCs w:val="20"/>
                <w:lang w:val="ro-RO"/>
              </w:rPr>
              <w:t>Ax st. Voșlobeni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276D0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4DD68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EC26F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60C7F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A1464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69478207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F36D9" w14:textId="77777777" w:rsidR="007216ED" w:rsidRDefault="007216ED" w:rsidP="007216E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7E119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146+300</w:t>
            </w:r>
          </w:p>
          <w:p w14:paraId="1D6353C0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0B429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C4057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D4385">
              <w:rPr>
                <w:b/>
                <w:bCs/>
                <w:sz w:val="20"/>
                <w:szCs w:val="20"/>
                <w:lang w:val="ro-RO"/>
              </w:rPr>
              <w:t>Voșlobeni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-</w:t>
            </w:r>
          </w:p>
          <w:p w14:paraId="061D3355" w14:textId="77777777" w:rsidR="007216ED" w:rsidRPr="00830247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Gheorgheni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702BF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11C13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ED1B4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FC733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9BD13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336F8B78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437C2" w14:textId="77777777" w:rsidR="007216ED" w:rsidRDefault="007216ED" w:rsidP="007216E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BF8EC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961DC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BEC98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42E05B7C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27CD7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C00F3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D30A3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FA633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7A2DC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4F3FF4B7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64140" w14:textId="77777777" w:rsidR="007216ED" w:rsidRDefault="007216ED" w:rsidP="007216E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2191A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9E704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065F0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5B4367BA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F259C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29FBF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74691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AFCE6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4BD53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177934E8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BE8F8" w14:textId="77777777" w:rsidR="007216ED" w:rsidRDefault="007216ED" w:rsidP="007216E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55FC9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89F39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13BA0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Lăzarea</w:t>
            </w:r>
          </w:p>
          <w:p w14:paraId="59D954DF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9D07F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057AE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062E3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E780A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FDC74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616E7724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F7396" w14:textId="77777777" w:rsidR="007216ED" w:rsidRDefault="007216ED" w:rsidP="007216E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20A06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75B6C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B36DE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Ditrău</w:t>
            </w:r>
          </w:p>
          <w:p w14:paraId="45B4CD6C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97BDB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14F4E" w14:textId="77777777" w:rsidR="007216ED" w:rsidRPr="00514DA4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C5FDF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69D4B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D1153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57AFB457" w14:textId="77777777">
        <w:trPr>
          <w:cantSplit/>
          <w:trHeight w:val="3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D7FAF" w14:textId="77777777" w:rsidR="007216ED" w:rsidRDefault="007216ED" w:rsidP="007216E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85415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E9EF8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554F4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Subcetate Mureș</w:t>
            </w:r>
          </w:p>
          <w:p w14:paraId="1F78EBB6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75B23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04C7F" w14:textId="77777777" w:rsidR="007216ED" w:rsidRPr="00514DA4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36480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35D77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56557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04D7C8B" w14:textId="77777777" w:rsidR="007216ED" w:rsidRPr="000D7AA7" w:rsidRDefault="007216E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0D7AA7">
              <w:rPr>
                <w:b/>
                <w:bCs/>
                <w:iCs/>
                <w:sz w:val="20"/>
                <w:lang w:val="ro-RO"/>
              </w:rPr>
              <w:t>Se interzice circulația t</w:t>
            </w:r>
            <w:r>
              <w:rPr>
                <w:b/>
                <w:bCs/>
                <w:iCs/>
                <w:sz w:val="20"/>
                <w:lang w:val="ro-RO"/>
              </w:rPr>
              <w:t>r</w:t>
            </w:r>
            <w:r w:rsidRPr="000D7AA7">
              <w:rPr>
                <w:b/>
                <w:bCs/>
                <w:iCs/>
                <w:sz w:val="20"/>
                <w:lang w:val="ro-RO"/>
              </w:rPr>
              <w:t>enurilor de marfă.</w:t>
            </w:r>
          </w:p>
        </w:tc>
      </w:tr>
      <w:tr w:rsidR="007216ED" w14:paraId="11F7A93D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65144" w14:textId="77777777" w:rsidR="007216ED" w:rsidRDefault="007216ED" w:rsidP="007216E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84125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7FF0E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0BB63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7461B62E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6EE28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B60A7" w14:textId="77777777" w:rsidR="007216ED" w:rsidRPr="00514DA4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7C4A0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F25C8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96D01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5E6F0DC3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455E3" w14:textId="77777777" w:rsidR="007216ED" w:rsidRDefault="007216ED" w:rsidP="007216E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FBF4E" w14:textId="77777777" w:rsidR="007216ED" w:rsidRDefault="007216ED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AE503" w14:textId="77777777" w:rsidR="007216ED" w:rsidRPr="00F6236C" w:rsidRDefault="007216ED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0571E" w14:textId="77777777" w:rsidR="007216ED" w:rsidRDefault="007216ED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2EEAE820" w14:textId="77777777" w:rsidR="007216ED" w:rsidRDefault="007216ED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7DF62" w14:textId="77777777" w:rsidR="007216ED" w:rsidRDefault="007216ED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15837" w14:textId="77777777" w:rsidR="007216ED" w:rsidRDefault="007216ED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216DE" w14:textId="77777777" w:rsidR="007216ED" w:rsidRDefault="007216ED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3F0CF" w14:textId="77777777" w:rsidR="007216ED" w:rsidRPr="00F6236C" w:rsidRDefault="007216ED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9E47B" w14:textId="77777777" w:rsidR="007216ED" w:rsidRDefault="007216ED" w:rsidP="00AE2CA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0A5F69FE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FD754" w14:textId="77777777" w:rsidR="007216ED" w:rsidRDefault="007216ED" w:rsidP="007216E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49FD0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183+950</w:t>
            </w:r>
          </w:p>
          <w:p w14:paraId="5C93B06C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193+435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4127A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593BB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Toplița, linia 3 directă -  Ax st Stânceni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15CB9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F25B5" w14:textId="77777777" w:rsidR="007216ED" w:rsidRPr="00514DA4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67E5F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AF8C0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5A980" w14:textId="77777777" w:rsidR="007216ED" w:rsidRPr="007F77BB" w:rsidRDefault="007216ED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19"/>
                <w:szCs w:val="19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Semnalizatăpe teren numai în capătul X. </w:t>
            </w:r>
          </w:p>
          <w:p w14:paraId="0C1485D8" w14:textId="77777777" w:rsidR="007216ED" w:rsidRDefault="007216ED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Fără inductori. Linia 3 stația Toplița protecție lucrări și muncitori liniile 1 și 2 </w:t>
            </w:r>
          </w:p>
        </w:tc>
      </w:tr>
      <w:tr w:rsidR="007216ED" w14:paraId="6C72FE2E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1E36F" w14:textId="77777777" w:rsidR="007216ED" w:rsidRDefault="007216ED" w:rsidP="007216E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EC89A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2AD63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2891A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Aluniş Mureş</w:t>
            </w:r>
          </w:p>
          <w:p w14:paraId="4C6297FD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DB453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4ABD82C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11248" w14:textId="77777777" w:rsidR="007216ED" w:rsidRPr="00514DA4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74F8F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42772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A1C0E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74486E03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E144A" w14:textId="77777777" w:rsidR="007216ED" w:rsidRDefault="007216ED" w:rsidP="007216E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D0BCF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245+050</w:t>
            </w:r>
          </w:p>
          <w:p w14:paraId="5CAAF57D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8AED4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7BC80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Aluniş Mureş -</w:t>
            </w:r>
          </w:p>
          <w:p w14:paraId="25877143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Reghin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0ED6E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189DA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23175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0375D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8A6CE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Cu inductori de </w:t>
            </w:r>
          </w:p>
          <w:p w14:paraId="4D73F345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2000 Hz. Valabilă doar pentru trenurile tip automotor</w:t>
            </w:r>
          </w:p>
        </w:tc>
      </w:tr>
      <w:tr w:rsidR="007216ED" w14:paraId="5C248AF4" w14:textId="77777777">
        <w:trPr>
          <w:cantSplit/>
          <w:trHeight w:val="2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16207" w14:textId="77777777" w:rsidR="007216ED" w:rsidRDefault="007216ED" w:rsidP="007216E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A609D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9381C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A522D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560F778A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9D841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9F767" w14:textId="77777777" w:rsidR="007216ED" w:rsidRPr="00514DA4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4F053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48C0C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D97C7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447B8411" w14:textId="77777777">
        <w:trPr>
          <w:cantSplit/>
          <w:trHeight w:val="1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38E6F" w14:textId="77777777" w:rsidR="007216ED" w:rsidRDefault="007216ED" w:rsidP="007216E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BD8FF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0699B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042C8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679E97D2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330B9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11674" w14:textId="77777777" w:rsidR="007216ED" w:rsidRPr="00514DA4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73389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0EEFB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CCF5A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1405DEFE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647E2" w14:textId="77777777" w:rsidR="007216ED" w:rsidRDefault="007216ED" w:rsidP="007216E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07C6C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2147A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84C9C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1BAFD0AB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4FB59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B6D41" w14:textId="77777777" w:rsidR="007216ED" w:rsidRPr="00514DA4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B5458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F85DD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F5D95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</w:tc>
      </w:tr>
      <w:tr w:rsidR="007216ED" w14:paraId="64CB9349" w14:textId="77777777">
        <w:trPr>
          <w:cantSplit/>
          <w:trHeight w:val="29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88326" w14:textId="77777777" w:rsidR="007216ED" w:rsidRDefault="007216ED" w:rsidP="007216E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C3095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08D8E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38117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Dumbrăvioara</w:t>
            </w:r>
          </w:p>
          <w:p w14:paraId="1CFC169D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C54E9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23A40" w14:textId="77777777" w:rsidR="007216ED" w:rsidRPr="00514DA4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1674B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46B02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9FF7F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7216ED" w14:paraId="496C48F1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E43F0" w14:textId="77777777" w:rsidR="007216ED" w:rsidRDefault="007216ED" w:rsidP="007216E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14806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4CF24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B846C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4163F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9866820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și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54334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008D7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00FFA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1A490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9.</w:t>
            </w:r>
          </w:p>
          <w:p w14:paraId="512311BC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54D3390F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711C0" w14:textId="77777777" w:rsidR="007216ED" w:rsidRDefault="007216ED" w:rsidP="007216E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0E88A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5BE4A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1F3A6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D0E2F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EB5E39D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 şi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9BCE6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0AC9B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A831C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4A9FB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şi 7.</w:t>
            </w:r>
          </w:p>
          <w:p w14:paraId="70E9CFBB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77732AB4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0E5AA" w14:textId="77777777" w:rsidR="007216ED" w:rsidRDefault="007216ED" w:rsidP="007216E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79635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A34DD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AD24F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  <w:p w14:paraId="0082FA3E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6D253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57F7DAA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4BAF4" w14:textId="77777777" w:rsidR="007216ED" w:rsidRPr="00514DA4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4CE1A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37C69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88E20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8E1547D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7 .</w:t>
            </w:r>
          </w:p>
        </w:tc>
      </w:tr>
      <w:tr w:rsidR="007216ED" w14:paraId="3A971026" w14:textId="77777777">
        <w:trPr>
          <w:cantSplit/>
          <w:trHeight w:val="14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A3FCB" w14:textId="77777777" w:rsidR="007216ED" w:rsidRDefault="007216ED" w:rsidP="007216E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E00BA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E98F7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F1AD1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 Sud</w:t>
            </w:r>
          </w:p>
          <w:p w14:paraId="4B548AA8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83ADB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24D6A5A6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D8CB9" w14:textId="77777777" w:rsidR="007216ED" w:rsidRPr="00514DA4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C709F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94E51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E4900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5F35B18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3FA763F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7216ED" w14:paraId="67828117" w14:textId="77777777">
        <w:trPr>
          <w:cantSplit/>
          <w:trHeight w:val="19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363A9" w14:textId="77777777" w:rsidR="007216ED" w:rsidRDefault="007216ED" w:rsidP="007216E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32CC7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994BA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B7385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 Mureş Sud</w:t>
            </w:r>
          </w:p>
          <w:p w14:paraId="429B87E3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8EFBF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48D25BE3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BE3B6" w14:textId="77777777" w:rsidR="007216ED" w:rsidRPr="00514DA4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BAB90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1831C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FB42C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CEFBE25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45E7A30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7216ED" w14:paraId="049B54DA" w14:textId="77777777" w:rsidTr="002A7DAE">
        <w:trPr>
          <w:cantSplit/>
          <w:trHeight w:val="9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F40BA" w14:textId="77777777" w:rsidR="007216ED" w:rsidRDefault="007216ED" w:rsidP="007216E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2CC3A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433+660</w:t>
            </w:r>
          </w:p>
          <w:p w14:paraId="00E1B0CE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8793E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03863" w14:textId="77777777" w:rsidR="007216ED" w:rsidRDefault="007216ED" w:rsidP="002A7DA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Războieni linia 4 directă Cap X semnal M8 – vârf sch. 14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FEC87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1EA95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1336B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E48D0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C5591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3FD9220B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2D303" w14:textId="77777777" w:rsidR="007216ED" w:rsidRDefault="007216ED" w:rsidP="007216E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5ED30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90EC6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88E94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6122BCFF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97EF2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347CA81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0805E" w14:textId="77777777" w:rsidR="007216ED" w:rsidRPr="00514DA4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97741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0E20A" w14:textId="77777777" w:rsidR="007216ED" w:rsidRPr="00F6236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C62EA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1BB7735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 8.</w:t>
            </w:r>
          </w:p>
        </w:tc>
      </w:tr>
    </w:tbl>
    <w:p w14:paraId="07FBC828" w14:textId="77777777" w:rsidR="007216ED" w:rsidRDefault="007216ED">
      <w:pPr>
        <w:spacing w:before="40" w:after="40" w:line="192" w:lineRule="auto"/>
        <w:ind w:right="57"/>
        <w:rPr>
          <w:sz w:val="20"/>
          <w:lang w:val="ro-RO"/>
        </w:rPr>
      </w:pPr>
    </w:p>
    <w:p w14:paraId="10109510" w14:textId="77777777" w:rsidR="007216ED" w:rsidRDefault="007216ED" w:rsidP="0080110B">
      <w:pPr>
        <w:pStyle w:val="Heading1"/>
        <w:spacing w:line="360" w:lineRule="auto"/>
      </w:pPr>
      <w:r>
        <w:t>LINIA 322</w:t>
      </w:r>
    </w:p>
    <w:p w14:paraId="67333D35" w14:textId="77777777" w:rsidR="007216ED" w:rsidRDefault="007216ED" w:rsidP="00925A61">
      <w:pPr>
        <w:pStyle w:val="Heading1"/>
        <w:spacing w:line="360" w:lineRule="auto"/>
        <w:rPr>
          <w:b w:val="0"/>
          <w:bCs w:val="0"/>
          <w:sz w:val="8"/>
        </w:rPr>
      </w:pPr>
      <w:r>
        <w:t>CÂMPIA TURZII - TURDA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7216ED" w14:paraId="6E39DF61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01583" w14:textId="77777777" w:rsidR="007216ED" w:rsidRDefault="007216ED" w:rsidP="007216E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614B5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566F4" w14:textId="77777777" w:rsidR="007216ED" w:rsidRPr="00147A63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B7A93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767A54BB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18963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vârf sch. 23 la </w:t>
            </w:r>
          </w:p>
          <w:p w14:paraId="11D073C2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călcâi TDJ </w:t>
            </w:r>
          </w:p>
          <w:p w14:paraId="04F59653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48E25" w14:textId="77777777" w:rsidR="007216ED" w:rsidRPr="00147A63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E10C9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6C5B5" w14:textId="77777777" w:rsidR="007216ED" w:rsidRPr="00147A63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BB707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3F94E33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Grupa de linii Turda.</w:t>
            </w:r>
          </w:p>
        </w:tc>
      </w:tr>
      <w:tr w:rsidR="007216ED" w14:paraId="5770D316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B78CF" w14:textId="77777777" w:rsidR="007216ED" w:rsidRDefault="007216ED" w:rsidP="007216E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67EAF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6BF1E" w14:textId="77777777" w:rsidR="007216ED" w:rsidRPr="00147A63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E9693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2CC3537B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65F00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765DE" w14:textId="77777777" w:rsidR="007216ED" w:rsidRPr="00147A63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BD628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39492" w14:textId="77777777" w:rsidR="007216ED" w:rsidRPr="00147A63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78F4A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spre grupa de linii Turda. </w:t>
            </w:r>
          </w:p>
        </w:tc>
      </w:tr>
      <w:tr w:rsidR="007216ED" w14:paraId="008D8411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EDE97" w14:textId="77777777" w:rsidR="007216ED" w:rsidRDefault="007216ED" w:rsidP="007216E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E1A67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7A933" w14:textId="77777777" w:rsidR="007216ED" w:rsidRPr="00147A63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2E3D1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302A9E0C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DF305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0FDA7" w14:textId="77777777" w:rsidR="007216ED" w:rsidRPr="00147A63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FCCCE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0CC36" w14:textId="77777777" w:rsidR="007216ED" w:rsidRPr="00147A63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6F122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spre grupa de linii Turda. </w:t>
            </w:r>
          </w:p>
        </w:tc>
      </w:tr>
      <w:tr w:rsidR="007216ED" w14:paraId="72F427F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0102411" w14:textId="77777777" w:rsidR="007216ED" w:rsidRDefault="007216ED" w:rsidP="007216E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47A3E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26833" w14:textId="77777777" w:rsidR="007216ED" w:rsidRPr="00147A63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457E6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781CF78E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</w:t>
            </w:r>
          </w:p>
          <w:p w14:paraId="0A51FD19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2 şi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75AF6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6194FA8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1B406" w14:textId="77777777" w:rsidR="007216ED" w:rsidRPr="00147A63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43BC5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5DC7E" w14:textId="77777777" w:rsidR="007216ED" w:rsidRPr="00147A63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8A523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0130651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BAE69D4" w14:textId="77777777" w:rsidR="007216ED" w:rsidRDefault="007216ED" w:rsidP="007216E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EB2ED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2D775" w14:textId="77777777" w:rsidR="007216ED" w:rsidRPr="00147A63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08788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68EC5920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</w:t>
            </w:r>
          </w:p>
          <w:p w14:paraId="4E240FF8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573C9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12B7C5EE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staţie </w:t>
            </w:r>
            <w:r w:rsidRPr="005B2AF6">
              <w:rPr>
                <w:b/>
                <w:bCs/>
                <w:sz w:val="19"/>
                <w:szCs w:val="19"/>
                <w:lang w:val="ro-RO"/>
              </w:rPr>
              <w:t>Grupa</w:t>
            </w:r>
            <w:r>
              <w:rPr>
                <w:b/>
                <w:bCs/>
                <w:sz w:val="19"/>
                <w:szCs w:val="19"/>
                <w:lang w:val="ro-RO"/>
              </w:rPr>
              <w:t xml:space="preserve"> </w:t>
            </w:r>
            <w:r w:rsidRPr="005B2AF6">
              <w:rPr>
                <w:b/>
                <w:bCs/>
                <w:sz w:val="19"/>
                <w:szCs w:val="19"/>
                <w:lang w:val="ro-RO"/>
              </w:rPr>
              <w:t>A</w:t>
            </w:r>
            <w:r>
              <w:rPr>
                <w:b/>
                <w:bCs/>
                <w:sz w:val="20"/>
                <w:lang w:val="ro-RO"/>
              </w:rPr>
              <w:t xml:space="preserve"> şi </w:t>
            </w:r>
          </w:p>
          <w:p w14:paraId="2F31021F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12 </w:t>
            </w:r>
          </w:p>
          <w:p w14:paraId="062B1DC1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(restul liniei este închisă)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13B52" w14:textId="77777777" w:rsidR="007216ED" w:rsidRPr="00147A63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D9A31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14F19" w14:textId="77777777" w:rsidR="007216ED" w:rsidRPr="00147A63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45151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46487AF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32D4D" w14:textId="77777777" w:rsidR="007216ED" w:rsidRDefault="007216ED" w:rsidP="007216E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DA5CF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5+635</w:t>
            </w:r>
          </w:p>
          <w:p w14:paraId="119EDC68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5+685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A2BF8" w14:textId="77777777" w:rsidR="007216ED" w:rsidRPr="00147A63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586AF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513CCD40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249AFCC0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 3 /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F05D3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F52B5" w14:textId="77777777" w:rsidR="007216ED" w:rsidRPr="00147A63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4C88A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E275B" w14:textId="77777777" w:rsidR="007216ED" w:rsidRPr="00147A63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8A400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0FBD5A38" w14:textId="77777777">
        <w:trPr>
          <w:cantSplit/>
          <w:trHeight w:val="629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1AC25" w14:textId="77777777" w:rsidR="007216ED" w:rsidRDefault="007216ED" w:rsidP="007216E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5E88D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72C49" w14:textId="77777777" w:rsidR="007216ED" w:rsidRPr="00147A63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AB5CC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5C1D45AC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6A06CD58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schimbătorul </w:t>
            </w:r>
          </w:p>
          <w:p w14:paraId="22009E75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numărul 8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BC127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6+550</w:t>
            </w:r>
          </w:p>
          <w:p w14:paraId="7FBDB60D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E1C77" w14:textId="77777777" w:rsidR="007216ED" w:rsidRPr="00147A63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6D1ED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062FE" w14:textId="77777777" w:rsidR="007216ED" w:rsidRPr="00147A63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26159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7D20BD6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AC360" w14:textId="77777777" w:rsidR="007216ED" w:rsidRDefault="007216ED" w:rsidP="007216E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61A15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37A28" w14:textId="77777777" w:rsidR="007216ED" w:rsidRPr="00147A63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24B43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Turda </w:t>
            </w:r>
          </w:p>
          <w:p w14:paraId="5EBE378F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64A48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93C841F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57C8A" w14:textId="77777777" w:rsidR="007216ED" w:rsidRPr="00147A63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7ADD2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43C83" w14:textId="77777777" w:rsidR="007216ED" w:rsidRPr="00147A63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244A8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34532A1B" w14:textId="77777777">
        <w:trPr>
          <w:cantSplit/>
          <w:trHeight w:val="1114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F8A49" w14:textId="77777777" w:rsidR="007216ED" w:rsidRDefault="007216ED" w:rsidP="007216E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8F93F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EC0ED" w14:textId="77777777" w:rsidR="007216ED" w:rsidRPr="00147A63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C122D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6C520629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</w:t>
            </w:r>
          </w:p>
          <w:p w14:paraId="21C34D7B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3, 15, 17 şi 22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02174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03AB4" w14:textId="77777777" w:rsidR="007216ED" w:rsidRPr="00147A63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8E3E1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B1C70" w14:textId="77777777" w:rsidR="007216ED" w:rsidRPr="00147A63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EA52B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336A6A66" w14:textId="77777777">
        <w:trPr>
          <w:cantSplit/>
          <w:trHeight w:val="197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30C39" w14:textId="77777777" w:rsidR="007216ED" w:rsidRDefault="007216ED" w:rsidP="007216E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8CC4F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6+660</w:t>
            </w:r>
          </w:p>
          <w:p w14:paraId="1842D83B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6+710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E07A1" w14:textId="77777777" w:rsidR="007216ED" w:rsidRPr="00147A63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78E2C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0F85E9EE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B, </w:t>
            </w:r>
          </w:p>
          <w:p w14:paraId="1F6C0EED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 5 /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56E2C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039D2" w14:textId="77777777" w:rsidR="007216ED" w:rsidRPr="00147A63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6EABC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7DFAD" w14:textId="77777777" w:rsidR="007216ED" w:rsidRPr="00147A63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CBE38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3D64D45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08EDE" w14:textId="77777777" w:rsidR="007216ED" w:rsidRDefault="007216ED" w:rsidP="007216E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59CE3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079D2" w14:textId="77777777" w:rsidR="007216ED" w:rsidRPr="00147A63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E4076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0A1BBA2C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1F283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18532" w14:textId="77777777" w:rsidR="007216ED" w:rsidRPr="00147A63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FC7CD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0C808" w14:textId="77777777" w:rsidR="007216ED" w:rsidRPr="00147A63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6BC77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5478E7E3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şi 8.</w:t>
            </w:r>
          </w:p>
        </w:tc>
      </w:tr>
    </w:tbl>
    <w:p w14:paraId="603213FF" w14:textId="77777777" w:rsidR="007216ED" w:rsidRDefault="007216ED">
      <w:pPr>
        <w:spacing w:before="40" w:after="40" w:line="192" w:lineRule="auto"/>
        <w:ind w:right="57"/>
        <w:rPr>
          <w:sz w:val="20"/>
          <w:lang w:val="ro-RO"/>
        </w:rPr>
      </w:pPr>
    </w:p>
    <w:p w14:paraId="33AC5ED8" w14:textId="77777777" w:rsidR="007216ED" w:rsidRDefault="007216ED" w:rsidP="00C022B2">
      <w:pPr>
        <w:pStyle w:val="Heading1"/>
        <w:spacing w:line="276" w:lineRule="auto"/>
      </w:pPr>
      <w:r>
        <w:t>LINIA 328</w:t>
      </w:r>
    </w:p>
    <w:p w14:paraId="76BF57C9" w14:textId="77777777" w:rsidR="007216ED" w:rsidRDefault="007216ED" w:rsidP="00C022B2">
      <w:pPr>
        <w:pStyle w:val="Heading1"/>
        <w:spacing w:line="276" w:lineRule="auto"/>
        <w:rPr>
          <w:b w:val="0"/>
          <w:bCs w:val="0"/>
          <w:sz w:val="8"/>
        </w:rPr>
      </w:pPr>
      <w:r>
        <w:t>ARAD - ORADEA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7216ED" w14:paraId="0401F4EA" w14:textId="77777777">
        <w:trPr>
          <w:cantSplit/>
          <w:trHeight w:val="6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7B9A0" w14:textId="77777777" w:rsidR="007216ED" w:rsidRDefault="007216ED" w:rsidP="007216ED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8EF7D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8695F" w14:textId="77777777" w:rsidR="007216ED" w:rsidRPr="00FA2F25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F4EFC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Utvinişu Nou</w:t>
            </w:r>
          </w:p>
          <w:p w14:paraId="6705DB8F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</w:t>
            </w:r>
          </w:p>
          <w:p w14:paraId="66C4D7C3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Utvinişu Nou -</w:t>
            </w:r>
          </w:p>
          <w:p w14:paraId="28963360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Sântana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DB40E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1502E" w14:textId="77777777" w:rsidR="007216ED" w:rsidRPr="00FA2F25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DDF69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7+400</w:t>
            </w:r>
          </w:p>
          <w:p w14:paraId="03D08BCD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FE3FA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9E9FB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1E7EA29B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D675C" w14:textId="77777777" w:rsidR="007216ED" w:rsidRDefault="007216ED" w:rsidP="007216ED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310A9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2EDE0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C72FB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Utvinişu Nou</w:t>
            </w:r>
          </w:p>
          <w:p w14:paraId="1173E167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AD435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BBA0A" w14:textId="77777777" w:rsidR="007216ED" w:rsidRPr="00FA2F25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CE1BC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CA371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6FE18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0CC350C1" w14:textId="77777777">
        <w:trPr>
          <w:cantSplit/>
          <w:trHeight w:val="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0DD83" w14:textId="77777777" w:rsidR="007216ED" w:rsidRDefault="007216ED" w:rsidP="007216ED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EE1B1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4FF2A" w14:textId="77777777" w:rsidR="007216ED" w:rsidRPr="00FA2F25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DF37B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7CC28E05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F5BF0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406E56D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C34E8" w14:textId="77777777" w:rsidR="007216ED" w:rsidRPr="00FA2F25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6657F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0A256" w14:textId="77777777" w:rsidR="007216ED" w:rsidRPr="00FA2F25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097FB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07E88E52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DA40D" w14:textId="77777777" w:rsidR="007216ED" w:rsidRDefault="007216ED" w:rsidP="007216ED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B5972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33245" w14:textId="77777777" w:rsidR="007216ED" w:rsidRPr="00FA2F25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C6254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15B4DB27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82834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93B4635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127A2" w14:textId="77777777" w:rsidR="007216ED" w:rsidRPr="00FA2F25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A2F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A5D86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2B831" w14:textId="77777777" w:rsidR="007216ED" w:rsidRPr="00FA2F25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119D3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2A3715DE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88B05" w14:textId="77777777" w:rsidR="007216ED" w:rsidRDefault="007216ED" w:rsidP="007216ED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A3799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39+230</w:t>
            </w:r>
          </w:p>
          <w:p w14:paraId="5763E14A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39+270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6C5B3" w14:textId="77777777" w:rsidR="007216ED" w:rsidRPr="00FA2F25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B3A7F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Simand - Nădab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FE525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66919" w14:textId="77777777" w:rsidR="007216ED" w:rsidRPr="00FA2F25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AC7D0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04769" w14:textId="77777777" w:rsidR="007216ED" w:rsidRPr="00FA2F25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0609D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585C9619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EAD48" w14:textId="77777777" w:rsidR="007216ED" w:rsidRDefault="007216ED" w:rsidP="007216ED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A6F82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44+100</w:t>
            </w:r>
          </w:p>
          <w:p w14:paraId="6774AB96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77FC6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D8016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Nădab - Chișineu Criș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78576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7FCEC" w14:textId="77777777" w:rsidR="007216ED" w:rsidRPr="00FA2F25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EC9B8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D6578" w14:textId="77777777" w:rsidR="007216ED" w:rsidRPr="00FA2F25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A8D54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276FA82F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71AF7" w14:textId="77777777" w:rsidR="007216ED" w:rsidRDefault="007216ED" w:rsidP="007216ED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2666D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47+000</w:t>
            </w:r>
          </w:p>
          <w:p w14:paraId="7EB01E43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5F929" w14:textId="77777777" w:rsidR="007216ED" w:rsidRPr="00FA2F25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46772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Chișineu Criș </w:t>
            </w:r>
          </w:p>
          <w:p w14:paraId="06F15A2F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D6169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EFD05" w14:textId="77777777" w:rsidR="007216ED" w:rsidRPr="00FA2F25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D76AA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E4D65" w14:textId="77777777" w:rsidR="007216ED" w:rsidRPr="00FA2F25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BFC6D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14:paraId="67EB49E2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3CA9A" w14:textId="77777777" w:rsidR="007216ED" w:rsidRDefault="007216ED" w:rsidP="007216ED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019EA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54+900</w:t>
            </w:r>
          </w:p>
          <w:p w14:paraId="537EE0AD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E3ACE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2CCDA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Chișineu Criș -</w:t>
            </w:r>
          </w:p>
          <w:p w14:paraId="7E997CC4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Ciumeghiu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46689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E6F01" w14:textId="77777777" w:rsidR="007216ED" w:rsidRPr="00FA2F25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58661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10B63" w14:textId="77777777" w:rsidR="007216ED" w:rsidRPr="00FA2F25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E87C4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05A34C3D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E6195" w14:textId="77777777" w:rsidR="007216ED" w:rsidRDefault="007216ED" w:rsidP="007216ED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25BFC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63+800</w:t>
            </w:r>
          </w:p>
          <w:p w14:paraId="453F97A1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8E776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469E3" w14:textId="77777777" w:rsidR="007216ED" w:rsidRDefault="007216ED" w:rsidP="00CA059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Chișineu Criș -</w:t>
            </w:r>
          </w:p>
          <w:p w14:paraId="171F295F" w14:textId="77777777" w:rsidR="007216ED" w:rsidRDefault="007216ED" w:rsidP="00CA059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Ciumeghiu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2D763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DBB72" w14:textId="77777777" w:rsidR="007216ED" w:rsidRPr="00FA2F25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CCD05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21309" w14:textId="77777777" w:rsidR="007216ED" w:rsidRPr="00FA2F25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0E80E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2965B00D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069E5" w14:textId="77777777" w:rsidR="007216ED" w:rsidRDefault="007216ED" w:rsidP="007216ED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B56B3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9E912" w14:textId="77777777" w:rsidR="007216ED" w:rsidRPr="00FA2F25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F1B6C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Ciumeghiu </w:t>
            </w:r>
          </w:p>
          <w:p w14:paraId="031BEDCF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EBD25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B0EF5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9A7AB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21CB8" w14:textId="77777777" w:rsidR="007216ED" w:rsidRPr="00FA2F25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49144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01A35248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FAE1A" w14:textId="77777777" w:rsidR="007216ED" w:rsidRDefault="007216ED" w:rsidP="007216ED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6EAF3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0150A" w14:textId="77777777" w:rsidR="007216ED" w:rsidRPr="00FA2F25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3F348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Salonta</w:t>
            </w:r>
          </w:p>
          <w:p w14:paraId="26D8D20C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7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ED560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94CA000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2F32B" w14:textId="77777777" w:rsidR="007216ED" w:rsidRPr="00FA2F25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7AA49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CA17C" w14:textId="77777777" w:rsidR="007216ED" w:rsidRPr="00FA2F25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C12A0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5A398F37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83293" w14:textId="77777777" w:rsidR="007216ED" w:rsidRDefault="007216ED" w:rsidP="007216ED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927DD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89+324</w:t>
            </w:r>
          </w:p>
          <w:p w14:paraId="03DB3569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93+910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CB4D2" w14:textId="77777777" w:rsidR="007216ED" w:rsidRPr="00FA2F25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18E32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Salonta – Ax Cefa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8C698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77210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F962B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0DEF6" w14:textId="77777777" w:rsidR="007216ED" w:rsidRPr="00FA2F25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6806D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7216ED" w14:paraId="257AC3E4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824F8" w14:textId="77777777" w:rsidR="007216ED" w:rsidRDefault="007216ED" w:rsidP="007216ED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F2A4B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104+276</w:t>
            </w:r>
          </w:p>
          <w:p w14:paraId="7B363DCF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E21BD" w14:textId="77777777" w:rsidR="007216ED" w:rsidRPr="00FA2F25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12D18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Leș Bihor – </w:t>
            </w:r>
          </w:p>
          <w:p w14:paraId="787BDF09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85CFF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47EDF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421DB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39751" w14:textId="77777777" w:rsidR="007216ED" w:rsidRPr="00FA2F25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0C037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7216ED" w14:paraId="33A635C2" w14:textId="77777777">
        <w:trPr>
          <w:cantSplit/>
          <w:trHeight w:val="4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9C75C" w14:textId="77777777" w:rsidR="007216ED" w:rsidRDefault="007216ED" w:rsidP="007216ED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203D6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A2CD7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716EF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7D57BF10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9CCC3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129BB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AE36C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35CB5" w14:textId="77777777" w:rsidR="007216ED" w:rsidRPr="00FA2F25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8679E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3 A,  4 A, 7 A, 1 B, </w:t>
            </w:r>
          </w:p>
          <w:p w14:paraId="029BE667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B, 3 B, Cap Y.</w:t>
            </w:r>
          </w:p>
          <w:p w14:paraId="31E2B444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12A6D0B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7216ED" w14:paraId="0FB8AF7D" w14:textId="77777777">
        <w:trPr>
          <w:cantSplit/>
          <w:trHeight w:val="4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9297F" w14:textId="77777777" w:rsidR="007216ED" w:rsidRDefault="007216ED" w:rsidP="007216ED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9B4B1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5D60D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16BFE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0A08BCC1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DE48D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59DAF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F1FB5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05A7C" w14:textId="77777777" w:rsidR="007216ED" w:rsidRPr="00FA2F25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C5149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7 A, 1B - 3B, </w:t>
            </w:r>
          </w:p>
          <w:p w14:paraId="0DC762AC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și Depou, Cap Y.</w:t>
            </w:r>
          </w:p>
          <w:p w14:paraId="35210B6B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FBFE4C8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7216ED" w14:paraId="59347C05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1184A" w14:textId="77777777" w:rsidR="007216ED" w:rsidRDefault="007216ED" w:rsidP="007216ED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DAC77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E4C6A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649A9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4B95A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A60A1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78D2F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01598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95A09" w14:textId="77777777" w:rsidR="007216ED" w:rsidRPr="00FA2F25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FE1BD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 A, Cap Y.</w:t>
            </w:r>
          </w:p>
          <w:p w14:paraId="19E3DAAB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5487EC7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7216ED" w14:paraId="756E9299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6C2F4" w14:textId="77777777" w:rsidR="007216ED" w:rsidRDefault="007216ED" w:rsidP="007216ED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1DD23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D6107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03729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00911623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AE21A" w14:textId="77777777" w:rsidR="007216ED" w:rsidRPr="002A60A1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A60A1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0F1CA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8985F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A1AA6" w14:textId="77777777" w:rsidR="007216ED" w:rsidRPr="00FA2F25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D3D9A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3A, 4A, Cap Y.</w:t>
            </w:r>
          </w:p>
          <w:p w14:paraId="54B12685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B1F939C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7216ED" w14:paraId="41888B85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AEA00" w14:textId="77777777" w:rsidR="007216ED" w:rsidRDefault="007216ED" w:rsidP="007216ED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FC391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E42AE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0DF1D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193BFD1B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9B6AC" w14:textId="77777777" w:rsidR="007216ED" w:rsidRPr="002A60A1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1B15C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DFE33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DB3F5" w14:textId="77777777" w:rsidR="007216ED" w:rsidRPr="00FA2F25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D9825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7A, 1B - 3B și </w:t>
            </w:r>
          </w:p>
          <w:p w14:paraId="37128AA0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Depou Cap Y.</w:t>
            </w:r>
          </w:p>
          <w:p w14:paraId="5D5CE507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FCB33A1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7216ED" w14:paraId="73E06EDD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D339A" w14:textId="77777777" w:rsidR="007216ED" w:rsidRDefault="007216ED" w:rsidP="007216ED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15CF5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7FDD2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11A76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7920EB0B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5FE74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F92EA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3EEB3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9451B" w14:textId="77777777" w:rsidR="007216ED" w:rsidRPr="00FA2F25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D1537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3A, 4 A și </w:t>
            </w:r>
          </w:p>
          <w:p w14:paraId="55C3DB49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Depoul Oradea.</w:t>
            </w:r>
          </w:p>
          <w:p w14:paraId="55C0668C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12AD955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</w:tbl>
    <w:p w14:paraId="0409FE16" w14:textId="77777777" w:rsidR="007216ED" w:rsidRDefault="007216ED" w:rsidP="00C022B2">
      <w:pPr>
        <w:spacing w:before="40" w:after="40" w:line="276" w:lineRule="auto"/>
        <w:ind w:right="57"/>
        <w:rPr>
          <w:sz w:val="20"/>
          <w:lang w:val="ro-RO"/>
        </w:rPr>
      </w:pPr>
    </w:p>
    <w:p w14:paraId="1F0E4156" w14:textId="77777777" w:rsidR="007216ED" w:rsidRDefault="007216ED" w:rsidP="00DE004B">
      <w:pPr>
        <w:pStyle w:val="Heading1"/>
        <w:spacing w:line="360" w:lineRule="auto"/>
      </w:pPr>
      <w:r>
        <w:t>LINIA 333</w:t>
      </w:r>
    </w:p>
    <w:p w14:paraId="00ED5165" w14:textId="77777777" w:rsidR="007216ED" w:rsidRDefault="007216ED" w:rsidP="00BF4A2E">
      <w:pPr>
        <w:pStyle w:val="Heading1"/>
        <w:spacing w:line="360" w:lineRule="auto"/>
        <w:rPr>
          <w:b w:val="0"/>
          <w:bCs w:val="0"/>
          <w:sz w:val="8"/>
        </w:rPr>
      </w:pPr>
      <w:r>
        <w:t>SALONTA – FRONTIERA DE STAT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7216ED" w14:paraId="54E6486F" w14:textId="77777777" w:rsidTr="00E15203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8384E" w14:textId="77777777" w:rsidR="007216ED" w:rsidRDefault="007216ED" w:rsidP="007216ED">
            <w:pPr>
              <w:numPr>
                <w:ilvl w:val="0"/>
                <w:numId w:val="32"/>
              </w:numPr>
              <w:spacing w:before="40" w:after="40" w:line="276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4CD0B" w14:textId="77777777" w:rsidR="007216ED" w:rsidRDefault="007216ED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4+800</w:t>
            </w:r>
          </w:p>
          <w:p w14:paraId="05EB19FF" w14:textId="77777777" w:rsidR="007216ED" w:rsidRDefault="007216ED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0F23A" w14:textId="77777777" w:rsidR="007216ED" w:rsidRPr="00E15203" w:rsidRDefault="007216ED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15203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96373" w14:textId="77777777" w:rsidR="007216ED" w:rsidRDefault="007216ED" w:rsidP="00E152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Salonta – </w:t>
            </w:r>
          </w:p>
          <w:p w14:paraId="51191E73" w14:textId="77777777" w:rsidR="007216ED" w:rsidRDefault="007216ED" w:rsidP="00E152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Frontiera de Stat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1FC4A" w14:textId="77777777" w:rsidR="007216ED" w:rsidRDefault="007216ED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88CE9" w14:textId="77777777" w:rsidR="007216ED" w:rsidRDefault="007216ED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27AF1" w14:textId="77777777" w:rsidR="007216ED" w:rsidRDefault="007216ED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36783" w14:textId="77777777" w:rsidR="007216ED" w:rsidRDefault="007216ED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5746DF03" w14:textId="77777777" w:rsidR="007216ED" w:rsidRDefault="007216ED" w:rsidP="0095517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4FB41FA1" w14:textId="77777777" w:rsidTr="00E15203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5BC11" w14:textId="77777777" w:rsidR="007216ED" w:rsidRDefault="007216ED" w:rsidP="007216ED">
            <w:pPr>
              <w:numPr>
                <w:ilvl w:val="0"/>
                <w:numId w:val="32"/>
              </w:numPr>
              <w:spacing w:before="40" w:after="40" w:line="276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CA7AD" w14:textId="77777777" w:rsidR="007216ED" w:rsidRDefault="007216ED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10+700</w:t>
            </w:r>
          </w:p>
          <w:p w14:paraId="2C7966F9" w14:textId="77777777" w:rsidR="007216ED" w:rsidRDefault="007216ED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12+100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0311A" w14:textId="77777777" w:rsidR="007216ED" w:rsidRPr="00E15203" w:rsidRDefault="007216ED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899B3" w14:textId="77777777" w:rsidR="007216ED" w:rsidRDefault="007216ED" w:rsidP="00E152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Salonta – </w:t>
            </w:r>
          </w:p>
          <w:p w14:paraId="31CD270B" w14:textId="77777777" w:rsidR="007216ED" w:rsidRDefault="007216ED" w:rsidP="00E152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Frontiera de Stat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FA19F" w14:textId="77777777" w:rsidR="007216ED" w:rsidRDefault="007216ED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81552" w14:textId="77777777" w:rsidR="007216ED" w:rsidRDefault="007216ED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6CC59" w14:textId="77777777" w:rsidR="007216ED" w:rsidRDefault="007216ED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A38D8" w14:textId="77777777" w:rsidR="007216ED" w:rsidRDefault="007216ED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18A36706" w14:textId="77777777" w:rsidR="007216ED" w:rsidRDefault="007216ED" w:rsidP="0095517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4C2E4425" w14:textId="77777777" w:rsidR="007216ED" w:rsidRDefault="007216ED">
      <w:pPr>
        <w:spacing w:before="40" w:after="40" w:line="192" w:lineRule="auto"/>
        <w:ind w:right="57"/>
        <w:rPr>
          <w:sz w:val="20"/>
          <w:lang w:val="ro-RO"/>
        </w:rPr>
      </w:pPr>
    </w:p>
    <w:p w14:paraId="3B7A3A07" w14:textId="77777777" w:rsidR="007216ED" w:rsidRDefault="007216ED" w:rsidP="008C333F">
      <w:pPr>
        <w:pStyle w:val="Heading1"/>
        <w:spacing w:line="360" w:lineRule="auto"/>
      </w:pPr>
      <w:r>
        <w:t>LINIA 335</w:t>
      </w:r>
    </w:p>
    <w:p w14:paraId="5B10E400" w14:textId="77777777" w:rsidR="007216ED" w:rsidRDefault="007216ED" w:rsidP="00AA23E7">
      <w:pPr>
        <w:pStyle w:val="Heading1"/>
        <w:spacing w:line="360" w:lineRule="auto"/>
        <w:rPr>
          <w:b w:val="0"/>
          <w:bCs w:val="0"/>
          <w:sz w:val="8"/>
        </w:rPr>
      </w:pPr>
      <w:r>
        <w:t>EPISCOPIA BIHOR - ORADEA VEST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7216ED" w14:paraId="508FB614" w14:textId="77777777">
        <w:trPr>
          <w:cantSplit/>
          <w:trHeight w:val="6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7BC74" w14:textId="77777777" w:rsidR="007216ED" w:rsidRDefault="007216ED" w:rsidP="007216E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5698E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F6E5D" w14:textId="77777777" w:rsidR="007216ED" w:rsidRPr="009050E5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9B057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EC92D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</w:t>
            </w:r>
          </w:p>
          <w:p w14:paraId="3728BFCE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  <w:p w14:paraId="3153105D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7810C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E8B37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F9F5D" w14:textId="77777777" w:rsidR="007216ED" w:rsidRPr="009050E5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17937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7E4294C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710F4E5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7 - 17, Cap X.</w:t>
            </w:r>
          </w:p>
        </w:tc>
      </w:tr>
      <w:tr w:rsidR="007216ED" w14:paraId="3C67D8D5" w14:textId="77777777">
        <w:trPr>
          <w:cantSplit/>
          <w:trHeight w:val="6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902A5" w14:textId="77777777" w:rsidR="007216ED" w:rsidRDefault="007216ED" w:rsidP="007216E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74490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2+090</w:t>
            </w:r>
          </w:p>
          <w:p w14:paraId="7C0E333B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0666E" w14:textId="77777777" w:rsidR="007216ED" w:rsidRPr="009050E5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65784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Episcopia Bihor – </w:t>
            </w:r>
          </w:p>
          <w:p w14:paraId="2588165B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E6BC2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8F55A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94B8D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40922" w14:textId="77777777" w:rsidR="007216ED" w:rsidRPr="009050E5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F3DEE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76F64981" w14:textId="77777777" w:rsidR="007216ED" w:rsidRDefault="007216ED">
      <w:pPr>
        <w:spacing w:before="40" w:after="40" w:line="192" w:lineRule="auto"/>
        <w:ind w:right="57"/>
        <w:rPr>
          <w:sz w:val="20"/>
          <w:lang w:val="ro-RO"/>
        </w:rPr>
      </w:pPr>
    </w:p>
    <w:p w14:paraId="201FBDB3" w14:textId="77777777" w:rsidR="007216ED" w:rsidRDefault="007216ED" w:rsidP="00274DBB">
      <w:pPr>
        <w:pStyle w:val="Heading1"/>
        <w:spacing w:line="360" w:lineRule="auto"/>
      </w:pPr>
      <w:r>
        <w:lastRenderedPageBreak/>
        <w:t>LINIA 400</w:t>
      </w:r>
    </w:p>
    <w:p w14:paraId="7CBD4DFF" w14:textId="77777777" w:rsidR="007216ED" w:rsidRDefault="007216ED" w:rsidP="00D95833">
      <w:pPr>
        <w:pStyle w:val="Heading1"/>
        <w:spacing w:line="360" w:lineRule="auto"/>
        <w:rPr>
          <w:b w:val="0"/>
          <w:bCs w:val="0"/>
          <w:sz w:val="8"/>
        </w:rPr>
      </w:pPr>
      <w:bookmarkStart w:id="4" w:name="_Hlk210635328"/>
      <w:r>
        <w:t>EPISCOPIA BIHOR - HALMEU</w:t>
      </w:r>
    </w:p>
    <w:bookmarkEnd w:id="4"/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7216ED" w14:paraId="0C31824D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624E7" w14:textId="77777777" w:rsidR="007216ED" w:rsidRDefault="007216ED" w:rsidP="007216E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26FBC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55385" w14:textId="77777777" w:rsidR="007216ED" w:rsidRPr="00F344E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1CF16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25A8D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</w:t>
            </w:r>
          </w:p>
          <w:p w14:paraId="3F88D214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  <w:p w14:paraId="7EF010AB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C744B" w14:textId="77777777" w:rsidR="007216ED" w:rsidRPr="00F344E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64AF9" w14:textId="77777777" w:rsidR="007216ED" w:rsidRDefault="007216ED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6F13E" w14:textId="77777777" w:rsidR="007216ED" w:rsidRPr="00F344E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1DFF7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089FE17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8E59FD5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7 - 17, Cap X.</w:t>
            </w:r>
          </w:p>
        </w:tc>
      </w:tr>
      <w:tr w:rsidR="007216ED" w14:paraId="430E191F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0883B" w14:textId="77777777" w:rsidR="007216ED" w:rsidRDefault="007216ED" w:rsidP="007216E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72B7B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663+100</w:t>
            </w:r>
          </w:p>
          <w:p w14:paraId="272BE4AD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664+450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09644" w14:textId="77777777" w:rsidR="007216ED" w:rsidRPr="00F344E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18B3C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Biharia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78984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3453A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3855C" w14:textId="77777777" w:rsidR="007216ED" w:rsidRDefault="007216ED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FD23E" w14:textId="77777777" w:rsidR="007216ED" w:rsidRPr="00F344E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17ABB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14:paraId="0D474408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69527" w14:textId="77777777" w:rsidR="007216ED" w:rsidRDefault="007216ED" w:rsidP="007216E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4B94F" w14:textId="77777777" w:rsidR="007216ED" w:rsidRDefault="007216ED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670+200671+700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5D1C2" w14:textId="77777777" w:rsidR="007216ED" w:rsidRDefault="007216ED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CD2F2" w14:textId="77777777" w:rsidR="007216ED" w:rsidRDefault="007216ED" w:rsidP="009A2B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Biharia - Diosig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57516" w14:textId="77777777" w:rsidR="007216ED" w:rsidRDefault="007216ED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9D1C4" w14:textId="77777777" w:rsidR="007216ED" w:rsidRDefault="007216ED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120F2" w14:textId="77777777" w:rsidR="007216ED" w:rsidRDefault="007216ED" w:rsidP="009A2B0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9CE77" w14:textId="77777777" w:rsidR="007216ED" w:rsidRPr="00F344E1" w:rsidRDefault="007216ED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269F2" w14:textId="77777777" w:rsidR="007216ED" w:rsidRDefault="007216ED" w:rsidP="009A2B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14:paraId="3F44C208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99597" w14:textId="77777777" w:rsidR="007216ED" w:rsidRDefault="007216ED" w:rsidP="007216E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C7B8D" w14:textId="77777777" w:rsidR="007216ED" w:rsidRDefault="007216ED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676+000</w:t>
            </w:r>
          </w:p>
          <w:p w14:paraId="0DDCA4D3" w14:textId="77777777" w:rsidR="007216ED" w:rsidRDefault="007216ED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BD98A" w14:textId="77777777" w:rsidR="007216ED" w:rsidRDefault="007216ED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56763" w14:textId="77777777" w:rsidR="007216ED" w:rsidRDefault="007216ED" w:rsidP="009A2B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Biharia - Diosig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C1C27" w14:textId="77777777" w:rsidR="007216ED" w:rsidRDefault="007216ED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0E02F" w14:textId="77777777" w:rsidR="007216ED" w:rsidRDefault="007216ED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520A7" w14:textId="77777777" w:rsidR="007216ED" w:rsidRDefault="007216ED" w:rsidP="009A2B0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25547" w14:textId="77777777" w:rsidR="007216ED" w:rsidRPr="00F344E1" w:rsidRDefault="007216ED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E3785" w14:textId="77777777" w:rsidR="007216ED" w:rsidRDefault="007216ED" w:rsidP="009A2B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14:paraId="30CAB694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48925" w14:textId="77777777" w:rsidR="007216ED" w:rsidRDefault="007216ED" w:rsidP="007216E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E1AEC" w14:textId="77777777" w:rsidR="007216ED" w:rsidRDefault="007216ED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682+900</w:t>
            </w:r>
          </w:p>
          <w:p w14:paraId="537B9857" w14:textId="77777777" w:rsidR="007216ED" w:rsidRDefault="007216ED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01BD2" w14:textId="77777777" w:rsidR="007216ED" w:rsidRDefault="007216ED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81570" w14:textId="77777777" w:rsidR="007216ED" w:rsidRDefault="007216ED" w:rsidP="009A2B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Biharia - Diosig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B54D6" w14:textId="77777777" w:rsidR="007216ED" w:rsidRDefault="007216ED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265FD" w14:textId="77777777" w:rsidR="007216ED" w:rsidRDefault="007216ED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F895C" w14:textId="77777777" w:rsidR="007216ED" w:rsidRDefault="007216ED" w:rsidP="009A2B0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537DB" w14:textId="77777777" w:rsidR="007216ED" w:rsidRPr="00F344E1" w:rsidRDefault="007216ED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CB78F" w14:textId="77777777" w:rsidR="007216ED" w:rsidRDefault="007216ED" w:rsidP="009A2B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14:paraId="75E34D9D" w14:textId="77777777">
        <w:trPr>
          <w:cantSplit/>
          <w:trHeight w:val="9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B0622" w14:textId="77777777" w:rsidR="007216ED" w:rsidRDefault="007216ED" w:rsidP="007216E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7334C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7C8A6" w14:textId="77777777" w:rsidR="007216ED" w:rsidRPr="00F344E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93A36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lui Mihai</w:t>
            </w:r>
          </w:p>
          <w:p w14:paraId="62DADC0B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87535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prima joantă a sch. R3 și km 719+700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51FE2" w14:textId="77777777" w:rsidR="007216ED" w:rsidRPr="00F344E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512B1" w14:textId="77777777" w:rsidR="007216ED" w:rsidRDefault="007216ED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B03C4" w14:textId="77777777" w:rsidR="007216ED" w:rsidRPr="00F344E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C4C98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Linie închisă între km 719+700 și călcâi sch. R16</w:t>
            </w:r>
          </w:p>
        </w:tc>
      </w:tr>
      <w:tr w:rsidR="007216ED" w14:paraId="709A131C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57D8B" w14:textId="77777777" w:rsidR="007216ED" w:rsidRDefault="007216ED" w:rsidP="007216E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DFA90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24194" w14:textId="77777777" w:rsidR="007216ED" w:rsidRPr="00F344E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A8763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Sanislău</w:t>
            </w:r>
          </w:p>
          <w:p w14:paraId="3458926B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5E837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A5B8D" w14:textId="77777777" w:rsidR="007216ED" w:rsidRPr="00F344E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6F455" w14:textId="77777777" w:rsidR="007216ED" w:rsidRDefault="007216ED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83EFE" w14:textId="77777777" w:rsidR="007216ED" w:rsidRPr="00F344E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54F25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7CFACCF4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BFCC0" w14:textId="77777777" w:rsidR="007216ED" w:rsidRDefault="007216ED" w:rsidP="007216E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C3B06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756+500</w:t>
            </w:r>
          </w:p>
          <w:p w14:paraId="6BF136E2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376E9" w14:textId="77777777" w:rsidR="007216ED" w:rsidRPr="00F344E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59766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Carei – </w:t>
            </w:r>
          </w:p>
          <w:p w14:paraId="360DD3DC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G-ral Avramescu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5746A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FEA03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15753" w14:textId="77777777" w:rsidR="007216ED" w:rsidRDefault="007216ED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FC3A7" w14:textId="77777777" w:rsidR="007216ED" w:rsidRPr="00F344E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18F7F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14:paraId="369D2CE3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5BA55" w14:textId="77777777" w:rsidR="007216ED" w:rsidRDefault="007216ED" w:rsidP="007216E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A14F0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762+000</w:t>
            </w:r>
          </w:p>
          <w:p w14:paraId="1EA20EA9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762+700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92A35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511AA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G-ral Avramescu –</w:t>
            </w:r>
          </w:p>
          <w:p w14:paraId="20337B81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 Mare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5C80C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85970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BF8DF" w14:textId="77777777" w:rsidR="007216ED" w:rsidRDefault="007216ED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78564" w14:textId="77777777" w:rsidR="007216ED" w:rsidRPr="00F344E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502E6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14:paraId="5E1D670E" w14:textId="77777777">
        <w:trPr>
          <w:cantSplit/>
          <w:trHeight w:val="2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FD9B4" w14:textId="77777777" w:rsidR="007216ED" w:rsidRDefault="007216ED" w:rsidP="007216E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FB50B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13AFD" w14:textId="77777777" w:rsidR="007216ED" w:rsidRPr="00F344E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0ED81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G-ral Avramescu</w:t>
            </w:r>
          </w:p>
          <w:p w14:paraId="1C942F6E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C3FF6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EB8A1" w14:textId="77777777" w:rsidR="007216ED" w:rsidRPr="00F344E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DC07F" w14:textId="77777777" w:rsidR="007216ED" w:rsidRDefault="007216ED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E90F7" w14:textId="77777777" w:rsidR="007216ED" w:rsidRPr="00F344E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C42D9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1D5504D9" w14:textId="77777777">
        <w:trPr>
          <w:cantSplit/>
          <w:trHeight w:val="350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77767" w14:textId="77777777" w:rsidR="007216ED" w:rsidRDefault="007216ED" w:rsidP="007216E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C72CD" w14:textId="77777777" w:rsidR="007216ED" w:rsidRDefault="007216ED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770+400</w:t>
            </w:r>
          </w:p>
          <w:p w14:paraId="274CE7C8" w14:textId="77777777" w:rsidR="007216ED" w:rsidRDefault="007216ED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774+300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4BE2B" w14:textId="77777777" w:rsidR="007216ED" w:rsidRPr="00F344E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061A5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G-ral Avramescu – </w:t>
            </w:r>
          </w:p>
          <w:p w14:paraId="6E0ED19A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 Mare Sud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BF8E8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8AEC8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5E19C" w14:textId="77777777" w:rsidR="007216ED" w:rsidRDefault="007216ED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CE4ED" w14:textId="77777777" w:rsidR="007216ED" w:rsidRPr="00F344E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74E55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14:paraId="646B0008" w14:textId="77777777" w:rsidTr="00D20798">
        <w:trPr>
          <w:cantSplit/>
          <w:trHeight w:val="459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7B6F2" w14:textId="77777777" w:rsidR="007216ED" w:rsidRDefault="007216ED" w:rsidP="007216E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25201" w14:textId="77777777" w:rsidR="007216ED" w:rsidRDefault="007216ED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774+300</w:t>
            </w:r>
          </w:p>
          <w:p w14:paraId="11B0E661" w14:textId="77777777" w:rsidR="007216ED" w:rsidRDefault="007216ED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776+600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2CE03" w14:textId="77777777" w:rsidR="007216ED" w:rsidRDefault="007216ED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61A77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204C0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CF219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07357" w14:textId="77777777" w:rsidR="007216ED" w:rsidRDefault="007216ED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5844F" w14:textId="77777777" w:rsidR="007216ED" w:rsidRPr="00F344E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18AEB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50C66EAB" w14:textId="77777777">
        <w:trPr>
          <w:cantSplit/>
          <w:trHeight w:val="4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7ED289E" w14:textId="77777777" w:rsidR="007216ED" w:rsidRDefault="007216ED" w:rsidP="007216E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C1CF3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780+900</w:t>
            </w:r>
          </w:p>
          <w:p w14:paraId="7D2F7150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781+300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AFE81" w14:textId="77777777" w:rsidR="007216ED" w:rsidRPr="00F344E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258D4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G-ral Avramescu – </w:t>
            </w:r>
          </w:p>
          <w:p w14:paraId="5D369F2C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 Mare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532E1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D97AF" w14:textId="77777777" w:rsidR="007216ED" w:rsidRPr="00F344E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10C62" w14:textId="77777777" w:rsidR="007216ED" w:rsidRDefault="007216ED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4F686" w14:textId="77777777" w:rsidR="007216ED" w:rsidRPr="00F344E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2543C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14:paraId="3F476FC7" w14:textId="77777777">
        <w:trPr>
          <w:cantSplit/>
          <w:trHeight w:val="4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7906D09" w14:textId="77777777" w:rsidR="007216ED" w:rsidRDefault="007216ED" w:rsidP="007216E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3E716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4F149" w14:textId="77777777" w:rsidR="007216ED" w:rsidRPr="00F344E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96380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Satu Mare Sud</w:t>
            </w:r>
          </w:p>
          <w:p w14:paraId="518AE124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C1266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AA840" w14:textId="77777777" w:rsidR="007216ED" w:rsidRPr="00F344E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344E1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566E1" w14:textId="77777777" w:rsidR="007216ED" w:rsidRDefault="007216ED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8B874" w14:textId="77777777" w:rsidR="007216ED" w:rsidRPr="00F344E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91781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198E98D9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7FCCF" w14:textId="77777777" w:rsidR="007216ED" w:rsidRDefault="007216ED" w:rsidP="007216E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A7109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F25F5" w14:textId="77777777" w:rsidR="007216ED" w:rsidRPr="00F344E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010FB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Satu Mare</w:t>
            </w:r>
          </w:p>
          <w:p w14:paraId="6DD83317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PE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CE541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27 Cap X până la km 787+350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3B7AB" w14:textId="77777777" w:rsidR="007216ED" w:rsidRPr="00F344E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344E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9F8C8" w14:textId="77777777" w:rsidR="007216ED" w:rsidRDefault="007216ED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9EC71" w14:textId="77777777" w:rsidR="007216ED" w:rsidRPr="00F344E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09871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A352EBE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liniile 7 </w:t>
            </w:r>
          </w:p>
          <w:p w14:paraId="154F2D6E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primiri - expedieri. </w:t>
            </w:r>
          </w:p>
        </w:tc>
      </w:tr>
      <w:tr w:rsidR="007216ED" w14:paraId="1728D8F2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A860A" w14:textId="77777777" w:rsidR="007216ED" w:rsidRDefault="007216ED" w:rsidP="007216E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4F2DD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60232" w14:textId="77777777" w:rsidR="007216ED" w:rsidRPr="00F344E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F0005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Ramificație Botiz h – Botiz Hm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0A113" w14:textId="77777777" w:rsidR="007216ED" w:rsidRDefault="007216ED" w:rsidP="00A34F4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0+065</w:t>
            </w:r>
          </w:p>
          <w:p w14:paraId="54D026E6" w14:textId="77777777" w:rsidR="007216ED" w:rsidRDefault="007216ED" w:rsidP="00A34F4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12CF4" w14:textId="77777777" w:rsidR="007216ED" w:rsidRPr="00F344E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67FF5" w14:textId="77777777" w:rsidR="007216ED" w:rsidRDefault="007216ED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7A262" w14:textId="77777777" w:rsidR="007216ED" w:rsidRPr="00F344E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D7546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78A6B555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77F94" w14:textId="77777777" w:rsidR="007216ED" w:rsidRDefault="007216ED" w:rsidP="007216E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60511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D2EC6" w14:textId="77777777" w:rsidR="007216ED" w:rsidRPr="00F344E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8345A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Micula</w:t>
            </w:r>
          </w:p>
          <w:p w14:paraId="5C7D330A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BF860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799+650</w:t>
            </w:r>
          </w:p>
          <w:p w14:paraId="2E144A60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800+400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613FF" w14:textId="77777777" w:rsidR="007216ED" w:rsidRPr="00F344E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A16A5" w14:textId="77777777" w:rsidR="007216ED" w:rsidRDefault="007216ED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39F31" w14:textId="77777777" w:rsidR="007216ED" w:rsidRPr="00F344E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F002D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4EB5D9E9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768CE" w14:textId="77777777" w:rsidR="007216ED" w:rsidRDefault="007216ED" w:rsidP="007216E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C621B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809+075</w:t>
            </w:r>
          </w:p>
          <w:p w14:paraId="0ADC734A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809+880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F8A51" w14:textId="77777777" w:rsidR="007216ED" w:rsidRPr="00F344E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A1441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Halmeu</w:t>
            </w:r>
          </w:p>
          <w:p w14:paraId="2DD7B863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97F56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6EA20" w14:textId="77777777" w:rsidR="007216ED" w:rsidRPr="00F344E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085F9" w14:textId="77777777" w:rsidR="007216ED" w:rsidRDefault="007216ED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06BB6" w14:textId="77777777" w:rsidR="007216ED" w:rsidRPr="00F344E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0FF2F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98A6E49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14:paraId="1C1B45D7" w14:textId="77777777">
        <w:trPr>
          <w:cantSplit/>
          <w:trHeight w:val="6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58EFF" w14:textId="77777777" w:rsidR="007216ED" w:rsidRDefault="007216ED" w:rsidP="007216E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B8DD4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CB28B" w14:textId="77777777" w:rsidR="007216ED" w:rsidRPr="00F344E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A3EA3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Halmeu</w:t>
            </w:r>
          </w:p>
          <w:p w14:paraId="3FA1B946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 și 8 largă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D85E7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6AFBB" w14:textId="77777777" w:rsidR="007216ED" w:rsidRPr="00F344E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07758" w14:textId="77777777" w:rsidR="007216ED" w:rsidRDefault="007216ED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F3FB6" w14:textId="77777777" w:rsidR="007216ED" w:rsidRPr="00F344E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C13AA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5D52FDDB" w14:textId="77777777" w:rsidR="007216ED" w:rsidRDefault="007216ED" w:rsidP="004418C0">
      <w:pPr>
        <w:spacing w:before="40" w:after="40" w:line="192" w:lineRule="auto"/>
        <w:ind w:right="57"/>
        <w:rPr>
          <w:sz w:val="20"/>
          <w:lang w:val="ro-RO"/>
        </w:rPr>
      </w:pPr>
    </w:p>
    <w:p w14:paraId="454FFCD9" w14:textId="77777777" w:rsidR="008F7796" w:rsidRDefault="008F7796" w:rsidP="00255EB2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</w:p>
    <w:p w14:paraId="32D64103" w14:textId="77777777" w:rsidR="008F7796" w:rsidRDefault="008F7796" w:rsidP="00255EB2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</w:p>
    <w:p w14:paraId="7DAE9636" w14:textId="77777777" w:rsidR="008F7796" w:rsidRDefault="008F7796" w:rsidP="00255EB2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</w:p>
    <w:p w14:paraId="0D2EAC5A" w14:textId="77777777" w:rsidR="008F7796" w:rsidRDefault="008F7796" w:rsidP="00255EB2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</w:p>
    <w:p w14:paraId="791B885E" w14:textId="77777777" w:rsidR="008F7796" w:rsidRDefault="008F7796" w:rsidP="00255EB2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</w:p>
    <w:p w14:paraId="0B6541FA" w14:textId="5296AA99" w:rsidR="007216ED" w:rsidRDefault="007216ED" w:rsidP="00255EB2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lastRenderedPageBreak/>
        <w:t>LINIA 401</w:t>
      </w:r>
    </w:p>
    <w:p w14:paraId="46A0D755" w14:textId="77777777" w:rsidR="007216ED" w:rsidRDefault="007216ED" w:rsidP="00B64F39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SATU MARE - BAIA MARE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7216ED" w14:paraId="554B92D8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1A49C" w14:textId="77777777" w:rsidR="007216ED" w:rsidRDefault="007216ED" w:rsidP="000A298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4A825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38B79" w14:textId="77777777" w:rsidR="007216ED" w:rsidRPr="00BB2EA6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AA0B6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Satu Mare </w:t>
            </w:r>
          </w:p>
          <w:p w14:paraId="19B43458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 PE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8DFB9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27 Cap X până la km 787+350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B882F" w14:textId="77777777" w:rsidR="007216ED" w:rsidRPr="00BB2EA6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B2EA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453F5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5B287" w14:textId="77777777" w:rsidR="007216ED" w:rsidRPr="00BB2EA6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E9452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31CFF3C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linia </w:t>
            </w:r>
          </w:p>
          <w:p w14:paraId="5A78546C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7 prim. - exp. </w:t>
            </w:r>
          </w:p>
        </w:tc>
      </w:tr>
      <w:tr w:rsidR="007216ED" w14:paraId="4C3AE6DB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D399E" w14:textId="77777777" w:rsidR="007216ED" w:rsidRDefault="007216ED" w:rsidP="000A298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8315F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AF496" w14:textId="77777777" w:rsidR="007216ED" w:rsidRPr="00BB2EA6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5E7A0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Botiz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3A364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1R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00AFE" w14:textId="77777777" w:rsidR="007216ED" w:rsidRPr="00BB2EA6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2A00B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2A3CE" w14:textId="77777777" w:rsidR="007216ED" w:rsidRPr="00BB2EA6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2FF90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242F62E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DEB0566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 direcția Botiz - Micula.</w:t>
            </w:r>
          </w:p>
        </w:tc>
      </w:tr>
      <w:tr w:rsidR="007216ED" w14:paraId="701DD49C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7405F" w14:textId="77777777" w:rsidR="007216ED" w:rsidRDefault="007216ED" w:rsidP="000A298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D23B3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7+000</w:t>
            </w:r>
          </w:p>
          <w:p w14:paraId="65BF63CA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42D72" w14:textId="77777777" w:rsidR="007216ED" w:rsidRPr="00BB2EA6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07249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Botiz – Medieșu Aurit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D4EBD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251A5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30E7F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FD2A9" w14:textId="77777777" w:rsidR="007216ED" w:rsidRPr="00BB2EA6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183E5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14:paraId="6BC45AF7" w14:textId="77777777" w:rsidTr="009C6760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25E95" w14:textId="77777777" w:rsidR="007216ED" w:rsidRDefault="007216ED" w:rsidP="009C676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341FD" w14:textId="77777777" w:rsidR="007216ED" w:rsidRDefault="007216ED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12+000</w:t>
            </w:r>
          </w:p>
          <w:p w14:paraId="332741CE" w14:textId="77777777" w:rsidR="007216ED" w:rsidRDefault="007216ED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44CD6" w14:textId="77777777" w:rsidR="007216ED" w:rsidRPr="00BB2EA6" w:rsidRDefault="007216ED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46EC8" w14:textId="77777777" w:rsidR="007216ED" w:rsidRDefault="007216ED" w:rsidP="009C676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C4468">
              <w:rPr>
                <w:b/>
                <w:bCs/>
                <w:sz w:val="20"/>
                <w:lang w:val="ro-RO"/>
              </w:rPr>
              <w:t>Botiz – Medieșu Aurit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ABB9D" w14:textId="77777777" w:rsidR="007216ED" w:rsidRDefault="007216ED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C180F" w14:textId="77777777" w:rsidR="007216ED" w:rsidRDefault="007216ED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39665" w14:textId="77777777" w:rsidR="007216ED" w:rsidRDefault="007216ED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D7B35" w14:textId="77777777" w:rsidR="007216ED" w:rsidRPr="00BB2EA6" w:rsidRDefault="007216ED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C7AEB" w14:textId="77777777" w:rsidR="007216ED" w:rsidRDefault="007216ED" w:rsidP="009C676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14:paraId="7EFCBB66" w14:textId="77777777" w:rsidTr="009C6760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2AE83" w14:textId="77777777" w:rsidR="007216ED" w:rsidRDefault="007216ED" w:rsidP="009C676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DD04D" w14:textId="77777777" w:rsidR="007216ED" w:rsidRDefault="007216ED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18+500</w:t>
            </w:r>
          </w:p>
          <w:p w14:paraId="413CE55A" w14:textId="77777777" w:rsidR="007216ED" w:rsidRDefault="007216ED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77D31" w14:textId="77777777" w:rsidR="007216ED" w:rsidRPr="00BB2EA6" w:rsidRDefault="007216ED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AB649" w14:textId="77777777" w:rsidR="007216ED" w:rsidRDefault="007216ED" w:rsidP="009C676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C4468">
              <w:rPr>
                <w:b/>
                <w:bCs/>
                <w:sz w:val="20"/>
                <w:lang w:val="ro-RO"/>
              </w:rPr>
              <w:t>Botiz – Medieșu Aurit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00787" w14:textId="77777777" w:rsidR="007216ED" w:rsidRDefault="007216ED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DAD4B" w14:textId="77777777" w:rsidR="007216ED" w:rsidRDefault="007216ED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DFBC5" w14:textId="77777777" w:rsidR="007216ED" w:rsidRDefault="007216ED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0B97E" w14:textId="77777777" w:rsidR="007216ED" w:rsidRPr="00BB2EA6" w:rsidRDefault="007216ED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8D33F" w14:textId="77777777" w:rsidR="007216ED" w:rsidRDefault="007216ED" w:rsidP="009C676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14:paraId="4CEA8DD3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E3C01" w14:textId="77777777" w:rsidR="007216ED" w:rsidRDefault="007216ED" w:rsidP="000A298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0D2CB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3AD2F" w14:textId="77777777" w:rsidR="007216ED" w:rsidRPr="00BB2EA6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7AC3C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Ramificație Botiz h – Botiz Hm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72A34" w14:textId="77777777" w:rsidR="007216ED" w:rsidRDefault="007216ED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0+065</w:t>
            </w:r>
          </w:p>
          <w:p w14:paraId="32BACD68" w14:textId="77777777" w:rsidR="007216ED" w:rsidRDefault="007216ED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6D151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8F5A7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4F0B7" w14:textId="77777777" w:rsidR="007216ED" w:rsidRPr="00BB2EA6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38FA5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5D600214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FAC2C" w14:textId="77777777" w:rsidR="007216ED" w:rsidRDefault="007216ED" w:rsidP="000A298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CE9A0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42+100</w:t>
            </w:r>
          </w:p>
          <w:p w14:paraId="3CEB9091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5E4AA" w14:textId="77777777" w:rsidR="007216ED" w:rsidRPr="00BB2EA6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22D5E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Seini - Bușag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3404B" w14:textId="77777777" w:rsidR="007216ED" w:rsidRDefault="007216ED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67296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6A934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5F906" w14:textId="77777777" w:rsidR="007216ED" w:rsidRPr="00BB2EA6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F1971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14:paraId="505CF048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CA709" w14:textId="77777777" w:rsidR="007216ED" w:rsidRDefault="007216ED" w:rsidP="000A298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0E214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E02FD" w14:textId="77777777" w:rsidR="007216ED" w:rsidRPr="00BB2EA6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58923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Bușag</w:t>
            </w:r>
          </w:p>
          <w:p w14:paraId="03FAECC5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9E827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C0EEA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4EC52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AB9F0" w14:textId="77777777" w:rsidR="007216ED" w:rsidRPr="00BB2EA6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C1636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87ACBC2" w14:textId="77777777" w:rsidR="007216ED" w:rsidRDefault="007216ED">
      <w:pPr>
        <w:spacing w:before="40" w:after="40" w:line="192" w:lineRule="auto"/>
        <w:ind w:right="57"/>
        <w:rPr>
          <w:sz w:val="20"/>
          <w:lang w:val="ro-RO"/>
        </w:rPr>
      </w:pPr>
    </w:p>
    <w:p w14:paraId="26E787B0" w14:textId="77777777" w:rsidR="007216ED" w:rsidRDefault="007216ED" w:rsidP="00EE0B7F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404</w:t>
      </w:r>
    </w:p>
    <w:p w14:paraId="1B4D278F" w14:textId="77777777" w:rsidR="007216ED" w:rsidRDefault="007216ED" w:rsidP="0028675E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SĂCUIENI BIHOR - SĂRMĂŞAG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7216ED" w14:paraId="46FF4A50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34A66" w14:textId="77777777" w:rsidR="007216ED" w:rsidRDefault="007216ED" w:rsidP="007216ED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A26C4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DDC7C" w14:textId="77777777" w:rsidR="007216ED" w:rsidRPr="00307FCB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04C21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Marghita</w:t>
            </w:r>
          </w:p>
          <w:p w14:paraId="4B25419D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 şi 2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303A4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EBFA216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A1B67" w14:textId="77777777" w:rsidR="007216ED" w:rsidRPr="00307FCB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A3076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1E406" w14:textId="77777777" w:rsidR="007216ED" w:rsidRPr="00307FCB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5AD1F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38916811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2C6EA" w14:textId="77777777" w:rsidR="007216ED" w:rsidRDefault="007216ED" w:rsidP="007216ED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5CF69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29ECD" w14:textId="77777777" w:rsidR="007216ED" w:rsidRPr="00307FCB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2E608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Marghita</w:t>
            </w:r>
          </w:p>
          <w:p w14:paraId="0E9F864B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FA65E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CCE23B0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BF1FA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ED1E5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72260" w14:textId="77777777" w:rsidR="007216ED" w:rsidRPr="00307FCB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E6ABC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1D71C6F7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22FBD" w14:textId="77777777" w:rsidR="007216ED" w:rsidRDefault="007216ED" w:rsidP="007216ED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E3E27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3257F" w14:textId="77777777" w:rsidR="007216ED" w:rsidRPr="00307FCB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27658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Suplacu de Barcău</w:t>
            </w:r>
          </w:p>
          <w:p w14:paraId="7BE2D586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2, 3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6616D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374743C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BC8E9" w14:textId="77777777" w:rsidR="007216ED" w:rsidRPr="00307FCB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07FCB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76570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B6EE0" w14:textId="77777777" w:rsidR="007216ED" w:rsidRPr="00307FCB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96483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2CE942BF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AAF3F" w14:textId="77777777" w:rsidR="007216ED" w:rsidRDefault="007216ED" w:rsidP="007216ED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1E299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ED1D5" w14:textId="77777777" w:rsidR="007216ED" w:rsidRPr="00307FCB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4D8CD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Suplacu de Barcău</w:t>
            </w:r>
          </w:p>
          <w:p w14:paraId="29AE3D90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C985A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sch. 16 până </w:t>
            </w:r>
          </w:p>
          <w:p w14:paraId="72ED82C5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 </w:t>
            </w:r>
          </w:p>
          <w:p w14:paraId="1CBEA3BF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axul stației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CAAAE" w14:textId="77777777" w:rsidR="007216ED" w:rsidRPr="00307FCB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CBC51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12081" w14:textId="77777777" w:rsidR="007216ED" w:rsidRPr="00307FCB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8CDBA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493C29CA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25BB4" w14:textId="77777777" w:rsidR="007216ED" w:rsidRDefault="007216ED" w:rsidP="007216ED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4B259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AF5BF" w14:textId="77777777" w:rsidR="007216ED" w:rsidRPr="00307FCB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26C11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Şimleu Silvaniei</w:t>
            </w:r>
          </w:p>
          <w:p w14:paraId="4C588D2F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D2913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DB868" w14:textId="77777777" w:rsidR="007216ED" w:rsidRPr="00307FCB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07FCB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86D63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92F55" w14:textId="77777777" w:rsidR="007216ED" w:rsidRPr="00307FCB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9847B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2B42BD38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C12AF" w14:textId="77777777" w:rsidR="007216ED" w:rsidRDefault="007216ED" w:rsidP="007216ED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5976B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EC787" w14:textId="77777777" w:rsidR="007216ED" w:rsidRPr="00307FCB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94FDA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Şimleu Silvaniei</w:t>
            </w:r>
          </w:p>
          <w:p w14:paraId="5BC90E73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C2AB8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5E3F9F9F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stație până </w:t>
            </w:r>
          </w:p>
          <w:p w14:paraId="49DB7B3E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0413C342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66444" w14:textId="77777777" w:rsidR="007216ED" w:rsidRPr="00307FCB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13B67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0A8D3" w14:textId="77777777" w:rsidR="007216ED" w:rsidRPr="00307FCB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9684A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5F7B4A06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1DB1F" w14:textId="77777777" w:rsidR="007216ED" w:rsidRDefault="007216ED" w:rsidP="007216ED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FFC91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92B62" w14:textId="77777777" w:rsidR="007216ED" w:rsidRPr="00307FCB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206E0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Şimleu Silvaniei</w:t>
            </w:r>
          </w:p>
          <w:p w14:paraId="687E82A9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77714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02F28" w14:textId="77777777" w:rsidR="007216ED" w:rsidRPr="00307FCB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07FCB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DD2CB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C979A" w14:textId="77777777" w:rsidR="007216ED" w:rsidRPr="00307FCB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0D153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7D39F19" w14:textId="77777777" w:rsidR="007216ED" w:rsidRDefault="007216ED">
      <w:pPr>
        <w:spacing w:before="40" w:after="40" w:line="192" w:lineRule="auto"/>
        <w:ind w:right="57"/>
        <w:rPr>
          <w:sz w:val="20"/>
          <w:lang w:val="ro-RO"/>
        </w:rPr>
      </w:pPr>
    </w:p>
    <w:p w14:paraId="7BA8DEAD" w14:textId="77777777" w:rsidR="007216ED" w:rsidRDefault="007216ED" w:rsidP="004636F3">
      <w:pPr>
        <w:pStyle w:val="Heading1"/>
        <w:spacing w:line="360" w:lineRule="auto"/>
      </w:pPr>
      <w:r>
        <w:t>LINIA 408</w:t>
      </w:r>
    </w:p>
    <w:p w14:paraId="1873942D" w14:textId="77777777" w:rsidR="007216ED" w:rsidRDefault="007216ED" w:rsidP="00967460">
      <w:pPr>
        <w:pStyle w:val="Heading1"/>
        <w:spacing w:line="360" w:lineRule="auto"/>
        <w:rPr>
          <w:b w:val="0"/>
          <w:bCs w:val="0"/>
          <w:sz w:val="8"/>
        </w:rPr>
      </w:pPr>
      <w:r>
        <w:t>CAREI - ZALĂU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7216ED" w14:paraId="0E28D9D6" w14:textId="77777777" w:rsidTr="00501A39">
        <w:trPr>
          <w:cantSplit/>
          <w:trHeight w:val="8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8499B" w14:textId="77777777" w:rsidR="007216ED" w:rsidRDefault="007216ED" w:rsidP="007216ED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C8F2F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54+500</w:t>
            </w:r>
          </w:p>
          <w:p w14:paraId="790DC9AC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ED641" w14:textId="77777777" w:rsidR="007216ED" w:rsidRPr="00276B7A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E3E5F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501A39">
              <w:rPr>
                <w:b/>
                <w:bCs/>
                <w:sz w:val="20"/>
                <w:lang w:val="ro-RO"/>
              </w:rPr>
              <w:t>Ac</w:t>
            </w:r>
            <w:r>
              <w:rPr>
                <w:b/>
                <w:bCs/>
                <w:sz w:val="20"/>
                <w:lang w:val="ro-RO"/>
              </w:rPr>
              <w:t>âș</w:t>
            </w:r>
            <w:r w:rsidRPr="00501A39">
              <w:rPr>
                <w:b/>
                <w:bCs/>
                <w:sz w:val="20"/>
                <w:lang w:val="ro-RO"/>
              </w:rPr>
              <w:t xml:space="preserve"> - S</w:t>
            </w:r>
            <w:r>
              <w:rPr>
                <w:b/>
                <w:bCs/>
                <w:sz w:val="20"/>
                <w:lang w:val="ro-RO"/>
              </w:rPr>
              <w:t>ă</w:t>
            </w:r>
            <w:r w:rsidRPr="00501A39">
              <w:rPr>
                <w:b/>
                <w:bCs/>
                <w:sz w:val="20"/>
                <w:lang w:val="ro-RO"/>
              </w:rPr>
              <w:t>rm</w:t>
            </w:r>
            <w:r>
              <w:rPr>
                <w:b/>
                <w:bCs/>
                <w:sz w:val="20"/>
                <w:lang w:val="ro-RO"/>
              </w:rPr>
              <w:t>ăș</w:t>
            </w:r>
            <w:r w:rsidRPr="00501A39">
              <w:rPr>
                <w:b/>
                <w:bCs/>
                <w:sz w:val="20"/>
                <w:lang w:val="ro-RO"/>
              </w:rPr>
              <w:t>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BBCA4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0E2C6" w14:textId="77777777" w:rsidR="007216ED" w:rsidRPr="00276B7A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8C83C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6547A" w14:textId="77777777" w:rsidR="007216ED" w:rsidRPr="00276B7A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3AC61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14:paraId="49F4F34A" w14:textId="77777777">
        <w:trPr>
          <w:cantSplit/>
          <w:trHeight w:val="114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99CFD" w14:textId="77777777" w:rsidR="007216ED" w:rsidRDefault="007216ED" w:rsidP="007216ED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8833B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F48CB" w14:textId="77777777" w:rsidR="007216ED" w:rsidRPr="00276B7A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89633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Zalău</w:t>
            </w:r>
          </w:p>
          <w:p w14:paraId="64A6DF24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B6641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61EC752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25D16A6F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17 / 19, 21, 23, 25, 27, 29, 31 </w:t>
            </w:r>
          </w:p>
          <w:p w14:paraId="6DECEF66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33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91C68" w14:textId="77777777" w:rsidR="007216ED" w:rsidRPr="00276B7A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276B7A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3A177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62A59" w14:textId="77777777" w:rsidR="007216ED" w:rsidRPr="00276B7A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3632F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390ED85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M - 11 M abătute.</w:t>
            </w:r>
          </w:p>
        </w:tc>
      </w:tr>
      <w:tr w:rsidR="007216ED" w14:paraId="3334FFCE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62DE8" w14:textId="77777777" w:rsidR="007216ED" w:rsidRDefault="007216ED" w:rsidP="007216ED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BF6D2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8B274" w14:textId="77777777" w:rsidR="007216ED" w:rsidRPr="00276B7A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2CFA7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Zalău</w:t>
            </w:r>
          </w:p>
          <w:p w14:paraId="4C450665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32A89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D537513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F59A8" w14:textId="77777777" w:rsidR="007216ED" w:rsidRPr="00276B7A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276B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F5056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99F99" w14:textId="77777777" w:rsidR="007216ED" w:rsidRPr="00276B7A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C9ECD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134659CE" w14:textId="77777777" w:rsidR="007216ED" w:rsidRDefault="007216ED">
      <w:pPr>
        <w:spacing w:before="40" w:after="40" w:line="192" w:lineRule="auto"/>
        <w:ind w:right="57"/>
        <w:rPr>
          <w:sz w:val="20"/>
          <w:lang w:val="ro-RO"/>
        </w:rPr>
      </w:pPr>
    </w:p>
    <w:p w14:paraId="5C30B86B" w14:textId="77777777" w:rsidR="007216ED" w:rsidRDefault="007216ED" w:rsidP="00C70386">
      <w:pPr>
        <w:pStyle w:val="Heading1"/>
        <w:spacing w:line="360" w:lineRule="auto"/>
      </w:pPr>
      <w:r>
        <w:t>LINIA 409</w:t>
      </w:r>
    </w:p>
    <w:p w14:paraId="541FB610" w14:textId="77777777" w:rsidR="007216ED" w:rsidRDefault="007216ED" w:rsidP="003013A1">
      <w:pPr>
        <w:pStyle w:val="Heading1"/>
        <w:spacing w:line="360" w:lineRule="auto"/>
        <w:rPr>
          <w:b w:val="0"/>
          <w:bCs w:val="0"/>
          <w:sz w:val="8"/>
        </w:rPr>
      </w:pPr>
      <w:r>
        <w:t>ZALĂU - JIBOU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7216ED" w14:paraId="0742CF6F" w14:textId="77777777">
        <w:trPr>
          <w:cantSplit/>
          <w:trHeight w:val="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871CE" w14:textId="77777777" w:rsidR="007216ED" w:rsidRDefault="007216ED" w:rsidP="007216ED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2DE8C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0A495" w14:textId="77777777" w:rsidR="007216ED" w:rsidRPr="00C42B7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6CE8E" w14:textId="77777777" w:rsidR="007216ED" w:rsidRDefault="007216ED">
            <w:pPr>
              <w:spacing w:before="6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Zalău</w:t>
            </w:r>
          </w:p>
          <w:p w14:paraId="20CF030B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46E39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4F56782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0C829" w14:textId="77777777" w:rsidR="007216ED" w:rsidRPr="00C42B7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C42B7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B8FE2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B9369" w14:textId="77777777" w:rsidR="007216ED" w:rsidRPr="00C42B7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319D4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60084868" w14:textId="77777777">
        <w:trPr>
          <w:cantSplit/>
          <w:trHeight w:val="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C7AB7" w14:textId="77777777" w:rsidR="007216ED" w:rsidRDefault="007216ED" w:rsidP="007216ED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C8A75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100+050</w:t>
            </w:r>
          </w:p>
          <w:p w14:paraId="44788B63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101+050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8297B" w14:textId="77777777" w:rsidR="007216ED" w:rsidRPr="00C42B7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C4FB2" w14:textId="77777777" w:rsidR="007216ED" w:rsidRDefault="007216ED">
            <w:pPr>
              <w:spacing w:before="6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Zalău -</w:t>
            </w:r>
          </w:p>
          <w:p w14:paraId="3E7A0461" w14:textId="77777777" w:rsidR="007216ED" w:rsidRDefault="007216ED">
            <w:pPr>
              <w:spacing w:before="6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Mirșid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6D73A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BABAE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6035B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BAF65" w14:textId="77777777" w:rsidR="007216ED" w:rsidRPr="00C42B7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4A0C3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7216ED" w14:paraId="6571517E" w14:textId="77777777">
        <w:trPr>
          <w:cantSplit/>
          <w:trHeight w:val="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EA961" w14:textId="77777777" w:rsidR="007216ED" w:rsidRDefault="007216ED" w:rsidP="007216ED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4C1C8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B03CD" w14:textId="77777777" w:rsidR="007216ED" w:rsidRPr="00C42B7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DA9E9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6E4C32B2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1 - 4 </w:t>
            </w:r>
          </w:p>
          <w:p w14:paraId="7C41DBCF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A8BDD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4F453E9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3D514" w14:textId="77777777" w:rsidR="007216ED" w:rsidRPr="00C42B7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2B7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24C63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95000" w14:textId="77777777" w:rsidR="007216ED" w:rsidRPr="00C42B7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EE844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477D88F7" w14:textId="77777777">
        <w:trPr>
          <w:cantSplit/>
          <w:trHeight w:val="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031FA" w14:textId="77777777" w:rsidR="007216ED" w:rsidRDefault="007216ED" w:rsidP="007216ED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A308A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50D7A" w14:textId="77777777" w:rsidR="007216ED" w:rsidRPr="00C42B7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2D803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5CAFF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36 /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985A9" w14:textId="77777777" w:rsidR="007216ED" w:rsidRPr="00C42B7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2B7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962F6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6448C" w14:textId="77777777" w:rsidR="007216ED" w:rsidRPr="00C42B7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065C8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9 şi 10 abătute.</w:t>
            </w:r>
          </w:p>
        </w:tc>
      </w:tr>
    </w:tbl>
    <w:p w14:paraId="35FC475E" w14:textId="77777777" w:rsidR="007216ED" w:rsidRDefault="007216ED">
      <w:pPr>
        <w:spacing w:before="40" w:after="40" w:line="192" w:lineRule="auto"/>
        <w:ind w:right="57"/>
        <w:rPr>
          <w:sz w:val="20"/>
          <w:lang w:val="ro-RO"/>
        </w:rPr>
      </w:pPr>
    </w:p>
    <w:p w14:paraId="60B7D09B" w14:textId="77777777" w:rsidR="007216ED" w:rsidRDefault="007216ED" w:rsidP="00503CFC">
      <w:pPr>
        <w:pStyle w:val="Heading1"/>
        <w:spacing w:line="360" w:lineRule="auto"/>
      </w:pPr>
      <w:r>
        <w:t>LINIA 412</w:t>
      </w:r>
    </w:p>
    <w:p w14:paraId="06CAAD84" w14:textId="77777777" w:rsidR="007216ED" w:rsidRDefault="007216ED" w:rsidP="00C75722">
      <w:pPr>
        <w:pStyle w:val="Heading1"/>
        <w:spacing w:line="360" w:lineRule="auto"/>
        <w:rPr>
          <w:b w:val="0"/>
          <w:bCs w:val="0"/>
          <w:sz w:val="8"/>
        </w:rPr>
      </w:pPr>
      <w:r>
        <w:t>APAHIDA - DEJ CĂLĂTORI - CĂŞEIU - ILEANDA - BAIA MARE</w:t>
      </w: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6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7216ED" w14:paraId="182C1CF2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F6750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B310B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549AF" w14:textId="77777777" w:rsidR="007216ED" w:rsidRPr="005C35B0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8C4D9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47F7E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călcâi TDJ </w:t>
            </w:r>
          </w:p>
          <w:p w14:paraId="23DBC344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/ 26 și km 489+700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ECDE9" w14:textId="77777777" w:rsidR="007216ED" w:rsidRPr="00396332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E450D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BE2A7" w14:textId="77777777" w:rsidR="007216ED" w:rsidRPr="00396332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32631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circulația la </w:t>
            </w:r>
          </w:p>
          <w:p w14:paraId="794CF3A6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linia 1.</w:t>
            </w:r>
          </w:p>
        </w:tc>
      </w:tr>
      <w:tr w:rsidR="007216ED" w14:paraId="64EC8B29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F2A48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5F91A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2387C" w14:textId="77777777" w:rsidR="007216ED" w:rsidRPr="005C35B0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D9EF3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Apahida R21A, R13A, TDJ 13/19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7A912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DDFD8" w14:textId="77777777" w:rsidR="007216ED" w:rsidRPr="00396332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1462C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0+100</w:t>
            </w:r>
          </w:p>
          <w:p w14:paraId="012DE49F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86B0C" w14:textId="77777777" w:rsidR="007216ED" w:rsidRPr="00396332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F898B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Afectează Parcurs 2</w:t>
            </w:r>
          </w:p>
        </w:tc>
      </w:tr>
      <w:tr w:rsidR="007216ED" w14:paraId="57C372CC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392C9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322A0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44CC3" w14:textId="77777777" w:rsidR="007216ED" w:rsidRPr="005C35B0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19941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Apahida</w:t>
            </w:r>
          </w:p>
          <w:p w14:paraId="1A70FFDF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Jucu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4DCC2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5FB02" w14:textId="77777777" w:rsidR="007216ED" w:rsidRPr="00396332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B515F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004D7498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8+978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E9ED8" w14:textId="77777777" w:rsidR="007216ED" w:rsidRPr="00396332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0A414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1BAEF6D0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7ECA8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E95C4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4448A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63C6D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Jucu</w:t>
            </w:r>
          </w:p>
          <w:p w14:paraId="2528D05B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DF3B9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D0BD0AE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18033" w14:textId="77777777" w:rsidR="007216ED" w:rsidRPr="00396332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FE7F7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2B47E" w14:textId="77777777" w:rsidR="007216ED" w:rsidRPr="00396332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2FD60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27DBC54D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F401D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B5500" w14:textId="77777777" w:rsidR="007216ED" w:rsidRDefault="007216ED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8+480</w:t>
            </w:r>
          </w:p>
          <w:p w14:paraId="4F48D13E" w14:textId="77777777" w:rsidR="007216ED" w:rsidRDefault="007216ED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01542" w14:textId="77777777" w:rsidR="007216ED" w:rsidRDefault="007216ED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C67BC" w14:textId="77777777" w:rsidR="007216ED" w:rsidRDefault="007216ED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Jucu Cap Y</w:t>
            </w:r>
          </w:p>
          <w:p w14:paraId="7E745A34" w14:textId="77777777" w:rsidR="007216ED" w:rsidRDefault="007216ED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(pod km 8+556 )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584F6" w14:textId="77777777" w:rsidR="007216ED" w:rsidRDefault="007216ED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AA5CF" w14:textId="77777777" w:rsidR="007216ED" w:rsidRPr="00396332" w:rsidRDefault="007216ED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7EB3D" w14:textId="77777777" w:rsidR="007216ED" w:rsidRDefault="007216ED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8+480</w:t>
            </w:r>
          </w:p>
          <w:p w14:paraId="4888525C" w14:textId="77777777" w:rsidR="007216ED" w:rsidRDefault="007216ED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C6D0A" w14:textId="77777777" w:rsidR="007216ED" w:rsidRDefault="007216ED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FD567" w14:textId="77777777" w:rsidR="007216ED" w:rsidRDefault="007216ED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1C2A8FCF" w14:textId="77777777" w:rsidR="007216ED" w:rsidRDefault="007216ED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14:paraId="1D9A92DB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CF14B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18751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12+880</w:t>
            </w:r>
          </w:p>
          <w:p w14:paraId="3F20E353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DCA21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0522A" w14:textId="77777777" w:rsidR="007216ED" w:rsidRDefault="007216ED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Jucu -</w:t>
            </w:r>
          </w:p>
          <w:p w14:paraId="065D10F8" w14:textId="77777777" w:rsidR="007216ED" w:rsidRDefault="007216ED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0A960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E92F5" w14:textId="77777777" w:rsidR="007216ED" w:rsidRPr="00396332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874A2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F2419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8A43B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A313A69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(zona TN km 12+908)</w:t>
            </w:r>
          </w:p>
        </w:tc>
      </w:tr>
      <w:tr w:rsidR="007216ED" w14:paraId="32E3AF6A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0A4B0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AD892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14+650</w:t>
            </w:r>
          </w:p>
          <w:p w14:paraId="60130A57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09960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8D5AF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Jucu -</w:t>
            </w:r>
          </w:p>
          <w:p w14:paraId="397A844C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23CC4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1E6EC" w14:textId="77777777" w:rsidR="007216ED" w:rsidRPr="00396332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4BCA8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65978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2FB4D" w14:textId="77777777" w:rsidR="007216ED" w:rsidRDefault="007216ED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</w:t>
            </w:r>
          </w:p>
          <w:p w14:paraId="279FA758" w14:textId="77777777" w:rsidR="007216ED" w:rsidRDefault="007216ED" w:rsidP="00EF5BBB">
            <w:pPr>
              <w:spacing w:before="40" w:after="40" w:line="360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(zonă pod km 14+685)</w:t>
            </w:r>
          </w:p>
        </w:tc>
      </w:tr>
      <w:tr w:rsidR="007216ED" w14:paraId="6901C1F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D442E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D8E46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7ED0C" w14:textId="77777777" w:rsidR="007216ED" w:rsidRPr="005C35B0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DA220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Bonţida</w:t>
            </w:r>
          </w:p>
          <w:p w14:paraId="49E18B61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CD556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D8140EC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4812B" w14:textId="77777777" w:rsidR="007216ED" w:rsidRPr="00396332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C0386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FE84C" w14:textId="77777777" w:rsidR="007216ED" w:rsidRPr="00396332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F836E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5798F673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A101F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9395E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ACF9F" w14:textId="77777777" w:rsidR="007216ED" w:rsidRPr="005C35B0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BE600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Bonţida</w:t>
            </w:r>
          </w:p>
          <w:p w14:paraId="39E33C4E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D5FEA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3A57D36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  <w:p w14:paraId="4EC134FE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651ACCD6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50312268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10,  11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1C281" w14:textId="77777777" w:rsidR="007216ED" w:rsidRPr="00396332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F96B8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5F21B" w14:textId="77777777" w:rsidR="007216ED" w:rsidRPr="00396332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5A071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31B0C4F9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38D18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89A1A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16+254</w:t>
            </w:r>
          </w:p>
          <w:p w14:paraId="7AFC9CC0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672A0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84E27" w14:textId="77777777" w:rsidR="007216ED" w:rsidRPr="007239CA" w:rsidRDefault="007216ED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</w:t>
            </w:r>
            <w:r w:rsidRPr="007239CA">
              <w:rPr>
                <w:b/>
                <w:bCs/>
                <w:sz w:val="20"/>
                <w:lang w:val="ro-RO"/>
              </w:rPr>
              <w:t>St.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7239CA">
              <w:rPr>
                <w:b/>
                <w:bCs/>
                <w:sz w:val="20"/>
                <w:lang w:val="ro-RO"/>
              </w:rPr>
              <w:t xml:space="preserve">Bonțida </w:t>
            </w:r>
            <w:r>
              <w:rPr>
                <w:b/>
                <w:bCs/>
                <w:sz w:val="20"/>
                <w:lang w:val="ro-RO"/>
              </w:rPr>
              <w:t xml:space="preserve">-semnal intrare St. </w:t>
            </w:r>
            <w:r w:rsidRPr="007239CA">
              <w:rPr>
                <w:b/>
                <w:bCs/>
                <w:sz w:val="20"/>
                <w:lang w:val="ro-RO"/>
              </w:rPr>
              <w:t>Bonțida</w:t>
            </w:r>
          </w:p>
          <w:p w14:paraId="2B1AE278" w14:textId="77777777" w:rsidR="007216ED" w:rsidRPr="007239CA" w:rsidRDefault="007216ED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</w:t>
            </w:r>
            <w:r w:rsidRPr="007239CA">
              <w:rPr>
                <w:b/>
                <w:bCs/>
                <w:sz w:val="20"/>
                <w:lang w:val="ro-RO"/>
              </w:rPr>
              <w:t>inclusiv linia 2 directă și schimbătoarele</w:t>
            </w:r>
          </w:p>
          <w:p w14:paraId="416EE731" w14:textId="77777777" w:rsidR="007216ED" w:rsidRDefault="007216ED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7239CA">
              <w:rPr>
                <w:b/>
                <w:bCs/>
                <w:sz w:val="20"/>
                <w:lang w:val="ro-RO"/>
              </w:rPr>
              <w:t>13,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7239CA">
              <w:rPr>
                <w:b/>
                <w:bCs/>
                <w:sz w:val="20"/>
                <w:lang w:val="ro-RO"/>
              </w:rPr>
              <w:t>1 și 3A</w:t>
            </w:r>
            <w:r>
              <w:rPr>
                <w:b/>
                <w:bCs/>
                <w:sz w:val="20"/>
                <w:lang w:val="ro-RO"/>
              </w:rPr>
              <w:t>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81539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2FE0F" w14:textId="77777777" w:rsidR="007216ED" w:rsidRPr="00396332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92A76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EE6BA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6630F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7F30919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14:paraId="54BF401F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14378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64995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16+450</w:t>
            </w:r>
          </w:p>
          <w:p w14:paraId="2B419DB1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B4A7F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5B0A5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Bonțida</w:t>
            </w:r>
          </w:p>
          <w:p w14:paraId="7C0680DB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(trecere la nivel)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A4660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A8B3E" w14:textId="77777777" w:rsidR="007216ED" w:rsidRPr="00396332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CB678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0F7A2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8B3C1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D74CBE8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14:paraId="393AA36E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BD1FC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37988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A06BC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13A34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Bonțida</w:t>
            </w:r>
          </w:p>
          <w:p w14:paraId="1262C9EA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(inclusiv linia 3 directă și sh. 9, 3, 1A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8D47F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CF8B5" w14:textId="77777777" w:rsidR="007216ED" w:rsidRPr="00396332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E193B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16+254</w:t>
            </w:r>
          </w:p>
          <w:p w14:paraId="382AF8B3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16+965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3C610" w14:textId="77777777" w:rsidR="007216ED" w:rsidRPr="00396332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24840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03CB6">
              <w:rPr>
                <w:b/>
                <w:bCs/>
                <w:i/>
                <w:iCs/>
                <w:sz w:val="20"/>
                <w:lang w:val="ro-RO"/>
              </w:rPr>
              <w:t>Nemnalizată pe teren.                     RV protecție muncitori între orele 7,00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18,00.</w:t>
            </w:r>
          </w:p>
        </w:tc>
      </w:tr>
      <w:tr w:rsidR="007216ED" w14:paraId="7AEC7385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C872F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ACFD9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21+500</w:t>
            </w:r>
          </w:p>
          <w:p w14:paraId="45046D08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7A465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AA463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Bonțida -</w:t>
            </w:r>
          </w:p>
          <w:p w14:paraId="151140CF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00CAE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353FE" w14:textId="77777777" w:rsidR="007216ED" w:rsidRPr="00396332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9F683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21+500</w:t>
            </w:r>
          </w:p>
          <w:p w14:paraId="6D52E51E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C99ED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9CD78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 (zonă pod km 21+537)</w:t>
            </w:r>
          </w:p>
        </w:tc>
      </w:tr>
      <w:tr w:rsidR="007216ED" w14:paraId="4C68F6CD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8A9FA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DD4FB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22+190</w:t>
            </w:r>
          </w:p>
          <w:p w14:paraId="14207003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22+240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5D9DD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3C4A9" w14:textId="77777777" w:rsidR="007216ED" w:rsidRDefault="007216ED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Bonțida -</w:t>
            </w:r>
          </w:p>
          <w:p w14:paraId="640C44E9" w14:textId="77777777" w:rsidR="007216ED" w:rsidRDefault="007216ED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C7D5B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1D64F" w14:textId="77777777" w:rsidR="007216ED" w:rsidRPr="00396332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79521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0D35A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8FEAA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</w:t>
            </w:r>
          </w:p>
          <w:p w14:paraId="741E6080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(zonă pod km 22+212)</w:t>
            </w:r>
          </w:p>
        </w:tc>
      </w:tr>
      <w:tr w:rsidR="007216ED" w14:paraId="3863F29F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0F81A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AF148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75078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6C210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  (inclusiv linia 3 directă Iclod și sch. 2A TDJ 8/10, sch. 3 și 1A St. Iclod.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FE209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F67C9" w14:textId="77777777" w:rsidR="007216ED" w:rsidRPr="00396332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D4ECE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21+900</w:t>
            </w:r>
          </w:p>
          <w:p w14:paraId="149504F0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B2555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405EB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14:paraId="25174655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F86F7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99D55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57310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BF497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Iclod linia 4 abătută</w:t>
            </w:r>
          </w:p>
          <w:p w14:paraId="52234582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(inclusiv sch. 7 și 10 în abatere)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E616C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445C33DE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E9801" w14:textId="77777777" w:rsidR="007216ED" w:rsidRPr="00396332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A155D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250B3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EBA8B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66CAD11F" w14:textId="77777777" w:rsidTr="00EB7918">
        <w:trPr>
          <w:cantSplit/>
          <w:trHeight w:val="65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1EA92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0A5A7" w14:textId="77777777" w:rsidR="007216ED" w:rsidRDefault="007216ED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22+704</w:t>
            </w:r>
          </w:p>
          <w:p w14:paraId="509FBD80" w14:textId="77777777" w:rsidR="007216ED" w:rsidRDefault="007216ED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32+659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5BC6E" w14:textId="77777777" w:rsidR="007216ED" w:rsidRDefault="007216ED" w:rsidP="00EB79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A9522" w14:textId="77777777" w:rsidR="007216ED" w:rsidRDefault="007216ED" w:rsidP="00EB79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Iclod -</w:t>
            </w:r>
          </w:p>
          <w:p w14:paraId="1A883D01" w14:textId="77777777" w:rsidR="007216ED" w:rsidRDefault="007216ED" w:rsidP="00EB79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Gherla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90861" w14:textId="77777777" w:rsidR="007216ED" w:rsidRDefault="007216ED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37A35" w14:textId="77777777" w:rsidR="007216ED" w:rsidRPr="00396332" w:rsidRDefault="007216ED" w:rsidP="00EB79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41E97" w14:textId="77777777" w:rsidR="007216ED" w:rsidRDefault="007216ED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670CF" w14:textId="77777777" w:rsidR="007216ED" w:rsidRPr="00396332" w:rsidRDefault="007216ED" w:rsidP="00EB79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26288" w14:textId="77777777" w:rsidR="007216ED" w:rsidRDefault="007216ED" w:rsidP="00EB79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</w:tc>
      </w:tr>
      <w:tr w:rsidR="007216ED" w14:paraId="676DE13A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58AAD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5BE5A" w14:textId="77777777" w:rsidR="007216ED" w:rsidRDefault="007216ED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24+820</w:t>
            </w:r>
          </w:p>
          <w:p w14:paraId="504462AE" w14:textId="77777777" w:rsidR="007216ED" w:rsidRDefault="007216ED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A7AE9" w14:textId="77777777" w:rsidR="007216ED" w:rsidRDefault="007216ED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A2458" w14:textId="77777777" w:rsidR="007216ED" w:rsidRDefault="007216ED" w:rsidP="00F9641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12CCA" w14:textId="77777777" w:rsidR="007216ED" w:rsidRDefault="007216ED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04601" w14:textId="77777777" w:rsidR="007216ED" w:rsidRPr="00396332" w:rsidRDefault="007216ED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A81AF" w14:textId="77777777" w:rsidR="007216ED" w:rsidRDefault="007216ED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DF104" w14:textId="77777777" w:rsidR="007216ED" w:rsidRDefault="007216ED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3E326" w14:textId="77777777" w:rsidR="007216ED" w:rsidRDefault="007216ED" w:rsidP="00F9641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(zonă pod km 24+848)</w:t>
            </w:r>
          </w:p>
        </w:tc>
      </w:tr>
      <w:tr w:rsidR="007216ED" w14:paraId="1CA26044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6564B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96E7C" w14:textId="77777777" w:rsidR="007216ED" w:rsidRDefault="007216ED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072F9" w14:textId="77777777" w:rsidR="007216ED" w:rsidRDefault="007216ED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791D2" w14:textId="77777777" w:rsidR="007216ED" w:rsidRDefault="007216ED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21D8D" w14:textId="77777777" w:rsidR="007216ED" w:rsidRDefault="007216ED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47227" w14:textId="77777777" w:rsidR="007216ED" w:rsidRPr="00396332" w:rsidRDefault="007216ED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C2A64" w14:textId="77777777" w:rsidR="007216ED" w:rsidRDefault="007216ED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25+790</w:t>
            </w:r>
          </w:p>
          <w:p w14:paraId="559331A4" w14:textId="77777777" w:rsidR="007216ED" w:rsidRDefault="007216ED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25+840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44F53" w14:textId="77777777" w:rsidR="007216ED" w:rsidRPr="00396332" w:rsidRDefault="007216ED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3E875" w14:textId="77777777" w:rsidR="007216ED" w:rsidRDefault="007216ED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</w:t>
            </w:r>
          </w:p>
          <w:p w14:paraId="3DB9D162" w14:textId="77777777" w:rsidR="007216ED" w:rsidRDefault="007216ED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(zonă pod km 25+811)</w:t>
            </w:r>
          </w:p>
        </w:tc>
      </w:tr>
      <w:tr w:rsidR="007216ED" w14:paraId="1773A36A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3C501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988F6" w14:textId="77777777" w:rsidR="007216ED" w:rsidRDefault="007216ED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31+770</w:t>
            </w:r>
          </w:p>
          <w:p w14:paraId="6CC817C9" w14:textId="77777777" w:rsidR="007216ED" w:rsidRDefault="007216ED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572BA" w14:textId="77777777" w:rsidR="007216ED" w:rsidRDefault="007216ED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F3B63" w14:textId="77777777" w:rsidR="007216ED" w:rsidRDefault="007216ED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27337">
              <w:rPr>
                <w:b/>
                <w:bCs/>
                <w:sz w:val="20"/>
                <w:lang w:val="ro-RO"/>
              </w:rPr>
              <w:t xml:space="preserve">St. Gherla </w:t>
            </w:r>
          </w:p>
          <w:p w14:paraId="3CA61B6F" w14:textId="77777777" w:rsidR="007216ED" w:rsidRDefault="007216ED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27337">
              <w:rPr>
                <w:b/>
                <w:bCs/>
                <w:sz w:val="20"/>
                <w:lang w:val="ro-RO"/>
              </w:rPr>
              <w:t>(peste secțiunea 034C și schimbătoarele 8, 10 până la vârful schimbătorului 12 din Stația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73C54" w14:textId="77777777" w:rsidR="007216ED" w:rsidRDefault="007216ED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23589" w14:textId="77777777" w:rsidR="007216ED" w:rsidRPr="00396332" w:rsidRDefault="007216ED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CAC80" w14:textId="77777777" w:rsidR="007216ED" w:rsidRDefault="007216ED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27B45" w14:textId="77777777" w:rsidR="007216ED" w:rsidRDefault="007216ED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FFEEE" w14:textId="77777777" w:rsidR="007216ED" w:rsidRDefault="007216ED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7216ED" w14:paraId="69E61AE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0E0C4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B8F14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CBDDE" w14:textId="77777777" w:rsidR="007216ED" w:rsidRPr="005C35B0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CD20E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Gherla</w:t>
            </w:r>
          </w:p>
          <w:p w14:paraId="622325D8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FC999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095F5A2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D15DB" w14:textId="77777777" w:rsidR="007216ED" w:rsidRPr="00396332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C2968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D5320" w14:textId="77777777" w:rsidR="007216ED" w:rsidRPr="00396332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AAC05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3D33C56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2EDA7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4026C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DD283" w14:textId="77777777" w:rsidR="007216ED" w:rsidRPr="005C35B0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1A702" w14:textId="77777777" w:rsidR="007216ED" w:rsidRDefault="007216ED" w:rsidP="00031B6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Gherla</w:t>
            </w:r>
          </w:p>
          <w:p w14:paraId="7E50D323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0D6A1" w14:textId="77777777" w:rsidR="007216ED" w:rsidRDefault="007216ED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9F6D480" w14:textId="77777777" w:rsidR="007216ED" w:rsidRDefault="007216ED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3D430FA3" w14:textId="77777777" w:rsidR="007216ED" w:rsidRDefault="007216ED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5 - 9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BB196" w14:textId="77777777" w:rsidR="007216ED" w:rsidRPr="00396332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8AB5F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33A39" w14:textId="77777777" w:rsidR="007216ED" w:rsidRPr="00396332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D66F7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46B8A6F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9F38B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0C22A" w14:textId="77777777" w:rsidR="007216ED" w:rsidRDefault="007216ED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56E3F" w14:textId="77777777" w:rsidR="007216ED" w:rsidRPr="005C35B0" w:rsidRDefault="007216ED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32813" w14:textId="77777777" w:rsidR="007216ED" w:rsidRDefault="007216ED" w:rsidP="00006E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3E5B67">
              <w:rPr>
                <w:b/>
                <w:bCs/>
                <w:sz w:val="20"/>
                <w:lang w:val="ro-RO"/>
              </w:rPr>
              <w:t>Gherla-Dej Calatori (inclusiv linia 4 directa Gherla si schimbatoarele 4, 14, 18, 7, 5, 3 din st.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53BCA" w14:textId="77777777" w:rsidR="007216ED" w:rsidRDefault="007216ED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39AE2" w14:textId="77777777" w:rsidR="007216ED" w:rsidRDefault="007216ED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9BC86" w14:textId="77777777" w:rsidR="007216ED" w:rsidRDefault="007216ED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31+750</w:t>
            </w:r>
          </w:p>
          <w:p w14:paraId="5D823426" w14:textId="77777777" w:rsidR="007216ED" w:rsidRDefault="007216ED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77CFB" w14:textId="77777777" w:rsidR="007216ED" w:rsidRPr="00396332" w:rsidRDefault="007216ED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28799" w14:textId="77777777" w:rsidR="007216ED" w:rsidRDefault="007216ED" w:rsidP="00006E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7216ED" w14:paraId="2544C5C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A15EB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79717" w14:textId="77777777" w:rsidR="007216ED" w:rsidRPr="00003CB6" w:rsidRDefault="007216ED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32+659   33+540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C021B" w14:textId="77777777" w:rsidR="007216ED" w:rsidRPr="00003CB6" w:rsidRDefault="007216ED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03CB6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99ADA" w14:textId="77777777" w:rsidR="007216ED" w:rsidRPr="00003CB6" w:rsidRDefault="007216ED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St.Gherla                                          (inclusiv  linia 3 directă din ax stație și schimbătoarele 11, 9, 1 pâna la  semnal intrare X a stației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67D40" w14:textId="77777777" w:rsidR="007216ED" w:rsidRDefault="007216ED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FFB35" w14:textId="77777777" w:rsidR="007216ED" w:rsidRDefault="007216ED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4FCF1" w14:textId="77777777" w:rsidR="007216ED" w:rsidRDefault="007216ED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87779" w14:textId="77777777" w:rsidR="007216ED" w:rsidRDefault="007216ED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C5991" w14:textId="77777777" w:rsidR="007216ED" w:rsidRDefault="007216ED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03CB6">
              <w:rPr>
                <w:b/>
                <w:bCs/>
                <w:i/>
                <w:iCs/>
                <w:sz w:val="20"/>
                <w:lang w:val="ro-RO"/>
              </w:rPr>
              <w:t>Nemnalizată pe teren.                     RV protecție muncitori între orele 7,00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18,00.</w:t>
            </w:r>
          </w:p>
        </w:tc>
      </w:tr>
      <w:tr w:rsidR="007216ED" w14:paraId="7588EFE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41C50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F0BAB" w14:textId="77777777" w:rsidR="007216ED" w:rsidRPr="00003CB6" w:rsidRDefault="007216ED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40+585   40+700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F7A75" w14:textId="77777777" w:rsidR="007216ED" w:rsidRPr="00003CB6" w:rsidRDefault="007216ED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003CB6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9C474" w14:textId="77777777" w:rsidR="007216ED" w:rsidRPr="00003CB6" w:rsidRDefault="007216ED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269D6" w14:textId="77777777" w:rsidR="007216ED" w:rsidRPr="00003CB6" w:rsidRDefault="007216ED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30C75" w14:textId="77777777" w:rsidR="007216ED" w:rsidRPr="00003CB6" w:rsidRDefault="007216ED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1DCEA" w14:textId="77777777" w:rsidR="007216ED" w:rsidRPr="00003CB6" w:rsidRDefault="007216ED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4D2F3" w14:textId="77777777" w:rsidR="007216ED" w:rsidRPr="00003CB6" w:rsidRDefault="007216ED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D9B3B" w14:textId="77777777" w:rsidR="007216ED" w:rsidRPr="00003CB6" w:rsidRDefault="007216ED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i/>
                <w:iCs/>
                <w:sz w:val="20"/>
                <w:szCs w:val="20"/>
              </w:rPr>
              <w:t>Semnalizată ca limitare de viteză. Fără inductori.</w:t>
            </w:r>
          </w:p>
        </w:tc>
      </w:tr>
      <w:tr w:rsidR="007216ED" w14:paraId="131F917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9AB4C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D45AB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42+300</w:t>
            </w:r>
          </w:p>
          <w:p w14:paraId="5CC6A0C3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24B8E" w14:textId="77777777" w:rsidR="007216ED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963F3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C2130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22C51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AFF42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F6D07" w14:textId="77777777" w:rsidR="007216ED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68E84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D664A27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</w:t>
            </w:r>
          </w:p>
          <w:p w14:paraId="483778BC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(zonă pod km 42+327)</w:t>
            </w:r>
          </w:p>
        </w:tc>
      </w:tr>
      <w:tr w:rsidR="007216ED" w14:paraId="0041B96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CAC3E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8A5D6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44+985</w:t>
            </w:r>
          </w:p>
          <w:p w14:paraId="36CEB804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650EA" w14:textId="77777777" w:rsidR="007216ED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AE438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Dej Călători Cap X </w:t>
            </w:r>
            <w:r w:rsidRPr="00EF5BBB">
              <w:rPr>
                <w:b/>
                <w:bCs/>
                <w:sz w:val="20"/>
                <w:lang w:val="ro-RO"/>
              </w:rPr>
              <w:t xml:space="preserve">(zona TN km </w:t>
            </w:r>
            <w:r>
              <w:rPr>
                <w:b/>
                <w:bCs/>
                <w:sz w:val="20"/>
                <w:lang w:val="ro-RO"/>
              </w:rPr>
              <w:t>45</w:t>
            </w:r>
            <w:r w:rsidRPr="00EF5BBB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035</w:t>
            </w:r>
            <w:r w:rsidRPr="00EF5BBB">
              <w:rPr>
                <w:b/>
                <w:bCs/>
                <w:sz w:val="20"/>
                <w:lang w:val="ro-RO"/>
              </w:rPr>
              <w:t>)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20F90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BCB46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20C9A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A576C" w14:textId="77777777" w:rsidR="007216ED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89E28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9F828CB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14:paraId="69975CF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387F3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37110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5375F" w14:textId="77777777" w:rsidR="007216ED" w:rsidRPr="005C35B0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A1911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Dej Călători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08E0C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4A63947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</w:t>
            </w:r>
          </w:p>
          <w:p w14:paraId="17F0273F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7-15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E562E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D08B0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32A05" w14:textId="77777777" w:rsidR="007216ED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FD2D1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7216ED" w14:paraId="3DAE21D5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63CAE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2CDF5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3F577" w14:textId="77777777" w:rsidR="007216ED" w:rsidRPr="005C35B0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C9852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</w:t>
            </w:r>
          </w:p>
          <w:p w14:paraId="689C3D34" w14:textId="77777777" w:rsidR="007216ED" w:rsidRDefault="007216ED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15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4F5AA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6B16BAE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C9B6B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35454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6E90A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70C43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51261865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4CAC2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36146" w14:textId="77777777" w:rsidR="007216ED" w:rsidRDefault="007216ED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78A62" w14:textId="77777777" w:rsidR="007216ED" w:rsidRPr="005C35B0" w:rsidRDefault="007216ED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47DD0" w14:textId="77777777" w:rsidR="007216ED" w:rsidRDefault="007216ED" w:rsidP="009273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 linia Dej – Ocna Dej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B4E7C" w14:textId="77777777" w:rsidR="007216ED" w:rsidRDefault="007216ED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E0EC52E" w14:textId="77777777" w:rsidR="007216ED" w:rsidRDefault="007216ED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F2DA5" w14:textId="77777777" w:rsidR="007216ED" w:rsidRPr="00396332" w:rsidRDefault="007216ED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6F06A" w14:textId="77777777" w:rsidR="007216ED" w:rsidRDefault="007216ED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1F004" w14:textId="77777777" w:rsidR="007216ED" w:rsidRPr="00396332" w:rsidRDefault="007216ED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1BDAA" w14:textId="77777777" w:rsidR="007216ED" w:rsidRDefault="007216ED" w:rsidP="009273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749F166A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2BB6D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D0B2E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47+071</w:t>
            </w:r>
          </w:p>
          <w:p w14:paraId="1B82C199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47+510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9D4EA" w14:textId="77777777" w:rsidR="007216ED" w:rsidRPr="005C35B0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9CFAD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B85537">
              <w:rPr>
                <w:b/>
                <w:bCs/>
                <w:sz w:val="20"/>
                <w:lang w:val="ro-RO"/>
              </w:rPr>
              <w:t>Dej Călători - 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1024F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24EBD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391C9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C9FCB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AE512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AB2B178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544EF879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(inclusiv zonă pod Km 47 + 488)</w:t>
            </w:r>
          </w:p>
        </w:tc>
      </w:tr>
      <w:tr w:rsidR="007216ED" w14:paraId="121CDAD7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BE642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D2E4C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48+800</w:t>
            </w:r>
          </w:p>
          <w:p w14:paraId="3955D58E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E680D" w14:textId="77777777" w:rsidR="007216ED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A8ECB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Dej Călători -</w:t>
            </w:r>
          </w:p>
          <w:p w14:paraId="02E4D3F2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3A85C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E82CD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CD7D9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196D2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3BAD9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DC3F863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826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7216ED" w14:paraId="7968B0B8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41ABB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273B7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E1005" w14:textId="77777777" w:rsidR="007216ED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94FCE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Cășeiu – </w:t>
            </w:r>
          </w:p>
          <w:p w14:paraId="3CD77052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CD581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775EE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3EA8C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52+889</w:t>
            </w:r>
          </w:p>
          <w:p w14:paraId="1799FAD1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7E471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38596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59F54172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06BE5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7FD24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53+300</w:t>
            </w:r>
          </w:p>
          <w:p w14:paraId="2CC73CD3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52FF5" w14:textId="77777777" w:rsidR="007216ED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DCAE2" w14:textId="77777777" w:rsidR="007216ED" w:rsidRDefault="007216ED" w:rsidP="00C82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 -</w:t>
            </w:r>
          </w:p>
          <w:p w14:paraId="501D03C3" w14:textId="77777777" w:rsidR="007216ED" w:rsidRDefault="007216ED" w:rsidP="00C82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62A82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96876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9494B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D6E3A" w14:textId="77777777" w:rsidR="007216ED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A98D1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7216ED" w14:paraId="1D4A3F2C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CA31C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A23D8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  <w:p w14:paraId="51EDD18F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D4EB7" w14:textId="77777777" w:rsidR="007216ED" w:rsidRPr="005C35B0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18E4E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 -</w:t>
            </w:r>
          </w:p>
          <w:p w14:paraId="278D3FA6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F79B3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CC348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C99B7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1E548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5F943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7784DB7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526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7216ED" w14:paraId="69B6C72C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63EB8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0FA7A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5E7CB" w14:textId="77777777" w:rsidR="007216ED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A4FE8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Gâlgău</w:t>
            </w:r>
          </w:p>
          <w:p w14:paraId="4C88462E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936D1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8BD2D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E4B9A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69+955</w:t>
            </w:r>
          </w:p>
          <w:p w14:paraId="47E72E22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86+072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1AA5E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18DBA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4857D107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3E270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2BB67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74+000</w:t>
            </w:r>
          </w:p>
          <w:p w14:paraId="1DAC3AA8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30982" w14:textId="77777777" w:rsidR="007216ED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0AF32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 -</w:t>
            </w:r>
          </w:p>
          <w:p w14:paraId="566DEB74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E9642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74901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87BD6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39DBB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6D25E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1814C45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14:paraId="6B7BB155" w14:textId="77777777">
        <w:trPr>
          <w:cantSplit/>
          <w:trHeight w:val="8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ACAD6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47705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77+425</w:t>
            </w:r>
          </w:p>
          <w:p w14:paraId="5096B748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23566" w14:textId="77777777" w:rsidR="007216ED" w:rsidRPr="005C35B0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767A5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 -</w:t>
            </w:r>
          </w:p>
          <w:p w14:paraId="58DFD365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DBB36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3C137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8101A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EAD54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C6155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6AED059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77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450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7216ED" w14:paraId="024EEB0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F0344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D0513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85451" w14:textId="77777777" w:rsidR="007216ED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76A8D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Ileanda</w:t>
            </w:r>
          </w:p>
          <w:p w14:paraId="0E4F8A95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41D2B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FC674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CFCB9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821F9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BFBFD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38378D9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B6EBF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44AE3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91+450</w:t>
            </w:r>
          </w:p>
          <w:p w14:paraId="4FE9CB78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91+500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F8EBD" w14:textId="77777777" w:rsidR="007216ED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3C1D3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 - Ră</w:t>
            </w:r>
            <w:r>
              <w:rPr>
                <w:b/>
                <w:bCs/>
                <w:sz w:val="20"/>
                <w:lang w:val="en-US"/>
              </w:rPr>
              <w:t>stoci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F9B57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70A5C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53647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006E1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4AB58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E74E8"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657E455A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E74E8">
              <w:rPr>
                <w:b/>
                <w:bCs/>
                <w:i/>
                <w:iCs/>
                <w:sz w:val="20"/>
                <w:lang w:val="ro-RO"/>
              </w:rPr>
              <w:t>Fără inductori.                              (zona pod km 91+469)</w:t>
            </w:r>
          </w:p>
        </w:tc>
      </w:tr>
      <w:tr w:rsidR="007216ED" w14:paraId="2F556C9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002BE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61CE6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93+360</w:t>
            </w:r>
          </w:p>
          <w:p w14:paraId="057F7049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93+410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35400" w14:textId="77777777" w:rsidR="007216ED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A2F4E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St. Ră</w:t>
            </w:r>
            <w:r>
              <w:rPr>
                <w:b/>
                <w:bCs/>
                <w:sz w:val="20"/>
                <w:lang w:val="en-US"/>
              </w:rPr>
              <w:t xml:space="preserve">stoci </w:t>
            </w:r>
          </w:p>
          <w:p w14:paraId="60B5C316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(Pod provizoriu 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A17A8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A5AC0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865F8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CBC6D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57991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14:paraId="67ADE26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3D08B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44FB9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95+002</w:t>
            </w:r>
          </w:p>
          <w:p w14:paraId="25031CFD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BD2E8" w14:textId="77777777" w:rsidR="007216ED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6BC36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  <w:lang w:val="ro-RO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F4AB8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24C49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56563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F4AC6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47688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F8408C3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750F403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95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041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7216ED" w14:paraId="3351BF6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3053A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C2EF3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98+590</w:t>
            </w:r>
          </w:p>
          <w:p w14:paraId="7D2218E9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98+640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28D92" w14:textId="77777777" w:rsidR="007216ED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DD54E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  <w:lang w:val="ro-RO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D052E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C6225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DF445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0B1D8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3567A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0396A34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5AC053E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98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+6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14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7216ED" w14:paraId="77313A8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91F92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D0A9D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105+320</w:t>
            </w:r>
          </w:p>
          <w:p w14:paraId="2F7D1C6D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105+370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850F2" w14:textId="77777777" w:rsidR="007216ED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63B77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Cuciulat </w:t>
            </w:r>
          </w:p>
          <w:p w14:paraId="31241F45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(pod km 105+343</w:t>
            </w:r>
          </w:p>
          <w:p w14:paraId="51D06824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81142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AE532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78F4C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1322B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E9A79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32901A7" w14:textId="77777777" w:rsidR="007216ED" w:rsidRDefault="007216ED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14:paraId="099DF92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E7B13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44677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036C5" w14:textId="77777777" w:rsidR="007216ED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20101" w14:textId="77777777" w:rsidR="007216ED" w:rsidRDefault="007216ED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Cuciulat </w:t>
            </w:r>
          </w:p>
          <w:p w14:paraId="661D4A3E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62649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2E7785D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16A51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879CB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54ED0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D7B3F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1B1665F5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B2748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EA2CB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111+200</w:t>
            </w:r>
          </w:p>
          <w:p w14:paraId="6347EA9C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04A99" w14:textId="77777777" w:rsidR="007216ED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AA6F2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Băbuțeni -</w:t>
            </w:r>
          </w:p>
          <w:p w14:paraId="14238A2D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8A85B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F73E3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DBA95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BCE47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56637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D6F1F74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14:paraId="3AA315B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2200D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46777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111+700</w:t>
            </w:r>
          </w:p>
          <w:p w14:paraId="10222AC8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111+920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FF986" w14:textId="77777777" w:rsidR="007216ED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44C5F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Băbuțeni – </w:t>
            </w:r>
          </w:p>
          <w:p w14:paraId="5C127EF3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D1116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5468B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01C43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9010A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9E081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9B6A913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F81338B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111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810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7216ED" w14:paraId="5D22631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4EC7E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15D8A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113+820</w:t>
            </w:r>
          </w:p>
          <w:p w14:paraId="0B1E40B7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56E32" w14:textId="77777777" w:rsidR="007216ED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1331B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Băbuțeni -</w:t>
            </w:r>
          </w:p>
          <w:p w14:paraId="5A925C76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209E9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310D3" w14:textId="77777777" w:rsidR="007216ED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95F0C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01484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FFEE5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113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844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7216ED" w14:paraId="770C67C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069A3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1447E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D6B0B" w14:textId="77777777" w:rsidR="007216ED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05399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3DCD1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AF54C" w14:textId="77777777" w:rsidR="007216ED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1475D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BA436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774E5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 Nesemnalizată pe teren.</w:t>
            </w:r>
          </w:p>
        </w:tc>
      </w:tr>
      <w:tr w:rsidR="007216ED" w14:paraId="30EFDB3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54CFA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6E205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116+200</w:t>
            </w:r>
          </w:p>
          <w:p w14:paraId="7969B36D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116+250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56617" w14:textId="77777777" w:rsidR="007216ED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A662F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Surduc Sălaj</w:t>
            </w:r>
          </w:p>
          <w:p w14:paraId="332EED25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(pod km 116+224 </w:t>
            </w:r>
          </w:p>
          <w:p w14:paraId="2A4C76A4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02F05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8AA8F" w14:textId="77777777" w:rsidR="007216ED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3FE54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08FD7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B1533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5094D85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14:paraId="435D1FD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A4032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DAF3C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118+500</w:t>
            </w:r>
          </w:p>
          <w:p w14:paraId="29784805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118+560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FBCA4" w14:textId="77777777" w:rsidR="007216ED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4845F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 -</w:t>
            </w:r>
          </w:p>
          <w:p w14:paraId="4D76EB1B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6464B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3A321" w14:textId="77777777" w:rsidR="007216ED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61ACE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F274D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3A656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0D12AA1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532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7216ED" w14:paraId="730F345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BE554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9C061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119+700</w:t>
            </w:r>
          </w:p>
          <w:p w14:paraId="4215FC31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8AB0E" w14:textId="77777777" w:rsidR="007216ED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72E53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 -</w:t>
            </w:r>
          </w:p>
          <w:p w14:paraId="15C8F1C2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Jibou </w:t>
            </w:r>
          </w:p>
          <w:p w14:paraId="58EF5D84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(inclusiv tabier metalic Cap X  St. Jibou)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37A13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F2509" w14:textId="77777777" w:rsidR="007216ED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CA71B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392AB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E9E7D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862D842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14:paraId="2DBBB86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6E730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FD550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70C5E" w14:textId="77777777" w:rsidR="007216ED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255BA" w14:textId="77777777" w:rsidR="007216ED" w:rsidRDefault="007216ED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119FA9C6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0C54E" w14:textId="77777777" w:rsidR="007216ED" w:rsidRDefault="007216ED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0DE19E8" w14:textId="77777777" w:rsidR="007216ED" w:rsidRDefault="007216ED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48138" w14:textId="77777777" w:rsidR="007216ED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E1410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49807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94C2B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47A5C07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E3CC2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DA32F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A3191" w14:textId="77777777" w:rsidR="007216ED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C6C4F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5FA3C400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321C6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 </w:t>
            </w:r>
          </w:p>
          <w:p w14:paraId="15536061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3AA52C99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3/7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CCEBC" w14:textId="77777777" w:rsidR="007216ED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3E461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D2E3C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39B34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47491BFF" w14:textId="77777777">
        <w:trPr>
          <w:cantSplit/>
          <w:trHeight w:val="39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5F711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40C7B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FCB90" w14:textId="77777777" w:rsidR="007216ED" w:rsidRPr="005C35B0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116FA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43DB291F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1 - 4 </w:t>
            </w:r>
          </w:p>
          <w:p w14:paraId="49C55BDC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1D958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BDBD751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009CE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4F355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7F95E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65DCC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3E69E476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3EB03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BC914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DC8D4" w14:textId="77777777" w:rsidR="007216ED" w:rsidRPr="005C35B0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E2836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96620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36 /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FB08B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492F3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62E93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57D04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9 şi 10 abătute.</w:t>
            </w:r>
          </w:p>
        </w:tc>
      </w:tr>
      <w:tr w:rsidR="007216ED" w14:paraId="303A7192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E4CD1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5F8D8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122+835</w:t>
            </w:r>
          </w:p>
          <w:p w14:paraId="3FA84751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132+151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4C7E4" w14:textId="77777777" w:rsidR="007216ED" w:rsidRPr="005C35B0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54B05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Jibou</w:t>
            </w:r>
          </w:p>
          <w:p w14:paraId="6C8BECCF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Someș Odorhei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8B3EA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AF572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6DD4C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48002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F8693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3644C9A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D23C268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FE5FDD9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5486783" w14:textId="77777777" w:rsidR="007216ED" w:rsidRPr="005C35B0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5B80C32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Ulmeni Sălaj</w:t>
            </w:r>
          </w:p>
          <w:p w14:paraId="20B89A74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50A2822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1B291F1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A95B27A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BECC9AF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60236D5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DFE77BF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6D729405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901C2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52D24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169+000</w:t>
            </w:r>
          </w:p>
          <w:p w14:paraId="0561AABA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F63BC" w14:textId="77777777" w:rsidR="007216ED" w:rsidRPr="005C35B0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1E5AF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02D541DF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CAC94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575D1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5D1C7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DAD11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51CB3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75AC95B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Cu inductori de 2000 Hz </w:t>
            </w:r>
          </w:p>
          <w:p w14:paraId="00EB8918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paleta de 70 / 375 </w:t>
            </w:r>
          </w:p>
          <w:p w14:paraId="66F719CF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km 16</w:t>
            </w:r>
            <w:r w:rsidRPr="0094672B">
              <w:rPr>
                <w:b/>
                <w:bCs/>
                <w:i/>
                <w:iCs/>
                <w:sz w:val="20"/>
                <w:lang w:val="ro-RO"/>
              </w:rPr>
              <w:t xml:space="preserve">8+625 </w:t>
            </w:r>
          </w:p>
          <w:p w14:paraId="30A60DF7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4672B">
              <w:rPr>
                <w:b/>
                <w:bCs/>
                <w:i/>
                <w:iCs/>
                <w:sz w:val="20"/>
                <w:lang w:val="ro-RO"/>
              </w:rPr>
              <w:t>dinspre</w:t>
            </w:r>
            <w:r w:rsidRPr="0094672B">
              <w:rPr>
                <w:b/>
                <w:bCs/>
                <w:i/>
                <w:sz w:val="20"/>
                <w:lang w:val="ro-RO"/>
              </w:rPr>
              <w:t xml:space="preserve"> Satulung pe Someş.</w:t>
            </w:r>
          </w:p>
        </w:tc>
      </w:tr>
      <w:tr w:rsidR="007216ED" w14:paraId="66AC98B9" w14:textId="77777777">
        <w:trPr>
          <w:cantSplit/>
          <w:trHeight w:val="289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5751B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A7F39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172+530</w:t>
            </w:r>
          </w:p>
          <w:p w14:paraId="013F9590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172+680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95F58" w14:textId="77777777" w:rsidR="007216ED" w:rsidRPr="005C35B0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BAF5A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2F72E2CB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34A14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DD449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5A107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F5F57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93F42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3614B2B0" w14:textId="77777777">
        <w:trPr>
          <w:cantSplit/>
          <w:trHeight w:val="289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BD192" w14:textId="77777777" w:rsidR="007216ED" w:rsidRDefault="007216ED" w:rsidP="007216E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371C7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175+445</w:t>
            </w:r>
          </w:p>
          <w:p w14:paraId="2940D1C9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175+495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CD47A" w14:textId="77777777" w:rsidR="007216ED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0189A" w14:textId="77777777" w:rsidR="007216ED" w:rsidRDefault="007216ED" w:rsidP="006832C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212C7BFA" w14:textId="77777777" w:rsidR="007216ED" w:rsidRDefault="007216ED" w:rsidP="006832C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CE9DB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44DB4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5AF62" w14:textId="77777777" w:rsidR="007216ED" w:rsidRDefault="007216E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616E6" w14:textId="77777777" w:rsidR="007216ED" w:rsidRPr="00396332" w:rsidRDefault="007216E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9364B" w14:textId="77777777" w:rsidR="007216ED" w:rsidRDefault="007216E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</w:tbl>
    <w:p w14:paraId="5317E2CD" w14:textId="77777777" w:rsidR="007216ED" w:rsidRDefault="007216ED">
      <w:pPr>
        <w:spacing w:before="40" w:after="40" w:line="192" w:lineRule="auto"/>
        <w:ind w:right="57"/>
        <w:rPr>
          <w:sz w:val="20"/>
          <w:lang w:val="ro-RO"/>
        </w:rPr>
      </w:pPr>
    </w:p>
    <w:p w14:paraId="7F20EFEA" w14:textId="77777777" w:rsidR="007216ED" w:rsidRDefault="007216ED" w:rsidP="0002281B">
      <w:pPr>
        <w:pStyle w:val="Heading1"/>
        <w:spacing w:line="360" w:lineRule="auto"/>
      </w:pPr>
      <w:r>
        <w:lastRenderedPageBreak/>
        <w:t>LINIA 416</w:t>
      </w:r>
    </w:p>
    <w:p w14:paraId="2DA0DAC5" w14:textId="77777777" w:rsidR="007216ED" w:rsidRDefault="007216ED" w:rsidP="00116541">
      <w:pPr>
        <w:pStyle w:val="Heading1"/>
        <w:spacing w:line="360" w:lineRule="auto"/>
        <w:rPr>
          <w:b w:val="0"/>
          <w:bCs w:val="0"/>
          <w:sz w:val="8"/>
        </w:rPr>
      </w:pPr>
      <w:r>
        <w:t>DEJ CĂLĂTORI - DEJ TRIAJ -  BECLEAN PE SOMEŞ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7216ED" w14:paraId="4A1C23B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58DAA" w14:textId="77777777" w:rsidR="007216ED" w:rsidRDefault="007216ED" w:rsidP="007216E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85AEA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4D0FF" w14:textId="77777777" w:rsidR="007216ED" w:rsidRPr="00C4423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2A892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</w:t>
            </w:r>
          </w:p>
          <w:p w14:paraId="79E9AC06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1Th, 2Th, </w:t>
            </w:r>
          </w:p>
          <w:p w14:paraId="14794ADC" w14:textId="77777777" w:rsidR="007216ED" w:rsidRDefault="007216ED">
            <w:pPr>
              <w:spacing w:before="40" w:after="40" w:line="360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983F6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5882406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AC1BD" w14:textId="77777777" w:rsidR="007216ED" w:rsidRPr="00C4423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7350B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AC87A" w14:textId="77777777" w:rsidR="007216ED" w:rsidRPr="00C4423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9D639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0E8CDF9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42477" w14:textId="77777777" w:rsidR="007216ED" w:rsidRDefault="007216ED" w:rsidP="007216E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7A70C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04B95" w14:textId="77777777" w:rsidR="007216ED" w:rsidRPr="00C4423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04CE7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3052EF1F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B, </w:t>
            </w:r>
          </w:p>
          <w:p w14:paraId="78AC4163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2B - 26B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57DF6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toate liniile</w:t>
            </w:r>
          </w:p>
          <w:p w14:paraId="01CDF7C0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2B-26B</w:t>
            </w:r>
          </w:p>
          <w:p w14:paraId="55A628C3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62769A88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7B132E24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1B-85B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E1A02" w14:textId="77777777" w:rsidR="007216ED" w:rsidRPr="00C4423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88D2D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CD802" w14:textId="77777777" w:rsidR="007216ED" w:rsidRPr="00C4423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78458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3C51B21B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B53FD" w14:textId="77777777" w:rsidR="007216ED" w:rsidRDefault="007216ED" w:rsidP="007216E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1F577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2A6ED" w14:textId="77777777" w:rsidR="007216ED" w:rsidRPr="00C4423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AC3FD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78FD9E58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A+D, </w:t>
            </w:r>
          </w:p>
          <w:p w14:paraId="34B08337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1A - 10A şi </w:t>
            </w:r>
          </w:p>
          <w:p w14:paraId="72A6A886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1D - 4D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C0AD2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toate liniile </w:t>
            </w:r>
          </w:p>
          <w:p w14:paraId="43581B17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1A-10A,</w:t>
            </w:r>
          </w:p>
          <w:p w14:paraId="2614247D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1D - 4D</w:t>
            </w:r>
          </w:p>
          <w:p w14:paraId="6DC88ECC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421B1B93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24FDACCC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1A-55A</w:t>
            </w:r>
          </w:p>
          <w:p w14:paraId="32DAD225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0FBCAC96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8A-40A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5B37C" w14:textId="77777777" w:rsidR="007216ED" w:rsidRPr="00C4423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37058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9A0B4" w14:textId="77777777" w:rsidR="007216ED" w:rsidRPr="00C4423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71732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7D37E7DE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A8097" w14:textId="77777777" w:rsidR="007216ED" w:rsidRDefault="007216ED" w:rsidP="007216E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3DEF8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1+100</w:t>
            </w:r>
          </w:p>
          <w:p w14:paraId="45DDC030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2C116" w14:textId="77777777" w:rsidR="007216ED" w:rsidRPr="00C4423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6460E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086191">
              <w:rPr>
                <w:b/>
                <w:bCs/>
                <w:sz w:val="20"/>
                <w:lang w:val="ro-RO"/>
              </w:rPr>
              <w:t xml:space="preserve"> Linia 1C din St. Dej Triaj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(inclusiv peste schimbătoarele 19T,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35T,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37T,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45T,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47T,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49T, 6A,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 xml:space="preserve">4A din </w:t>
            </w:r>
          </w:p>
          <w:p w14:paraId="77CA517D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086191">
              <w:rPr>
                <w:b/>
                <w:bCs/>
                <w:sz w:val="20"/>
                <w:lang w:val="ro-RO"/>
              </w:rPr>
              <w:t>Stația Dej Triaj)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5106A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36A7C" w14:textId="77777777" w:rsidR="007216ED" w:rsidRPr="00C4423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8BE76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F7D2D" w14:textId="77777777" w:rsidR="007216ED" w:rsidRPr="00C4423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1FCB1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7216ED" w14:paraId="0F5ED1DC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71A1F" w14:textId="77777777" w:rsidR="007216ED" w:rsidRDefault="007216ED" w:rsidP="007216E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1F572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1FC9F" w14:textId="77777777" w:rsidR="007216ED" w:rsidRPr="00C4423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509F2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648B6CDE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 3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C6653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vârf sch. </w:t>
            </w:r>
          </w:p>
          <w:p w14:paraId="494E6AA6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25T</w:t>
            </w:r>
          </w:p>
          <w:p w14:paraId="605E3CBE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vârf</w:t>
            </w:r>
          </w:p>
          <w:p w14:paraId="1A4D2815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1D07660D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2D1F2" w14:textId="77777777" w:rsidR="007216ED" w:rsidRPr="00C4423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D06DA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CE682" w14:textId="77777777" w:rsidR="007216ED" w:rsidRPr="00C4423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3F93F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E3DAE92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1C, 3C spre Grupa A, între sch. 25 T - 31 T - 33 T - 43 T - 51 T - 9A.</w:t>
            </w:r>
          </w:p>
        </w:tc>
      </w:tr>
      <w:tr w:rsidR="007216ED" w14:paraId="376DAF6A" w14:textId="77777777">
        <w:trPr>
          <w:cantSplit/>
          <w:trHeight w:val="6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5AEF3" w14:textId="77777777" w:rsidR="007216ED" w:rsidRDefault="007216ED" w:rsidP="007216E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58BCD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1040D" w14:textId="77777777" w:rsidR="007216ED" w:rsidRPr="00C4423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532A0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Dej Triaj - Reteag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3FE0B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59E46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5B8B2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7+600</w:t>
            </w:r>
          </w:p>
          <w:p w14:paraId="4AFB79A0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5DDCC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A9973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14:paraId="32E358C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F38CC" w14:textId="77777777" w:rsidR="007216ED" w:rsidRDefault="007216ED" w:rsidP="007216E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2A1EE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B0DA9" w14:textId="77777777" w:rsidR="007216ED" w:rsidRPr="00C4423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8034F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Reteag</w:t>
            </w:r>
          </w:p>
          <w:p w14:paraId="6623AB5D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1FB6F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11403A">
              <w:rPr>
                <w:b/>
                <w:bCs/>
                <w:sz w:val="20"/>
                <w:lang w:val="ro-RO"/>
              </w:rPr>
              <w:t>de la calcai sch. R10 pana la km 12+300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79357" w14:textId="77777777" w:rsidR="007216ED" w:rsidRPr="00C4423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C250E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6751F" w14:textId="77777777" w:rsidR="007216ED" w:rsidRPr="00C4423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7FF21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1403A">
              <w:rPr>
                <w:b/>
                <w:bCs/>
                <w:i/>
                <w:iCs/>
                <w:sz w:val="20"/>
                <w:lang w:val="ro-RO"/>
              </w:rPr>
              <w:t>Linie inchisa intre km 12+300 pana la varf R9</w:t>
            </w:r>
          </w:p>
        </w:tc>
      </w:tr>
      <w:tr w:rsidR="007216ED" w14:paraId="2CBFDB5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272B5" w14:textId="77777777" w:rsidR="007216ED" w:rsidRDefault="007216ED" w:rsidP="007216E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77978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12+700</w:t>
            </w:r>
          </w:p>
          <w:p w14:paraId="024BEA22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1BF4B" w14:textId="77777777" w:rsidR="007216ED" w:rsidRPr="00C4423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468C8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4848B" w14:textId="77777777" w:rsidR="007216ED" w:rsidRPr="0011403A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D91B4" w14:textId="77777777" w:rsidR="007216ED" w:rsidRPr="00C4423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B82A0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F24F7" w14:textId="77777777" w:rsidR="007216ED" w:rsidRPr="00C4423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A06B4" w14:textId="77777777" w:rsidR="007216ED" w:rsidRPr="0011403A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14:paraId="75EC7CB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D878B" w14:textId="77777777" w:rsidR="007216ED" w:rsidRDefault="007216ED" w:rsidP="007216E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5C686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DD326" w14:textId="77777777" w:rsidR="007216ED" w:rsidRPr="00C4423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A5C28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E2E0C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928B8" w14:textId="77777777" w:rsidR="007216ED" w:rsidRPr="00C4423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C1B0C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13+000</w:t>
            </w:r>
          </w:p>
          <w:p w14:paraId="0206840A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41D98" w14:textId="77777777" w:rsidR="007216ED" w:rsidRPr="00C4423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01F45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14:paraId="6E848C0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A8DC5" w14:textId="77777777" w:rsidR="007216ED" w:rsidRDefault="007216ED" w:rsidP="007216E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D8513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24+070</w:t>
            </w:r>
          </w:p>
          <w:p w14:paraId="3A0700D2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746BD" w14:textId="77777777" w:rsidR="007216ED" w:rsidRPr="00C4423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1A151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70368667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6 / 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EFF6C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9C28C" w14:textId="77777777" w:rsidR="007216ED" w:rsidRPr="00C4423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97FDA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AA5F0" w14:textId="77777777" w:rsidR="007216ED" w:rsidRPr="00C4423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CB690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6584808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BC619" w14:textId="77777777" w:rsidR="007216ED" w:rsidRDefault="007216ED" w:rsidP="007216E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B8EB6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ED008" w14:textId="77777777" w:rsidR="007216ED" w:rsidRPr="00C4423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F9CBE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0BFD1D10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8 /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0A1D8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D8355" w14:textId="77777777" w:rsidR="007216ED" w:rsidRPr="00C4423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41FA1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24+070</w:t>
            </w:r>
          </w:p>
          <w:p w14:paraId="25BE55D5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F86E7" w14:textId="77777777" w:rsidR="007216ED" w:rsidRPr="00C4423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6FA13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2BCC09C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445F0" w14:textId="77777777" w:rsidR="007216ED" w:rsidRDefault="007216ED" w:rsidP="007216E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BE22E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0B7F4" w14:textId="77777777" w:rsidR="007216ED" w:rsidRPr="00C4423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E0328" w14:textId="77777777" w:rsidR="007216ED" w:rsidRDefault="007216ED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4B4BC9C2" w14:textId="77777777" w:rsidR="007216ED" w:rsidRDefault="007216ED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7E21B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8F9FC5A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2DAAA" w14:textId="77777777" w:rsidR="007216ED" w:rsidRPr="00C4423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BA106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D20EC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4CAFC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6C46DC5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0D8CF" w14:textId="77777777" w:rsidR="007216ED" w:rsidRDefault="007216ED" w:rsidP="007216E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A6726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25+030</w:t>
            </w:r>
          </w:p>
          <w:p w14:paraId="5A43F080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E3437" w14:textId="77777777" w:rsidR="007216ED" w:rsidRPr="00C4423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61A64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29BF4446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5 /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AF205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37353" w14:textId="77777777" w:rsidR="007216ED" w:rsidRPr="00C4423F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BF1E5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BC79D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5C1C1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6587C18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087B1" w14:textId="77777777" w:rsidR="007216ED" w:rsidRDefault="007216ED" w:rsidP="007216E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27C39" w14:textId="77777777" w:rsidR="007216ED" w:rsidRDefault="007216E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47857" w14:textId="77777777" w:rsidR="007216ED" w:rsidRDefault="007216E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96F15" w14:textId="77777777" w:rsidR="007216ED" w:rsidRDefault="007216E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71374B6C" w14:textId="77777777" w:rsidR="007216ED" w:rsidRDefault="007216E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5636B" w14:textId="77777777" w:rsidR="007216ED" w:rsidRDefault="007216E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4035E" w14:textId="77777777" w:rsidR="007216ED" w:rsidRPr="00C4423F" w:rsidRDefault="007216E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224F6" w14:textId="77777777" w:rsidR="007216ED" w:rsidRDefault="007216E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0B5EE" w14:textId="77777777" w:rsidR="007216ED" w:rsidRDefault="007216E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026A8" w14:textId="77777777" w:rsidR="007216ED" w:rsidRDefault="007216E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circulația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în abatere la liniile 5 - 12</w:t>
            </w:r>
          </w:p>
        </w:tc>
      </w:tr>
      <w:tr w:rsidR="007216ED" w14:paraId="0FFD981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8A20D" w14:textId="77777777" w:rsidR="007216ED" w:rsidRDefault="007216ED" w:rsidP="007216E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D9B2C" w14:textId="77777777" w:rsidR="007216ED" w:rsidRDefault="007216E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6C7A5" w14:textId="77777777" w:rsidR="007216ED" w:rsidRPr="00C4423F" w:rsidRDefault="007216E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5C48E" w14:textId="77777777" w:rsidR="007216ED" w:rsidRDefault="007216E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73F25D97" w14:textId="77777777" w:rsidR="007216ED" w:rsidRDefault="007216E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D5A2D" w14:textId="77777777" w:rsidR="007216ED" w:rsidRDefault="007216E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28 la călcâi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92E9E" w14:textId="77777777" w:rsidR="007216ED" w:rsidRPr="00C4423F" w:rsidRDefault="007216E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E14B3" w14:textId="77777777" w:rsidR="007216ED" w:rsidRDefault="007216E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D04CD" w14:textId="77777777" w:rsidR="007216ED" w:rsidRDefault="007216E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DE3EC" w14:textId="77777777" w:rsidR="007216ED" w:rsidRDefault="007216E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17FEB1B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0B5E0" w14:textId="77777777" w:rsidR="007216ED" w:rsidRDefault="007216ED" w:rsidP="007216E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E0E19" w14:textId="77777777" w:rsidR="007216ED" w:rsidRDefault="007216E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F7FA4" w14:textId="77777777" w:rsidR="007216ED" w:rsidRPr="00C4423F" w:rsidRDefault="007216E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09702" w14:textId="77777777" w:rsidR="007216ED" w:rsidRDefault="007216E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Năsăud</w:t>
            </w:r>
          </w:p>
          <w:p w14:paraId="1A7E1F2A" w14:textId="77777777" w:rsidR="007216ED" w:rsidRDefault="007216E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E5643" w14:textId="77777777" w:rsidR="007216ED" w:rsidRDefault="007216E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50C03788" w14:textId="77777777" w:rsidR="007216ED" w:rsidRDefault="007216E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F4B86" w14:textId="77777777" w:rsidR="007216ED" w:rsidRPr="00C4423F" w:rsidRDefault="007216E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13BD5" w14:textId="77777777" w:rsidR="007216ED" w:rsidRDefault="007216E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12071" w14:textId="77777777" w:rsidR="007216ED" w:rsidRPr="00C4423F" w:rsidRDefault="007216E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63C28" w14:textId="77777777" w:rsidR="007216ED" w:rsidRDefault="007216E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– ieşiri la liniile 1 şi 2.</w:t>
            </w:r>
          </w:p>
        </w:tc>
      </w:tr>
      <w:tr w:rsidR="007216ED" w14:paraId="2607270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44B2A" w14:textId="77777777" w:rsidR="007216ED" w:rsidRDefault="007216ED" w:rsidP="007216E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45F00" w14:textId="77777777" w:rsidR="007216ED" w:rsidRDefault="007216E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30+150</w:t>
            </w:r>
          </w:p>
          <w:p w14:paraId="77ED6D8C" w14:textId="77777777" w:rsidR="007216ED" w:rsidRDefault="007216E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078EF" w14:textId="77777777" w:rsidR="007216ED" w:rsidRPr="00C4423F" w:rsidRDefault="007216E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C6A60" w14:textId="77777777" w:rsidR="007216ED" w:rsidRDefault="007216E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Rebrișoara - </w:t>
            </w:r>
          </w:p>
          <w:p w14:paraId="1709C0E4" w14:textId="77777777" w:rsidR="007216ED" w:rsidRDefault="007216E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9A066" w14:textId="77777777" w:rsidR="007216ED" w:rsidRDefault="007216E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B6462" w14:textId="77777777" w:rsidR="007216ED" w:rsidRPr="00C4423F" w:rsidRDefault="007216E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70335" w14:textId="77777777" w:rsidR="007216ED" w:rsidRDefault="007216E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2C89D" w14:textId="77777777" w:rsidR="007216ED" w:rsidRPr="00C4423F" w:rsidRDefault="007216E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7305E" w14:textId="77777777" w:rsidR="007216ED" w:rsidRDefault="007216E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14:paraId="53A7945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1A0DE" w14:textId="77777777" w:rsidR="007216ED" w:rsidRDefault="007216ED" w:rsidP="007216E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5621D" w14:textId="77777777" w:rsidR="007216ED" w:rsidRDefault="007216E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1E5B4" w14:textId="77777777" w:rsidR="007216ED" w:rsidRDefault="007216E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5E4D6" w14:textId="77777777" w:rsidR="007216ED" w:rsidRDefault="007216E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67B8B34A" w14:textId="77777777" w:rsidR="007216ED" w:rsidRDefault="007216E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31E03" w14:textId="77777777" w:rsidR="007216ED" w:rsidRDefault="007216E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75A50">
              <w:rPr>
                <w:b/>
                <w:bCs/>
                <w:sz w:val="20"/>
                <w:lang w:val="ro-RO"/>
              </w:rPr>
              <w:t>c</w:t>
            </w:r>
            <w:r>
              <w:rPr>
                <w:b/>
                <w:bCs/>
                <w:sz w:val="20"/>
                <w:lang w:val="ro-RO"/>
              </w:rPr>
              <w:t>ă</w:t>
            </w:r>
            <w:r w:rsidRPr="00575A50">
              <w:rPr>
                <w:b/>
                <w:bCs/>
                <w:sz w:val="20"/>
                <w:lang w:val="ro-RO"/>
              </w:rPr>
              <w:t>lc</w:t>
            </w:r>
            <w:r>
              <w:rPr>
                <w:b/>
                <w:bCs/>
                <w:sz w:val="20"/>
                <w:lang w:val="ro-RO"/>
              </w:rPr>
              <w:t>â</w:t>
            </w:r>
            <w:r w:rsidRPr="00575A50">
              <w:rPr>
                <w:b/>
                <w:bCs/>
                <w:sz w:val="20"/>
                <w:lang w:val="ro-RO"/>
              </w:rPr>
              <w:t xml:space="preserve">i sch. R28 </w:t>
            </w:r>
            <w:r>
              <w:rPr>
                <w:b/>
                <w:bCs/>
                <w:sz w:val="20"/>
                <w:lang w:val="ro-RO"/>
              </w:rPr>
              <w:t>ș</w:t>
            </w:r>
            <w:r w:rsidRPr="00575A50">
              <w:rPr>
                <w:b/>
                <w:bCs/>
                <w:sz w:val="20"/>
                <w:lang w:val="ro-RO"/>
              </w:rPr>
              <w:t>i v</w:t>
            </w:r>
            <w:r>
              <w:rPr>
                <w:b/>
                <w:bCs/>
                <w:sz w:val="20"/>
                <w:lang w:val="ro-RO"/>
              </w:rPr>
              <w:t>â</w:t>
            </w:r>
            <w:r w:rsidRPr="00575A50">
              <w:rPr>
                <w:b/>
                <w:bCs/>
                <w:sz w:val="20"/>
                <w:lang w:val="ro-RO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323CB" w14:textId="77777777" w:rsidR="007216ED" w:rsidRPr="00C4423F" w:rsidRDefault="007216E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10041" w14:textId="77777777" w:rsidR="007216ED" w:rsidRDefault="007216E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3B1D4" w14:textId="77777777" w:rsidR="007216ED" w:rsidRPr="00C4423F" w:rsidRDefault="007216E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9E15E" w14:textId="77777777" w:rsidR="007216ED" w:rsidRPr="00620605" w:rsidRDefault="007216ED" w:rsidP="00AB4D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7216ED" w14:paraId="0764E0E1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28221" w14:textId="77777777" w:rsidR="007216ED" w:rsidRDefault="007216ED" w:rsidP="007216E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7127E" w14:textId="77777777" w:rsidR="007216ED" w:rsidRDefault="007216E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D31D5" w14:textId="77777777" w:rsidR="007216ED" w:rsidRPr="00C4423F" w:rsidRDefault="007216E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D8BDA" w14:textId="77777777" w:rsidR="007216ED" w:rsidRDefault="007216E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382AEB02" w14:textId="77777777" w:rsidR="007216ED" w:rsidRDefault="007216E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68A22" w14:textId="77777777" w:rsidR="007216ED" w:rsidRDefault="007216E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E3576" w14:textId="77777777" w:rsidR="007216ED" w:rsidRPr="00C4423F" w:rsidRDefault="007216E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5B40C" w14:textId="77777777" w:rsidR="007216ED" w:rsidRDefault="007216E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93BCE" w14:textId="77777777" w:rsidR="007216ED" w:rsidRPr="00C4423F" w:rsidRDefault="007216E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80E34" w14:textId="77777777" w:rsidR="007216ED" w:rsidRDefault="007216E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CA5957E" w14:textId="77777777" w:rsidR="007216ED" w:rsidRDefault="007216E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– 12.</w:t>
            </w:r>
          </w:p>
        </w:tc>
      </w:tr>
      <w:tr w:rsidR="007216ED" w14:paraId="326A1775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3C153" w14:textId="77777777" w:rsidR="007216ED" w:rsidRDefault="007216ED" w:rsidP="007216E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C5FB9" w14:textId="77777777" w:rsidR="007216ED" w:rsidRDefault="007216E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11C7E" w14:textId="77777777" w:rsidR="007216ED" w:rsidRPr="00C4423F" w:rsidRDefault="007216E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ED0EA" w14:textId="77777777" w:rsidR="007216ED" w:rsidRDefault="007216E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6AB14AE4" w14:textId="77777777" w:rsidR="007216ED" w:rsidRDefault="007216E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2FB46" w14:textId="77777777" w:rsidR="007216ED" w:rsidRDefault="007216E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R23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E8A9D" w14:textId="77777777" w:rsidR="007216ED" w:rsidRPr="00C4423F" w:rsidRDefault="007216E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88F3D" w14:textId="77777777" w:rsidR="007216ED" w:rsidRDefault="007216E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BE7B5" w14:textId="77777777" w:rsidR="007216ED" w:rsidRPr="00C4423F" w:rsidRDefault="007216E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4EEB6" w14:textId="77777777" w:rsidR="007216ED" w:rsidRDefault="007216E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E767B6E" w14:textId="77777777" w:rsidR="007216ED" w:rsidRDefault="007216E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și 7.</w:t>
            </w:r>
          </w:p>
        </w:tc>
      </w:tr>
      <w:tr w:rsidR="007216ED" w14:paraId="7350FFD3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2BDF2" w14:textId="77777777" w:rsidR="007216ED" w:rsidRDefault="007216ED" w:rsidP="007216E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DA99C" w14:textId="77777777" w:rsidR="007216ED" w:rsidRDefault="007216E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07E17" w14:textId="77777777" w:rsidR="007216ED" w:rsidRPr="00C4423F" w:rsidRDefault="007216E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22FF2" w14:textId="77777777" w:rsidR="007216ED" w:rsidRDefault="007216E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20D6067F" w14:textId="77777777" w:rsidR="007216ED" w:rsidRDefault="007216E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3F6B9" w14:textId="77777777" w:rsidR="007216ED" w:rsidRDefault="007216E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1DD0712" w14:textId="77777777" w:rsidR="007216ED" w:rsidRDefault="007216E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54502" w14:textId="77777777" w:rsidR="007216ED" w:rsidRDefault="007216E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54727" w14:textId="77777777" w:rsidR="007216ED" w:rsidRDefault="007216E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76C73" w14:textId="77777777" w:rsidR="007216ED" w:rsidRPr="00C4423F" w:rsidRDefault="007216E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843FA" w14:textId="77777777" w:rsidR="007216ED" w:rsidRDefault="007216E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F84C39C" w14:textId="77777777" w:rsidR="007216ED" w:rsidRDefault="007216E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– 10.</w:t>
            </w:r>
          </w:p>
        </w:tc>
      </w:tr>
      <w:tr w:rsidR="007216ED" w14:paraId="2307468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33EC9" w14:textId="77777777" w:rsidR="007216ED" w:rsidRDefault="007216ED" w:rsidP="007216E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C65AF" w14:textId="77777777" w:rsidR="007216ED" w:rsidRDefault="007216E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5BB0B" w14:textId="77777777" w:rsidR="007216ED" w:rsidRPr="00C4423F" w:rsidRDefault="007216E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59858" w14:textId="77777777" w:rsidR="007216ED" w:rsidRDefault="007216E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1AA251D8" w14:textId="77777777" w:rsidR="007216ED" w:rsidRDefault="007216E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A9832" w14:textId="77777777" w:rsidR="007216ED" w:rsidRDefault="007216E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D9000" w14:textId="77777777" w:rsidR="007216ED" w:rsidRPr="00C4423F" w:rsidRDefault="007216E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A4809" w14:textId="77777777" w:rsidR="007216ED" w:rsidRDefault="007216E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A5AA9" w14:textId="77777777" w:rsidR="007216ED" w:rsidRPr="00C4423F" w:rsidRDefault="007216E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4D39E" w14:textId="77777777" w:rsidR="007216ED" w:rsidRDefault="007216E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49187CF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90201" w14:textId="77777777" w:rsidR="007216ED" w:rsidRDefault="007216ED" w:rsidP="007216E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EC836" w14:textId="77777777" w:rsidR="007216ED" w:rsidRDefault="007216E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3B661" w14:textId="77777777" w:rsidR="007216ED" w:rsidRPr="00C4423F" w:rsidRDefault="007216E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87D42" w14:textId="77777777" w:rsidR="007216ED" w:rsidRDefault="007216E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237A1489" w14:textId="77777777" w:rsidR="007216ED" w:rsidRDefault="007216E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29128" w14:textId="77777777" w:rsidR="007216ED" w:rsidRDefault="007216E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15 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766A6" w14:textId="77777777" w:rsidR="007216ED" w:rsidRPr="00C4423F" w:rsidRDefault="007216E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9D436" w14:textId="77777777" w:rsidR="007216ED" w:rsidRDefault="007216E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ED04B" w14:textId="77777777" w:rsidR="007216ED" w:rsidRPr="00C4423F" w:rsidRDefault="007216E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99B52" w14:textId="77777777" w:rsidR="007216ED" w:rsidRDefault="007216E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1403A">
              <w:rPr>
                <w:b/>
                <w:bCs/>
                <w:i/>
                <w:iCs/>
                <w:sz w:val="20"/>
                <w:lang w:val="ro-RO"/>
              </w:rPr>
              <w:t>Linie inchisa intre km 43+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00</w:t>
            </w:r>
            <w:r w:rsidRPr="0011403A">
              <w:rPr>
                <w:b/>
                <w:bCs/>
                <w:i/>
                <w:iCs/>
                <w:sz w:val="20"/>
                <w:lang w:val="ro-RO"/>
              </w:rPr>
              <w:t>0 pana la calcai R14</w:t>
            </w:r>
          </w:p>
        </w:tc>
      </w:tr>
    </w:tbl>
    <w:p w14:paraId="4B7F0A50" w14:textId="77777777" w:rsidR="007216ED" w:rsidRDefault="007216ED">
      <w:pPr>
        <w:spacing w:before="40" w:after="40" w:line="192" w:lineRule="auto"/>
        <w:ind w:right="57"/>
        <w:rPr>
          <w:sz w:val="20"/>
          <w:lang w:val="ro-RO"/>
        </w:rPr>
      </w:pPr>
    </w:p>
    <w:p w14:paraId="44E3634A" w14:textId="77777777" w:rsidR="007216ED" w:rsidRDefault="007216ED" w:rsidP="003146F4">
      <w:pPr>
        <w:pStyle w:val="Heading1"/>
        <w:spacing w:line="360" w:lineRule="auto"/>
      </w:pPr>
      <w:r>
        <w:lastRenderedPageBreak/>
        <w:t>LINIA 417</w:t>
      </w:r>
    </w:p>
    <w:p w14:paraId="6264F9C7" w14:textId="77777777" w:rsidR="007216ED" w:rsidRDefault="007216ED" w:rsidP="006C2EBC">
      <w:pPr>
        <w:pStyle w:val="Heading1"/>
        <w:spacing w:line="360" w:lineRule="auto"/>
        <w:rPr>
          <w:b w:val="0"/>
          <w:bCs w:val="0"/>
          <w:sz w:val="8"/>
        </w:rPr>
      </w:pPr>
      <w:r>
        <w:t>DEJ TRIAJ - CĂŞEI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7216ED" w14:paraId="34A44CC1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F36B6" w14:textId="77777777" w:rsidR="007216ED" w:rsidRDefault="007216ED" w:rsidP="007216E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2C1C7" w14:textId="77777777" w:rsidR="007216ED" w:rsidRDefault="007216ED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0CB14" w14:textId="77777777" w:rsidR="007216ED" w:rsidRPr="002D7BD3" w:rsidRDefault="007216ED">
            <w:pPr>
              <w:spacing w:before="120" w:after="120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BABA8" w14:textId="77777777" w:rsidR="007216ED" w:rsidRDefault="007216ED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2FF553BA" w14:textId="77777777" w:rsidR="007216ED" w:rsidRDefault="007216ED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liniile </w:t>
            </w:r>
          </w:p>
          <w:p w14:paraId="7199DE9C" w14:textId="77777777" w:rsidR="007216ED" w:rsidRDefault="007216ED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1B - 26B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DF0EC" w14:textId="77777777" w:rsidR="007216ED" w:rsidRDefault="007216ED">
            <w:pPr>
              <w:spacing w:before="120" w:after="120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cabina 3 la ieşirea din </w:t>
            </w:r>
          </w:p>
          <w:p w14:paraId="47105717" w14:textId="77777777" w:rsidR="007216ED" w:rsidRDefault="007216ED">
            <w:pPr>
              <w:spacing w:before="120" w:after="120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9E086" w14:textId="77777777" w:rsidR="007216ED" w:rsidRPr="00655FB7" w:rsidRDefault="007216ED">
            <w:pPr>
              <w:spacing w:before="120" w:after="120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55FB7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76659" w14:textId="77777777" w:rsidR="007216ED" w:rsidRDefault="007216ED">
            <w:pPr>
              <w:spacing w:before="120" w:after="120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E2CDC" w14:textId="77777777" w:rsidR="007216ED" w:rsidRPr="002D7BD3" w:rsidRDefault="007216ED">
            <w:pPr>
              <w:spacing w:before="120" w:after="120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BED89" w14:textId="77777777" w:rsidR="007216ED" w:rsidRDefault="007216ED">
            <w:pPr>
              <w:spacing w:before="120" w:after="120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În zona aparatelor  de cale.</w:t>
            </w:r>
          </w:p>
        </w:tc>
      </w:tr>
    </w:tbl>
    <w:p w14:paraId="1E21537E" w14:textId="77777777" w:rsidR="007216ED" w:rsidRDefault="007216ED">
      <w:pPr>
        <w:spacing w:before="40" w:after="40" w:line="192" w:lineRule="auto"/>
        <w:ind w:right="57"/>
        <w:rPr>
          <w:sz w:val="20"/>
          <w:lang w:val="ro-RO"/>
        </w:rPr>
      </w:pPr>
    </w:p>
    <w:p w14:paraId="55E108A7" w14:textId="77777777" w:rsidR="007216ED" w:rsidRDefault="007216ED" w:rsidP="00D37279">
      <w:pPr>
        <w:pStyle w:val="Heading1"/>
        <w:spacing w:line="276" w:lineRule="auto"/>
      </w:pPr>
      <w:r>
        <w:t>LINIA 418</w:t>
      </w:r>
    </w:p>
    <w:p w14:paraId="3515E01C" w14:textId="77777777" w:rsidR="007216ED" w:rsidRDefault="007216ED" w:rsidP="00D37279">
      <w:pPr>
        <w:pStyle w:val="Heading1"/>
        <w:spacing w:line="276" w:lineRule="auto"/>
        <w:rPr>
          <w:b w:val="0"/>
          <w:bCs w:val="0"/>
          <w:sz w:val="8"/>
        </w:rPr>
      </w:pPr>
      <w:r>
        <w:t xml:space="preserve">BECLEAN PE SOMEŞ </w:t>
      </w:r>
      <w:r>
        <w:rPr>
          <w:sz w:val="20"/>
        </w:rPr>
        <w:t xml:space="preserve">- </w:t>
      </w:r>
      <w:r>
        <w:t>DEDA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7216ED" w14:paraId="00AB8139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36C2A" w14:textId="77777777" w:rsidR="007216ED" w:rsidRDefault="007216ED" w:rsidP="007216E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94080" w14:textId="77777777" w:rsidR="007216ED" w:rsidRDefault="007216ED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25+020</w:t>
            </w:r>
          </w:p>
          <w:p w14:paraId="4E4C6603" w14:textId="77777777" w:rsidR="007216ED" w:rsidRDefault="007216ED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25023" w14:textId="77777777" w:rsidR="007216ED" w:rsidRPr="00896D96" w:rsidRDefault="007216ED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940C1" w14:textId="77777777" w:rsidR="007216ED" w:rsidRDefault="007216ED" w:rsidP="007975E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Someș</w:t>
            </w:r>
          </w:p>
          <w:p w14:paraId="3236177D" w14:textId="77777777" w:rsidR="007216ED" w:rsidRDefault="007216ED" w:rsidP="007975E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FD50C" w14:textId="77777777" w:rsidR="007216ED" w:rsidRDefault="007216ED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D27DE" w14:textId="77777777" w:rsidR="007216ED" w:rsidRPr="00896D96" w:rsidRDefault="007216ED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F48D0" w14:textId="77777777" w:rsidR="007216ED" w:rsidRDefault="007216ED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93340" w14:textId="77777777" w:rsidR="007216ED" w:rsidRPr="00896D96" w:rsidRDefault="007216ED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FD001" w14:textId="77777777" w:rsidR="007216ED" w:rsidRDefault="007216ED" w:rsidP="007975E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circulația la liniile 5 - 12</w:t>
            </w:r>
          </w:p>
        </w:tc>
      </w:tr>
      <w:tr w:rsidR="007216ED" w14:paraId="338C308D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91D6E" w14:textId="77777777" w:rsidR="007216ED" w:rsidRDefault="007216ED" w:rsidP="007216E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AE7DD" w14:textId="77777777" w:rsidR="007216ED" w:rsidRDefault="007216E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E0BF5" w14:textId="77777777" w:rsidR="007216ED" w:rsidRPr="00896D96" w:rsidRDefault="007216ED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DADD0" w14:textId="77777777" w:rsidR="007216ED" w:rsidRDefault="007216ED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Şintereag</w:t>
            </w:r>
          </w:p>
          <w:p w14:paraId="7C81EF68" w14:textId="77777777" w:rsidR="007216ED" w:rsidRDefault="007216ED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A69E3" w14:textId="77777777" w:rsidR="007216ED" w:rsidRDefault="007216E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CDBBE" w14:textId="77777777" w:rsidR="007216ED" w:rsidRPr="00896D96" w:rsidRDefault="007216ED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6DD4B" w14:textId="77777777" w:rsidR="007216ED" w:rsidRDefault="007216E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454DA" w14:textId="77777777" w:rsidR="007216ED" w:rsidRPr="00896D96" w:rsidRDefault="007216ED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7D111" w14:textId="77777777" w:rsidR="007216ED" w:rsidRDefault="007216ED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1103985C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F4D9E" w14:textId="77777777" w:rsidR="007216ED" w:rsidRDefault="007216ED" w:rsidP="007216E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1694F" w14:textId="77777777" w:rsidR="007216ED" w:rsidRDefault="007216E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1DD68" w14:textId="77777777" w:rsidR="007216ED" w:rsidRDefault="007216ED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7B33B" w14:textId="77777777" w:rsidR="007216ED" w:rsidRDefault="007216ED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Sărăţel</w:t>
            </w:r>
          </w:p>
          <w:p w14:paraId="7C3386BE" w14:textId="77777777" w:rsidR="007216ED" w:rsidRDefault="007216ED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51C96" w14:textId="77777777" w:rsidR="007216ED" w:rsidRDefault="007216E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6802F" w14:textId="77777777" w:rsidR="007216ED" w:rsidRPr="00896D96" w:rsidRDefault="007216ED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04ECF" w14:textId="77777777" w:rsidR="007216ED" w:rsidRDefault="007216E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C3CD4" w14:textId="77777777" w:rsidR="007216ED" w:rsidRPr="00896D96" w:rsidRDefault="007216ED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684DA" w14:textId="77777777" w:rsidR="007216ED" w:rsidRDefault="007216ED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3EBBA1A5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8A9F5" w14:textId="77777777" w:rsidR="007216ED" w:rsidRDefault="007216ED" w:rsidP="007216E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D001C" w14:textId="77777777" w:rsidR="007216ED" w:rsidRDefault="007216E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5+200</w:t>
            </w:r>
          </w:p>
          <w:p w14:paraId="6119FF6C" w14:textId="77777777" w:rsidR="007216ED" w:rsidRDefault="007216E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8B67D" w14:textId="77777777" w:rsidR="007216ED" w:rsidRDefault="007216ED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DB498" w14:textId="77777777" w:rsidR="007216ED" w:rsidRDefault="007216ED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Sărăţel –</w:t>
            </w:r>
          </w:p>
          <w:p w14:paraId="75762D97" w14:textId="77777777" w:rsidR="007216ED" w:rsidRDefault="007216ED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Mărișelu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FFC28" w14:textId="77777777" w:rsidR="007216ED" w:rsidRDefault="007216E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95F93" w14:textId="77777777" w:rsidR="007216ED" w:rsidRDefault="007216ED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46A76" w14:textId="77777777" w:rsidR="007216ED" w:rsidRDefault="007216E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50577" w14:textId="77777777" w:rsidR="007216ED" w:rsidRPr="00896D96" w:rsidRDefault="007216ED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F5C7B" w14:textId="77777777" w:rsidR="007216ED" w:rsidRDefault="007216ED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14:paraId="24361D9A" w14:textId="77777777">
        <w:trPr>
          <w:cantSplit/>
          <w:trHeight w:val="45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501F0" w14:textId="77777777" w:rsidR="007216ED" w:rsidRDefault="007216ED" w:rsidP="007216E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817EC" w14:textId="77777777" w:rsidR="007216ED" w:rsidRDefault="007216E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A9A5E" w14:textId="77777777" w:rsidR="007216ED" w:rsidRPr="00896D96" w:rsidRDefault="007216ED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0D5B3" w14:textId="77777777" w:rsidR="007216ED" w:rsidRDefault="007216ED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Şieu </w:t>
            </w:r>
          </w:p>
          <w:p w14:paraId="5EF30DCA" w14:textId="77777777" w:rsidR="007216ED" w:rsidRDefault="007216ED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4EF73" w14:textId="77777777" w:rsidR="007216ED" w:rsidRDefault="007216E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1442EC4A" w14:textId="77777777" w:rsidR="007216ED" w:rsidRDefault="007216E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stație</w:t>
            </w:r>
          </w:p>
          <w:p w14:paraId="666FA0BB" w14:textId="77777777" w:rsidR="007216ED" w:rsidRDefault="007216E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3761B92" w14:textId="77777777" w:rsidR="007216ED" w:rsidRDefault="007216E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C909F" w14:textId="77777777" w:rsidR="007216ED" w:rsidRPr="00896D96" w:rsidRDefault="007216ED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502C6" w14:textId="77777777" w:rsidR="007216ED" w:rsidRDefault="007216E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825B1" w14:textId="77777777" w:rsidR="007216ED" w:rsidRPr="00896D96" w:rsidRDefault="007216ED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AE73E" w14:textId="77777777" w:rsidR="007216ED" w:rsidRDefault="007216ED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Linie închisă între ax stație și călcâi sch. nr. 4.</w:t>
            </w:r>
          </w:p>
        </w:tc>
      </w:tr>
      <w:tr w:rsidR="007216ED" w14:paraId="06950B8A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A5BE2" w14:textId="77777777" w:rsidR="007216ED" w:rsidRDefault="007216ED" w:rsidP="007216E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3DD1E" w14:textId="77777777" w:rsidR="007216ED" w:rsidRDefault="007216E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6B6F1" w14:textId="77777777" w:rsidR="007216ED" w:rsidRPr="00896D96" w:rsidRDefault="007216ED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51CBC" w14:textId="77777777" w:rsidR="007216ED" w:rsidRDefault="007216ED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Monor Gledin</w:t>
            </w:r>
          </w:p>
          <w:p w14:paraId="60CC2253" w14:textId="77777777" w:rsidR="007216ED" w:rsidRDefault="007216ED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DB5AD" w14:textId="77777777" w:rsidR="007216ED" w:rsidRDefault="007216E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F7A6D" w14:textId="77777777" w:rsidR="007216ED" w:rsidRPr="00896D96" w:rsidRDefault="007216ED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87381" w14:textId="77777777" w:rsidR="007216ED" w:rsidRDefault="007216E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3CF69" w14:textId="77777777" w:rsidR="007216ED" w:rsidRPr="00896D96" w:rsidRDefault="007216ED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8EE26" w14:textId="77777777" w:rsidR="007216ED" w:rsidRDefault="007216ED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7701ED13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8578B" w14:textId="77777777" w:rsidR="007216ED" w:rsidRDefault="007216ED" w:rsidP="007216E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341FE" w14:textId="77777777" w:rsidR="007216ED" w:rsidRDefault="007216E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78697" w14:textId="77777777" w:rsidR="007216ED" w:rsidRPr="00896D96" w:rsidRDefault="007216ED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3161C" w14:textId="77777777" w:rsidR="007216ED" w:rsidRDefault="007216ED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Monor Gledin</w:t>
            </w:r>
          </w:p>
          <w:p w14:paraId="3A642669" w14:textId="77777777" w:rsidR="007216ED" w:rsidRDefault="007216ED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255C0" w14:textId="77777777" w:rsidR="007216ED" w:rsidRDefault="007216E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064CA" w14:textId="77777777" w:rsidR="007216ED" w:rsidRPr="00896D96" w:rsidRDefault="007216ED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78281" w14:textId="77777777" w:rsidR="007216ED" w:rsidRDefault="007216E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688FF" w14:textId="77777777" w:rsidR="007216ED" w:rsidRPr="00896D96" w:rsidRDefault="007216ED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27B53" w14:textId="77777777" w:rsidR="007216ED" w:rsidRDefault="007216ED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14:paraId="774C079F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0EE83" w14:textId="77777777" w:rsidR="007216ED" w:rsidRDefault="007216ED" w:rsidP="007216E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ACDC3" w14:textId="77777777" w:rsidR="007216ED" w:rsidRDefault="007216E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36+900</w:t>
            </w:r>
          </w:p>
          <w:p w14:paraId="48B49831" w14:textId="77777777" w:rsidR="007216ED" w:rsidRDefault="007216E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F6E6F" w14:textId="77777777" w:rsidR="007216ED" w:rsidRPr="00896D96" w:rsidRDefault="007216ED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C81F9" w14:textId="77777777" w:rsidR="007216ED" w:rsidRDefault="007216ED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Monor Gledin -</w:t>
            </w:r>
          </w:p>
          <w:p w14:paraId="1A930BA5" w14:textId="77777777" w:rsidR="007216ED" w:rsidRDefault="007216ED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Râpa de Jos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278C8" w14:textId="77777777" w:rsidR="007216ED" w:rsidRDefault="007216E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06135" w14:textId="77777777" w:rsidR="007216ED" w:rsidRPr="00896D96" w:rsidRDefault="007216ED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DEBD9" w14:textId="77777777" w:rsidR="007216ED" w:rsidRDefault="007216E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DA326" w14:textId="77777777" w:rsidR="007216ED" w:rsidRPr="00896D96" w:rsidRDefault="007216ED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8AEF1" w14:textId="77777777" w:rsidR="007216ED" w:rsidRDefault="007216ED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19CF4112" w14:textId="77777777">
        <w:trPr>
          <w:cantSplit/>
          <w:trHeight w:val="49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D682E" w14:textId="77777777" w:rsidR="007216ED" w:rsidRDefault="007216ED" w:rsidP="007216E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28BA4" w14:textId="77777777" w:rsidR="007216ED" w:rsidRDefault="007216E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4181A" w14:textId="77777777" w:rsidR="007216ED" w:rsidRPr="00896D96" w:rsidRDefault="007216ED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D6B4C" w14:textId="77777777" w:rsidR="007216ED" w:rsidRDefault="007216ED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Râpa de Jos</w:t>
            </w:r>
          </w:p>
          <w:p w14:paraId="7B7A11E1" w14:textId="77777777" w:rsidR="007216ED" w:rsidRDefault="007216ED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CEBB0" w14:textId="77777777" w:rsidR="007216ED" w:rsidRDefault="007216E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A77A9" w14:textId="77777777" w:rsidR="007216ED" w:rsidRPr="00896D96" w:rsidRDefault="007216ED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D5521" w14:textId="77777777" w:rsidR="007216ED" w:rsidRDefault="007216E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79872" w14:textId="77777777" w:rsidR="007216ED" w:rsidRPr="00896D96" w:rsidRDefault="007216ED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035DE" w14:textId="77777777" w:rsidR="007216ED" w:rsidRDefault="007216ED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3F000497" w14:textId="77777777" w:rsidR="007216ED" w:rsidRDefault="007216ED" w:rsidP="00D37279">
      <w:pPr>
        <w:spacing w:before="40" w:after="40" w:line="276" w:lineRule="auto"/>
        <w:ind w:right="57"/>
        <w:rPr>
          <w:sz w:val="20"/>
          <w:lang w:val="ro-RO"/>
        </w:rPr>
      </w:pPr>
    </w:p>
    <w:p w14:paraId="3425F639" w14:textId="77777777" w:rsidR="007216ED" w:rsidRDefault="007216ED" w:rsidP="00BF55B4">
      <w:pPr>
        <w:pStyle w:val="Heading1"/>
        <w:spacing w:line="360" w:lineRule="auto"/>
      </w:pPr>
      <w:r>
        <w:lastRenderedPageBreak/>
        <w:t>LINIA 421</w:t>
      </w:r>
    </w:p>
    <w:p w14:paraId="2F63B85B" w14:textId="77777777" w:rsidR="007216ED" w:rsidRDefault="007216ED" w:rsidP="00B90F8A">
      <w:pPr>
        <w:pStyle w:val="Heading1"/>
        <w:spacing w:line="360" w:lineRule="auto"/>
        <w:rPr>
          <w:b w:val="0"/>
          <w:bCs w:val="0"/>
          <w:sz w:val="8"/>
        </w:rPr>
      </w:pPr>
      <w:r>
        <w:t>SĂRĂŢEL - BISTRIŢA BÂRGĂULUI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7216ED" w14:paraId="3BD0628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4581F" w14:textId="77777777" w:rsidR="007216ED" w:rsidRDefault="007216ED" w:rsidP="007216E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567A9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6CCC2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A0CD0" w14:textId="77777777" w:rsidR="007216ED" w:rsidRDefault="007216E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Sărăţel</w:t>
            </w:r>
          </w:p>
          <w:p w14:paraId="506A5556" w14:textId="77777777" w:rsidR="007216ED" w:rsidRDefault="007216E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8B2EA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47959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029F8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6D260" w14:textId="77777777" w:rsidR="007216ED" w:rsidRPr="00E22A0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1B16C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304C363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0131B" w14:textId="77777777" w:rsidR="007216ED" w:rsidRDefault="007216ED" w:rsidP="007216E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9D2A5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53+200</w:t>
            </w:r>
          </w:p>
          <w:p w14:paraId="3DA2C3A2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53+250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7E077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AFB11" w14:textId="77777777" w:rsidR="007216ED" w:rsidRDefault="007216E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Sărăţel - Bistriţa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E79BD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13B34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907E4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0930A" w14:textId="77777777" w:rsidR="007216ED" w:rsidRPr="00E22A0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5BEF9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63670801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8BB36" w14:textId="77777777" w:rsidR="007216ED" w:rsidRDefault="007216ED" w:rsidP="007216E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301A7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3210A" w14:textId="77777777" w:rsidR="007216ED" w:rsidRPr="00FE111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7270C" w14:textId="77777777" w:rsidR="007216ED" w:rsidRDefault="007216E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Bistriţa Nord</w:t>
            </w:r>
          </w:p>
          <w:p w14:paraId="6861A37D" w14:textId="77777777" w:rsidR="007216ED" w:rsidRDefault="007216E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7, 8, 9 și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9F218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9239D" w14:textId="77777777" w:rsidR="007216ED" w:rsidRPr="007B5B08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B5B08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80DE9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A6F3F" w14:textId="77777777" w:rsidR="007216ED" w:rsidRPr="00E22A0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AA84A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7216ED" w14:paraId="476B78C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B0893" w14:textId="77777777" w:rsidR="007216ED" w:rsidRDefault="007216ED" w:rsidP="007216E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4ACB1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59+750</w:t>
            </w:r>
          </w:p>
          <w:p w14:paraId="7511F278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60+500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FD337" w14:textId="77777777" w:rsidR="007216ED" w:rsidRPr="00FE111C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6B4EE" w14:textId="77777777" w:rsidR="007216ED" w:rsidRDefault="007216E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Bistriţa Nord</w:t>
            </w:r>
          </w:p>
          <w:p w14:paraId="4A77E108" w14:textId="77777777" w:rsidR="007216ED" w:rsidRDefault="007216E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0D030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FAAEF" w14:textId="77777777" w:rsidR="007216ED" w:rsidRPr="007B5B08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D896F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E55C6" w14:textId="77777777" w:rsidR="007216ED" w:rsidRPr="00E22A0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D365D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548C4B7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5792F" w14:textId="77777777" w:rsidR="007216ED" w:rsidRDefault="007216ED" w:rsidP="007216E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6C276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63+400</w:t>
            </w:r>
          </w:p>
          <w:p w14:paraId="005F002A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5FB49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609EC" w14:textId="77777777" w:rsidR="007216ED" w:rsidRDefault="007216ED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414761E6" w14:textId="77777777" w:rsidR="007216ED" w:rsidRDefault="007216E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3931D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FA237" w14:textId="77777777" w:rsidR="007216ED" w:rsidRPr="007B5B08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EFA49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4A85A" w14:textId="77777777" w:rsidR="007216ED" w:rsidRPr="00E22A0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B327B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14:paraId="300DE4E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8B3BB" w14:textId="77777777" w:rsidR="007216ED" w:rsidRDefault="007216ED" w:rsidP="007216E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3E50E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68+910</w:t>
            </w:r>
          </w:p>
          <w:p w14:paraId="2C86EE94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71+500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B68D9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238CE" w14:textId="77777777" w:rsidR="007216ED" w:rsidRDefault="007216ED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54FA06DC" w14:textId="77777777" w:rsidR="007216ED" w:rsidRDefault="007216ED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5FF77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62E08" w14:textId="77777777" w:rsidR="007216ED" w:rsidRPr="007B5B08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0AC6C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35199" w14:textId="77777777" w:rsidR="007216ED" w:rsidRPr="00E22A0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E346B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14:paraId="62FD470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371AC" w14:textId="77777777" w:rsidR="007216ED" w:rsidRDefault="007216ED" w:rsidP="007216E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CA1B6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79+800</w:t>
            </w:r>
          </w:p>
          <w:p w14:paraId="0AD48EE0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81+336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9CCFE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9E6CB" w14:textId="77777777" w:rsidR="007216ED" w:rsidRDefault="007216ED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14D7CE45" w14:textId="77777777" w:rsidR="007216ED" w:rsidRDefault="007216ED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0DC59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20D69" w14:textId="77777777" w:rsidR="007216ED" w:rsidRPr="007B5B08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94F22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DAAF5" w14:textId="77777777" w:rsidR="007216ED" w:rsidRPr="00E22A0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47083" w14:textId="77777777" w:rsidR="007216ED" w:rsidRDefault="007216E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7216ED" w14:paraId="36F5736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9BD1E" w14:textId="77777777" w:rsidR="007216ED" w:rsidRDefault="007216ED" w:rsidP="007216E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8F3E1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60+305</w:t>
            </w:r>
          </w:p>
          <w:p w14:paraId="2EB0B942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89+925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FED7F" w14:textId="77777777" w:rsidR="007216ED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6F6C7" w14:textId="77777777" w:rsidR="007216ED" w:rsidRPr="00160207" w:rsidRDefault="007216ED">
            <w:pPr>
              <w:spacing w:before="40" w:after="40" w:line="360" w:lineRule="auto"/>
              <w:ind w:lef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A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 xml:space="preserve">x. </w:t>
            </w:r>
            <w:r>
              <w:rPr>
                <w:b/>
                <w:bCs/>
                <w:sz w:val="19"/>
                <w:szCs w:val="19"/>
                <w:lang w:val="ro-RO"/>
              </w:rPr>
              <w:t>s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t. Bistriţa Nord</w:t>
            </w:r>
            <w:r>
              <w:rPr>
                <w:b/>
                <w:bCs/>
                <w:sz w:val="19"/>
                <w:szCs w:val="19"/>
                <w:lang w:val="ro-RO"/>
              </w:rPr>
              <w:t xml:space="preserve"> 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-</w:t>
            </w:r>
          </w:p>
          <w:p w14:paraId="783621BB" w14:textId="77777777" w:rsidR="007216ED" w:rsidRDefault="007216E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A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 xml:space="preserve">x. </w:t>
            </w:r>
            <w:r>
              <w:rPr>
                <w:b/>
                <w:bCs/>
                <w:sz w:val="19"/>
                <w:szCs w:val="19"/>
                <w:lang w:val="ro-RO"/>
              </w:rPr>
              <w:t>s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t. Bistriţa</w:t>
            </w:r>
            <w:r>
              <w:rPr>
                <w:b/>
                <w:bCs/>
                <w:sz w:val="19"/>
                <w:szCs w:val="19"/>
                <w:lang w:val="ro-RO"/>
              </w:rPr>
              <w:t xml:space="preserve"> 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9036F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5A6F3" w14:textId="77777777" w:rsidR="007216ED" w:rsidRPr="007B5B08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261CA" w14:textId="77777777" w:rsidR="007216ED" w:rsidRDefault="007216E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E4DFD" w14:textId="77777777" w:rsidR="007216ED" w:rsidRPr="00E22A01" w:rsidRDefault="007216E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2A0F4" w14:textId="77777777" w:rsidR="007216ED" w:rsidRPr="00821666" w:rsidRDefault="007216E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821666">
              <w:rPr>
                <w:b/>
                <w:bCs/>
                <w:iCs/>
                <w:sz w:val="20"/>
                <w:lang w:val="ro-RO"/>
              </w:rPr>
              <w:t>*V</w:t>
            </w:r>
            <w:r>
              <w:rPr>
                <w:b/>
                <w:bCs/>
                <w:iCs/>
                <w:sz w:val="20"/>
                <w:lang w:val="ro-RO"/>
              </w:rPr>
              <w:t>alabil doar pentru trenurile de marfă remorcate cu locomotive DHC.</w:t>
            </w:r>
          </w:p>
        </w:tc>
      </w:tr>
    </w:tbl>
    <w:p w14:paraId="01590A32" w14:textId="77777777" w:rsidR="007216ED" w:rsidRDefault="007216ED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798971A4" w14:textId="77777777" w:rsidR="007216ED" w:rsidRDefault="007216ED" w:rsidP="0050463B">
      <w:pPr>
        <w:pStyle w:val="Heading1"/>
        <w:spacing w:line="360" w:lineRule="auto"/>
      </w:pPr>
      <w:r>
        <w:t>LINIA 422</w:t>
      </w:r>
    </w:p>
    <w:p w14:paraId="28D9A401" w14:textId="77777777" w:rsidR="007216ED" w:rsidRDefault="007216ED" w:rsidP="00A84178">
      <w:pPr>
        <w:pStyle w:val="Heading1"/>
        <w:spacing w:line="360" w:lineRule="auto"/>
        <w:rPr>
          <w:b w:val="0"/>
          <w:bCs w:val="0"/>
          <w:sz w:val="8"/>
        </w:rPr>
      </w:pPr>
      <w:r>
        <w:t>SALVA - SIGHETU MARMAŢIEI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1"/>
        <w:gridCol w:w="754"/>
        <w:gridCol w:w="2204"/>
        <w:gridCol w:w="870"/>
        <w:gridCol w:w="754"/>
        <w:gridCol w:w="870"/>
        <w:gridCol w:w="754"/>
        <w:gridCol w:w="2491"/>
      </w:tblGrid>
      <w:tr w:rsidR="007216ED" w14:paraId="583AA0DD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584EB" w14:textId="77777777" w:rsidR="007216ED" w:rsidRDefault="007216ED" w:rsidP="007216ED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8FAF1" w14:textId="77777777" w:rsidR="007216ED" w:rsidRDefault="007216ED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16+200</w:t>
            </w:r>
          </w:p>
          <w:p w14:paraId="773FEC01" w14:textId="77777777" w:rsidR="007216ED" w:rsidRDefault="007216ED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DD753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A79D2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Telciu - </w:t>
            </w:r>
          </w:p>
          <w:p w14:paraId="0F3051FF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Dealu Ștefăniței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65BE8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0BCEF" w14:textId="77777777" w:rsidR="007216ED" w:rsidRPr="00077620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CD4A5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6A425" w14:textId="77777777" w:rsidR="007216ED" w:rsidRPr="00077620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3EFFE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1CA3632B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A23F6" w14:textId="77777777" w:rsidR="007216ED" w:rsidRDefault="007216ED" w:rsidP="007216ED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280DD" w14:textId="77777777" w:rsidR="007216ED" w:rsidRDefault="007216ED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28+160</w:t>
            </w:r>
          </w:p>
          <w:p w14:paraId="529678B9" w14:textId="77777777" w:rsidR="007216ED" w:rsidRDefault="007216ED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28+320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23442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BCD1F" w14:textId="77777777" w:rsidR="007216ED" w:rsidRDefault="007216ED" w:rsidP="00742E3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Telciu - </w:t>
            </w:r>
          </w:p>
          <w:p w14:paraId="1DB915ED" w14:textId="77777777" w:rsidR="007216ED" w:rsidRDefault="007216ED" w:rsidP="00742E3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Dealu Ștefăniței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ADBB8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C0BA4" w14:textId="77777777" w:rsidR="007216ED" w:rsidRPr="00077620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77EB3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476FD" w14:textId="77777777" w:rsidR="007216ED" w:rsidRPr="00077620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59936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230FAF5D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02517" w14:textId="77777777" w:rsidR="007216ED" w:rsidRDefault="007216ED" w:rsidP="007216ED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BAD3C" w14:textId="77777777" w:rsidR="007216ED" w:rsidRDefault="007216ED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2+980</w:t>
            </w:r>
          </w:p>
          <w:p w14:paraId="6371B461" w14:textId="77777777" w:rsidR="007216ED" w:rsidRDefault="007216ED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1E86C" w14:textId="77777777" w:rsidR="007216ED" w:rsidRPr="00077620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</w:t>
            </w:r>
            <w:r w:rsidRPr="00077620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E4263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Leordina</w:t>
            </w:r>
            <w:r>
              <w:rPr>
                <w:b/>
                <w:bCs/>
                <w:sz w:val="20"/>
                <w:lang w:val="en-US"/>
              </w:rPr>
              <w:t xml:space="preserve"> –</w:t>
            </w:r>
          </w:p>
          <w:p w14:paraId="78A5B0EB" w14:textId="77777777" w:rsidR="007216ED" w:rsidRPr="002E25CE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Valea Vişeului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1293A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7414F" w14:textId="77777777" w:rsidR="007216ED" w:rsidRPr="00077620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11FC1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C27D4" w14:textId="77777777" w:rsidR="007216ED" w:rsidRPr="00077620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0A0A5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7216ED" w14:paraId="24ACA333" w14:textId="77777777">
        <w:trPr>
          <w:cantSplit/>
          <w:trHeight w:val="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738F6" w14:textId="77777777" w:rsidR="007216ED" w:rsidRDefault="007216ED" w:rsidP="007216ED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0F55C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1828C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9EA36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Sighetu Marmației</w:t>
            </w:r>
          </w:p>
          <w:p w14:paraId="254AD9AF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DCDAA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219+607</w:t>
            </w:r>
          </w:p>
          <w:p w14:paraId="3217CA5A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220+223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A9F22" w14:textId="77777777" w:rsidR="007216ED" w:rsidRPr="00077620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7BD48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55C81" w14:textId="77777777" w:rsidR="007216ED" w:rsidRPr="00077620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AA9B1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384E93FD" w14:textId="77777777" w:rsidR="007216ED" w:rsidRDefault="007216ED" w:rsidP="00380064">
      <w:pPr>
        <w:pStyle w:val="Heading1"/>
        <w:spacing w:line="360" w:lineRule="auto"/>
      </w:pPr>
      <w:r>
        <w:lastRenderedPageBreak/>
        <w:t>LINIA 500</w:t>
      </w:r>
    </w:p>
    <w:p w14:paraId="39902701" w14:textId="77777777" w:rsidR="007216ED" w:rsidRPr="00071303" w:rsidRDefault="007216ED" w:rsidP="00CE2DE0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PLOIEŞTI  SUD - ADJUD - VICŞANI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7216ED" w14:paraId="7C690000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51FE3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52F18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C6737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06500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31BF776F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A abătută, </w:t>
            </w:r>
          </w:p>
          <w:p w14:paraId="1955AD47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52901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2062C549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50 pe lungi-mea de 320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744A9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1B147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ADF3D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2F6F5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16ED" w14:paraId="5F73CB07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1E886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24582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14420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F466F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0F7DDCC1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  <w:p w14:paraId="6A8A9614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C5F6C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17, 19, 25, 31, 33 </w:t>
            </w:r>
          </w:p>
          <w:p w14:paraId="2CD58A20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0C9F1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FCDA2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0AAB4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16F9D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16ED" w14:paraId="4039A55C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0A215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6F7F6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54B38DC7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2FD56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D9141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A2942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D76C2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1C9A4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17843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F7A75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16ED" w14:paraId="4A5F1EE8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97F81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D63D5" w14:textId="77777777" w:rsidR="007216ED" w:rsidRDefault="007216ED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BD8D7" w14:textId="77777777" w:rsidR="007216ED" w:rsidRPr="00D33E71" w:rsidRDefault="007216ED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A90B1" w14:textId="77777777" w:rsidR="007216ED" w:rsidRDefault="007216ED" w:rsidP="0029005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D8EF1" w14:textId="77777777" w:rsidR="007216ED" w:rsidRDefault="007216ED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1C00A" w14:textId="77777777" w:rsidR="007216ED" w:rsidRDefault="007216ED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12FA7" w14:textId="77777777" w:rsidR="007216ED" w:rsidRDefault="007216ED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238DE26D" w14:textId="77777777" w:rsidR="007216ED" w:rsidRDefault="007216ED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43163" w14:textId="77777777" w:rsidR="007216ED" w:rsidRPr="00D33E71" w:rsidRDefault="007216ED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768E0" w14:textId="77777777" w:rsidR="007216ED" w:rsidRDefault="007216ED" w:rsidP="0029005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16ED" w14:paraId="6920926A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199B3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245B1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71+100</w:t>
            </w:r>
          </w:p>
          <w:p w14:paraId="76984CB9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4429A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BEF47" w14:textId="77777777" w:rsidR="007216ED" w:rsidRPr="0008670B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19"/>
                <w:szCs w:val="19"/>
              </w:rPr>
            </w:pPr>
            <w:r w:rsidRPr="0008670B">
              <w:rPr>
                <w:b/>
                <w:bCs/>
                <w:sz w:val="19"/>
                <w:szCs w:val="19"/>
              </w:rPr>
              <w:t>Hm Valea Călugărească</w:t>
            </w:r>
          </w:p>
          <w:p w14:paraId="6D574EC2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inclusiv zona aparatelor de cale</w:t>
            </w:r>
          </w:p>
          <w:p w14:paraId="49754BC2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81EE1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56990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FB29F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45A9A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47B72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16ED" w:rsidRPr="00456545" w14:paraId="381D25C4" w14:textId="77777777" w:rsidTr="004727FB">
        <w:trPr>
          <w:cantSplit/>
          <w:trHeight w:val="10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DC9B9" w14:textId="77777777" w:rsidR="007216ED" w:rsidRPr="00456545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0702F" w14:textId="77777777" w:rsidR="007216ED" w:rsidRPr="00456545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C9AD5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CBC76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06D6E7F7" w14:textId="77777777" w:rsidR="007216ED" w:rsidRPr="00456545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DB430" w14:textId="77777777" w:rsidR="007216ED" w:rsidRPr="00456545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67DE3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84F65" w14:textId="77777777" w:rsidR="007216ED" w:rsidRPr="00456545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ABF0B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FCB76" w14:textId="77777777" w:rsidR="007216ED" w:rsidRPr="00456545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216ED" w:rsidRPr="00456545" w14:paraId="1CC7A316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E9702" w14:textId="77777777" w:rsidR="007216ED" w:rsidRPr="00456545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41A84" w14:textId="77777777" w:rsidR="007216ED" w:rsidRPr="00456545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A1E49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89250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6631DEF4" w14:textId="77777777" w:rsidR="007216ED" w:rsidRPr="00456545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312F4" w14:textId="77777777" w:rsidR="007216ED" w:rsidRPr="00456545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AEC17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FF2D7" w14:textId="77777777" w:rsidR="007216ED" w:rsidRPr="00456545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3FCB3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21A4C" w14:textId="77777777" w:rsidR="007216ED" w:rsidRPr="00456545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216ED" w:rsidRPr="00456545" w14:paraId="3C088A04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855CA" w14:textId="77777777" w:rsidR="007216ED" w:rsidRPr="00456545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FF534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46BECF64" w14:textId="77777777" w:rsidR="007216ED" w:rsidRPr="00456545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700C7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596C6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1E862AE2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7EACF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7BE59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E2A2F" w14:textId="77777777" w:rsidR="007216ED" w:rsidRPr="00456545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51C59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D62EA" w14:textId="77777777" w:rsidR="007216ED" w:rsidRPr="00456545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216ED" w:rsidRPr="00456545" w14:paraId="21E2829A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3A195" w14:textId="77777777" w:rsidR="007216ED" w:rsidRPr="00456545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A9AB5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388DF9D5" w14:textId="77777777" w:rsidR="007216ED" w:rsidRPr="00456545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61F52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C5672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11ED1C19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BA5E6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858F2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9276F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22EAC044" w14:textId="77777777" w:rsidR="007216ED" w:rsidRPr="00456545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EBC9C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66039" w14:textId="77777777" w:rsidR="007216ED" w:rsidRPr="004143AF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7D64358" w14:textId="77777777" w:rsidR="007216ED" w:rsidRPr="00A3090B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A3090B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16ED" w:rsidRPr="00456545" w14:paraId="648C55DF" w14:textId="77777777">
        <w:trPr>
          <w:cantSplit/>
          <w:trHeight w:val="15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91C8C" w14:textId="77777777" w:rsidR="007216ED" w:rsidRPr="00456545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8EF18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92318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40C1C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62E17772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Cricov,</w:t>
            </w:r>
          </w:p>
          <w:p w14:paraId="7EB03231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Cricov </w:t>
            </w:r>
          </w:p>
          <w:p w14:paraId="48828394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și  Cricov - Inotești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E8F52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D0C5D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021E1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39008344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888F7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B4D96" w14:textId="77777777" w:rsidR="007216ED" w:rsidRPr="004143AF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7216ED" w:rsidRPr="00456545" w14:paraId="35B750EC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738CE" w14:textId="77777777" w:rsidR="007216ED" w:rsidRPr="00456545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B2D26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FDD74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F6C07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Cricov </w:t>
            </w:r>
          </w:p>
          <w:p w14:paraId="4CA02DEC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E875C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206B98FC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8B6BD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75D88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C0153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B9B9A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81D439B" w14:textId="77777777" w:rsidR="007216ED" w:rsidRPr="005F21B7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7216ED" w:rsidRPr="00456545" w14:paraId="0AE2EC09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84FBD" w14:textId="77777777" w:rsidR="007216ED" w:rsidRPr="00456545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7F5FA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45C60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89F93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Inotești </w:t>
            </w:r>
          </w:p>
          <w:p w14:paraId="48DE95EE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AA8E6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659E466F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10A16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CA7D6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F9F46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E14CD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530C42F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X.</w:t>
            </w:r>
          </w:p>
        </w:tc>
      </w:tr>
      <w:tr w:rsidR="007216ED" w:rsidRPr="00456545" w14:paraId="1600A803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5C825" w14:textId="77777777" w:rsidR="007216ED" w:rsidRPr="00456545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C1A18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1DEB7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9DDB5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Mizil</w:t>
            </w:r>
          </w:p>
          <w:p w14:paraId="29AB50AE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2FA94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2093D1AA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F2EB0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EFE2A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95E23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D2620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20C896B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7216ED" w:rsidRPr="00456545" w14:paraId="1445038E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A4246" w14:textId="77777777" w:rsidR="007216ED" w:rsidRPr="00456545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D4057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9F2F8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AD1C3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>St. Săhăteni, Linia 2 Directă, zona aparate cale Cap Y , peste sch.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DF9C8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42A0C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DF7A3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101+050</w:t>
            </w:r>
          </w:p>
          <w:p w14:paraId="6931E3A1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69944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29042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8179E">
              <w:rPr>
                <w:b/>
                <w:bCs/>
                <w:i/>
                <w:iCs/>
                <w:sz w:val="20"/>
              </w:rPr>
              <w:t>Afectează intrări - ieșiri St. Săhăteni, cap Y, peste sch. nr.6</w:t>
            </w:r>
          </w:p>
        </w:tc>
      </w:tr>
      <w:tr w:rsidR="007216ED" w:rsidRPr="00456545" w14:paraId="6B5E8117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60E51" w14:textId="77777777" w:rsidR="007216ED" w:rsidRPr="00456545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007F4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106+400</w:t>
            </w:r>
          </w:p>
          <w:p w14:paraId="19BDDCE8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110+500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06BC7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36D50" w14:textId="77777777" w:rsidR="007216ED" w:rsidRPr="0018179E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>Săhăteni</w:t>
            </w:r>
            <w:r>
              <w:rPr>
                <w:b/>
                <w:bCs/>
                <w:sz w:val="20"/>
              </w:rPr>
              <w:t xml:space="preserve"> - Ulmeni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55C7F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A4417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2D291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4BE98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0B6B7" w14:textId="77777777" w:rsidR="007216ED" w:rsidRPr="0018179E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16ED" w:rsidRPr="00456545" w14:paraId="5171EDC8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B3DCD" w14:textId="77777777" w:rsidR="007216ED" w:rsidRPr="00456545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EB16C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94ECF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1151E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Ulmeni</w:t>
            </w:r>
          </w:p>
          <w:p w14:paraId="37240966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95E4D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3CF39E6B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13ED1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3D0DC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06835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A7C64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282D893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și 5 st. Ulmeni, </w:t>
            </w:r>
          </w:p>
          <w:p w14:paraId="20BB6DD9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X.</w:t>
            </w:r>
          </w:p>
        </w:tc>
      </w:tr>
      <w:tr w:rsidR="007216ED" w14:paraId="3A0D36BA" w14:textId="77777777" w:rsidTr="004727FB">
        <w:trPr>
          <w:cantSplit/>
          <w:trHeight w:val="132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BE43B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F655B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01731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6A969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23EE0FAA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BC399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 </w:t>
            </w:r>
          </w:p>
          <w:p w14:paraId="4FEBB26D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2028E487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3DC38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42DA1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758CC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665C0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81A2FD9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5FAA5B0B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25738C37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5CD6DDF0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diagonala 54 - 70. </w:t>
            </w:r>
          </w:p>
        </w:tc>
      </w:tr>
      <w:tr w:rsidR="007216ED" w14:paraId="5E48176D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93EAF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6937F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53365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195BD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035A4ACE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47DD4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738C024F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 / 60</w:t>
            </w:r>
          </w:p>
          <w:p w14:paraId="5D4177CD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DCAEA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E4BDF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1942F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EB7AD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FA93134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58D16B0F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</w:t>
            </w:r>
          </w:p>
          <w:p w14:paraId="7505101D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6 - 15. </w:t>
            </w:r>
          </w:p>
        </w:tc>
      </w:tr>
      <w:tr w:rsidR="007216ED" w14:paraId="27DF42B5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7AA36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98587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128+750</w:t>
            </w:r>
          </w:p>
          <w:p w14:paraId="03545075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F45C2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41897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Buzău,</w:t>
            </w:r>
          </w:p>
          <w:p w14:paraId="38704607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Cap Y,</w:t>
            </w:r>
          </w:p>
          <w:p w14:paraId="463B470B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15C4B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E8747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8AD7F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4C0F9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BD025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83D046B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30, 18, 14, 12, 10 Cap Y.</w:t>
            </w:r>
          </w:p>
        </w:tc>
      </w:tr>
      <w:tr w:rsidR="007216ED" w14:paraId="71C68D59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ED852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D8EF7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28B27705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CB3C3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91B7A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3CFFF6C8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1, 7, 11.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B1A04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1F09B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84C65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7693F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D9CAF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 </w:t>
            </w:r>
          </w:p>
          <w:p w14:paraId="2AF0C51C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3 directă Hm. Boboc </w:t>
            </w:r>
          </w:p>
        </w:tc>
      </w:tr>
      <w:tr w:rsidR="007216ED" w14:paraId="13CA1373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988CA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19827" w14:textId="77777777" w:rsidR="007216ED" w:rsidRDefault="007216ED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70A27" w14:textId="77777777" w:rsidR="007216ED" w:rsidRDefault="007216ED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D48EB" w14:textId="77777777" w:rsidR="007216ED" w:rsidRDefault="007216ED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70633589" w14:textId="77777777" w:rsidR="007216ED" w:rsidRDefault="007216ED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5,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9C4A1" w14:textId="77777777" w:rsidR="007216ED" w:rsidRDefault="007216ED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911B4" w14:textId="77777777" w:rsidR="007216ED" w:rsidRDefault="007216ED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90F98" w14:textId="77777777" w:rsidR="007216ED" w:rsidRDefault="007216ED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4897EE98" w14:textId="77777777" w:rsidR="007216ED" w:rsidRDefault="007216ED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915CA" w14:textId="77777777" w:rsidR="007216ED" w:rsidRPr="00D33E71" w:rsidRDefault="007216ED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58E51" w14:textId="77777777" w:rsidR="007216ED" w:rsidRDefault="007216ED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II </w:t>
            </w:r>
          </w:p>
          <w:p w14:paraId="5C21B282" w14:textId="77777777" w:rsidR="007216ED" w:rsidRDefault="007216ED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2 directă Hm. Boboc </w:t>
            </w:r>
          </w:p>
        </w:tc>
      </w:tr>
      <w:tr w:rsidR="007216ED" w14:paraId="6E4573E1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8DDAC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CE07B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157+200</w:t>
            </w:r>
          </w:p>
          <w:p w14:paraId="107CB616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158+900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236F2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2AA4C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0FABEAEC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Râmnicu Sărat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013E2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7AF1F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63949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09DA0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C09ED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16ED" w14:paraId="0AD9216D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B7413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0E821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5975EAC4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C4490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EF63F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0D598FA1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7C491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CC78B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FE34F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00FEF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0338B" w14:textId="77777777" w:rsidR="007216ED" w:rsidRPr="004143AF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23262EAB" w14:textId="77777777" w:rsidR="007216ED" w:rsidRPr="004143AF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16ED" w14:paraId="3CAD3A4A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41B21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1943C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09411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D3AF2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195B4FE6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4F94E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CFB81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9595C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1025DB91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5058C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28FDC" w14:textId="77777777" w:rsidR="007216ED" w:rsidRPr="004143AF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26A5AB66" w14:textId="77777777" w:rsidR="007216ED" w:rsidRPr="004143AF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16ED" w14:paraId="1B9CB0DB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1FCFD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35ECF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9106D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80EA6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Râmnicu Sărat</w:t>
            </w:r>
          </w:p>
          <w:p w14:paraId="41E6C31B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prim. - 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7C39E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851F4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CB10A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0BDB3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A599E" w14:textId="77777777" w:rsidR="007216ED" w:rsidRPr="004143AF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7216ED" w14:paraId="7D461EB4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98CB6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80312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ACB63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98CED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 -</w:t>
            </w:r>
          </w:p>
          <w:p w14:paraId="0E803286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EEAA9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D4723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ED938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170+000</w:t>
            </w:r>
          </w:p>
          <w:p w14:paraId="341FE21B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1F874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56165" w14:textId="77777777" w:rsidR="007216ED" w:rsidRPr="004143AF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7216ED" w14:paraId="5D5860E1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4D661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10BCC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E72AA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1D0A2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4D0D8768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06F3C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80B17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E5755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939E2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E836B" w14:textId="77777777" w:rsidR="007216ED" w:rsidRPr="00534A55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4004846D" w14:textId="77777777" w:rsidR="007216ED" w:rsidRPr="00534A55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08591A73" w14:textId="77777777" w:rsidR="007216ED" w:rsidRPr="004143AF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7216ED" w14:paraId="4C6A17B2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96CEF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4D476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758DB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8A6EC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60C86BA6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696D3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4D61F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74950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46B0A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B2476" w14:textId="77777777" w:rsidR="007216ED" w:rsidRPr="00534A55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3B42CE29" w14:textId="77777777" w:rsidR="007216ED" w:rsidRPr="00534A55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0CEBC826" w14:textId="77777777" w:rsidR="007216ED" w:rsidRPr="00534A55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7216ED" w14:paraId="416D25B5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BE2DB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AA135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74A31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60EC5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 -</w:t>
            </w:r>
          </w:p>
          <w:p w14:paraId="1BC174A9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529BF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F60A0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AA49C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177+180</w:t>
            </w:r>
          </w:p>
          <w:p w14:paraId="7E3996E9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182+620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F693A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47DDC" w14:textId="77777777" w:rsidR="007216ED" w:rsidRPr="004143AF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7216ED" w14:paraId="175D2AC9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C77DC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EE3FF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DACDE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D849C" w14:textId="77777777" w:rsidR="007216ED" w:rsidRPr="000C4604" w:rsidRDefault="007216ED" w:rsidP="004727FB">
            <w:pPr>
              <w:spacing w:before="40" w:after="40" w:line="276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Hm 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524D9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FF359F2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45CE6CD5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21201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9760B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2815B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92F30" w14:textId="77777777" w:rsidR="007216ED" w:rsidRPr="000C4604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Nesemnalizată pe teren.</w:t>
            </w:r>
          </w:p>
          <w:p w14:paraId="426427F1" w14:textId="77777777" w:rsidR="007216ED" w:rsidRPr="004143AF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Afectează intrări - ieşiri la și de la linia 4 primiri/ expedieri Cap X Gugești</w:t>
            </w:r>
          </w:p>
        </w:tc>
      </w:tr>
      <w:tr w:rsidR="007216ED" w14:paraId="2911DB98" w14:textId="77777777" w:rsidTr="004727FB">
        <w:trPr>
          <w:cantSplit/>
          <w:trHeight w:val="3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F1983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2B525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C1E57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4B789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</w:t>
            </w:r>
          </w:p>
          <w:p w14:paraId="42D1EAFF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10597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03A3D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6FB79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186+450</w:t>
            </w:r>
          </w:p>
          <w:p w14:paraId="1ADA051C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2C6D5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2B40B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7216ED" w14:paraId="7F2016C6" w14:textId="77777777" w:rsidTr="004727FB">
        <w:trPr>
          <w:cantSplit/>
          <w:trHeight w:val="6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228A4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DEDED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187+000</w:t>
            </w:r>
          </w:p>
          <w:p w14:paraId="041D687B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190+400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DDFD1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04A6A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 Cotești și</w:t>
            </w:r>
          </w:p>
          <w:p w14:paraId="3AF39728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Cotești</w:t>
            </w:r>
          </w:p>
          <w:p w14:paraId="2DFA9A6C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2E041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1C7DF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DA0F0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3E962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D3867" w14:textId="77777777" w:rsidR="007216ED" w:rsidRPr="00BB30B6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63D9C585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peste sch. 1 și 7 </w:t>
            </w:r>
          </w:p>
          <w:p w14:paraId="347B740E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>Hm Cotești</w:t>
            </w:r>
            <w:r>
              <w:rPr>
                <w:b/>
                <w:bCs/>
                <w:i/>
                <w:sz w:val="20"/>
              </w:rPr>
              <w:t xml:space="preserve">, </w:t>
            </w:r>
            <w:r w:rsidRPr="00BB30B6">
              <w:rPr>
                <w:b/>
                <w:bCs/>
                <w:i/>
                <w:sz w:val="20"/>
              </w:rPr>
              <w:t>Cap X.</w:t>
            </w:r>
          </w:p>
        </w:tc>
      </w:tr>
      <w:tr w:rsidR="007216ED" w14:paraId="6B102831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69408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9B22D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535D2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EB273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Focşani</w:t>
            </w:r>
          </w:p>
          <w:p w14:paraId="5030B49A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D5514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5D801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C5C07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36530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DCAF7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16ED" w14:paraId="4B5206B1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2BE0F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232C5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289EE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24B8C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Focşani -</w:t>
            </w:r>
          </w:p>
          <w:p w14:paraId="7B491CC3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Putna Seacă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15C0D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53843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C3E81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199+300</w:t>
            </w:r>
          </w:p>
          <w:p w14:paraId="56169E5F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6959A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60EC9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16ED" w14:paraId="1CD811BB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78DB1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38D86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12393FCC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1412A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DA9BE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5D4C9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0F91E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19C0E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CD313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A61D6" w14:textId="77777777" w:rsidR="007216ED" w:rsidRPr="000C4604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>Afectează intrări - ieşiri peste sch. 3,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7,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11 Cap X  Putna Seacă</w:t>
            </w:r>
          </w:p>
        </w:tc>
      </w:tr>
      <w:tr w:rsidR="007216ED" w14:paraId="24D24E1F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CF53F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94235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DE0AB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0CBCD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73C7B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81FB0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47715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145939CC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B006E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C5414" w14:textId="77777777" w:rsidR="007216ED" w:rsidRPr="000C4604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 xml:space="preserve">Afectează intrări - ieşiri peste sch. </w:t>
            </w:r>
            <w:r>
              <w:rPr>
                <w:b/>
                <w:bCs/>
                <w:i/>
                <w:iCs/>
                <w:sz w:val="20"/>
              </w:rPr>
              <w:t>1, 5, 9</w:t>
            </w:r>
            <w:r w:rsidRPr="000C4604">
              <w:rPr>
                <w:b/>
                <w:bCs/>
                <w:i/>
                <w:iCs/>
                <w:sz w:val="20"/>
              </w:rPr>
              <w:t xml:space="preserve"> Cap X  Putna Seacă</w:t>
            </w:r>
          </w:p>
        </w:tc>
      </w:tr>
      <w:tr w:rsidR="007216ED" w14:paraId="79900F3D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BC059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EDBF0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54A87C93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FECF1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1B5B7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Putna Seacă  -</w:t>
            </w:r>
          </w:p>
          <w:p w14:paraId="6AD4F0FD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E0D01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592D7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F13C7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1A3692AF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611CD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5B13A" w14:textId="77777777" w:rsidR="007216ED" w:rsidRPr="004143AF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456CCA0C" w14:textId="77777777" w:rsidR="007216ED" w:rsidRPr="006C1F61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C1F6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16ED" w14:paraId="28A1BF55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5920B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085A4" w14:textId="77777777" w:rsidR="007216ED" w:rsidRDefault="007216ED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3AFA9" w14:textId="77777777" w:rsidR="007216ED" w:rsidRDefault="007216ED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69A06" w14:textId="77777777" w:rsidR="007216ED" w:rsidRDefault="007216ED" w:rsidP="002B7A9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F916D" w14:textId="77777777" w:rsidR="007216ED" w:rsidRDefault="007216ED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AD3BF" w14:textId="77777777" w:rsidR="007216ED" w:rsidRDefault="007216ED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A155D" w14:textId="77777777" w:rsidR="007216ED" w:rsidRDefault="007216ED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2557E" w14:textId="77777777" w:rsidR="007216ED" w:rsidRDefault="007216ED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6B245" w14:textId="77777777" w:rsidR="007216ED" w:rsidRPr="004143AF" w:rsidRDefault="007216ED" w:rsidP="002B7A96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7216ED" w14:paraId="324E58AD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5F78B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67D45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07784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5C650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5D036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1B036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1E68D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68E62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1134D" w14:textId="77777777" w:rsidR="007216ED" w:rsidRPr="004143AF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7216ED" w14:paraId="42CBA10E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CA750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B5FF6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47BD272D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4CCC7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0C98E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Pădureni Putna -</w:t>
            </w:r>
          </w:p>
          <w:p w14:paraId="00C12F92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AA592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E87FD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3D1DD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5E46B817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13C05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87AB5" w14:textId="77777777" w:rsidR="007216ED" w:rsidRPr="004143AF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143AF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2BC86B5D" w14:textId="77777777" w:rsidR="007216ED" w:rsidRPr="00D84BDE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16ED" w14:paraId="4890F0F7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E80DD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24B8C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6EA8E23E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C610D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42BBA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36AE7003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BFD3A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E879E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5814E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E5D10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4EC7A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7216ED" w14:paraId="56EB84CD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91C1A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8129E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F3D4C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F56DD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53C43659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5DAE9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BE9AC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03AD5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5D2DE4EE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45959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491D5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7216ED" w14:paraId="66457E6E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27FF2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327BB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7E8FA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1B9ED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3A56A3B9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3B5E4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5CF5C2D2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FC7B5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D474B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4C83D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28447" w14:textId="77777777" w:rsidR="007216ED" w:rsidRPr="00534C03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Nesemnalizată pe teren.</w:t>
            </w:r>
          </w:p>
          <w:p w14:paraId="701999DE" w14:textId="77777777" w:rsidR="007216ED" w:rsidRPr="00534C03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2130C014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la linia 2 primiri - expedieri, Cap X.</w:t>
            </w:r>
          </w:p>
        </w:tc>
      </w:tr>
      <w:tr w:rsidR="007216ED" w14:paraId="3708880A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02086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C70FF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1447C8F2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4AB61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F7C4E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 -</w:t>
            </w:r>
          </w:p>
          <w:p w14:paraId="1B30B4E6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Adjud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898FF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24661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2C59C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1123F1BA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D3062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5E1D6" w14:textId="77777777" w:rsidR="007216ED" w:rsidRPr="004143AF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0425BE77" w14:textId="77777777" w:rsidR="007216ED" w:rsidRPr="00D84BDE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16ED" w14:paraId="08037289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7B2EF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869B9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242+100</w:t>
            </w:r>
          </w:p>
          <w:p w14:paraId="0E7C8B18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0C3A0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DBBE5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156E3A2D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Tranzit, </w:t>
            </w:r>
          </w:p>
          <w:p w14:paraId="40BA9F19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65840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464BF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9B088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60D47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8154A" w14:textId="77777777" w:rsidR="007216ED" w:rsidRPr="001F07B1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2B459013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peste sch. 5 st. Adjud, </w:t>
            </w:r>
          </w:p>
          <w:p w14:paraId="26B4FABA" w14:textId="77777777" w:rsidR="007216ED" w:rsidRPr="004143AF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>Gr. Tranzit, Cap X.</w:t>
            </w:r>
          </w:p>
        </w:tc>
      </w:tr>
      <w:tr w:rsidR="007216ED" w14:paraId="697E053E" w14:textId="77777777" w:rsidTr="004727FB">
        <w:trPr>
          <w:cantSplit/>
          <w:trHeight w:val="125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DB7C2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F339D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BF955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90FE9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68C45C45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4C25E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4771814A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9D85C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E3184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E649B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64502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11 - 38  </w:t>
            </w:r>
          </w:p>
          <w:p w14:paraId="06622822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şi </w:t>
            </w:r>
          </w:p>
          <w:p w14:paraId="7EAA61FC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intrări - ieşiri din Bucla III Pufeşti în Grupa B.</w:t>
            </w:r>
          </w:p>
        </w:tc>
      </w:tr>
      <w:tr w:rsidR="007216ED" w14:paraId="32B9AC25" w14:textId="77777777" w:rsidTr="004727FB">
        <w:trPr>
          <w:cantSplit/>
          <w:trHeight w:val="124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C0FBD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494EF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27569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EF5C9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50A82C82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0673E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645A492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72FDD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3D4F3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D59CD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ADA0C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84BF0A0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25 - 28  </w:t>
            </w:r>
          </w:p>
          <w:p w14:paraId="045B041E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7216ED" w14:paraId="5823C859" w14:textId="77777777" w:rsidTr="004727FB">
        <w:trPr>
          <w:cantSplit/>
          <w:trHeight w:val="59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DD897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AE7D4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C9B16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68A7D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656B9BAC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01383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139765B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E854F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CF21A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0B773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A6EC0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CB78986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15 - 24 Gr. B.</w:t>
            </w:r>
          </w:p>
        </w:tc>
      </w:tr>
      <w:tr w:rsidR="007216ED" w14:paraId="24372D94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9E31C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A8EC7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42776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A9210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1D52527F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38E13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E7B18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51BDD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AC673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C0976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B53CBFB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14 - 18 </w:t>
            </w:r>
          </w:p>
          <w:p w14:paraId="58C54D66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7216ED" w14:paraId="3687C571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C5357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622DE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49F00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4A29B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240F0BD2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54643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5636A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3A2B6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60BB7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C3F07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BEAB753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27 și 28 Cap X.</w:t>
            </w:r>
          </w:p>
        </w:tc>
      </w:tr>
      <w:tr w:rsidR="007216ED" w14:paraId="7211100E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E552C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639A5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E65C7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36047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22C16D98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B, 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625F9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83BC5C8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F5B1B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6DF4C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11AD5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F4E5F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2 Tragere, liniile 3 - 6  </w:t>
            </w:r>
          </w:p>
          <w:p w14:paraId="23FE690E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 Grupa D şi intrări - ieşiri la toate liniile din Grupa B Cap X.</w:t>
            </w:r>
          </w:p>
        </w:tc>
      </w:tr>
      <w:tr w:rsidR="007216ED" w14:paraId="15FF4175" w14:textId="77777777" w:rsidTr="004727FB">
        <w:trPr>
          <w:cantSplit/>
          <w:trHeight w:val="38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1DE5A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BE083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0D5CF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74656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46320671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DF58B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66319CD3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A47DC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38A67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17633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041C4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DE7E1BC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– 6 </w:t>
            </w:r>
          </w:p>
          <w:p w14:paraId="63CBA17E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7216ED" w14:paraId="20CD3C8D" w14:textId="77777777" w:rsidTr="004727FB">
        <w:trPr>
          <w:cantSplit/>
          <w:trHeight w:val="101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EE171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BB83E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7F6AB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ED749" w14:textId="77777777" w:rsidR="007216ED" w:rsidRPr="00AD0C48" w:rsidRDefault="007216ED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AD0C48">
              <w:rPr>
                <w:rFonts w:ascii="Times New Roman" w:hAnsi="Times New Roman"/>
                <w:spacing w:val="-4"/>
              </w:rPr>
              <w:t>St. Adjud Grupa Tranzit</w:t>
            </w:r>
          </w:p>
          <w:p w14:paraId="4D55EB34" w14:textId="77777777" w:rsidR="007216ED" w:rsidRPr="00AD0C48" w:rsidRDefault="007216ED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D0214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DB5B172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 / 89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5701B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A81DE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4F51E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C6713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AEB224F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9902BCF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10 - 13 </w:t>
            </w:r>
          </w:p>
          <w:p w14:paraId="1AED6876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7216ED" w14:paraId="22BCEA22" w14:textId="77777777" w:rsidTr="004727FB">
        <w:trPr>
          <w:cantSplit/>
          <w:trHeight w:val="14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8C436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C4767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BF097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9B734" w14:textId="77777777" w:rsidR="007216ED" w:rsidRDefault="007216ED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3F464AE4" w14:textId="77777777" w:rsidR="007216ED" w:rsidRDefault="007216ED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liniile 13 şi 14</w:t>
            </w:r>
          </w:p>
          <w:p w14:paraId="06B3D031" w14:textId="77777777" w:rsidR="007216ED" w:rsidRDefault="007216ED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primiri - expedieri</w:t>
            </w:r>
          </w:p>
          <w:p w14:paraId="3B46A697" w14:textId="77777777" w:rsidR="007216ED" w:rsidRPr="002532C4" w:rsidRDefault="007216ED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1D0F0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9581C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60A9A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1AD62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5509B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D023981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13 şi 14 </w:t>
            </w:r>
          </w:p>
          <w:p w14:paraId="4964D29E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X</w:t>
            </w:r>
          </w:p>
          <w:p w14:paraId="3BF0DF8D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ambele poziţii ale schimbătorului numărul 61.</w:t>
            </w:r>
          </w:p>
        </w:tc>
      </w:tr>
      <w:tr w:rsidR="007216ED" w14:paraId="381E196E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EDFE3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FD084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F5BFA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861C1" w14:textId="77777777" w:rsidR="007216ED" w:rsidRDefault="007216ED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558B2472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202A7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82 / 86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CA752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BC8C9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29240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162D1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B989CED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11 - 13  </w:t>
            </w:r>
          </w:p>
          <w:p w14:paraId="58C9285B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7216ED" w14:paraId="2274160E" w14:textId="77777777" w:rsidTr="004727FB">
        <w:trPr>
          <w:cantSplit/>
          <w:trHeight w:val="2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259CA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B8981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6DBBA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83B73" w14:textId="77777777" w:rsidR="007216ED" w:rsidRDefault="007216ED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02CD6C32" w14:textId="77777777" w:rsidR="007216ED" w:rsidRPr="0037264C" w:rsidRDefault="007216ED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7264C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C5D3C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70 /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17A93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83796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95BB1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F8C37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3D2D792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8 - 14</w:t>
            </w:r>
          </w:p>
          <w:p w14:paraId="7AA4E1B7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7216ED" w14:paraId="4895B086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ED234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2FACB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C18C8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FA519" w14:textId="77777777" w:rsidR="007216ED" w:rsidRDefault="007216ED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436D6DE6" w14:textId="77777777" w:rsidR="007216ED" w:rsidRPr="003A070D" w:rsidRDefault="007216ED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A070D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DE4C6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E6011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82160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5385D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0357C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8E08687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  St. Adjud Grupa Tranzit Cap Y.</w:t>
            </w:r>
          </w:p>
        </w:tc>
      </w:tr>
      <w:tr w:rsidR="007216ED" w14:paraId="135986DD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1E976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6131C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7D856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339CD" w14:textId="77777777" w:rsidR="007216ED" w:rsidRDefault="007216ED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18DD5028" w14:textId="77777777" w:rsidR="007216ED" w:rsidRPr="00F401CD" w:rsidRDefault="007216ED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C</w:t>
            </w:r>
            <w:r w:rsidRPr="00F401CD">
              <w:rPr>
                <w:rFonts w:ascii="Times New Roman" w:hAnsi="Times New Roman"/>
                <w:bCs w:val="0"/>
              </w:rPr>
              <w:t>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8CA78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46 </w:t>
            </w:r>
          </w:p>
          <w:p w14:paraId="525C69C9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3182A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2DC6D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EFAEA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CE17C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4F34343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8 - 13 </w:t>
            </w:r>
          </w:p>
          <w:p w14:paraId="43684CDD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7216ED" w14:paraId="27CE90BE" w14:textId="77777777" w:rsidTr="004727FB">
        <w:trPr>
          <w:cantSplit/>
          <w:trHeight w:val="4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7982F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6435B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2AC57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A3482" w14:textId="77777777" w:rsidR="007216ED" w:rsidRDefault="007216ED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4F1D5431" w14:textId="77777777" w:rsidR="007216ED" w:rsidRDefault="007216ED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 xml:space="preserve">linia 7 </w:t>
            </w:r>
          </w:p>
          <w:p w14:paraId="3333AFA6" w14:textId="77777777" w:rsidR="007216ED" w:rsidRDefault="007216ED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63098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32762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AD796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D4812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2A552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72CF8E8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7</w:t>
            </w:r>
          </w:p>
          <w:p w14:paraId="2355A603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7216ED" w14:paraId="2A323D62" w14:textId="77777777" w:rsidTr="004727FB">
        <w:trPr>
          <w:cantSplit/>
          <w:trHeight w:val="10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37FB9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7A69C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F96AD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422D1" w14:textId="77777777" w:rsidR="007216ED" w:rsidRDefault="007216ED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36D8A011" w14:textId="77777777" w:rsidR="007216ED" w:rsidRDefault="007216ED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linia 13</w:t>
            </w:r>
          </w:p>
          <w:p w14:paraId="2F81747C" w14:textId="77777777" w:rsidR="007216ED" w:rsidRDefault="007216ED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  <w:p w14:paraId="145E7764" w14:textId="77777777" w:rsidR="007216ED" w:rsidRPr="002532C4" w:rsidRDefault="007216ED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6EF9A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Ax Staţie până la T.D.J. 90 / 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2AA3C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9779F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ECE99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8BA7E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19757BA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13</w:t>
            </w:r>
          </w:p>
          <w:p w14:paraId="660D603F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Y.</w:t>
            </w:r>
          </w:p>
        </w:tc>
      </w:tr>
      <w:tr w:rsidR="007216ED" w14:paraId="1D8A30EA" w14:textId="77777777" w:rsidTr="004727FB">
        <w:trPr>
          <w:cantSplit/>
          <w:trHeight w:val="6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9B30A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669B0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163B8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B816E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75112EE7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13ADF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13/17-19-33/35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C46AA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FD6CD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057CF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551CD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accesul</w:t>
            </w:r>
          </w:p>
          <w:p w14:paraId="3DE008C1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linia 2 directă</w:t>
            </w:r>
          </w:p>
          <w:p w14:paraId="56BCA170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1 - 12 Marfă. </w:t>
            </w:r>
          </w:p>
        </w:tc>
      </w:tr>
      <w:tr w:rsidR="007216ED" w14:paraId="18BA4EE8" w14:textId="77777777" w:rsidTr="004727FB">
        <w:trPr>
          <w:cantSplit/>
          <w:trHeight w:val="47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331B6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6EF82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F0048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A8A85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76D0EB47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EF043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422B7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4A14A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C99C8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457E9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481D5FB5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sch.76,  </w:t>
            </w:r>
          </w:p>
          <w:p w14:paraId="29ED8955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7216ED" w14:paraId="2546C092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1E9A1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CAD0A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73385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05BD1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4FFF4D59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722E1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1D986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29D9C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5186E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6F4A0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17D36E9A" w14:textId="77777777" w:rsidR="007216ED" w:rsidRPr="00CB3447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 .</w:t>
            </w:r>
          </w:p>
        </w:tc>
      </w:tr>
      <w:tr w:rsidR="007216ED" w14:paraId="1DBE6778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6647A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96214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4773B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EBD5F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Bacău -</w:t>
            </w:r>
          </w:p>
          <w:p w14:paraId="5F239C0F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6CE47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46A0A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4B900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308+677</w:t>
            </w:r>
          </w:p>
          <w:p w14:paraId="04DA3E1F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308+893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DEE53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CAF6F" w14:textId="77777777" w:rsidR="007216ED" w:rsidRPr="004143AF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6E30187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16ED" w14:paraId="562D0810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42EC0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25284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478D4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C45EA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Galbeni, 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3073D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11</w:t>
            </w:r>
          </w:p>
          <w:p w14:paraId="3E1971D9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ax stația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15EA1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84DAA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819F1" w14:textId="77777777" w:rsidR="007216ED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832AE" w14:textId="77777777" w:rsidR="007216ED" w:rsidRPr="004143AF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7216ED" w14:paraId="2334C7C7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B3943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084F3" w14:textId="77777777" w:rsidR="007216ED" w:rsidRDefault="007216ED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92E4D" w14:textId="77777777" w:rsidR="007216ED" w:rsidRPr="00D33E71" w:rsidRDefault="007216ED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21984" w14:textId="77777777" w:rsidR="007216ED" w:rsidRDefault="007216ED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29F992C1" w14:textId="77777777" w:rsidR="007216ED" w:rsidRDefault="007216ED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FB99F" w14:textId="77777777" w:rsidR="007216ED" w:rsidRDefault="007216ED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0FBDA" w14:textId="77777777" w:rsidR="007216ED" w:rsidRDefault="007216ED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AB409" w14:textId="77777777" w:rsidR="007216ED" w:rsidRDefault="007216ED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98EF1" w14:textId="77777777" w:rsidR="007216ED" w:rsidRDefault="007216ED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D8CF0" w14:textId="77777777" w:rsidR="007216ED" w:rsidRPr="004143AF" w:rsidRDefault="007216ED" w:rsidP="00D3024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Nesemnalizată pe teren.</w:t>
            </w:r>
          </w:p>
        </w:tc>
      </w:tr>
      <w:tr w:rsidR="007216ED" w14:paraId="5B3D1F3C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0E90C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93D56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2ED20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FB926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7C8E9615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09513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3ADAD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AB364" w14:textId="77777777" w:rsidR="007216ED" w:rsidRDefault="007216E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0F299" w14:textId="77777777" w:rsidR="007216ED" w:rsidRPr="00D33E71" w:rsidRDefault="007216E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7A762" w14:textId="77777777" w:rsidR="007216ED" w:rsidRDefault="007216E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7216ED" w14:paraId="26024223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42952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2178B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354+300</w:t>
            </w:r>
          </w:p>
          <w:p w14:paraId="4F1DE06C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360+800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78087" w14:textId="77777777" w:rsidR="007216ED" w:rsidRPr="00D33E71" w:rsidRDefault="007216E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A8719" w14:textId="77777777" w:rsidR="007216ED" w:rsidRDefault="007216E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Cap Y St. Săbăoani, </w:t>
            </w:r>
          </w:p>
          <w:p w14:paraId="0A2D8B93" w14:textId="77777777" w:rsidR="007216ED" w:rsidRDefault="007216E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Săbăoani – Mircești și linia 3 directă Cap X St. Mircești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03071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F0EB4" w14:textId="77777777" w:rsidR="007216ED" w:rsidRPr="00D33E71" w:rsidRDefault="007216E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3FD50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9AB85" w14:textId="77777777" w:rsidR="007216ED" w:rsidRPr="00D33E71" w:rsidRDefault="007216E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5F5C4" w14:textId="77777777" w:rsidR="007216ED" w:rsidRDefault="007216E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de 1000Hz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7216ED" w14:paraId="763B8913" w14:textId="77777777" w:rsidTr="004727FB">
        <w:trPr>
          <w:cantSplit/>
          <w:trHeight w:val="8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FFBB3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7EAB3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3CBB8" w14:textId="77777777" w:rsidR="007216ED" w:rsidRPr="00D33E71" w:rsidRDefault="007216E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AFA88" w14:textId="77777777" w:rsidR="007216ED" w:rsidRDefault="007216E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Paşcani Triaj</w:t>
            </w:r>
          </w:p>
          <w:p w14:paraId="79A9FF15" w14:textId="77777777" w:rsidR="007216ED" w:rsidRDefault="007216E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6B - 12B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BB401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54915" w14:textId="77777777" w:rsidR="007216ED" w:rsidRPr="00D33E71" w:rsidRDefault="007216E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15F62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4E149" w14:textId="77777777" w:rsidR="007216ED" w:rsidRPr="00D33E71" w:rsidRDefault="007216E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36736" w14:textId="77777777" w:rsidR="007216ED" w:rsidRDefault="007216E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16ED" w14:paraId="5D7C1140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68946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D2782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18157" w14:textId="77777777" w:rsidR="007216ED" w:rsidRPr="00D33E71" w:rsidRDefault="007216E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BBBA6" w14:textId="77777777" w:rsidR="007216ED" w:rsidRDefault="007216E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Dolhasca</w:t>
            </w:r>
          </w:p>
          <w:p w14:paraId="6DDAAF5C" w14:textId="77777777" w:rsidR="007216ED" w:rsidRDefault="007216E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65760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300ED" w14:textId="77777777" w:rsidR="007216ED" w:rsidRPr="00D33E71" w:rsidRDefault="007216E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7521A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5664C" w14:textId="77777777" w:rsidR="007216ED" w:rsidRPr="00D33E71" w:rsidRDefault="007216E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22396" w14:textId="77777777" w:rsidR="007216ED" w:rsidRDefault="007216E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16ED" w14:paraId="761ECFB9" w14:textId="77777777" w:rsidTr="004727FB">
        <w:trPr>
          <w:cantSplit/>
          <w:trHeight w:val="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EA37B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2A0B7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C7036" w14:textId="77777777" w:rsidR="007216ED" w:rsidRPr="00D33E71" w:rsidRDefault="007216E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99876" w14:textId="77777777" w:rsidR="007216ED" w:rsidRDefault="007216E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Liteni</w:t>
            </w:r>
          </w:p>
          <w:p w14:paraId="0BAAE6B3" w14:textId="77777777" w:rsidR="007216ED" w:rsidRDefault="007216E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11002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4AFF24B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F11B8" w14:textId="77777777" w:rsidR="007216ED" w:rsidRPr="00D33E71" w:rsidRDefault="007216E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79DF4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378DF" w14:textId="77777777" w:rsidR="007216ED" w:rsidRPr="00D33E71" w:rsidRDefault="007216E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0FE0B" w14:textId="77777777" w:rsidR="007216ED" w:rsidRDefault="007216E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16ED" w14:paraId="77AD5822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3E359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5799D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76348" w14:textId="77777777" w:rsidR="007216ED" w:rsidRPr="00D33E71" w:rsidRDefault="007216E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8CD0B" w14:textId="77777777" w:rsidR="007216ED" w:rsidRDefault="007216E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79EF23FE" w14:textId="77777777" w:rsidR="007216ED" w:rsidRDefault="007216E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4B0FF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4470BDD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F0655" w14:textId="77777777" w:rsidR="007216ED" w:rsidRPr="00D33E71" w:rsidRDefault="007216E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2DE32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2EC8C" w14:textId="77777777" w:rsidR="007216ED" w:rsidRPr="00D33E71" w:rsidRDefault="007216E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97C2B" w14:textId="77777777" w:rsidR="007216ED" w:rsidRDefault="007216E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16ED" w14:paraId="7901E1C3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AFA60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40F9D" w14:textId="77777777" w:rsidR="007216ED" w:rsidRDefault="007216ED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7D299" w14:textId="77777777" w:rsidR="007216ED" w:rsidRPr="00D33E71" w:rsidRDefault="007216ED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72C3E" w14:textId="77777777" w:rsidR="007216ED" w:rsidRDefault="007216ED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6C293F9B" w14:textId="77777777" w:rsidR="007216ED" w:rsidRDefault="007216ED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A0B88" w14:textId="77777777" w:rsidR="007216ED" w:rsidRDefault="007216ED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6191B60" w14:textId="77777777" w:rsidR="007216ED" w:rsidRDefault="007216ED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C09D6" w14:textId="77777777" w:rsidR="007216ED" w:rsidRPr="00D33E71" w:rsidRDefault="007216ED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26063" w14:textId="77777777" w:rsidR="007216ED" w:rsidRDefault="007216ED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8835E" w14:textId="77777777" w:rsidR="007216ED" w:rsidRPr="00D33E71" w:rsidRDefault="007216ED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478FB" w14:textId="77777777" w:rsidR="007216ED" w:rsidRDefault="007216ED" w:rsidP="00EB05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16ED" w14:paraId="6BF31133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EF8F7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1F0C7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EBBFD" w14:textId="77777777" w:rsidR="007216ED" w:rsidRPr="00D33E71" w:rsidRDefault="007216E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EAD81" w14:textId="77777777" w:rsidR="007216ED" w:rsidRDefault="007216E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58B3217A" w14:textId="77777777" w:rsidR="007216ED" w:rsidRDefault="007216E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829A6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902A777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15DF31E9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2E8A7B88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11B1D99D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62144" w14:textId="77777777" w:rsidR="007216ED" w:rsidRPr="00D33E71" w:rsidRDefault="007216E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7279C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779E4" w14:textId="77777777" w:rsidR="007216ED" w:rsidRPr="00D33E71" w:rsidRDefault="007216E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C0129" w14:textId="77777777" w:rsidR="007216ED" w:rsidRDefault="007216E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28559DC" w14:textId="77777777" w:rsidR="007216ED" w:rsidRDefault="007216E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</w:t>
            </w:r>
          </w:p>
          <w:p w14:paraId="10D53034" w14:textId="77777777" w:rsidR="007216ED" w:rsidRDefault="007216E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numai la parcursuri peste sch. nr. 1, 3, 5 şi 7 </w:t>
            </w:r>
          </w:p>
          <w:p w14:paraId="5DA70837" w14:textId="77777777" w:rsidR="007216ED" w:rsidRDefault="007216E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poziţie abătută.</w:t>
            </w:r>
          </w:p>
        </w:tc>
      </w:tr>
      <w:tr w:rsidR="007216ED" w14:paraId="329B9052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7CEF5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B698A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CB97B" w14:textId="77777777" w:rsidR="007216ED" w:rsidRPr="00D33E71" w:rsidRDefault="007216E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4A887" w14:textId="77777777" w:rsidR="007216ED" w:rsidRDefault="007216E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17324532" w14:textId="77777777" w:rsidR="007216ED" w:rsidRDefault="007216E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55644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B7D5E" w14:textId="77777777" w:rsidR="007216ED" w:rsidRPr="00D33E71" w:rsidRDefault="007216E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552FF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DBDED" w14:textId="77777777" w:rsidR="007216ED" w:rsidRPr="00D33E71" w:rsidRDefault="007216E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C1D44" w14:textId="77777777" w:rsidR="007216ED" w:rsidRDefault="007216E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7216ED" w14:paraId="2EE19CD0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C72BB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A3AB7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B3C98" w14:textId="77777777" w:rsidR="007216ED" w:rsidRPr="00D33E71" w:rsidRDefault="007216E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08350" w14:textId="77777777" w:rsidR="007216ED" w:rsidRDefault="007216E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620A63B6" w14:textId="77777777" w:rsidR="007216ED" w:rsidRDefault="007216E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01A2E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019211D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83D8A" w14:textId="77777777" w:rsidR="007216ED" w:rsidRPr="00D33E71" w:rsidRDefault="007216E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D8F1B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7CC96" w14:textId="77777777" w:rsidR="007216ED" w:rsidRPr="00D33E71" w:rsidRDefault="007216E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05ECD" w14:textId="77777777" w:rsidR="007216ED" w:rsidRDefault="007216E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16ED" w14:paraId="1E8D8BB1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9B634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F9CD1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FD30C" w14:textId="77777777" w:rsidR="007216ED" w:rsidRPr="00D33E71" w:rsidRDefault="007216E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03406" w14:textId="77777777" w:rsidR="007216ED" w:rsidRDefault="007216E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47F89AA7" w14:textId="77777777" w:rsidR="007216ED" w:rsidRDefault="007216E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1D5A8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097E5178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la </w:t>
            </w:r>
          </w:p>
          <w:p w14:paraId="4E082E5A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</w:t>
            </w:r>
          </w:p>
          <w:p w14:paraId="2AE710A8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6CE53" w14:textId="77777777" w:rsidR="007216ED" w:rsidRPr="00D33E71" w:rsidRDefault="007216E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6496D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BBD6E" w14:textId="77777777" w:rsidR="007216ED" w:rsidRPr="00D33E71" w:rsidRDefault="007216E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EEED7" w14:textId="77777777" w:rsidR="007216ED" w:rsidRDefault="007216E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16ED" w14:paraId="51D7143A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4DA1F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0A26B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39D78" w14:textId="77777777" w:rsidR="007216ED" w:rsidRPr="00D33E71" w:rsidRDefault="007216E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CB9B7" w14:textId="77777777" w:rsidR="007216ED" w:rsidRDefault="007216E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12ADA4DF" w14:textId="77777777" w:rsidR="007216ED" w:rsidRDefault="007216E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AB2CA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0BC9B691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546DA195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0CDCA0DB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3AF3A" w14:textId="77777777" w:rsidR="007216ED" w:rsidRPr="00D33E71" w:rsidRDefault="007216E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60A5B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80712" w14:textId="77777777" w:rsidR="007216ED" w:rsidRPr="00D33E71" w:rsidRDefault="007216E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4185B" w14:textId="77777777" w:rsidR="007216ED" w:rsidRDefault="007216E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16ED" w14:paraId="0A0B1629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FE59D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88B22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E5BAF" w14:textId="77777777" w:rsidR="007216ED" w:rsidRPr="00D33E71" w:rsidRDefault="007216E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03B96" w14:textId="77777777" w:rsidR="007216ED" w:rsidRDefault="007216E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389AE2BA" w14:textId="77777777" w:rsidR="007216ED" w:rsidRDefault="007216E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8CF5D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7FBCC" w14:textId="77777777" w:rsidR="007216ED" w:rsidRDefault="007216E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3B938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579C8" w14:textId="77777777" w:rsidR="007216ED" w:rsidRPr="00D33E71" w:rsidRDefault="007216E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D985E" w14:textId="77777777" w:rsidR="007216ED" w:rsidRDefault="007216E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16ED" w14:paraId="7B33A1D7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DD0D3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115C1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465+500</w:t>
            </w:r>
          </w:p>
          <w:p w14:paraId="684C648D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A7473" w14:textId="77777777" w:rsidR="007216ED" w:rsidRPr="00D33E71" w:rsidRDefault="007216E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249F3" w14:textId="77777777" w:rsidR="007216ED" w:rsidRDefault="007216ED" w:rsidP="00E75F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71ABD7E0" w14:textId="77777777" w:rsidR="007216ED" w:rsidRDefault="007216ED" w:rsidP="00E75F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59C17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217F6" w14:textId="77777777" w:rsidR="007216ED" w:rsidRDefault="007216E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E3100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AB7C7" w14:textId="77777777" w:rsidR="007216ED" w:rsidRPr="00D33E71" w:rsidRDefault="007216E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8FAA0" w14:textId="77777777" w:rsidR="007216ED" w:rsidRDefault="007216E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Restricție protecție lucrări electrificare.</w:t>
            </w:r>
          </w:p>
        </w:tc>
      </w:tr>
      <w:tr w:rsidR="007216ED" w14:paraId="4D864598" w14:textId="77777777" w:rsidTr="004727FB">
        <w:trPr>
          <w:cantSplit/>
          <w:trHeight w:val="2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4AD85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176E6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B1625" w14:textId="77777777" w:rsidR="007216ED" w:rsidRPr="00D33E71" w:rsidRDefault="007216E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D52F2" w14:textId="77777777" w:rsidR="007216ED" w:rsidRDefault="007216E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5443EF05" w14:textId="77777777" w:rsidR="007216ED" w:rsidRDefault="007216E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57C3D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7EC1FCE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7 - </w:t>
            </w:r>
          </w:p>
          <w:p w14:paraId="588CEE09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3194C50F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9 - 11 - </w:t>
            </w:r>
          </w:p>
          <w:p w14:paraId="3358989B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34913" w14:textId="77777777" w:rsidR="007216ED" w:rsidRPr="00D33E71" w:rsidRDefault="007216E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744C7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66F31" w14:textId="77777777" w:rsidR="007216ED" w:rsidRPr="00D33E71" w:rsidRDefault="007216E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49007" w14:textId="77777777" w:rsidR="007216ED" w:rsidRDefault="007216E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16ED" w14:paraId="3B70219C" w14:textId="77777777" w:rsidTr="004727FB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8A52C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5515E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F4876" w14:textId="77777777" w:rsidR="007216ED" w:rsidRPr="00D33E71" w:rsidRDefault="007216E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B8B04" w14:textId="77777777" w:rsidR="007216ED" w:rsidRDefault="007216E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0181027B" w14:textId="77777777" w:rsidR="007216ED" w:rsidRDefault="007216E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cale largă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8DCFC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F528124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14654" w14:textId="77777777" w:rsidR="007216ED" w:rsidRPr="00D33E71" w:rsidRDefault="007216E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</w:t>
            </w:r>
            <w:r w:rsidRPr="00D33E71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3CEEB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5F560" w14:textId="77777777" w:rsidR="007216ED" w:rsidRPr="00D33E71" w:rsidRDefault="007216E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31BD8" w14:textId="77777777" w:rsidR="007216ED" w:rsidRDefault="007216E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16ED" w14:paraId="4D7245AE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62620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18C43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EE319" w14:textId="77777777" w:rsidR="007216ED" w:rsidRPr="00D33E71" w:rsidRDefault="007216E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AFA1E" w14:textId="77777777" w:rsidR="007216ED" w:rsidRDefault="007216E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019A280B" w14:textId="77777777" w:rsidR="007216ED" w:rsidRDefault="007216E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CL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EEAFE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487+100</w:t>
            </w:r>
          </w:p>
          <w:p w14:paraId="7B89C034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F7D7E" w14:textId="77777777" w:rsidR="007216ED" w:rsidRPr="00D33E71" w:rsidRDefault="007216E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E30E6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6D793" w14:textId="77777777" w:rsidR="007216ED" w:rsidRPr="00D33E71" w:rsidRDefault="007216E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8EB29" w14:textId="77777777" w:rsidR="007216ED" w:rsidRDefault="007216E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216ED" w14:paraId="3636C02B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8107C" w14:textId="77777777" w:rsidR="007216ED" w:rsidRDefault="007216ED" w:rsidP="007216E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D2A94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75F30" w14:textId="77777777" w:rsidR="007216ED" w:rsidRPr="00D33E71" w:rsidRDefault="007216E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B6BBC" w14:textId="77777777" w:rsidR="007216ED" w:rsidRDefault="007216E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36A0E716" w14:textId="77777777" w:rsidR="007216ED" w:rsidRDefault="007216E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CL</w:t>
            </w:r>
          </w:p>
          <w:p w14:paraId="55CDFE06" w14:textId="77777777" w:rsidR="007216ED" w:rsidRDefault="007216E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70D83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E328E" w14:textId="77777777" w:rsidR="007216ED" w:rsidRPr="00D33E71" w:rsidRDefault="007216E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654DE" w14:textId="77777777" w:rsidR="007216ED" w:rsidRDefault="007216E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2960D" w14:textId="77777777" w:rsidR="007216ED" w:rsidRPr="00D33E71" w:rsidRDefault="007216E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33C8D" w14:textId="77777777" w:rsidR="007216ED" w:rsidRDefault="007216E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D770E61" w14:textId="77777777" w:rsidR="007216ED" w:rsidRPr="00BA7DAE" w:rsidRDefault="007216ED" w:rsidP="000A5D7E">
      <w:pPr>
        <w:tabs>
          <w:tab w:val="left" w:pos="2748"/>
        </w:tabs>
        <w:rPr>
          <w:sz w:val="20"/>
          <w:lang w:val="ro-RO"/>
        </w:rPr>
      </w:pPr>
    </w:p>
    <w:p w14:paraId="0DBDB845" w14:textId="77777777" w:rsidR="007216ED" w:rsidRDefault="007216ED" w:rsidP="007E1810">
      <w:pPr>
        <w:pStyle w:val="Heading1"/>
        <w:spacing w:line="360" w:lineRule="auto"/>
      </w:pPr>
      <w:r>
        <w:t>LINIA 511</w:t>
      </w:r>
    </w:p>
    <w:p w14:paraId="4252DE0D" w14:textId="77777777" w:rsidR="007216ED" w:rsidRPr="009B4FEF" w:rsidRDefault="007216ED" w:rsidP="00791B14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DĂRMĂNEŞTI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7216ED" w14:paraId="40A2573A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D5EEF" w14:textId="77777777" w:rsidR="007216ED" w:rsidRDefault="007216ED" w:rsidP="007216E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FB1DF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77096" w14:textId="77777777" w:rsidR="007216ED" w:rsidRPr="00D33E71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6F1AA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6501CFC6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CCC4A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6185FD82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6C5B6121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08AA2754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36A35" w14:textId="77777777" w:rsidR="007216ED" w:rsidRPr="00D33E71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E1892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15E0D" w14:textId="77777777" w:rsidR="007216ED" w:rsidRPr="00D33E71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1EE5E" w14:textId="77777777" w:rsidR="007216ED" w:rsidRPr="009E7CE7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9E7CE7"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7216ED" w14:paraId="0B6024C2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92610" w14:textId="77777777" w:rsidR="007216ED" w:rsidRDefault="007216ED" w:rsidP="007216E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5ED0F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42998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CA18F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Cacica </w:t>
            </w:r>
          </w:p>
          <w:p w14:paraId="4EDEAFA8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5AF86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vârful sch. 5 </w:t>
            </w:r>
          </w:p>
          <w:p w14:paraId="052B8C50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72B28A5D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vârful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2FF8E" w14:textId="77777777" w:rsidR="007216ED" w:rsidRPr="00F02EF7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2C879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19448" w14:textId="77777777" w:rsidR="007216ED" w:rsidRPr="00BE2D76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2958E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16ED" w14:paraId="084F7AF7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ED47D" w14:textId="77777777" w:rsidR="007216ED" w:rsidRDefault="007216ED" w:rsidP="007216E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A60C0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22+030</w:t>
            </w:r>
          </w:p>
          <w:p w14:paraId="04BE9F71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22+062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755A5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D5921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Cacica -</w:t>
            </w:r>
          </w:p>
          <w:p w14:paraId="25713E0D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Vârfu Dealului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64454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8088E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D18B5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9D1E3" w14:textId="77777777" w:rsidR="007216ED" w:rsidRPr="00BE2D76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5CE27" w14:textId="77777777" w:rsidR="007216ED" w:rsidRPr="00193954" w:rsidRDefault="007216E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93954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193954">
              <w:rPr>
                <w:b/>
                <w:bCs/>
                <w:iCs/>
                <w:sz w:val="20"/>
              </w:rPr>
              <w:t>două locomotive cuplate.</w:t>
            </w:r>
          </w:p>
          <w:p w14:paraId="06B27C19" w14:textId="77777777" w:rsidR="007216ED" w:rsidRPr="00176852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7685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16ED" w14:paraId="5B7824BC" w14:textId="77777777">
        <w:trPr>
          <w:cantSplit/>
          <w:trHeight w:val="1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D0BD4" w14:textId="77777777" w:rsidR="007216ED" w:rsidRDefault="007216ED" w:rsidP="007216E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BA367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862BD" w14:textId="77777777" w:rsidR="007216ED" w:rsidRPr="002108A9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0A89B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Gura Humorului</w:t>
            </w:r>
          </w:p>
          <w:p w14:paraId="1F3101C7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361DEB63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C025E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Cap X la </w:t>
            </w:r>
          </w:p>
          <w:p w14:paraId="77539BF9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5D9398C4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8740B" w14:textId="77777777" w:rsidR="007216ED" w:rsidRPr="00F02EF7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87F7F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FF924" w14:textId="77777777" w:rsidR="007216ED" w:rsidRPr="00BE2D76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5A7EE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16ED" w14:paraId="1AE94DC6" w14:textId="77777777">
        <w:trPr>
          <w:cantSplit/>
          <w:trHeight w:val="9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620E2" w14:textId="77777777" w:rsidR="007216ED" w:rsidRDefault="007216ED" w:rsidP="007216E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836BF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92383" w14:textId="77777777" w:rsidR="007216ED" w:rsidRPr="002108A9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4489B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Pojorâta</w:t>
            </w:r>
          </w:p>
          <w:p w14:paraId="2162515B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7CAE0" w14:textId="77777777" w:rsidR="007216ED" w:rsidRDefault="007216ED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de la Cap Y </w:t>
            </w:r>
          </w:p>
          <w:p w14:paraId="188EE3C5" w14:textId="77777777" w:rsidR="007216ED" w:rsidRDefault="007216ED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la </w:t>
            </w:r>
          </w:p>
          <w:p w14:paraId="3CC4C1BA" w14:textId="77777777" w:rsidR="007216ED" w:rsidRDefault="007216ED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ax </w:t>
            </w:r>
          </w:p>
          <w:p w14:paraId="6348C925" w14:textId="77777777" w:rsidR="007216ED" w:rsidRDefault="007216ED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>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982B4" w14:textId="77777777" w:rsidR="007216ED" w:rsidRPr="00F02EF7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833AB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2FFC4" w14:textId="77777777" w:rsidR="007216ED" w:rsidRPr="00BE2D76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AB11C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16ED" w14:paraId="3E1E4B8B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96D2A" w14:textId="77777777" w:rsidR="007216ED" w:rsidRDefault="007216ED" w:rsidP="007216E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D9BA2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8523F" w14:textId="77777777" w:rsidR="007216ED" w:rsidRPr="002108A9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7FDCD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Iacobeni</w:t>
            </w:r>
          </w:p>
          <w:p w14:paraId="7BE05CD0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5925F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2DD2C31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519EF" w14:textId="77777777" w:rsidR="007216ED" w:rsidRPr="00F02EF7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0C043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CAD65" w14:textId="77777777" w:rsidR="007216ED" w:rsidRPr="00BE2D76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4DA7A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16ED" w14:paraId="6AB57712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4E971" w14:textId="77777777" w:rsidR="007216ED" w:rsidRDefault="007216ED" w:rsidP="007216E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C54A4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7E116" w14:textId="77777777" w:rsidR="007216ED" w:rsidRPr="002108A9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2C3BD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Argestru</w:t>
            </w:r>
          </w:p>
          <w:p w14:paraId="3C2BECB9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53E7C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B249E" w14:textId="77777777" w:rsidR="007216ED" w:rsidRPr="00F02EF7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887C1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CE676" w14:textId="77777777" w:rsidR="007216ED" w:rsidRPr="00BE2D76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1ED32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16ED" w14:paraId="6808B9E1" w14:textId="77777777">
        <w:trPr>
          <w:cantSplit/>
          <w:trHeight w:val="1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5DA8F" w14:textId="77777777" w:rsidR="007216ED" w:rsidRDefault="007216ED" w:rsidP="007216E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E84CD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9990B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11C68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Larion</w:t>
            </w:r>
          </w:p>
          <w:p w14:paraId="5E5B7A5A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  <w:p w14:paraId="7671ADDA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77843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Cap X la Km</w:t>
            </w:r>
          </w:p>
          <w:p w14:paraId="3F3D63C1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8AC8C" w14:textId="77777777" w:rsidR="007216ED" w:rsidRPr="00F02EF7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041A4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2EEB1" w14:textId="77777777" w:rsidR="007216ED" w:rsidRPr="00BE2D76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BEC65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16ED" w14:paraId="290B4EB8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FC8C0" w14:textId="77777777" w:rsidR="007216ED" w:rsidRDefault="007216ED" w:rsidP="007216E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549B1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8B9E8" w14:textId="77777777" w:rsidR="007216ED" w:rsidRPr="002108A9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0D260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Mare</w:t>
            </w:r>
          </w:p>
          <w:p w14:paraId="20935F3B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9104E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3712D" w14:textId="77777777" w:rsidR="007216ED" w:rsidRPr="00F02EF7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9BA52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D8FA4" w14:textId="77777777" w:rsidR="007216ED" w:rsidRPr="00BE2D76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C54BA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16ED" w14:paraId="414A6607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7B8F1" w14:textId="77777777" w:rsidR="007216ED" w:rsidRDefault="007216ED" w:rsidP="007216E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ED60F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6D57D" w14:textId="77777777" w:rsidR="007216ED" w:rsidRPr="002108A9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906A8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Măgura Ilvei, 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14AC0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D7AEB" w14:textId="77777777" w:rsidR="007216ED" w:rsidRPr="00F02EF7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17B09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9F73D" w14:textId="77777777" w:rsidR="007216ED" w:rsidRPr="00BE2D76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EB95F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16ED" w14:paraId="287A1B62" w14:textId="77777777">
        <w:trPr>
          <w:cantSplit/>
          <w:trHeight w:val="8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8DF53" w14:textId="77777777" w:rsidR="007216ED" w:rsidRDefault="007216ED" w:rsidP="007216E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C699D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C8C8C" w14:textId="77777777" w:rsidR="007216ED" w:rsidRPr="002108A9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8888A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Leşu Ilvei</w:t>
            </w:r>
          </w:p>
          <w:p w14:paraId="1DDADA05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  <w:p w14:paraId="6FEABB05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59A6A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26D1A80E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5428E8DE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407A66F0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la </w:t>
            </w:r>
          </w:p>
          <w:p w14:paraId="32CBDA4F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2C95D" w14:textId="77777777" w:rsidR="007216ED" w:rsidRPr="00F02EF7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3C543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351F6" w14:textId="77777777" w:rsidR="007216ED" w:rsidRPr="00BE2D76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C342B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16ED" w14:paraId="15F558B3" w14:textId="77777777">
        <w:trPr>
          <w:cantSplit/>
          <w:trHeight w:val="8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93632" w14:textId="77777777" w:rsidR="007216ED" w:rsidRDefault="007216ED" w:rsidP="007216E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113D4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262A3" w14:textId="77777777" w:rsidR="007216ED" w:rsidRPr="002108A9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EF104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6CC0EC35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2B194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774874">
              <w:rPr>
                <w:b/>
                <w:bCs/>
                <w:sz w:val="20"/>
              </w:rPr>
              <w:t>c</w:t>
            </w:r>
            <w:r>
              <w:rPr>
                <w:b/>
                <w:bCs/>
                <w:sz w:val="20"/>
              </w:rPr>
              <w:t>ă</w:t>
            </w:r>
            <w:r w:rsidRPr="00774874">
              <w:rPr>
                <w:b/>
                <w:bCs/>
                <w:sz w:val="20"/>
              </w:rPr>
              <w:t>lc</w:t>
            </w:r>
            <w:r>
              <w:rPr>
                <w:b/>
                <w:bCs/>
                <w:sz w:val="20"/>
              </w:rPr>
              <w:t>â</w:t>
            </w:r>
            <w:r w:rsidRPr="00774874">
              <w:rPr>
                <w:b/>
                <w:bCs/>
                <w:sz w:val="20"/>
              </w:rPr>
              <w:t xml:space="preserve">i sch. R28 </w:t>
            </w:r>
            <w:r>
              <w:rPr>
                <w:b/>
                <w:bCs/>
                <w:sz w:val="20"/>
              </w:rPr>
              <w:t>ș</w:t>
            </w:r>
            <w:r w:rsidRPr="00774874">
              <w:rPr>
                <w:b/>
                <w:bCs/>
                <w:sz w:val="20"/>
              </w:rPr>
              <w:t>i v</w:t>
            </w:r>
            <w:r>
              <w:rPr>
                <w:b/>
                <w:bCs/>
                <w:sz w:val="20"/>
              </w:rPr>
              <w:t>â</w:t>
            </w:r>
            <w:r w:rsidRPr="00774874">
              <w:rPr>
                <w:b/>
                <w:bCs/>
                <w:sz w:val="20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34C36" w14:textId="77777777" w:rsidR="007216ED" w:rsidRPr="00F02EF7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F9E78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F15F8" w14:textId="77777777" w:rsidR="007216ED" w:rsidRPr="00BE2D76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AA3A9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16ED" w14:paraId="6C9F320E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87764" w14:textId="77777777" w:rsidR="007216ED" w:rsidRDefault="007216ED" w:rsidP="007216E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8D8D2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2D18C" w14:textId="77777777" w:rsidR="007216ED" w:rsidRPr="002108A9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DC73F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38917834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D4532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474FE" w14:textId="77777777" w:rsidR="007216ED" w:rsidRPr="00F02EF7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90858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1EA2B" w14:textId="77777777" w:rsidR="007216ED" w:rsidRPr="00BE2D76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13110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F640A8F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BF5B7F7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– 12.</w:t>
            </w:r>
          </w:p>
        </w:tc>
      </w:tr>
      <w:tr w:rsidR="007216ED" w14:paraId="426B12FB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02D30" w14:textId="77777777" w:rsidR="007216ED" w:rsidRDefault="007216ED" w:rsidP="007216E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245B5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8FE3B" w14:textId="77777777" w:rsidR="007216ED" w:rsidRPr="002108A9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DF03B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59D5D642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97F1C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4DE4CE8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94450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E7759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55358" w14:textId="77777777" w:rsidR="007216ED" w:rsidRPr="00BE2D76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B31C8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541A532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și 7.</w:t>
            </w:r>
          </w:p>
        </w:tc>
      </w:tr>
      <w:tr w:rsidR="007216ED" w14:paraId="0F9F0006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3FA48" w14:textId="77777777" w:rsidR="007216ED" w:rsidRDefault="007216ED" w:rsidP="007216E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5607E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38E6C" w14:textId="77777777" w:rsidR="007216ED" w:rsidRPr="002108A9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BBE79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1BF6D764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1C9FA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A9E73EF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251D2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9AF64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A81D2" w14:textId="77777777" w:rsidR="007216ED" w:rsidRPr="00BE2D76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31DBE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C18F4A9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46EF44C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– 10.</w:t>
            </w:r>
          </w:p>
        </w:tc>
      </w:tr>
      <w:tr w:rsidR="007216ED" w14:paraId="2174A52E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095AF" w14:textId="77777777" w:rsidR="007216ED" w:rsidRDefault="007216ED" w:rsidP="007216E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B3A8F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24D93" w14:textId="77777777" w:rsidR="007216ED" w:rsidRPr="002108A9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6E123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5327C24C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5BB7F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 sch. 15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6C177" w14:textId="77777777" w:rsidR="007216ED" w:rsidRPr="00F02EF7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8D343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D93DF" w14:textId="77777777" w:rsidR="007216ED" w:rsidRPr="00BE2D76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EA675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16ED" w14:paraId="1C0A06B5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1A4EA" w14:textId="77777777" w:rsidR="007216ED" w:rsidRDefault="007216ED" w:rsidP="007216E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05842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6BF1C" w14:textId="77777777" w:rsidR="007216ED" w:rsidRPr="002108A9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E548F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182EE56B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3E9E6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106F4" w14:textId="77777777" w:rsidR="007216ED" w:rsidRPr="00F02EF7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495C9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2FD02" w14:textId="77777777" w:rsidR="007216ED" w:rsidRPr="00BE2D76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13063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47AFFED5" w14:textId="77777777" w:rsidR="007216ED" w:rsidRDefault="007216ED">
      <w:pPr>
        <w:spacing w:before="40" w:after="40" w:line="192" w:lineRule="auto"/>
        <w:ind w:right="57"/>
        <w:rPr>
          <w:sz w:val="20"/>
          <w:lang w:val="ro-RO"/>
        </w:rPr>
      </w:pPr>
    </w:p>
    <w:p w14:paraId="56E2F4EE" w14:textId="77777777" w:rsidR="007216ED" w:rsidRDefault="007216ED" w:rsidP="00072BF3">
      <w:pPr>
        <w:pStyle w:val="Heading1"/>
        <w:spacing w:line="360" w:lineRule="auto"/>
      </w:pPr>
      <w:bookmarkStart w:id="5" w:name="_Hlk182558800"/>
      <w:r>
        <w:t>LINIA 517</w:t>
      </w:r>
    </w:p>
    <w:p w14:paraId="5BDB2D52" w14:textId="77777777" w:rsidR="007216ED" w:rsidRDefault="007216ED" w:rsidP="00F07F75">
      <w:pPr>
        <w:pStyle w:val="Heading1"/>
        <w:spacing w:line="360" w:lineRule="auto"/>
        <w:rPr>
          <w:b w:val="0"/>
          <w:bCs w:val="0"/>
          <w:sz w:val="8"/>
        </w:rPr>
      </w:pPr>
      <w:r>
        <w:t>SUCEAVA - GURA HUMORULUI</w:t>
      </w:r>
    </w:p>
    <w:bookmarkEnd w:id="5"/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5"/>
        <w:gridCol w:w="870"/>
        <w:gridCol w:w="755"/>
        <w:gridCol w:w="2491"/>
      </w:tblGrid>
      <w:tr w:rsidR="007216ED" w14:paraId="638C959C" w14:textId="77777777">
        <w:trPr>
          <w:cantSplit/>
          <w:trHeight w:val="13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67AFC" w14:textId="77777777" w:rsidR="007216ED" w:rsidRDefault="007216ED" w:rsidP="007216E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8C102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12AB2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FA549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4064CB52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8CE8B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8AED2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77FBC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C3A24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F7808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16ED" w14:paraId="7EDB4F74" w14:textId="77777777">
        <w:trPr>
          <w:cantSplit/>
          <w:trHeight w:val="13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45F2F" w14:textId="77777777" w:rsidR="007216ED" w:rsidRDefault="007216ED" w:rsidP="007216E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45BEC" w14:textId="77777777" w:rsidR="007216ED" w:rsidRDefault="007216ED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7625F" w14:textId="77777777" w:rsidR="007216ED" w:rsidRDefault="007216ED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5B73F" w14:textId="77777777" w:rsidR="007216ED" w:rsidRDefault="007216ED" w:rsidP="004616D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27B3B279" w14:textId="77777777" w:rsidR="007216ED" w:rsidRDefault="007216ED" w:rsidP="004616D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2837B" w14:textId="77777777" w:rsidR="007216ED" w:rsidRDefault="007216ED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AD004" w14:textId="77777777" w:rsidR="007216ED" w:rsidRDefault="007216ED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AE41F" w14:textId="77777777" w:rsidR="007216ED" w:rsidRDefault="007216ED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E5BB8" w14:textId="77777777" w:rsidR="007216ED" w:rsidRDefault="007216ED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16F66" w14:textId="77777777" w:rsidR="007216ED" w:rsidRDefault="007216ED" w:rsidP="004616D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16ED" w14:paraId="647CEE8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40635" w14:textId="77777777" w:rsidR="007216ED" w:rsidRDefault="007216ED" w:rsidP="007216E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EFCD6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698ED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58740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2E228335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063BD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8CF418B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42126350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5678CA9B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73016E47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08F0F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CF043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A34ED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D21DE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2DA91D36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numai la parcursuri peste sch. nr. 1, 3, 5 şi 7 </w:t>
            </w:r>
          </w:p>
          <w:p w14:paraId="4BD2791B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poziţii abătute.</w:t>
            </w:r>
          </w:p>
        </w:tc>
      </w:tr>
      <w:tr w:rsidR="007216ED" w14:paraId="13ED795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6A1B5" w14:textId="77777777" w:rsidR="007216ED" w:rsidRDefault="007216ED" w:rsidP="007216E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6643C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03693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A8B14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4A366AC3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A9548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DA7D9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D0E9E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6949F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06DB5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7216ED" w14:paraId="5DB5FFB5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4EE7A" w14:textId="77777777" w:rsidR="007216ED" w:rsidRDefault="007216ED" w:rsidP="007216E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D7911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A443C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8A171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34A63867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EA4C7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44C91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A548E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AAB6B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F0DED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16ED" w14:paraId="4BA2FBA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FAEF4" w14:textId="77777777" w:rsidR="007216ED" w:rsidRDefault="007216ED" w:rsidP="007216E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78535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E0F6F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2CC3F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Ciprian Porumbescu</w:t>
            </w:r>
          </w:p>
          <w:p w14:paraId="33126C32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D95CD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8B8EF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B6C0A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C6C7C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ABB5E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16ED" w14:paraId="516B7AD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E500D" w14:textId="77777777" w:rsidR="007216ED" w:rsidRDefault="007216ED" w:rsidP="007216E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1D6A4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43C34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65C92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Berchișești, 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A4A66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4DA1B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040B6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F462F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4382B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16ED" w14:paraId="36810895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4BDA3" w14:textId="77777777" w:rsidR="007216ED" w:rsidRDefault="007216ED" w:rsidP="007216E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BD1C9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BCF01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1420A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Gura Humorului</w:t>
            </w:r>
          </w:p>
          <w:p w14:paraId="11BF49F6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prim.-exped.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50B0D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Cap X la </w:t>
            </w:r>
          </w:p>
          <w:p w14:paraId="7505E3C3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7DFF9B5C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stație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80B70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B9AA2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8159E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1FCEE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0F3318F8" w14:textId="77777777" w:rsidR="007216ED" w:rsidRDefault="007216ED" w:rsidP="00F232A2">
      <w:pPr>
        <w:spacing w:before="40" w:after="40" w:line="192" w:lineRule="auto"/>
        <w:ind w:right="57"/>
        <w:rPr>
          <w:sz w:val="20"/>
          <w:lang w:val="ro-RO"/>
        </w:rPr>
      </w:pPr>
    </w:p>
    <w:p w14:paraId="3085D4FF" w14:textId="77777777" w:rsidR="007216ED" w:rsidRDefault="007216ED" w:rsidP="00DE3370">
      <w:pPr>
        <w:pStyle w:val="Heading1"/>
        <w:spacing w:line="360" w:lineRule="auto"/>
      </w:pPr>
      <w:r>
        <w:t>LINIA 610</w:t>
      </w:r>
    </w:p>
    <w:p w14:paraId="19490FE8" w14:textId="77777777" w:rsidR="007216ED" w:rsidRDefault="007216ED" w:rsidP="00824360">
      <w:pPr>
        <w:pStyle w:val="Heading1"/>
        <w:spacing w:line="360" w:lineRule="auto"/>
        <w:rPr>
          <w:b w:val="0"/>
          <w:bCs w:val="0"/>
          <w:sz w:val="8"/>
        </w:rPr>
      </w:pPr>
      <w:r>
        <w:t>IAŞI - PAŞCANI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7216ED" w14:paraId="13D7CF72" w14:textId="77777777" w:rsidTr="00F54A4F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405E2" w14:textId="77777777" w:rsidR="007216ED" w:rsidRDefault="007216ED" w:rsidP="007216E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27756" w14:textId="77777777" w:rsidR="007216ED" w:rsidRDefault="007216E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8D59D" w14:textId="77777777" w:rsidR="007216ED" w:rsidRPr="00F81D6F" w:rsidRDefault="007216ED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7CACA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159B90A9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95EBE" w14:textId="77777777" w:rsidR="007216ED" w:rsidRDefault="007216E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5E844D1A" w14:textId="77777777" w:rsidR="007216ED" w:rsidRDefault="007216E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148ED37C" w14:textId="77777777" w:rsidR="007216ED" w:rsidRDefault="007216E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 </w:t>
            </w:r>
          </w:p>
          <w:p w14:paraId="46540B3F" w14:textId="77777777" w:rsidR="007216ED" w:rsidRDefault="007216E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04981" w14:textId="77777777" w:rsidR="007216ED" w:rsidRPr="00F81D6F" w:rsidRDefault="007216ED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096A1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F843E" w14:textId="77777777" w:rsidR="007216ED" w:rsidRPr="00F81D6F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10BA0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16ED" w14:paraId="172803C1" w14:textId="77777777" w:rsidTr="00F54A4F">
        <w:trPr>
          <w:cantSplit/>
          <w:trHeight w:val="6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E057B" w14:textId="77777777" w:rsidR="007216ED" w:rsidRDefault="007216ED" w:rsidP="007216E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51AF2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798E5" w14:textId="77777777" w:rsidR="007216ED" w:rsidRPr="00F81D6F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16101" w14:textId="77777777" w:rsidR="007216ED" w:rsidRDefault="007216E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0B335F13" w14:textId="77777777" w:rsidR="007216ED" w:rsidRDefault="007216E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30B2F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760D527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–</w:t>
            </w:r>
          </w:p>
          <w:p w14:paraId="38DE1328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–</w:t>
            </w:r>
          </w:p>
          <w:p w14:paraId="3A91C524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4C73B" w14:textId="77777777" w:rsidR="007216ED" w:rsidRPr="00F81D6F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BCB0C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95013" w14:textId="77777777" w:rsidR="007216ED" w:rsidRPr="00F81D6F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18BAC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Iaşi Nord.</w:t>
            </w:r>
          </w:p>
        </w:tc>
      </w:tr>
      <w:tr w:rsidR="007216ED" w14:paraId="33BC7A67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4B46A" w14:textId="77777777" w:rsidR="007216ED" w:rsidRDefault="007216ED" w:rsidP="007216E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A3448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465AE" w14:textId="77777777" w:rsidR="007216ED" w:rsidRPr="00F81D6F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D8E8B" w14:textId="77777777" w:rsidR="007216ED" w:rsidRDefault="007216E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7D322529" w14:textId="77777777" w:rsidR="007216ED" w:rsidRDefault="007216E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line cuprinsă între </w:t>
            </w:r>
          </w:p>
          <w:p w14:paraId="07C89EB8" w14:textId="77777777" w:rsidR="007216ED" w:rsidRDefault="007216E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nr.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DAB6C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27, 35 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61904" w14:textId="77777777" w:rsidR="007216ED" w:rsidRPr="00F81D6F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A6C91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3E6C5" w14:textId="77777777" w:rsidR="007216ED" w:rsidRPr="00F81D6F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8E337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liniile 12 , 13 şi 16 din Grupa Mărfuri, </w:t>
            </w:r>
          </w:p>
          <w:p w14:paraId="2731920B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 şi intrări - ieşiri Depou Cap X.</w:t>
            </w:r>
          </w:p>
        </w:tc>
      </w:tr>
      <w:tr w:rsidR="007216ED" w14:paraId="4B0226DB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0830E" w14:textId="77777777" w:rsidR="007216ED" w:rsidRDefault="007216ED" w:rsidP="007216E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08E6B" w14:textId="77777777" w:rsidR="007216ED" w:rsidRPr="00D12C87" w:rsidRDefault="007216ED" w:rsidP="00D12C87">
            <w:pPr>
              <w:spacing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1"/>
                <w:sz w:val="20"/>
                <w:szCs w:val="20"/>
              </w:rPr>
              <w:t>Ș</w:t>
            </w:r>
            <w:r w:rsidRPr="00D12C87">
              <w:rPr>
                <w:b/>
                <w:bCs/>
                <w:sz w:val="20"/>
                <w:szCs w:val="20"/>
              </w:rPr>
              <w:t>a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sz w:val="20"/>
                <w:szCs w:val="20"/>
              </w:rPr>
              <w:t>t</w:t>
            </w:r>
            <w:r w:rsidRPr="00D12C87">
              <w:rPr>
                <w:b/>
                <w:bCs/>
                <w:spacing w:val="-1"/>
                <w:sz w:val="20"/>
                <w:szCs w:val="20"/>
              </w:rPr>
              <w:t>i</w:t>
            </w:r>
            <w:r w:rsidRPr="00D12C87">
              <w:rPr>
                <w:b/>
                <w:bCs/>
                <w:sz w:val="20"/>
                <w:szCs w:val="20"/>
              </w:rPr>
              <w:t>er</w:t>
            </w:r>
            <w:r w:rsidRPr="00D12C87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pacing w:val="-5"/>
                <w:sz w:val="20"/>
                <w:szCs w:val="20"/>
              </w:rPr>
              <w:t>m</w:t>
            </w:r>
            <w:r w:rsidRPr="00D12C87">
              <w:rPr>
                <w:b/>
                <w:bCs/>
                <w:sz w:val="20"/>
                <w:szCs w:val="20"/>
              </w:rPr>
              <w:t>obil</w:t>
            </w:r>
            <w:r w:rsidRPr="00D12C87">
              <w:rPr>
                <w:b/>
                <w:bCs/>
                <w:w w:val="9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600</w:t>
            </w:r>
            <w:r w:rsidRPr="00D12C8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49303" w14:textId="77777777" w:rsidR="007216ED" w:rsidRPr="00F81D6F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8A28C" w14:textId="77777777" w:rsidR="007216ED" w:rsidRPr="00D12C87" w:rsidRDefault="007216E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D12C87">
              <w:rPr>
                <w:b/>
                <w:bCs/>
                <w:sz w:val="20"/>
                <w:szCs w:val="20"/>
              </w:rPr>
              <w:t>Ia</w:t>
            </w:r>
            <w:r>
              <w:rPr>
                <w:b/>
                <w:bCs/>
                <w:spacing w:val="-1"/>
                <w:sz w:val="20"/>
                <w:szCs w:val="20"/>
              </w:rPr>
              <w:t>ș</w:t>
            </w:r>
            <w:r w:rsidRPr="00D12C87">
              <w:rPr>
                <w:b/>
                <w:bCs/>
                <w:sz w:val="20"/>
                <w:szCs w:val="20"/>
              </w:rPr>
              <w:t>i</w:t>
            </w:r>
            <w:r w:rsidRPr="00D12C87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-</w:t>
            </w:r>
            <w:r w:rsidRPr="00D12C87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L</w:t>
            </w:r>
            <w:r w:rsidRPr="00D12C87">
              <w:rPr>
                <w:b/>
                <w:bCs/>
                <w:sz w:val="20"/>
                <w:szCs w:val="20"/>
              </w:rPr>
              <w:t>e</w:t>
            </w:r>
            <w:r>
              <w:rPr>
                <w:b/>
                <w:bCs/>
                <w:sz w:val="20"/>
                <w:szCs w:val="20"/>
              </w:rPr>
              <w:t>ț</w:t>
            </w:r>
            <w:r w:rsidRPr="00D12C87">
              <w:rPr>
                <w:b/>
                <w:bCs/>
                <w:sz w:val="20"/>
                <w:szCs w:val="20"/>
              </w:rPr>
              <w:t>ca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0A122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2921B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C0049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3A844" w14:textId="77777777" w:rsidR="007216ED" w:rsidRPr="00F81D6F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B17EF" w14:textId="77777777" w:rsidR="007216ED" w:rsidRPr="00D12C87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s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trictie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d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protec</w:t>
            </w:r>
            <w:r>
              <w:rPr>
                <w:b/>
                <w:bCs/>
                <w:i/>
                <w:iCs/>
                <w:sz w:val="20"/>
                <w:szCs w:val="20"/>
              </w:rPr>
              <w:t>ț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cito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i,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zil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ic</w:t>
            </w:r>
            <w:r w:rsidRPr="00D12C87">
              <w:rPr>
                <w:b/>
                <w:bCs/>
                <w:i/>
                <w:iCs/>
                <w:w w:val="99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î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pacing w:val="-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ter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v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al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l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o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rar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7,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-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13,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0,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f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ar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w w:val="9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s</w:t>
            </w:r>
            <w:r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D12C87">
              <w:rPr>
                <w:b/>
                <w:bCs/>
                <w:i/>
                <w:iCs/>
                <w:spacing w:val="-5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b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,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d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8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s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b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tori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le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g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ale</w:t>
            </w:r>
            <w:r>
              <w:rPr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7216ED" w14:paraId="1E53ECB4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9834A" w14:textId="77777777" w:rsidR="007216ED" w:rsidRDefault="007216ED" w:rsidP="007216E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E7EA9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DC588" w14:textId="77777777" w:rsidR="007216ED" w:rsidRPr="00F81D6F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FA55C" w14:textId="77777777" w:rsidR="007216ED" w:rsidRDefault="007216E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Frumos</w:t>
            </w:r>
          </w:p>
          <w:p w14:paraId="242781AE" w14:textId="77777777" w:rsidR="007216ED" w:rsidRDefault="007216E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6C016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ieșire X6</w:t>
            </w:r>
          </w:p>
          <w:p w14:paraId="0A23D799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1C12C6A0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AAAE4" w14:textId="77777777" w:rsidR="007216ED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A9A3D" w14:textId="77777777" w:rsidR="007216ED" w:rsidRDefault="007216E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BCC7D" w14:textId="77777777" w:rsidR="007216ED" w:rsidRPr="00F81D6F" w:rsidRDefault="007216E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07EF9" w14:textId="77777777" w:rsidR="007216ED" w:rsidRDefault="007216E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4AC6B7E" w14:textId="77777777" w:rsidR="007216ED" w:rsidRPr="00F54A4F" w:rsidRDefault="007216ED" w:rsidP="00F54A4F">
      <w:pPr>
        <w:tabs>
          <w:tab w:val="left" w:pos="3768"/>
        </w:tabs>
        <w:rPr>
          <w:sz w:val="20"/>
          <w:szCs w:val="20"/>
          <w:lang w:val="en-US"/>
        </w:rPr>
      </w:pPr>
    </w:p>
    <w:p w14:paraId="35A479CB" w14:textId="77777777" w:rsidR="007216ED" w:rsidRPr="00C60E02" w:rsidRDefault="007216ED">
      <w:pPr>
        <w:tabs>
          <w:tab w:val="left" w:pos="3768"/>
        </w:tabs>
        <w:rPr>
          <w:sz w:val="20"/>
          <w:szCs w:val="20"/>
          <w:lang w:val="ro-RO"/>
        </w:rPr>
      </w:pPr>
    </w:p>
    <w:p w14:paraId="7984EBBF" w14:textId="77777777" w:rsidR="007216ED" w:rsidRPr="00C21F42" w:rsidRDefault="007216ED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7B54EE67" w14:textId="77777777" w:rsidR="007216ED" w:rsidRPr="00C21F42" w:rsidRDefault="007216ED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044AD48A" w14:textId="77777777" w:rsidR="007216ED" w:rsidRPr="00C21F42" w:rsidRDefault="007216ED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45C873FF" w14:textId="77777777" w:rsidR="007216ED" w:rsidRPr="00C21F42" w:rsidRDefault="007216ED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3616CA84" w14:textId="77777777" w:rsidR="007216ED" w:rsidRDefault="007216ED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2363EB5E" w14:textId="77777777" w:rsidR="007216ED" w:rsidRPr="00C21F42" w:rsidRDefault="007216ED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4B493E94" w14:textId="77777777" w:rsidR="007216ED" w:rsidRPr="00C21F42" w:rsidRDefault="007216ED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53F28DE7" w14:textId="77777777" w:rsidR="007216ED" w:rsidRPr="00C21F42" w:rsidRDefault="007216ED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1B3AC477" w14:textId="77777777" w:rsidR="007216ED" w:rsidRPr="00C21F42" w:rsidRDefault="007216ED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1795BCA1" w14:textId="77777777" w:rsidR="00FB37F1" w:rsidRPr="008E367F" w:rsidRDefault="00FB37F1" w:rsidP="008E367F"/>
    <w:sectPr w:rsidR="00FB37F1" w:rsidRPr="008E367F" w:rsidSect="003C11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336EE" w14:textId="77777777" w:rsidR="009A742F" w:rsidRDefault="009A742F">
      <w:r>
        <w:separator/>
      </w:r>
    </w:p>
  </w:endnote>
  <w:endnote w:type="continuationSeparator" w:id="0">
    <w:p w14:paraId="4AF7585C" w14:textId="77777777" w:rsidR="009A742F" w:rsidRDefault="009A7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74684" w14:textId="77777777" w:rsidR="001E482D" w:rsidRDefault="001E48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48634" w14:textId="77777777" w:rsidR="001E482D" w:rsidRDefault="001E48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49DE1" w14:textId="77777777" w:rsidR="001E482D" w:rsidRDefault="001E48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F3D5D" w14:textId="77777777" w:rsidR="009A742F" w:rsidRDefault="009A742F">
      <w:r>
        <w:separator/>
      </w:r>
    </w:p>
  </w:footnote>
  <w:footnote w:type="continuationSeparator" w:id="0">
    <w:p w14:paraId="68DB5481" w14:textId="77777777" w:rsidR="009A742F" w:rsidRDefault="009A74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003F0" w14:textId="77777777" w:rsidR="006F5073" w:rsidRDefault="00B217DC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F1C69">
      <w:rPr>
        <w:rStyle w:val="PageNumber"/>
        <w:noProof/>
      </w:rPr>
      <w:t>2</w:t>
    </w:r>
    <w:r>
      <w:rPr>
        <w:rStyle w:val="PageNumber"/>
      </w:rPr>
      <w:fldChar w:fldCharType="end"/>
    </w:r>
  </w:p>
  <w:p w14:paraId="1893F7D7" w14:textId="60670180" w:rsidR="006F5073" w:rsidRDefault="00247522" w:rsidP="003C1145">
    <w:pPr>
      <w:framePr w:w="7382" w:h="340" w:hRule="exact" w:wrap="around" w:vAnchor="page" w:hAnchor="page" w:x="1385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</w:t>
    </w:r>
    <w:r w:rsidR="00AA4A28">
      <w:rPr>
        <w:b/>
        <w:bCs/>
        <w:i/>
        <w:iCs/>
        <w:sz w:val="22"/>
      </w:rPr>
      <w:t>decada 21-30 septembrie 2026</w:t>
    </w:r>
  </w:p>
  <w:p w14:paraId="7F97AAEC" w14:textId="77777777" w:rsidR="006F5073" w:rsidRDefault="006F5073">
    <w:pPr>
      <w:pStyle w:val="Header"/>
      <w:ind w:firstLine="357"/>
      <w:jc w:val="right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FA66B3">
      <w:rPr>
        <w:rStyle w:val="PageNumber"/>
        <w:b/>
        <w:bCs/>
      </w:rPr>
      <w:t>CLUJ</w:t>
    </w:r>
  </w:p>
  <w:tbl>
    <w:tblPr>
      <w:tblW w:w="0" w:type="auto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0"/>
      <w:gridCol w:w="822"/>
      <w:gridCol w:w="822"/>
      <w:gridCol w:w="2155"/>
      <w:gridCol w:w="822"/>
      <w:gridCol w:w="822"/>
      <w:gridCol w:w="822"/>
      <w:gridCol w:w="822"/>
      <w:gridCol w:w="2467"/>
    </w:tblGrid>
    <w:tr w:rsidR="006F5073" w14:paraId="2E817646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78852C4C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28015686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56611058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64BCEC9D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3ECE2B69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066435F6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4D76D789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din staţii, aferente 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6337934F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661B3728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3D1FE43B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0B837817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4DA2B6DD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764E1213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2C186248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3E7F35E7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3143BF47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0F0DD0E6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2013D3AF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33ACA908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01DD6430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2559357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6A6500A1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</w:t>
          </w:r>
        </w:p>
        <w:p w14:paraId="3FD60EA2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staţii aferente </w:t>
          </w:r>
        </w:p>
        <w:p w14:paraId="11FC3725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67" w:type="dxa"/>
          <w:vMerge w:val="restart"/>
          <w:tcMar>
            <w:left w:w="0" w:type="dxa"/>
            <w:right w:w="0" w:type="dxa"/>
          </w:tcMar>
          <w:vAlign w:val="center"/>
        </w:tcPr>
        <w:p w14:paraId="13DC3533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  <w:p w14:paraId="01F1A632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</w:p>
      </w:tc>
    </w:tr>
    <w:tr w:rsidR="006F5073" w14:paraId="749E6F44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37A3386B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0BB83B50" w14:textId="77777777" w:rsidR="006F5073" w:rsidRDefault="006F5073" w:rsidP="002E51C2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35C828C1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5AD052E5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050912C8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4822323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62EE0EBF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61B8A541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67" w:type="dxa"/>
          <w:vMerge/>
          <w:tcMar>
            <w:left w:w="0" w:type="dxa"/>
            <w:right w:w="0" w:type="dxa"/>
          </w:tcMar>
        </w:tcPr>
        <w:p w14:paraId="03A88FB9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7D1F7358" w14:textId="77777777" w:rsidR="006F5073" w:rsidRDefault="006F5073">
    <w:pPr>
      <w:pStyle w:val="Header"/>
      <w:rPr>
        <w:sz w:val="2"/>
        <w:lang w:val="ro-R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9BC03" w14:textId="77777777" w:rsidR="006F5073" w:rsidRDefault="00B217DC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07B44">
      <w:rPr>
        <w:rStyle w:val="PageNumber"/>
        <w:noProof/>
      </w:rPr>
      <w:t>3</w:t>
    </w:r>
    <w:r>
      <w:rPr>
        <w:rStyle w:val="PageNumber"/>
      </w:rPr>
      <w:fldChar w:fldCharType="end"/>
    </w:r>
  </w:p>
  <w:p w14:paraId="02BE85FA" w14:textId="34135A90" w:rsidR="00004110" w:rsidRPr="00A048AC" w:rsidRDefault="00247522" w:rsidP="00A57D9A">
    <w:pPr>
      <w:framePr w:w="7445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AA4A28">
      <w:rPr>
        <w:b/>
        <w:bCs/>
        <w:i/>
        <w:iCs/>
        <w:sz w:val="22"/>
      </w:rPr>
      <w:t>decada 21-30 septembrie 2026</w:t>
    </w:r>
  </w:p>
  <w:p w14:paraId="622674DA" w14:textId="77777777" w:rsidR="0098517A" w:rsidRPr="0098517A" w:rsidRDefault="0098517A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785DAF67" w14:textId="77777777" w:rsidR="00583208" w:rsidRPr="00583208" w:rsidRDefault="00583208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3D1EFBF4" w14:textId="77777777" w:rsidR="00C77A46" w:rsidRPr="00C77A46" w:rsidRDefault="00C77A46" w:rsidP="00A57D9A">
    <w:pPr>
      <w:framePr w:w="7445" w:h="340" w:hRule="exact" w:wrap="around" w:vAnchor="page" w:hAnchor="page" w:x="3193" w:y="891"/>
      <w:rPr>
        <w:b/>
        <w:sz w:val="28"/>
        <w:lang w:val="ro-RO"/>
      </w:rPr>
    </w:pPr>
  </w:p>
  <w:p w14:paraId="68B48B17" w14:textId="77777777" w:rsidR="001E2701" w:rsidRPr="001E2701" w:rsidRDefault="001E2701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7148EE2F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15E67272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44C12C25" w14:textId="77777777" w:rsidR="006F5073" w:rsidRDefault="006F5073" w:rsidP="00A57D9A">
    <w:pPr>
      <w:framePr w:w="7445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41C77224" w14:textId="77777777" w:rsidR="006F5073" w:rsidRDefault="006F5073">
    <w:pPr>
      <w:pStyle w:val="Header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FA66B3">
      <w:rPr>
        <w:rStyle w:val="PageNumber"/>
        <w:b/>
        <w:bCs/>
      </w:rPr>
      <w:t>CLUJ</w:t>
    </w:r>
  </w:p>
  <w:tbl>
    <w:tblPr>
      <w:tblW w:w="10206" w:type="dxa"/>
      <w:jc w:val="center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64"/>
      <w:gridCol w:w="809"/>
      <w:gridCol w:w="810"/>
      <w:gridCol w:w="2197"/>
      <w:gridCol w:w="810"/>
      <w:gridCol w:w="810"/>
      <w:gridCol w:w="810"/>
      <w:gridCol w:w="810"/>
      <w:gridCol w:w="2486"/>
    </w:tblGrid>
    <w:tr w:rsidR="006F5073" w14:paraId="2A2294F1" w14:textId="77777777">
      <w:trPr>
        <w:cantSplit/>
        <w:jc w:val="center"/>
      </w:trPr>
      <w:tc>
        <w:tcPr>
          <w:tcW w:w="652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1B729BBB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16CD27CF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577CDFA1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6C9BFC80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3732B29C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2EFAEB1B" w14:textId="77777777" w:rsidR="00E37AAC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6B1A3BE1" w14:textId="77777777" w:rsidR="002E51C2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din staţii, aferente </w:t>
          </w:r>
        </w:p>
        <w:p w14:paraId="6878151B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61CE9C13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4E467AFD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00E91FF2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0A7B26D6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318DA1C2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21834F6E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458AF6C8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7F2A213E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0E4A5418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5488C6E7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1E436FE0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1C27A3B1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37BF836F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492213C3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3B5D02E5" w14:textId="77777777" w:rsidR="00A84264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staţii aferente </w:t>
          </w:r>
        </w:p>
        <w:p w14:paraId="7A44E9F9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38" w:type="dxa"/>
          <w:vMerge w:val="restart"/>
          <w:tcMar>
            <w:left w:w="0" w:type="dxa"/>
            <w:right w:w="0" w:type="dxa"/>
          </w:tcMar>
          <w:vAlign w:val="center"/>
        </w:tcPr>
        <w:p w14:paraId="40D0ED0B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</w:tc>
    </w:tr>
    <w:tr w:rsidR="006F5073" w14:paraId="3E8BE829" w14:textId="77777777">
      <w:trPr>
        <w:cantSplit/>
        <w:trHeight w:val="509"/>
        <w:jc w:val="center"/>
      </w:trPr>
      <w:tc>
        <w:tcPr>
          <w:tcW w:w="652" w:type="dxa"/>
          <w:vMerge/>
          <w:tcMar>
            <w:left w:w="0" w:type="dxa"/>
            <w:right w:w="0" w:type="dxa"/>
          </w:tcMar>
        </w:tcPr>
        <w:p w14:paraId="0BB8A224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4531089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5231D3D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2F257039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4A4F03FD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458CD1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6DC1A0F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3848C586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38" w:type="dxa"/>
          <w:vMerge/>
          <w:tcMar>
            <w:left w:w="0" w:type="dxa"/>
            <w:right w:w="0" w:type="dxa"/>
          </w:tcMar>
        </w:tcPr>
        <w:p w14:paraId="5ACE7C85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185651AD" w14:textId="77777777" w:rsidR="006F5073" w:rsidRDefault="006F5073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71AF0" w14:textId="77777777" w:rsidR="006F5073" w:rsidRDefault="006F5073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16A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D2757"/>
    <w:multiLevelType w:val="hybridMultilevel"/>
    <w:tmpl w:val="B1E64440"/>
    <w:lvl w:ilvl="0" w:tplc="3BB4EA5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" w15:restartNumberingAfterBreak="0">
    <w:nsid w:val="05FF2E43"/>
    <w:multiLevelType w:val="hybridMultilevel"/>
    <w:tmpl w:val="B77454AE"/>
    <w:lvl w:ilvl="0" w:tplc="52AAD6A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662DC3"/>
    <w:multiLevelType w:val="hybridMultilevel"/>
    <w:tmpl w:val="BEC06E9C"/>
    <w:lvl w:ilvl="0" w:tplc="5C06CBF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B56854"/>
    <w:multiLevelType w:val="hybridMultilevel"/>
    <w:tmpl w:val="637C19BA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5" w15:restartNumberingAfterBreak="0">
    <w:nsid w:val="0EC251F7"/>
    <w:multiLevelType w:val="hybridMultilevel"/>
    <w:tmpl w:val="2C8099DE"/>
    <w:lvl w:ilvl="0" w:tplc="02D4C3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" w15:restartNumberingAfterBreak="0">
    <w:nsid w:val="129A54F8"/>
    <w:multiLevelType w:val="hybridMultilevel"/>
    <w:tmpl w:val="C4462740"/>
    <w:lvl w:ilvl="0" w:tplc="B0FAFBC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3C5DD4"/>
    <w:multiLevelType w:val="hybridMultilevel"/>
    <w:tmpl w:val="B6DA6276"/>
    <w:lvl w:ilvl="0" w:tplc="688A0B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5C0CBD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4A3011"/>
    <w:multiLevelType w:val="hybridMultilevel"/>
    <w:tmpl w:val="0548EBE0"/>
    <w:lvl w:ilvl="0" w:tplc="DAB2719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D575CC7"/>
    <w:multiLevelType w:val="hybridMultilevel"/>
    <w:tmpl w:val="EE0CEA1E"/>
    <w:lvl w:ilvl="0" w:tplc="555ABA9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0" w15:restartNumberingAfterBreak="0">
    <w:nsid w:val="27A77EA1"/>
    <w:multiLevelType w:val="hybridMultilevel"/>
    <w:tmpl w:val="66E4BB5A"/>
    <w:lvl w:ilvl="0" w:tplc="B88C8318">
      <w:start w:val="1"/>
      <w:numFmt w:val="decimal"/>
      <w:lvlRestart w:val="0"/>
      <w:suff w:val="nothing"/>
      <w:lvlText w:val="%1"/>
      <w:lvlJc w:val="right"/>
      <w:pPr>
        <w:ind w:left="227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67" w:hanging="360"/>
      </w:pPr>
    </w:lvl>
    <w:lvl w:ilvl="2" w:tplc="0409001B" w:tentative="1">
      <w:start w:val="1"/>
      <w:numFmt w:val="lowerRoman"/>
      <w:lvlText w:val="%3."/>
      <w:lvlJc w:val="right"/>
      <w:pPr>
        <w:ind w:left="2387" w:hanging="180"/>
      </w:pPr>
    </w:lvl>
    <w:lvl w:ilvl="3" w:tplc="0409000F" w:tentative="1">
      <w:start w:val="1"/>
      <w:numFmt w:val="decimal"/>
      <w:lvlText w:val="%4."/>
      <w:lvlJc w:val="left"/>
      <w:pPr>
        <w:ind w:left="3107" w:hanging="360"/>
      </w:pPr>
    </w:lvl>
    <w:lvl w:ilvl="4" w:tplc="04090019" w:tentative="1">
      <w:start w:val="1"/>
      <w:numFmt w:val="lowerLetter"/>
      <w:lvlText w:val="%5."/>
      <w:lvlJc w:val="left"/>
      <w:pPr>
        <w:ind w:left="3827" w:hanging="360"/>
      </w:pPr>
    </w:lvl>
    <w:lvl w:ilvl="5" w:tplc="0409001B" w:tentative="1">
      <w:start w:val="1"/>
      <w:numFmt w:val="lowerRoman"/>
      <w:lvlText w:val="%6."/>
      <w:lvlJc w:val="right"/>
      <w:pPr>
        <w:ind w:left="4547" w:hanging="180"/>
      </w:pPr>
    </w:lvl>
    <w:lvl w:ilvl="6" w:tplc="0409000F" w:tentative="1">
      <w:start w:val="1"/>
      <w:numFmt w:val="decimal"/>
      <w:lvlText w:val="%7."/>
      <w:lvlJc w:val="left"/>
      <w:pPr>
        <w:ind w:left="5267" w:hanging="360"/>
      </w:pPr>
    </w:lvl>
    <w:lvl w:ilvl="7" w:tplc="04090019" w:tentative="1">
      <w:start w:val="1"/>
      <w:numFmt w:val="lowerLetter"/>
      <w:lvlText w:val="%8."/>
      <w:lvlJc w:val="left"/>
      <w:pPr>
        <w:ind w:left="5987" w:hanging="360"/>
      </w:pPr>
    </w:lvl>
    <w:lvl w:ilvl="8" w:tplc="04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1" w15:restartNumberingAfterBreak="0">
    <w:nsid w:val="28A20DD1"/>
    <w:multiLevelType w:val="hybridMultilevel"/>
    <w:tmpl w:val="C8C0072C"/>
    <w:lvl w:ilvl="0" w:tplc="28E8B83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2" w15:restartNumberingAfterBreak="0">
    <w:nsid w:val="323965B2"/>
    <w:multiLevelType w:val="hybridMultilevel"/>
    <w:tmpl w:val="3C8A0504"/>
    <w:lvl w:ilvl="0" w:tplc="D3AAD58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shadow w:val="0"/>
        <w:emboss w:val="0"/>
        <w:imprint w:val="0"/>
        <w:vanish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8E573DF"/>
    <w:multiLevelType w:val="hybridMultilevel"/>
    <w:tmpl w:val="6262DB42"/>
    <w:lvl w:ilvl="0" w:tplc="38BE53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DA071EC"/>
    <w:multiLevelType w:val="hybridMultilevel"/>
    <w:tmpl w:val="07C44D06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5" w15:restartNumberingAfterBreak="0">
    <w:nsid w:val="3EF02C7E"/>
    <w:multiLevelType w:val="hybridMultilevel"/>
    <w:tmpl w:val="0D98D040"/>
    <w:lvl w:ilvl="0" w:tplc="EA4ABFFC">
      <w:start w:val="1"/>
      <w:numFmt w:val="decimal"/>
      <w:lvlRestart w:val="0"/>
      <w:suff w:val="nothing"/>
      <w:lvlText w:val="%1"/>
      <w:lvlJc w:val="right"/>
      <w:pPr>
        <w:ind w:left="-17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16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79A1C36"/>
    <w:multiLevelType w:val="hybridMultilevel"/>
    <w:tmpl w:val="0A245B42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8" w15:restartNumberingAfterBreak="0">
    <w:nsid w:val="499354ED"/>
    <w:multiLevelType w:val="hybridMultilevel"/>
    <w:tmpl w:val="806401F0"/>
    <w:lvl w:ilvl="0" w:tplc="18D02684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41B6202"/>
    <w:multiLevelType w:val="hybridMultilevel"/>
    <w:tmpl w:val="0CEC1D60"/>
    <w:lvl w:ilvl="0" w:tplc="815AEF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0" w15:restartNumberingAfterBreak="0">
    <w:nsid w:val="578F5030"/>
    <w:multiLevelType w:val="hybridMultilevel"/>
    <w:tmpl w:val="F8F2F57A"/>
    <w:lvl w:ilvl="0" w:tplc="B518FCE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1" w15:restartNumberingAfterBreak="0">
    <w:nsid w:val="599E4534"/>
    <w:multiLevelType w:val="hybridMultilevel"/>
    <w:tmpl w:val="556C70CC"/>
    <w:lvl w:ilvl="0" w:tplc="EAF8B7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2" w15:restartNumberingAfterBreak="0">
    <w:nsid w:val="5D2C203F"/>
    <w:multiLevelType w:val="hybridMultilevel"/>
    <w:tmpl w:val="F6D01D6E"/>
    <w:lvl w:ilvl="0" w:tplc="FC5270EC">
      <w:start w:val="1"/>
      <w:numFmt w:val="decimal"/>
      <w:lvlRestart w:val="0"/>
      <w:suff w:val="nothing"/>
      <w:lvlText w:val="%1"/>
      <w:lvlJc w:val="right"/>
      <w:pPr>
        <w:tabs>
          <w:tab w:val="num" w:pos="153"/>
        </w:tabs>
        <w:ind w:left="153" w:hanging="4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16114D6"/>
    <w:multiLevelType w:val="hybridMultilevel"/>
    <w:tmpl w:val="023AE354"/>
    <w:lvl w:ilvl="0" w:tplc="FFF61F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4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C628BB"/>
    <w:multiLevelType w:val="hybridMultilevel"/>
    <w:tmpl w:val="D62E448C"/>
    <w:lvl w:ilvl="0" w:tplc="315E4A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6" w15:restartNumberingAfterBreak="0">
    <w:nsid w:val="6E7713B3"/>
    <w:multiLevelType w:val="hybridMultilevel"/>
    <w:tmpl w:val="382A1CDE"/>
    <w:lvl w:ilvl="0" w:tplc="9CECA88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7" w15:restartNumberingAfterBreak="0">
    <w:nsid w:val="6EFE60C6"/>
    <w:multiLevelType w:val="hybridMultilevel"/>
    <w:tmpl w:val="D1D0C546"/>
    <w:lvl w:ilvl="0" w:tplc="A0EC23E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8" w15:restartNumberingAfterBreak="0">
    <w:nsid w:val="6F096BC8"/>
    <w:multiLevelType w:val="hybridMultilevel"/>
    <w:tmpl w:val="6CFA0C06"/>
    <w:lvl w:ilvl="0" w:tplc="81809D3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9" w15:restartNumberingAfterBreak="0">
    <w:nsid w:val="70845803"/>
    <w:multiLevelType w:val="hybridMultilevel"/>
    <w:tmpl w:val="A0E2A2D2"/>
    <w:lvl w:ilvl="0" w:tplc="4DC4B17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0" w15:restartNumberingAfterBreak="0">
    <w:nsid w:val="76237125"/>
    <w:multiLevelType w:val="hybridMultilevel"/>
    <w:tmpl w:val="B2AC0A28"/>
    <w:lvl w:ilvl="0" w:tplc="CB90E9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68B16B3"/>
    <w:multiLevelType w:val="hybridMultilevel"/>
    <w:tmpl w:val="2442592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2" w15:restartNumberingAfterBreak="0">
    <w:nsid w:val="7D93351C"/>
    <w:multiLevelType w:val="hybridMultilevel"/>
    <w:tmpl w:val="770478BE"/>
    <w:lvl w:ilvl="0" w:tplc="C10C70FE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num w:numId="1" w16cid:durableId="75127274">
    <w:abstractNumId w:val="16"/>
  </w:num>
  <w:num w:numId="2" w16cid:durableId="49425750">
    <w:abstractNumId w:val="18"/>
  </w:num>
  <w:num w:numId="3" w16cid:durableId="1084766755">
    <w:abstractNumId w:val="22"/>
  </w:num>
  <w:num w:numId="4" w16cid:durableId="925267448">
    <w:abstractNumId w:val="15"/>
  </w:num>
  <w:num w:numId="5" w16cid:durableId="2121487831">
    <w:abstractNumId w:val="25"/>
  </w:num>
  <w:num w:numId="6" w16cid:durableId="500585142">
    <w:abstractNumId w:val="10"/>
  </w:num>
  <w:num w:numId="7" w16cid:durableId="702445140">
    <w:abstractNumId w:val="14"/>
  </w:num>
  <w:num w:numId="8" w16cid:durableId="814104230">
    <w:abstractNumId w:val="6"/>
  </w:num>
  <w:num w:numId="9" w16cid:durableId="1252155767">
    <w:abstractNumId w:val="2"/>
  </w:num>
  <w:num w:numId="10" w16cid:durableId="1849248932">
    <w:abstractNumId w:val="24"/>
  </w:num>
  <w:num w:numId="11" w16cid:durableId="19207109">
    <w:abstractNumId w:val="5"/>
  </w:num>
  <w:num w:numId="12" w16cid:durableId="1236934328">
    <w:abstractNumId w:val="30"/>
  </w:num>
  <w:num w:numId="13" w16cid:durableId="1870335516">
    <w:abstractNumId w:val="28"/>
  </w:num>
  <w:num w:numId="14" w16cid:durableId="2014606414">
    <w:abstractNumId w:val="12"/>
  </w:num>
  <w:num w:numId="15" w16cid:durableId="1359816668">
    <w:abstractNumId w:val="23"/>
  </w:num>
  <w:num w:numId="16" w16cid:durableId="1912083846">
    <w:abstractNumId w:val="20"/>
  </w:num>
  <w:num w:numId="17" w16cid:durableId="1631859490">
    <w:abstractNumId w:val="9"/>
  </w:num>
  <w:num w:numId="18" w16cid:durableId="943655160">
    <w:abstractNumId w:val="1"/>
  </w:num>
  <w:num w:numId="19" w16cid:durableId="163017956">
    <w:abstractNumId w:val="29"/>
  </w:num>
  <w:num w:numId="20" w16cid:durableId="910503826">
    <w:abstractNumId w:val="13"/>
  </w:num>
  <w:num w:numId="21" w16cid:durableId="1685790779">
    <w:abstractNumId w:val="27"/>
  </w:num>
  <w:num w:numId="22" w16cid:durableId="1729650970">
    <w:abstractNumId w:val="26"/>
  </w:num>
  <w:num w:numId="23" w16cid:durableId="377441754">
    <w:abstractNumId w:val="11"/>
  </w:num>
  <w:num w:numId="24" w16cid:durableId="1220871115">
    <w:abstractNumId w:val="3"/>
  </w:num>
  <w:num w:numId="25" w16cid:durableId="729811093">
    <w:abstractNumId w:val="19"/>
  </w:num>
  <w:num w:numId="26" w16cid:durableId="854537712">
    <w:abstractNumId w:val="7"/>
  </w:num>
  <w:num w:numId="27" w16cid:durableId="287666559">
    <w:abstractNumId w:val="8"/>
  </w:num>
  <w:num w:numId="28" w16cid:durableId="1543710383">
    <w:abstractNumId w:val="31"/>
  </w:num>
  <w:num w:numId="29" w16cid:durableId="1635136514">
    <w:abstractNumId w:val="32"/>
  </w:num>
  <w:num w:numId="30" w16cid:durableId="1514875602">
    <w:abstractNumId w:val="4"/>
  </w:num>
  <w:num w:numId="31" w16cid:durableId="225380356">
    <w:abstractNumId w:val="17"/>
  </w:num>
  <w:num w:numId="32" w16cid:durableId="1139152006">
    <w:abstractNumId w:val="21"/>
  </w:num>
  <w:num w:numId="33" w16cid:durableId="307369690">
    <w:abstractNumId w:val="0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VhQPMJtbaASL498Aqa79q/IQZIPNUcpUkzXP4ScB0g0WZcAvbeIP8tAKSvnnvhVR855AbFMyWzA3lN97oEI/Pg==" w:salt="07rDUgIEAxULR6ebNWjpDA=="/>
  <w:defaultTabStop w:val="720"/>
  <w:hyphenationZone w:val="425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3AB9"/>
    <w:rsid w:val="00000984"/>
    <w:rsid w:val="000010D8"/>
    <w:rsid w:val="000016B4"/>
    <w:rsid w:val="000017A1"/>
    <w:rsid w:val="00001FDE"/>
    <w:rsid w:val="0000269E"/>
    <w:rsid w:val="000026EB"/>
    <w:rsid w:val="00002B50"/>
    <w:rsid w:val="000034F1"/>
    <w:rsid w:val="00003549"/>
    <w:rsid w:val="00003587"/>
    <w:rsid w:val="00004110"/>
    <w:rsid w:val="00004597"/>
    <w:rsid w:val="0000523B"/>
    <w:rsid w:val="000052B6"/>
    <w:rsid w:val="0000589F"/>
    <w:rsid w:val="000058CE"/>
    <w:rsid w:val="00006151"/>
    <w:rsid w:val="0000637C"/>
    <w:rsid w:val="0000643E"/>
    <w:rsid w:val="00007238"/>
    <w:rsid w:val="000072A6"/>
    <w:rsid w:val="00007475"/>
    <w:rsid w:val="0000774E"/>
    <w:rsid w:val="00007ACE"/>
    <w:rsid w:val="00010039"/>
    <w:rsid w:val="000101C2"/>
    <w:rsid w:val="000103A4"/>
    <w:rsid w:val="00010765"/>
    <w:rsid w:val="00010D90"/>
    <w:rsid w:val="000115FA"/>
    <w:rsid w:val="00011A02"/>
    <w:rsid w:val="00011B93"/>
    <w:rsid w:val="000120BA"/>
    <w:rsid w:val="000128FF"/>
    <w:rsid w:val="00012BA4"/>
    <w:rsid w:val="000139C0"/>
    <w:rsid w:val="00013BE5"/>
    <w:rsid w:val="00013C88"/>
    <w:rsid w:val="00014794"/>
    <w:rsid w:val="000158FD"/>
    <w:rsid w:val="00015A4F"/>
    <w:rsid w:val="000160DD"/>
    <w:rsid w:val="00016300"/>
    <w:rsid w:val="00016423"/>
    <w:rsid w:val="00016B5B"/>
    <w:rsid w:val="00016FED"/>
    <w:rsid w:val="000175FD"/>
    <w:rsid w:val="00017C4F"/>
    <w:rsid w:val="00017FDC"/>
    <w:rsid w:val="00020188"/>
    <w:rsid w:val="000209C0"/>
    <w:rsid w:val="00020AE5"/>
    <w:rsid w:val="00021498"/>
    <w:rsid w:val="00021740"/>
    <w:rsid w:val="000219E9"/>
    <w:rsid w:val="00021DB9"/>
    <w:rsid w:val="00021E69"/>
    <w:rsid w:val="0002226C"/>
    <w:rsid w:val="000223F5"/>
    <w:rsid w:val="000228D1"/>
    <w:rsid w:val="00023094"/>
    <w:rsid w:val="000234DC"/>
    <w:rsid w:val="00023674"/>
    <w:rsid w:val="00023903"/>
    <w:rsid w:val="00023B48"/>
    <w:rsid w:val="00023DBE"/>
    <w:rsid w:val="00023F1B"/>
    <w:rsid w:val="00024155"/>
    <w:rsid w:val="000242F2"/>
    <w:rsid w:val="00024496"/>
    <w:rsid w:val="000244B2"/>
    <w:rsid w:val="00024827"/>
    <w:rsid w:val="000248F9"/>
    <w:rsid w:val="00024A9E"/>
    <w:rsid w:val="0002516D"/>
    <w:rsid w:val="00025379"/>
    <w:rsid w:val="00025CC3"/>
    <w:rsid w:val="00025F47"/>
    <w:rsid w:val="0002644C"/>
    <w:rsid w:val="00026552"/>
    <w:rsid w:val="0002664E"/>
    <w:rsid w:val="00026734"/>
    <w:rsid w:val="000267E0"/>
    <w:rsid w:val="00026847"/>
    <w:rsid w:val="00026AB0"/>
    <w:rsid w:val="00026B0B"/>
    <w:rsid w:val="00026B63"/>
    <w:rsid w:val="00026D12"/>
    <w:rsid w:val="0002736F"/>
    <w:rsid w:val="00027DDB"/>
    <w:rsid w:val="00030977"/>
    <w:rsid w:val="00031192"/>
    <w:rsid w:val="00031499"/>
    <w:rsid w:val="000319AE"/>
    <w:rsid w:val="000319D3"/>
    <w:rsid w:val="0003229E"/>
    <w:rsid w:val="00032D88"/>
    <w:rsid w:val="00032E66"/>
    <w:rsid w:val="000333F8"/>
    <w:rsid w:val="00033788"/>
    <w:rsid w:val="00033C77"/>
    <w:rsid w:val="00033EB0"/>
    <w:rsid w:val="00034D92"/>
    <w:rsid w:val="000357D2"/>
    <w:rsid w:val="00035F6C"/>
    <w:rsid w:val="00036277"/>
    <w:rsid w:val="000365E1"/>
    <w:rsid w:val="000368D4"/>
    <w:rsid w:val="00036E31"/>
    <w:rsid w:val="00037203"/>
    <w:rsid w:val="0003731A"/>
    <w:rsid w:val="00037764"/>
    <w:rsid w:val="000411A1"/>
    <w:rsid w:val="000426D1"/>
    <w:rsid w:val="00043394"/>
    <w:rsid w:val="000438BC"/>
    <w:rsid w:val="000445D6"/>
    <w:rsid w:val="0004485A"/>
    <w:rsid w:val="00044F5F"/>
    <w:rsid w:val="00045324"/>
    <w:rsid w:val="00045C27"/>
    <w:rsid w:val="00046178"/>
    <w:rsid w:val="000466CA"/>
    <w:rsid w:val="000469F4"/>
    <w:rsid w:val="0004724D"/>
    <w:rsid w:val="000506A8"/>
    <w:rsid w:val="00050E1D"/>
    <w:rsid w:val="00050FE4"/>
    <w:rsid w:val="000512DA"/>
    <w:rsid w:val="00051625"/>
    <w:rsid w:val="0005167E"/>
    <w:rsid w:val="00051F30"/>
    <w:rsid w:val="00051FC3"/>
    <w:rsid w:val="000521A9"/>
    <w:rsid w:val="00052B71"/>
    <w:rsid w:val="00052E84"/>
    <w:rsid w:val="0005428C"/>
    <w:rsid w:val="0005447B"/>
    <w:rsid w:val="00054958"/>
    <w:rsid w:val="00054A92"/>
    <w:rsid w:val="00054DD5"/>
    <w:rsid w:val="000556B4"/>
    <w:rsid w:val="00055937"/>
    <w:rsid w:val="00055C1D"/>
    <w:rsid w:val="00055F71"/>
    <w:rsid w:val="000562E1"/>
    <w:rsid w:val="000573E2"/>
    <w:rsid w:val="0005748A"/>
    <w:rsid w:val="000600F3"/>
    <w:rsid w:val="00060563"/>
    <w:rsid w:val="00060BDB"/>
    <w:rsid w:val="00060C7F"/>
    <w:rsid w:val="00061437"/>
    <w:rsid w:val="00061834"/>
    <w:rsid w:val="00061949"/>
    <w:rsid w:val="000621E3"/>
    <w:rsid w:val="0006346B"/>
    <w:rsid w:val="000634FE"/>
    <w:rsid w:val="00063510"/>
    <w:rsid w:val="00063C2C"/>
    <w:rsid w:val="00063DD4"/>
    <w:rsid w:val="000643C5"/>
    <w:rsid w:val="00064423"/>
    <w:rsid w:val="000648D5"/>
    <w:rsid w:val="00064A0E"/>
    <w:rsid w:val="0006580C"/>
    <w:rsid w:val="00065EB3"/>
    <w:rsid w:val="000670AB"/>
    <w:rsid w:val="00070740"/>
    <w:rsid w:val="000708A8"/>
    <w:rsid w:val="00070A10"/>
    <w:rsid w:val="00070B88"/>
    <w:rsid w:val="00070E56"/>
    <w:rsid w:val="00071171"/>
    <w:rsid w:val="000713FD"/>
    <w:rsid w:val="0007159D"/>
    <w:rsid w:val="000719B9"/>
    <w:rsid w:val="00071B55"/>
    <w:rsid w:val="0007228D"/>
    <w:rsid w:val="00072CA1"/>
    <w:rsid w:val="00072CA4"/>
    <w:rsid w:val="0007307D"/>
    <w:rsid w:val="00073A01"/>
    <w:rsid w:val="00073E2D"/>
    <w:rsid w:val="00074328"/>
    <w:rsid w:val="00074715"/>
    <w:rsid w:val="00074BEF"/>
    <w:rsid w:val="000753EF"/>
    <w:rsid w:val="00075751"/>
    <w:rsid w:val="00075CB8"/>
    <w:rsid w:val="000760FB"/>
    <w:rsid w:val="00076166"/>
    <w:rsid w:val="00076427"/>
    <w:rsid w:val="000766EA"/>
    <w:rsid w:val="000769EB"/>
    <w:rsid w:val="00076A96"/>
    <w:rsid w:val="00076C8A"/>
    <w:rsid w:val="000773E1"/>
    <w:rsid w:val="00077726"/>
    <w:rsid w:val="000777D5"/>
    <w:rsid w:val="00077CD8"/>
    <w:rsid w:val="000801D8"/>
    <w:rsid w:val="000802CC"/>
    <w:rsid w:val="00080842"/>
    <w:rsid w:val="000825A4"/>
    <w:rsid w:val="00082704"/>
    <w:rsid w:val="00082FD6"/>
    <w:rsid w:val="00083EBE"/>
    <w:rsid w:val="00083F1D"/>
    <w:rsid w:val="00084633"/>
    <w:rsid w:val="000849CE"/>
    <w:rsid w:val="000851FF"/>
    <w:rsid w:val="00085260"/>
    <w:rsid w:val="000853B2"/>
    <w:rsid w:val="00085588"/>
    <w:rsid w:val="00086325"/>
    <w:rsid w:val="00086881"/>
    <w:rsid w:val="00086AE3"/>
    <w:rsid w:val="00087050"/>
    <w:rsid w:val="000879B5"/>
    <w:rsid w:val="00087C80"/>
    <w:rsid w:val="000902A4"/>
    <w:rsid w:val="000907E7"/>
    <w:rsid w:val="00090B80"/>
    <w:rsid w:val="00091853"/>
    <w:rsid w:val="000918B6"/>
    <w:rsid w:val="00092696"/>
    <w:rsid w:val="00092E9C"/>
    <w:rsid w:val="00093021"/>
    <w:rsid w:val="0009306A"/>
    <w:rsid w:val="0009306D"/>
    <w:rsid w:val="0009332F"/>
    <w:rsid w:val="00093344"/>
    <w:rsid w:val="000934ED"/>
    <w:rsid w:val="00093C3D"/>
    <w:rsid w:val="000948BC"/>
    <w:rsid w:val="00094A69"/>
    <w:rsid w:val="00094F09"/>
    <w:rsid w:val="00094FC1"/>
    <w:rsid w:val="00095336"/>
    <w:rsid w:val="0009552E"/>
    <w:rsid w:val="000959A0"/>
    <w:rsid w:val="00095CE6"/>
    <w:rsid w:val="00095F9C"/>
    <w:rsid w:val="000961E6"/>
    <w:rsid w:val="00096240"/>
    <w:rsid w:val="00096B74"/>
    <w:rsid w:val="000973A7"/>
    <w:rsid w:val="00097AE3"/>
    <w:rsid w:val="00097F79"/>
    <w:rsid w:val="000A04BE"/>
    <w:rsid w:val="000A1454"/>
    <w:rsid w:val="000A17C5"/>
    <w:rsid w:val="000A1CB0"/>
    <w:rsid w:val="000A1ECD"/>
    <w:rsid w:val="000A2759"/>
    <w:rsid w:val="000A2E6A"/>
    <w:rsid w:val="000A3319"/>
    <w:rsid w:val="000A36D2"/>
    <w:rsid w:val="000A3712"/>
    <w:rsid w:val="000A38A0"/>
    <w:rsid w:val="000A3942"/>
    <w:rsid w:val="000A3F46"/>
    <w:rsid w:val="000A4093"/>
    <w:rsid w:val="000A4308"/>
    <w:rsid w:val="000A4481"/>
    <w:rsid w:val="000A484A"/>
    <w:rsid w:val="000A4D14"/>
    <w:rsid w:val="000A4F21"/>
    <w:rsid w:val="000A50EC"/>
    <w:rsid w:val="000A52AD"/>
    <w:rsid w:val="000A558B"/>
    <w:rsid w:val="000A661D"/>
    <w:rsid w:val="000A67BA"/>
    <w:rsid w:val="000A6B94"/>
    <w:rsid w:val="000A71EC"/>
    <w:rsid w:val="000A74F2"/>
    <w:rsid w:val="000A75DA"/>
    <w:rsid w:val="000A7A59"/>
    <w:rsid w:val="000B003F"/>
    <w:rsid w:val="000B00F9"/>
    <w:rsid w:val="000B0215"/>
    <w:rsid w:val="000B05B7"/>
    <w:rsid w:val="000B07F2"/>
    <w:rsid w:val="000B0A2E"/>
    <w:rsid w:val="000B113B"/>
    <w:rsid w:val="000B1216"/>
    <w:rsid w:val="000B154F"/>
    <w:rsid w:val="000B188F"/>
    <w:rsid w:val="000B200D"/>
    <w:rsid w:val="000B29C5"/>
    <w:rsid w:val="000B2E97"/>
    <w:rsid w:val="000B35D0"/>
    <w:rsid w:val="000B375A"/>
    <w:rsid w:val="000B3D0C"/>
    <w:rsid w:val="000B3F11"/>
    <w:rsid w:val="000B412F"/>
    <w:rsid w:val="000B43CB"/>
    <w:rsid w:val="000B4BC0"/>
    <w:rsid w:val="000B4DA9"/>
    <w:rsid w:val="000B5246"/>
    <w:rsid w:val="000B575D"/>
    <w:rsid w:val="000B59D0"/>
    <w:rsid w:val="000B5C80"/>
    <w:rsid w:val="000B5F2E"/>
    <w:rsid w:val="000B63BF"/>
    <w:rsid w:val="000B6418"/>
    <w:rsid w:val="000B646D"/>
    <w:rsid w:val="000B69C5"/>
    <w:rsid w:val="000B6BCA"/>
    <w:rsid w:val="000B787E"/>
    <w:rsid w:val="000B7B54"/>
    <w:rsid w:val="000C03A6"/>
    <w:rsid w:val="000C1818"/>
    <w:rsid w:val="000C1E72"/>
    <w:rsid w:val="000C2475"/>
    <w:rsid w:val="000C25DE"/>
    <w:rsid w:val="000C28CD"/>
    <w:rsid w:val="000C2E98"/>
    <w:rsid w:val="000C2EF9"/>
    <w:rsid w:val="000C348B"/>
    <w:rsid w:val="000C3B89"/>
    <w:rsid w:val="000C40D3"/>
    <w:rsid w:val="000C41ED"/>
    <w:rsid w:val="000C4E27"/>
    <w:rsid w:val="000C53B1"/>
    <w:rsid w:val="000C5495"/>
    <w:rsid w:val="000C5571"/>
    <w:rsid w:val="000C603B"/>
    <w:rsid w:val="000C628C"/>
    <w:rsid w:val="000C6BDA"/>
    <w:rsid w:val="000C732E"/>
    <w:rsid w:val="000C7930"/>
    <w:rsid w:val="000C7A93"/>
    <w:rsid w:val="000C7DD9"/>
    <w:rsid w:val="000D039F"/>
    <w:rsid w:val="000D05E8"/>
    <w:rsid w:val="000D0964"/>
    <w:rsid w:val="000D10B3"/>
    <w:rsid w:val="000D12D6"/>
    <w:rsid w:val="000D1814"/>
    <w:rsid w:val="000D1B1A"/>
    <w:rsid w:val="000D2306"/>
    <w:rsid w:val="000D2B6F"/>
    <w:rsid w:val="000D2C54"/>
    <w:rsid w:val="000D2E65"/>
    <w:rsid w:val="000D31B0"/>
    <w:rsid w:val="000D3480"/>
    <w:rsid w:val="000D3E8C"/>
    <w:rsid w:val="000D43BC"/>
    <w:rsid w:val="000D43E1"/>
    <w:rsid w:val="000D4D0E"/>
    <w:rsid w:val="000D52D2"/>
    <w:rsid w:val="000D53F8"/>
    <w:rsid w:val="000D567E"/>
    <w:rsid w:val="000D5CA4"/>
    <w:rsid w:val="000D5CB8"/>
    <w:rsid w:val="000D5E36"/>
    <w:rsid w:val="000D5EDB"/>
    <w:rsid w:val="000D6084"/>
    <w:rsid w:val="000D6208"/>
    <w:rsid w:val="000D6601"/>
    <w:rsid w:val="000D7203"/>
    <w:rsid w:val="000D7D26"/>
    <w:rsid w:val="000E0117"/>
    <w:rsid w:val="000E0541"/>
    <w:rsid w:val="000E08DC"/>
    <w:rsid w:val="000E09C7"/>
    <w:rsid w:val="000E0CB8"/>
    <w:rsid w:val="000E1564"/>
    <w:rsid w:val="000E208D"/>
    <w:rsid w:val="000E23D6"/>
    <w:rsid w:val="000E263B"/>
    <w:rsid w:val="000E2853"/>
    <w:rsid w:val="000E2B67"/>
    <w:rsid w:val="000E2D91"/>
    <w:rsid w:val="000E2ECA"/>
    <w:rsid w:val="000E2F20"/>
    <w:rsid w:val="000E32E1"/>
    <w:rsid w:val="000E366E"/>
    <w:rsid w:val="000E3D8E"/>
    <w:rsid w:val="000E40E7"/>
    <w:rsid w:val="000E427A"/>
    <w:rsid w:val="000E42CD"/>
    <w:rsid w:val="000E4704"/>
    <w:rsid w:val="000E56ED"/>
    <w:rsid w:val="000E572C"/>
    <w:rsid w:val="000E5788"/>
    <w:rsid w:val="000E61CD"/>
    <w:rsid w:val="000E64DA"/>
    <w:rsid w:val="000E6526"/>
    <w:rsid w:val="000E6AB2"/>
    <w:rsid w:val="000E7644"/>
    <w:rsid w:val="000E78D2"/>
    <w:rsid w:val="000F0193"/>
    <w:rsid w:val="000F0498"/>
    <w:rsid w:val="000F06BC"/>
    <w:rsid w:val="000F0820"/>
    <w:rsid w:val="000F0868"/>
    <w:rsid w:val="000F0DBD"/>
    <w:rsid w:val="000F0E0A"/>
    <w:rsid w:val="000F0E0F"/>
    <w:rsid w:val="000F168E"/>
    <w:rsid w:val="000F1F62"/>
    <w:rsid w:val="000F2063"/>
    <w:rsid w:val="000F25B0"/>
    <w:rsid w:val="000F2836"/>
    <w:rsid w:val="000F296B"/>
    <w:rsid w:val="000F2D64"/>
    <w:rsid w:val="000F2F21"/>
    <w:rsid w:val="000F3112"/>
    <w:rsid w:val="000F32D2"/>
    <w:rsid w:val="000F3F2E"/>
    <w:rsid w:val="000F4BB6"/>
    <w:rsid w:val="000F4DDF"/>
    <w:rsid w:val="000F4E55"/>
    <w:rsid w:val="000F4FFC"/>
    <w:rsid w:val="000F52F4"/>
    <w:rsid w:val="000F543B"/>
    <w:rsid w:val="000F559E"/>
    <w:rsid w:val="000F5BE4"/>
    <w:rsid w:val="000F5D67"/>
    <w:rsid w:val="000F6D5C"/>
    <w:rsid w:val="000F7405"/>
    <w:rsid w:val="000F7607"/>
    <w:rsid w:val="000F7D7F"/>
    <w:rsid w:val="000F7FFD"/>
    <w:rsid w:val="00100108"/>
    <w:rsid w:val="00101A16"/>
    <w:rsid w:val="00101B0C"/>
    <w:rsid w:val="001023BE"/>
    <w:rsid w:val="00102BD9"/>
    <w:rsid w:val="001034DA"/>
    <w:rsid w:val="00103B8A"/>
    <w:rsid w:val="00103C81"/>
    <w:rsid w:val="0010427A"/>
    <w:rsid w:val="00104443"/>
    <w:rsid w:val="00104ABF"/>
    <w:rsid w:val="00104E99"/>
    <w:rsid w:val="00104EF0"/>
    <w:rsid w:val="00104F89"/>
    <w:rsid w:val="00104FF0"/>
    <w:rsid w:val="001056B0"/>
    <w:rsid w:val="001058F8"/>
    <w:rsid w:val="00105B97"/>
    <w:rsid w:val="00105F21"/>
    <w:rsid w:val="00106BAB"/>
    <w:rsid w:val="00106D53"/>
    <w:rsid w:val="00107470"/>
    <w:rsid w:val="00107DC3"/>
    <w:rsid w:val="0011087F"/>
    <w:rsid w:val="001108D6"/>
    <w:rsid w:val="00110BC0"/>
    <w:rsid w:val="0011161D"/>
    <w:rsid w:val="00111774"/>
    <w:rsid w:val="00111AE5"/>
    <w:rsid w:val="00111D91"/>
    <w:rsid w:val="0011229F"/>
    <w:rsid w:val="001129FF"/>
    <w:rsid w:val="00112A09"/>
    <w:rsid w:val="00112A6B"/>
    <w:rsid w:val="00112BA7"/>
    <w:rsid w:val="0011302D"/>
    <w:rsid w:val="0011321B"/>
    <w:rsid w:val="00113537"/>
    <w:rsid w:val="001138BB"/>
    <w:rsid w:val="00113BA0"/>
    <w:rsid w:val="00113CC5"/>
    <w:rsid w:val="00113D6F"/>
    <w:rsid w:val="001141D1"/>
    <w:rsid w:val="00114D82"/>
    <w:rsid w:val="00114EB4"/>
    <w:rsid w:val="001155EB"/>
    <w:rsid w:val="00115B6C"/>
    <w:rsid w:val="00115E19"/>
    <w:rsid w:val="001163E4"/>
    <w:rsid w:val="00117068"/>
    <w:rsid w:val="00117529"/>
    <w:rsid w:val="0011788B"/>
    <w:rsid w:val="0011798F"/>
    <w:rsid w:val="00117FE8"/>
    <w:rsid w:val="001212A7"/>
    <w:rsid w:val="00122446"/>
    <w:rsid w:val="00122A72"/>
    <w:rsid w:val="00122B27"/>
    <w:rsid w:val="00123438"/>
    <w:rsid w:val="0012392C"/>
    <w:rsid w:val="00123A3F"/>
    <w:rsid w:val="00123A7A"/>
    <w:rsid w:val="00123ABB"/>
    <w:rsid w:val="00123B70"/>
    <w:rsid w:val="00123C28"/>
    <w:rsid w:val="001250B1"/>
    <w:rsid w:val="00125140"/>
    <w:rsid w:val="00125670"/>
    <w:rsid w:val="0012593B"/>
    <w:rsid w:val="0012596B"/>
    <w:rsid w:val="00125BD0"/>
    <w:rsid w:val="00125D40"/>
    <w:rsid w:val="00125DE0"/>
    <w:rsid w:val="001261C2"/>
    <w:rsid w:val="001263FE"/>
    <w:rsid w:val="0012642E"/>
    <w:rsid w:val="00126761"/>
    <w:rsid w:val="0012689F"/>
    <w:rsid w:val="00126DAB"/>
    <w:rsid w:val="001274C3"/>
    <w:rsid w:val="00127719"/>
    <w:rsid w:val="00127E3E"/>
    <w:rsid w:val="001304E1"/>
    <w:rsid w:val="001305AB"/>
    <w:rsid w:val="00130B03"/>
    <w:rsid w:val="001319AF"/>
    <w:rsid w:val="00131C45"/>
    <w:rsid w:val="001322D8"/>
    <w:rsid w:val="00132A52"/>
    <w:rsid w:val="00132DF9"/>
    <w:rsid w:val="001333B4"/>
    <w:rsid w:val="0013397E"/>
    <w:rsid w:val="00133B74"/>
    <w:rsid w:val="00133D4D"/>
    <w:rsid w:val="00133E0E"/>
    <w:rsid w:val="001342FE"/>
    <w:rsid w:val="00134BFC"/>
    <w:rsid w:val="00135631"/>
    <w:rsid w:val="00135AFB"/>
    <w:rsid w:val="001360D6"/>
    <w:rsid w:val="001366B7"/>
    <w:rsid w:val="001370FC"/>
    <w:rsid w:val="00137B02"/>
    <w:rsid w:val="00137C8C"/>
    <w:rsid w:val="00137D90"/>
    <w:rsid w:val="001408C3"/>
    <w:rsid w:val="00140CBB"/>
    <w:rsid w:val="001415D9"/>
    <w:rsid w:val="00141BC2"/>
    <w:rsid w:val="00141F1A"/>
    <w:rsid w:val="00142D8C"/>
    <w:rsid w:val="00142EB5"/>
    <w:rsid w:val="00145027"/>
    <w:rsid w:val="001454E4"/>
    <w:rsid w:val="001456BA"/>
    <w:rsid w:val="0014594B"/>
    <w:rsid w:val="0014619B"/>
    <w:rsid w:val="0014665A"/>
    <w:rsid w:val="001467FB"/>
    <w:rsid w:val="00146A04"/>
    <w:rsid w:val="00146A61"/>
    <w:rsid w:val="00147497"/>
    <w:rsid w:val="0015014F"/>
    <w:rsid w:val="00150384"/>
    <w:rsid w:val="001504A4"/>
    <w:rsid w:val="00150542"/>
    <w:rsid w:val="00150E4A"/>
    <w:rsid w:val="001510FD"/>
    <w:rsid w:val="0015167D"/>
    <w:rsid w:val="00151B34"/>
    <w:rsid w:val="00151DB4"/>
    <w:rsid w:val="00152500"/>
    <w:rsid w:val="00152525"/>
    <w:rsid w:val="00152B66"/>
    <w:rsid w:val="00152F6B"/>
    <w:rsid w:val="0015316E"/>
    <w:rsid w:val="00153B5E"/>
    <w:rsid w:val="00153CBE"/>
    <w:rsid w:val="00153E52"/>
    <w:rsid w:val="00153F0A"/>
    <w:rsid w:val="0015418D"/>
    <w:rsid w:val="00154FB1"/>
    <w:rsid w:val="0015515E"/>
    <w:rsid w:val="00155A29"/>
    <w:rsid w:val="00155A9B"/>
    <w:rsid w:val="00155C5D"/>
    <w:rsid w:val="001564C5"/>
    <w:rsid w:val="00156C1E"/>
    <w:rsid w:val="0015738F"/>
    <w:rsid w:val="001574C6"/>
    <w:rsid w:val="00157965"/>
    <w:rsid w:val="00160C92"/>
    <w:rsid w:val="001616EC"/>
    <w:rsid w:val="00161B3A"/>
    <w:rsid w:val="00161EA6"/>
    <w:rsid w:val="00162E5A"/>
    <w:rsid w:val="00162FEC"/>
    <w:rsid w:val="0016339C"/>
    <w:rsid w:val="001635FE"/>
    <w:rsid w:val="001636ED"/>
    <w:rsid w:val="00164296"/>
    <w:rsid w:val="0016450F"/>
    <w:rsid w:val="00164568"/>
    <w:rsid w:val="00164728"/>
    <w:rsid w:val="00164BF0"/>
    <w:rsid w:val="00164F8C"/>
    <w:rsid w:val="00165091"/>
    <w:rsid w:val="00165349"/>
    <w:rsid w:val="00165389"/>
    <w:rsid w:val="0016542F"/>
    <w:rsid w:val="0016594D"/>
    <w:rsid w:val="00165A21"/>
    <w:rsid w:val="00166018"/>
    <w:rsid w:val="00166669"/>
    <w:rsid w:val="00166A30"/>
    <w:rsid w:val="00166DF0"/>
    <w:rsid w:val="00167198"/>
    <w:rsid w:val="001672F0"/>
    <w:rsid w:val="0016764C"/>
    <w:rsid w:val="00167844"/>
    <w:rsid w:val="00170A53"/>
    <w:rsid w:val="00170D13"/>
    <w:rsid w:val="0017209C"/>
    <w:rsid w:val="001720D0"/>
    <w:rsid w:val="001720E1"/>
    <w:rsid w:val="001723FD"/>
    <w:rsid w:val="001724D6"/>
    <w:rsid w:val="001725CC"/>
    <w:rsid w:val="00172B2E"/>
    <w:rsid w:val="00172DC7"/>
    <w:rsid w:val="00173DCC"/>
    <w:rsid w:val="0017418B"/>
    <w:rsid w:val="0017431A"/>
    <w:rsid w:val="001744EC"/>
    <w:rsid w:val="00174593"/>
    <w:rsid w:val="001747BC"/>
    <w:rsid w:val="0017502F"/>
    <w:rsid w:val="0017514C"/>
    <w:rsid w:val="00176E88"/>
    <w:rsid w:val="00177E24"/>
    <w:rsid w:val="00177E45"/>
    <w:rsid w:val="00180405"/>
    <w:rsid w:val="0018042B"/>
    <w:rsid w:val="001808AA"/>
    <w:rsid w:val="00180DEE"/>
    <w:rsid w:val="00180F98"/>
    <w:rsid w:val="00181532"/>
    <w:rsid w:val="00181685"/>
    <w:rsid w:val="001817C9"/>
    <w:rsid w:val="00181A45"/>
    <w:rsid w:val="00181AF7"/>
    <w:rsid w:val="00181D64"/>
    <w:rsid w:val="00181D71"/>
    <w:rsid w:val="00181F64"/>
    <w:rsid w:val="0018213C"/>
    <w:rsid w:val="00182373"/>
    <w:rsid w:val="001829D8"/>
    <w:rsid w:val="00182A77"/>
    <w:rsid w:val="00182B00"/>
    <w:rsid w:val="00182D35"/>
    <w:rsid w:val="001831ED"/>
    <w:rsid w:val="00184EE9"/>
    <w:rsid w:val="0018564F"/>
    <w:rsid w:val="001857F3"/>
    <w:rsid w:val="001859C7"/>
    <w:rsid w:val="00185C84"/>
    <w:rsid w:val="00185DDB"/>
    <w:rsid w:val="0018640D"/>
    <w:rsid w:val="001866F7"/>
    <w:rsid w:val="00186784"/>
    <w:rsid w:val="0018689D"/>
    <w:rsid w:val="001869CD"/>
    <w:rsid w:val="00186ADB"/>
    <w:rsid w:val="00186AF8"/>
    <w:rsid w:val="00187A32"/>
    <w:rsid w:val="00187A58"/>
    <w:rsid w:val="00187BBC"/>
    <w:rsid w:val="00187E97"/>
    <w:rsid w:val="0019025E"/>
    <w:rsid w:val="0019072E"/>
    <w:rsid w:val="001907E8"/>
    <w:rsid w:val="0019094D"/>
    <w:rsid w:val="00190BAB"/>
    <w:rsid w:val="00190E46"/>
    <w:rsid w:val="0019109A"/>
    <w:rsid w:val="001912AA"/>
    <w:rsid w:val="0019164B"/>
    <w:rsid w:val="00191B24"/>
    <w:rsid w:val="00191B48"/>
    <w:rsid w:val="00191C30"/>
    <w:rsid w:val="00191E03"/>
    <w:rsid w:val="001920CD"/>
    <w:rsid w:val="00192338"/>
    <w:rsid w:val="00193223"/>
    <w:rsid w:val="001939C6"/>
    <w:rsid w:val="00194502"/>
    <w:rsid w:val="00194601"/>
    <w:rsid w:val="00194672"/>
    <w:rsid w:val="00194CC8"/>
    <w:rsid w:val="00194D50"/>
    <w:rsid w:val="00194E84"/>
    <w:rsid w:val="001955B7"/>
    <w:rsid w:val="00195AB7"/>
    <w:rsid w:val="00195FBE"/>
    <w:rsid w:val="00196194"/>
    <w:rsid w:val="001966A3"/>
    <w:rsid w:val="0019777E"/>
    <w:rsid w:val="00197969"/>
    <w:rsid w:val="00197DED"/>
    <w:rsid w:val="001A0035"/>
    <w:rsid w:val="001A13B9"/>
    <w:rsid w:val="001A1940"/>
    <w:rsid w:val="001A1D5F"/>
    <w:rsid w:val="001A280C"/>
    <w:rsid w:val="001A291E"/>
    <w:rsid w:val="001A30A5"/>
    <w:rsid w:val="001A38DD"/>
    <w:rsid w:val="001A3DF2"/>
    <w:rsid w:val="001A427A"/>
    <w:rsid w:val="001A4601"/>
    <w:rsid w:val="001A49E6"/>
    <w:rsid w:val="001A4AA7"/>
    <w:rsid w:val="001A4E20"/>
    <w:rsid w:val="001A51B6"/>
    <w:rsid w:val="001A51BA"/>
    <w:rsid w:val="001A5D7B"/>
    <w:rsid w:val="001A6196"/>
    <w:rsid w:val="001A6C57"/>
    <w:rsid w:val="001A7019"/>
    <w:rsid w:val="001A7514"/>
    <w:rsid w:val="001B0306"/>
    <w:rsid w:val="001B059E"/>
    <w:rsid w:val="001B06D4"/>
    <w:rsid w:val="001B071B"/>
    <w:rsid w:val="001B0AE8"/>
    <w:rsid w:val="001B0E55"/>
    <w:rsid w:val="001B0EF5"/>
    <w:rsid w:val="001B0F39"/>
    <w:rsid w:val="001B11A2"/>
    <w:rsid w:val="001B1664"/>
    <w:rsid w:val="001B1EE6"/>
    <w:rsid w:val="001B1FC3"/>
    <w:rsid w:val="001B1FD7"/>
    <w:rsid w:val="001B2249"/>
    <w:rsid w:val="001B28D3"/>
    <w:rsid w:val="001B340C"/>
    <w:rsid w:val="001B3488"/>
    <w:rsid w:val="001B37C1"/>
    <w:rsid w:val="001B39B3"/>
    <w:rsid w:val="001B39B8"/>
    <w:rsid w:val="001B3D26"/>
    <w:rsid w:val="001B3E0B"/>
    <w:rsid w:val="001B4743"/>
    <w:rsid w:val="001B4981"/>
    <w:rsid w:val="001B4F0C"/>
    <w:rsid w:val="001B5D0B"/>
    <w:rsid w:val="001B6470"/>
    <w:rsid w:val="001B6530"/>
    <w:rsid w:val="001B6E6D"/>
    <w:rsid w:val="001B73F1"/>
    <w:rsid w:val="001B7CC8"/>
    <w:rsid w:val="001C0087"/>
    <w:rsid w:val="001C020A"/>
    <w:rsid w:val="001C081B"/>
    <w:rsid w:val="001C155F"/>
    <w:rsid w:val="001C16C5"/>
    <w:rsid w:val="001C2039"/>
    <w:rsid w:val="001C2118"/>
    <w:rsid w:val="001C3252"/>
    <w:rsid w:val="001C39AA"/>
    <w:rsid w:val="001C3A23"/>
    <w:rsid w:val="001C3AE0"/>
    <w:rsid w:val="001C3D3C"/>
    <w:rsid w:val="001C45B6"/>
    <w:rsid w:val="001C4945"/>
    <w:rsid w:val="001C5314"/>
    <w:rsid w:val="001C5A26"/>
    <w:rsid w:val="001C5DDF"/>
    <w:rsid w:val="001C602F"/>
    <w:rsid w:val="001C62EE"/>
    <w:rsid w:val="001C67AF"/>
    <w:rsid w:val="001C6A5B"/>
    <w:rsid w:val="001C6E19"/>
    <w:rsid w:val="001C7BC3"/>
    <w:rsid w:val="001D01F2"/>
    <w:rsid w:val="001D0402"/>
    <w:rsid w:val="001D0411"/>
    <w:rsid w:val="001D080F"/>
    <w:rsid w:val="001D1217"/>
    <w:rsid w:val="001D144F"/>
    <w:rsid w:val="001D152B"/>
    <w:rsid w:val="001D1F79"/>
    <w:rsid w:val="001D2107"/>
    <w:rsid w:val="001D23B0"/>
    <w:rsid w:val="001D381E"/>
    <w:rsid w:val="001D3AF6"/>
    <w:rsid w:val="001D3E4D"/>
    <w:rsid w:val="001D3F22"/>
    <w:rsid w:val="001D4803"/>
    <w:rsid w:val="001D498D"/>
    <w:rsid w:val="001D5714"/>
    <w:rsid w:val="001D5AD2"/>
    <w:rsid w:val="001D6729"/>
    <w:rsid w:val="001D67EE"/>
    <w:rsid w:val="001D6909"/>
    <w:rsid w:val="001D79F0"/>
    <w:rsid w:val="001D7D60"/>
    <w:rsid w:val="001D7E24"/>
    <w:rsid w:val="001D7EA2"/>
    <w:rsid w:val="001E00FC"/>
    <w:rsid w:val="001E04B9"/>
    <w:rsid w:val="001E0672"/>
    <w:rsid w:val="001E0B96"/>
    <w:rsid w:val="001E1739"/>
    <w:rsid w:val="001E1B1B"/>
    <w:rsid w:val="001E1C21"/>
    <w:rsid w:val="001E2701"/>
    <w:rsid w:val="001E2F83"/>
    <w:rsid w:val="001E31D2"/>
    <w:rsid w:val="001E3211"/>
    <w:rsid w:val="001E3347"/>
    <w:rsid w:val="001E3429"/>
    <w:rsid w:val="001E3708"/>
    <w:rsid w:val="001E3C85"/>
    <w:rsid w:val="001E482D"/>
    <w:rsid w:val="001E4BCB"/>
    <w:rsid w:val="001E5587"/>
    <w:rsid w:val="001E5AB2"/>
    <w:rsid w:val="001E5C07"/>
    <w:rsid w:val="001E5D1F"/>
    <w:rsid w:val="001E5F39"/>
    <w:rsid w:val="001E6C67"/>
    <w:rsid w:val="001F06B1"/>
    <w:rsid w:val="001F0720"/>
    <w:rsid w:val="001F093E"/>
    <w:rsid w:val="001F1205"/>
    <w:rsid w:val="001F13BA"/>
    <w:rsid w:val="001F1451"/>
    <w:rsid w:val="001F1AC5"/>
    <w:rsid w:val="001F2BF5"/>
    <w:rsid w:val="001F2DCF"/>
    <w:rsid w:val="001F3544"/>
    <w:rsid w:val="001F35F1"/>
    <w:rsid w:val="001F394C"/>
    <w:rsid w:val="001F3A9E"/>
    <w:rsid w:val="001F407C"/>
    <w:rsid w:val="001F44A3"/>
    <w:rsid w:val="001F486D"/>
    <w:rsid w:val="001F508B"/>
    <w:rsid w:val="001F5220"/>
    <w:rsid w:val="001F538E"/>
    <w:rsid w:val="001F5920"/>
    <w:rsid w:val="001F593A"/>
    <w:rsid w:val="001F59DF"/>
    <w:rsid w:val="001F6013"/>
    <w:rsid w:val="001F60E8"/>
    <w:rsid w:val="001F7B56"/>
    <w:rsid w:val="001F7F5B"/>
    <w:rsid w:val="002000F2"/>
    <w:rsid w:val="00200A17"/>
    <w:rsid w:val="00200BCC"/>
    <w:rsid w:val="00200E6F"/>
    <w:rsid w:val="002010D6"/>
    <w:rsid w:val="0020152F"/>
    <w:rsid w:val="00201B11"/>
    <w:rsid w:val="00201BE0"/>
    <w:rsid w:val="00203721"/>
    <w:rsid w:val="00203736"/>
    <w:rsid w:val="002039B5"/>
    <w:rsid w:val="00203A8D"/>
    <w:rsid w:val="00203D5B"/>
    <w:rsid w:val="002046B1"/>
    <w:rsid w:val="002048D2"/>
    <w:rsid w:val="00204930"/>
    <w:rsid w:val="00204B11"/>
    <w:rsid w:val="00205106"/>
    <w:rsid w:val="00205736"/>
    <w:rsid w:val="002057E0"/>
    <w:rsid w:val="00205AA6"/>
    <w:rsid w:val="00205CF3"/>
    <w:rsid w:val="00205DE3"/>
    <w:rsid w:val="00205EF5"/>
    <w:rsid w:val="00205FED"/>
    <w:rsid w:val="002062EF"/>
    <w:rsid w:val="00206A6D"/>
    <w:rsid w:val="00206CF9"/>
    <w:rsid w:val="002074B9"/>
    <w:rsid w:val="0020783E"/>
    <w:rsid w:val="00207CC8"/>
    <w:rsid w:val="0021058E"/>
    <w:rsid w:val="002110E3"/>
    <w:rsid w:val="00212265"/>
    <w:rsid w:val="0021247E"/>
    <w:rsid w:val="00212C4F"/>
    <w:rsid w:val="00212DDB"/>
    <w:rsid w:val="002131B5"/>
    <w:rsid w:val="00213918"/>
    <w:rsid w:val="00213E69"/>
    <w:rsid w:val="00214EEE"/>
    <w:rsid w:val="00215495"/>
    <w:rsid w:val="00215C57"/>
    <w:rsid w:val="00216B99"/>
    <w:rsid w:val="002170B1"/>
    <w:rsid w:val="0021721A"/>
    <w:rsid w:val="002172AC"/>
    <w:rsid w:val="00217EFF"/>
    <w:rsid w:val="0022040B"/>
    <w:rsid w:val="00220750"/>
    <w:rsid w:val="002209A9"/>
    <w:rsid w:val="00220B6C"/>
    <w:rsid w:val="00220DBE"/>
    <w:rsid w:val="002214ED"/>
    <w:rsid w:val="00221572"/>
    <w:rsid w:val="00221714"/>
    <w:rsid w:val="002217FD"/>
    <w:rsid w:val="002218F2"/>
    <w:rsid w:val="00221C7F"/>
    <w:rsid w:val="0022208B"/>
    <w:rsid w:val="00222182"/>
    <w:rsid w:val="002221CD"/>
    <w:rsid w:val="002228B8"/>
    <w:rsid w:val="00222B24"/>
    <w:rsid w:val="00223240"/>
    <w:rsid w:val="0022368A"/>
    <w:rsid w:val="00223DDD"/>
    <w:rsid w:val="00224E01"/>
    <w:rsid w:val="00224ED1"/>
    <w:rsid w:val="00225575"/>
    <w:rsid w:val="002255F0"/>
    <w:rsid w:val="002259D9"/>
    <w:rsid w:val="00225E66"/>
    <w:rsid w:val="00226167"/>
    <w:rsid w:val="0022695F"/>
    <w:rsid w:val="00226FFE"/>
    <w:rsid w:val="00227365"/>
    <w:rsid w:val="002274F1"/>
    <w:rsid w:val="002277E1"/>
    <w:rsid w:val="00227FB3"/>
    <w:rsid w:val="00230521"/>
    <w:rsid w:val="00230CC1"/>
    <w:rsid w:val="00231070"/>
    <w:rsid w:val="002322A3"/>
    <w:rsid w:val="00232586"/>
    <w:rsid w:val="0023324E"/>
    <w:rsid w:val="002337CD"/>
    <w:rsid w:val="002337F2"/>
    <w:rsid w:val="0023385B"/>
    <w:rsid w:val="00233925"/>
    <w:rsid w:val="00233E40"/>
    <w:rsid w:val="002342F8"/>
    <w:rsid w:val="002346DB"/>
    <w:rsid w:val="00234B3D"/>
    <w:rsid w:val="00234FDE"/>
    <w:rsid w:val="002354BB"/>
    <w:rsid w:val="002355C9"/>
    <w:rsid w:val="002357E0"/>
    <w:rsid w:val="00236800"/>
    <w:rsid w:val="00236882"/>
    <w:rsid w:val="00236BF4"/>
    <w:rsid w:val="00236D79"/>
    <w:rsid w:val="00236D8A"/>
    <w:rsid w:val="00236E88"/>
    <w:rsid w:val="00237063"/>
    <w:rsid w:val="0023712C"/>
    <w:rsid w:val="002376A9"/>
    <w:rsid w:val="002379C2"/>
    <w:rsid w:val="002379E2"/>
    <w:rsid w:val="00240324"/>
    <w:rsid w:val="00240A8B"/>
    <w:rsid w:val="00240F2C"/>
    <w:rsid w:val="0024117A"/>
    <w:rsid w:val="002413C1"/>
    <w:rsid w:val="00241CEA"/>
    <w:rsid w:val="00241EEA"/>
    <w:rsid w:val="00243052"/>
    <w:rsid w:val="00243294"/>
    <w:rsid w:val="00243CBE"/>
    <w:rsid w:val="00243FD2"/>
    <w:rsid w:val="00244823"/>
    <w:rsid w:val="002453B7"/>
    <w:rsid w:val="002455DA"/>
    <w:rsid w:val="00245744"/>
    <w:rsid w:val="00246578"/>
    <w:rsid w:val="00247522"/>
    <w:rsid w:val="00247CC3"/>
    <w:rsid w:val="002500D5"/>
    <w:rsid w:val="0025041E"/>
    <w:rsid w:val="00250492"/>
    <w:rsid w:val="002506F7"/>
    <w:rsid w:val="00251436"/>
    <w:rsid w:val="002515F4"/>
    <w:rsid w:val="00251F24"/>
    <w:rsid w:val="00253203"/>
    <w:rsid w:val="002538BA"/>
    <w:rsid w:val="00253C10"/>
    <w:rsid w:val="0025405E"/>
    <w:rsid w:val="00254696"/>
    <w:rsid w:val="00254781"/>
    <w:rsid w:val="002547FB"/>
    <w:rsid w:val="002549F0"/>
    <w:rsid w:val="00254E49"/>
    <w:rsid w:val="00255052"/>
    <w:rsid w:val="002552D8"/>
    <w:rsid w:val="002553C8"/>
    <w:rsid w:val="00255410"/>
    <w:rsid w:val="00255CD6"/>
    <w:rsid w:val="00255D51"/>
    <w:rsid w:val="0025696D"/>
    <w:rsid w:val="002571A4"/>
    <w:rsid w:val="00257CC8"/>
    <w:rsid w:val="00260415"/>
    <w:rsid w:val="00260534"/>
    <w:rsid w:val="00260CE3"/>
    <w:rsid w:val="00260E89"/>
    <w:rsid w:val="00260EA9"/>
    <w:rsid w:val="00261990"/>
    <w:rsid w:val="00261A6C"/>
    <w:rsid w:val="00261AAE"/>
    <w:rsid w:val="00262163"/>
    <w:rsid w:val="002623CE"/>
    <w:rsid w:val="002624FB"/>
    <w:rsid w:val="0026274A"/>
    <w:rsid w:val="00262A16"/>
    <w:rsid w:val="002631C7"/>
    <w:rsid w:val="00263E03"/>
    <w:rsid w:val="00264BEC"/>
    <w:rsid w:val="00265641"/>
    <w:rsid w:val="00265692"/>
    <w:rsid w:val="0026592F"/>
    <w:rsid w:val="00265F77"/>
    <w:rsid w:val="00266B66"/>
    <w:rsid w:val="00266BEC"/>
    <w:rsid w:val="00266D01"/>
    <w:rsid w:val="0027058C"/>
    <w:rsid w:val="002710EA"/>
    <w:rsid w:val="00271351"/>
    <w:rsid w:val="00271887"/>
    <w:rsid w:val="00272010"/>
    <w:rsid w:val="0027300E"/>
    <w:rsid w:val="00273D49"/>
    <w:rsid w:val="00273E1D"/>
    <w:rsid w:val="00274389"/>
    <w:rsid w:val="00274EE4"/>
    <w:rsid w:val="00275FF5"/>
    <w:rsid w:val="00276405"/>
    <w:rsid w:val="00276D6D"/>
    <w:rsid w:val="00276F30"/>
    <w:rsid w:val="002802B7"/>
    <w:rsid w:val="00281D88"/>
    <w:rsid w:val="0028267F"/>
    <w:rsid w:val="002827CE"/>
    <w:rsid w:val="002828C2"/>
    <w:rsid w:val="00282E6F"/>
    <w:rsid w:val="0028430B"/>
    <w:rsid w:val="0028453F"/>
    <w:rsid w:val="00284ADC"/>
    <w:rsid w:val="00286DAB"/>
    <w:rsid w:val="00287701"/>
    <w:rsid w:val="00287E54"/>
    <w:rsid w:val="00287F03"/>
    <w:rsid w:val="00290605"/>
    <w:rsid w:val="00291207"/>
    <w:rsid w:val="002913DB"/>
    <w:rsid w:val="002913DE"/>
    <w:rsid w:val="0029164E"/>
    <w:rsid w:val="00291AC6"/>
    <w:rsid w:val="002920B4"/>
    <w:rsid w:val="00292553"/>
    <w:rsid w:val="00293180"/>
    <w:rsid w:val="00293C56"/>
    <w:rsid w:val="0029455D"/>
    <w:rsid w:val="00294C1D"/>
    <w:rsid w:val="00294F7F"/>
    <w:rsid w:val="00295974"/>
    <w:rsid w:val="00295DFB"/>
    <w:rsid w:val="0029611A"/>
    <w:rsid w:val="002968F5"/>
    <w:rsid w:val="00296A7E"/>
    <w:rsid w:val="0029722D"/>
    <w:rsid w:val="002A0317"/>
    <w:rsid w:val="002A05F8"/>
    <w:rsid w:val="002A0A9F"/>
    <w:rsid w:val="002A0D3C"/>
    <w:rsid w:val="002A14A9"/>
    <w:rsid w:val="002A1A81"/>
    <w:rsid w:val="002A20E7"/>
    <w:rsid w:val="002A220F"/>
    <w:rsid w:val="002A2415"/>
    <w:rsid w:val="002A26A6"/>
    <w:rsid w:val="002A2911"/>
    <w:rsid w:val="002A31D5"/>
    <w:rsid w:val="002A3E17"/>
    <w:rsid w:val="002A400E"/>
    <w:rsid w:val="002A456F"/>
    <w:rsid w:val="002A459C"/>
    <w:rsid w:val="002A4981"/>
    <w:rsid w:val="002A4B42"/>
    <w:rsid w:val="002A4D95"/>
    <w:rsid w:val="002A569F"/>
    <w:rsid w:val="002A639C"/>
    <w:rsid w:val="002A65E5"/>
    <w:rsid w:val="002A6B3A"/>
    <w:rsid w:val="002A6C62"/>
    <w:rsid w:val="002A7878"/>
    <w:rsid w:val="002A7AF0"/>
    <w:rsid w:val="002B03AB"/>
    <w:rsid w:val="002B0F89"/>
    <w:rsid w:val="002B131A"/>
    <w:rsid w:val="002B1D89"/>
    <w:rsid w:val="002B1F78"/>
    <w:rsid w:val="002B1FA9"/>
    <w:rsid w:val="002B217F"/>
    <w:rsid w:val="002B3339"/>
    <w:rsid w:val="002B35B5"/>
    <w:rsid w:val="002B39DC"/>
    <w:rsid w:val="002B3FAD"/>
    <w:rsid w:val="002B3FF1"/>
    <w:rsid w:val="002B40A2"/>
    <w:rsid w:val="002B423C"/>
    <w:rsid w:val="002B5417"/>
    <w:rsid w:val="002B577E"/>
    <w:rsid w:val="002B6380"/>
    <w:rsid w:val="002B670F"/>
    <w:rsid w:val="002B6744"/>
    <w:rsid w:val="002B695A"/>
    <w:rsid w:val="002B767F"/>
    <w:rsid w:val="002B77D4"/>
    <w:rsid w:val="002B7AEB"/>
    <w:rsid w:val="002B7E16"/>
    <w:rsid w:val="002C0160"/>
    <w:rsid w:val="002C0860"/>
    <w:rsid w:val="002C08C3"/>
    <w:rsid w:val="002C0C16"/>
    <w:rsid w:val="002C12B6"/>
    <w:rsid w:val="002C12E5"/>
    <w:rsid w:val="002C1375"/>
    <w:rsid w:val="002C24E7"/>
    <w:rsid w:val="002C2585"/>
    <w:rsid w:val="002C2A42"/>
    <w:rsid w:val="002C2D82"/>
    <w:rsid w:val="002C2EE6"/>
    <w:rsid w:val="002C3C7D"/>
    <w:rsid w:val="002C411F"/>
    <w:rsid w:val="002C41F9"/>
    <w:rsid w:val="002C4533"/>
    <w:rsid w:val="002C4542"/>
    <w:rsid w:val="002C481B"/>
    <w:rsid w:val="002C4846"/>
    <w:rsid w:val="002C5135"/>
    <w:rsid w:val="002C551B"/>
    <w:rsid w:val="002C5536"/>
    <w:rsid w:val="002C5670"/>
    <w:rsid w:val="002C5B78"/>
    <w:rsid w:val="002C6BB3"/>
    <w:rsid w:val="002C7468"/>
    <w:rsid w:val="002C749E"/>
    <w:rsid w:val="002C7520"/>
    <w:rsid w:val="002D0357"/>
    <w:rsid w:val="002D0652"/>
    <w:rsid w:val="002D0680"/>
    <w:rsid w:val="002D1044"/>
    <w:rsid w:val="002D199D"/>
    <w:rsid w:val="002D2099"/>
    <w:rsid w:val="002D2DB5"/>
    <w:rsid w:val="002D2FE0"/>
    <w:rsid w:val="002D3124"/>
    <w:rsid w:val="002D3285"/>
    <w:rsid w:val="002D32E8"/>
    <w:rsid w:val="002D35EE"/>
    <w:rsid w:val="002D37BE"/>
    <w:rsid w:val="002D38A5"/>
    <w:rsid w:val="002D394A"/>
    <w:rsid w:val="002D3CEE"/>
    <w:rsid w:val="002D3DE9"/>
    <w:rsid w:val="002D3E51"/>
    <w:rsid w:val="002D4075"/>
    <w:rsid w:val="002D40C0"/>
    <w:rsid w:val="002D41CF"/>
    <w:rsid w:val="002D4B54"/>
    <w:rsid w:val="002D4C01"/>
    <w:rsid w:val="002D4D34"/>
    <w:rsid w:val="002D51EA"/>
    <w:rsid w:val="002D525F"/>
    <w:rsid w:val="002D5348"/>
    <w:rsid w:val="002D5C43"/>
    <w:rsid w:val="002D5D87"/>
    <w:rsid w:val="002D66F4"/>
    <w:rsid w:val="002D6AC7"/>
    <w:rsid w:val="002D7432"/>
    <w:rsid w:val="002D7CEC"/>
    <w:rsid w:val="002E0576"/>
    <w:rsid w:val="002E0CC0"/>
    <w:rsid w:val="002E0EB3"/>
    <w:rsid w:val="002E14CD"/>
    <w:rsid w:val="002E14D1"/>
    <w:rsid w:val="002E27C5"/>
    <w:rsid w:val="002E2C07"/>
    <w:rsid w:val="002E2F32"/>
    <w:rsid w:val="002E2F7D"/>
    <w:rsid w:val="002E37C0"/>
    <w:rsid w:val="002E3AA9"/>
    <w:rsid w:val="002E3B3C"/>
    <w:rsid w:val="002E4218"/>
    <w:rsid w:val="002E46CA"/>
    <w:rsid w:val="002E491F"/>
    <w:rsid w:val="002E4E63"/>
    <w:rsid w:val="002E51C2"/>
    <w:rsid w:val="002E581A"/>
    <w:rsid w:val="002E58BF"/>
    <w:rsid w:val="002E6161"/>
    <w:rsid w:val="002E6616"/>
    <w:rsid w:val="002E6BC4"/>
    <w:rsid w:val="002E771E"/>
    <w:rsid w:val="002E7847"/>
    <w:rsid w:val="002E7A34"/>
    <w:rsid w:val="002F0654"/>
    <w:rsid w:val="002F0703"/>
    <w:rsid w:val="002F084D"/>
    <w:rsid w:val="002F0A27"/>
    <w:rsid w:val="002F0CAA"/>
    <w:rsid w:val="002F1BE0"/>
    <w:rsid w:val="002F1E27"/>
    <w:rsid w:val="002F228A"/>
    <w:rsid w:val="002F2B8C"/>
    <w:rsid w:val="002F2D5A"/>
    <w:rsid w:val="002F2E70"/>
    <w:rsid w:val="002F2F0F"/>
    <w:rsid w:val="002F32E9"/>
    <w:rsid w:val="002F3A58"/>
    <w:rsid w:val="002F3EF8"/>
    <w:rsid w:val="002F49A2"/>
    <w:rsid w:val="002F503F"/>
    <w:rsid w:val="002F53D8"/>
    <w:rsid w:val="002F6206"/>
    <w:rsid w:val="002F6316"/>
    <w:rsid w:val="002F6485"/>
    <w:rsid w:val="002F6E7B"/>
    <w:rsid w:val="002F7325"/>
    <w:rsid w:val="002F7912"/>
    <w:rsid w:val="002F7B9C"/>
    <w:rsid w:val="003003CD"/>
    <w:rsid w:val="00300AD4"/>
    <w:rsid w:val="0030105C"/>
    <w:rsid w:val="00301156"/>
    <w:rsid w:val="0030139A"/>
    <w:rsid w:val="003021C0"/>
    <w:rsid w:val="003029B7"/>
    <w:rsid w:val="003029E3"/>
    <w:rsid w:val="0030320F"/>
    <w:rsid w:val="0030390E"/>
    <w:rsid w:val="00303F1A"/>
    <w:rsid w:val="00304515"/>
    <w:rsid w:val="003046F5"/>
    <w:rsid w:val="00304BB9"/>
    <w:rsid w:val="00305DAA"/>
    <w:rsid w:val="00305F76"/>
    <w:rsid w:val="003061A6"/>
    <w:rsid w:val="00306BB6"/>
    <w:rsid w:val="00306D84"/>
    <w:rsid w:val="00306EA5"/>
    <w:rsid w:val="00306F80"/>
    <w:rsid w:val="003076DB"/>
    <w:rsid w:val="0031006B"/>
    <w:rsid w:val="00310233"/>
    <w:rsid w:val="00310369"/>
    <w:rsid w:val="00310DCA"/>
    <w:rsid w:val="00311279"/>
    <w:rsid w:val="003112F4"/>
    <w:rsid w:val="0031130C"/>
    <w:rsid w:val="00311785"/>
    <w:rsid w:val="00311915"/>
    <w:rsid w:val="003120EE"/>
    <w:rsid w:val="00312108"/>
    <w:rsid w:val="00312252"/>
    <w:rsid w:val="003122FA"/>
    <w:rsid w:val="00312F4C"/>
    <w:rsid w:val="00313091"/>
    <w:rsid w:val="0031396A"/>
    <w:rsid w:val="00313C20"/>
    <w:rsid w:val="00313DEA"/>
    <w:rsid w:val="0031423D"/>
    <w:rsid w:val="003147DC"/>
    <w:rsid w:val="00314FB2"/>
    <w:rsid w:val="00315143"/>
    <w:rsid w:val="00315291"/>
    <w:rsid w:val="003152F1"/>
    <w:rsid w:val="003159CA"/>
    <w:rsid w:val="00315CE8"/>
    <w:rsid w:val="003160B5"/>
    <w:rsid w:val="00316115"/>
    <w:rsid w:val="00316523"/>
    <w:rsid w:val="00316770"/>
    <w:rsid w:val="0031679E"/>
    <w:rsid w:val="003169B8"/>
    <w:rsid w:val="00316DCB"/>
    <w:rsid w:val="00317427"/>
    <w:rsid w:val="0031796B"/>
    <w:rsid w:val="00317D3A"/>
    <w:rsid w:val="00317F96"/>
    <w:rsid w:val="003204E6"/>
    <w:rsid w:val="00320EB4"/>
    <w:rsid w:val="00320FB9"/>
    <w:rsid w:val="0032155C"/>
    <w:rsid w:val="00322F81"/>
    <w:rsid w:val="003230D7"/>
    <w:rsid w:val="003236CD"/>
    <w:rsid w:val="0032375D"/>
    <w:rsid w:val="0032380E"/>
    <w:rsid w:val="00323D7D"/>
    <w:rsid w:val="003253DB"/>
    <w:rsid w:val="003256AC"/>
    <w:rsid w:val="00325F7C"/>
    <w:rsid w:val="003272BF"/>
    <w:rsid w:val="003276FA"/>
    <w:rsid w:val="00327766"/>
    <w:rsid w:val="00327A59"/>
    <w:rsid w:val="00327D0B"/>
    <w:rsid w:val="003305EB"/>
    <w:rsid w:val="00330D6C"/>
    <w:rsid w:val="003316AE"/>
    <w:rsid w:val="00331713"/>
    <w:rsid w:val="00331FDB"/>
    <w:rsid w:val="00332427"/>
    <w:rsid w:val="003325C5"/>
    <w:rsid w:val="003328C0"/>
    <w:rsid w:val="003331FD"/>
    <w:rsid w:val="003339B4"/>
    <w:rsid w:val="00333AE6"/>
    <w:rsid w:val="00333ECD"/>
    <w:rsid w:val="00334313"/>
    <w:rsid w:val="00334D94"/>
    <w:rsid w:val="0033572E"/>
    <w:rsid w:val="00336703"/>
    <w:rsid w:val="00336BCC"/>
    <w:rsid w:val="00336DCF"/>
    <w:rsid w:val="003372A4"/>
    <w:rsid w:val="00337CD5"/>
    <w:rsid w:val="00337DA6"/>
    <w:rsid w:val="00337DC6"/>
    <w:rsid w:val="00340547"/>
    <w:rsid w:val="0034083B"/>
    <w:rsid w:val="00340A59"/>
    <w:rsid w:val="00340D4D"/>
    <w:rsid w:val="003410B8"/>
    <w:rsid w:val="00341F41"/>
    <w:rsid w:val="003426A8"/>
    <w:rsid w:val="003427AC"/>
    <w:rsid w:val="003427B1"/>
    <w:rsid w:val="00342829"/>
    <w:rsid w:val="00343734"/>
    <w:rsid w:val="00343811"/>
    <w:rsid w:val="00344242"/>
    <w:rsid w:val="00344C67"/>
    <w:rsid w:val="00344F84"/>
    <w:rsid w:val="003455AB"/>
    <w:rsid w:val="00345654"/>
    <w:rsid w:val="00345835"/>
    <w:rsid w:val="003458EC"/>
    <w:rsid w:val="00346394"/>
    <w:rsid w:val="003466C0"/>
    <w:rsid w:val="00346B2E"/>
    <w:rsid w:val="00346FB8"/>
    <w:rsid w:val="0034761B"/>
    <w:rsid w:val="00347678"/>
    <w:rsid w:val="00347B0F"/>
    <w:rsid w:val="00347BE3"/>
    <w:rsid w:val="00350094"/>
    <w:rsid w:val="003501EF"/>
    <w:rsid w:val="0035025B"/>
    <w:rsid w:val="003504C0"/>
    <w:rsid w:val="00350628"/>
    <w:rsid w:val="00350EBB"/>
    <w:rsid w:val="00351432"/>
    <w:rsid w:val="00351450"/>
    <w:rsid w:val="00351622"/>
    <w:rsid w:val="003516A8"/>
    <w:rsid w:val="003530EB"/>
    <w:rsid w:val="0035362E"/>
    <w:rsid w:val="00353AFB"/>
    <w:rsid w:val="00353B88"/>
    <w:rsid w:val="00353CF5"/>
    <w:rsid w:val="00353DCD"/>
    <w:rsid w:val="0035427C"/>
    <w:rsid w:val="0035432E"/>
    <w:rsid w:val="0035439A"/>
    <w:rsid w:val="003550FA"/>
    <w:rsid w:val="003555E7"/>
    <w:rsid w:val="00355ACF"/>
    <w:rsid w:val="003562AB"/>
    <w:rsid w:val="00356449"/>
    <w:rsid w:val="00356753"/>
    <w:rsid w:val="00357663"/>
    <w:rsid w:val="00357866"/>
    <w:rsid w:val="00357A7E"/>
    <w:rsid w:val="0036032A"/>
    <w:rsid w:val="0036041F"/>
    <w:rsid w:val="00360507"/>
    <w:rsid w:val="00360532"/>
    <w:rsid w:val="003605A2"/>
    <w:rsid w:val="0036098F"/>
    <w:rsid w:val="00360DDE"/>
    <w:rsid w:val="00361B31"/>
    <w:rsid w:val="00361BDE"/>
    <w:rsid w:val="00361F67"/>
    <w:rsid w:val="003625A0"/>
    <w:rsid w:val="003625D2"/>
    <w:rsid w:val="00362A86"/>
    <w:rsid w:val="00362CF7"/>
    <w:rsid w:val="0036332B"/>
    <w:rsid w:val="00363391"/>
    <w:rsid w:val="00363AC2"/>
    <w:rsid w:val="003641A7"/>
    <w:rsid w:val="00365451"/>
    <w:rsid w:val="003656CA"/>
    <w:rsid w:val="00365AEA"/>
    <w:rsid w:val="00366046"/>
    <w:rsid w:val="00366155"/>
    <w:rsid w:val="003668F9"/>
    <w:rsid w:val="00367164"/>
    <w:rsid w:val="00367961"/>
    <w:rsid w:val="0037041B"/>
    <w:rsid w:val="00370867"/>
    <w:rsid w:val="00370EC4"/>
    <w:rsid w:val="003710FE"/>
    <w:rsid w:val="00371461"/>
    <w:rsid w:val="00371490"/>
    <w:rsid w:val="00371DF6"/>
    <w:rsid w:val="00371E42"/>
    <w:rsid w:val="003722A7"/>
    <w:rsid w:val="003723FA"/>
    <w:rsid w:val="00372B95"/>
    <w:rsid w:val="0037303C"/>
    <w:rsid w:val="0037355B"/>
    <w:rsid w:val="003740CF"/>
    <w:rsid w:val="0037439F"/>
    <w:rsid w:val="00374A1C"/>
    <w:rsid w:val="00374D5F"/>
    <w:rsid w:val="00374F10"/>
    <w:rsid w:val="003751DF"/>
    <w:rsid w:val="00375523"/>
    <w:rsid w:val="00375CC9"/>
    <w:rsid w:val="0037752A"/>
    <w:rsid w:val="0037795B"/>
    <w:rsid w:val="00377D41"/>
    <w:rsid w:val="00380361"/>
    <w:rsid w:val="0038051A"/>
    <w:rsid w:val="00380A53"/>
    <w:rsid w:val="00380B87"/>
    <w:rsid w:val="00380F3D"/>
    <w:rsid w:val="00381679"/>
    <w:rsid w:val="003818F5"/>
    <w:rsid w:val="003819EE"/>
    <w:rsid w:val="00382589"/>
    <w:rsid w:val="00382A4B"/>
    <w:rsid w:val="00382AF0"/>
    <w:rsid w:val="00382ED5"/>
    <w:rsid w:val="00383B81"/>
    <w:rsid w:val="00386BA4"/>
    <w:rsid w:val="00386BC6"/>
    <w:rsid w:val="00387650"/>
    <w:rsid w:val="00387DAE"/>
    <w:rsid w:val="00387E80"/>
    <w:rsid w:val="003900A5"/>
    <w:rsid w:val="0039013D"/>
    <w:rsid w:val="0039028E"/>
    <w:rsid w:val="003904D8"/>
    <w:rsid w:val="00390531"/>
    <w:rsid w:val="00390675"/>
    <w:rsid w:val="00390A81"/>
    <w:rsid w:val="0039155B"/>
    <w:rsid w:val="003917C3"/>
    <w:rsid w:val="0039199E"/>
    <w:rsid w:val="00391B11"/>
    <w:rsid w:val="0039239B"/>
    <w:rsid w:val="0039278F"/>
    <w:rsid w:val="003928C3"/>
    <w:rsid w:val="00392D3C"/>
    <w:rsid w:val="0039348C"/>
    <w:rsid w:val="00393747"/>
    <w:rsid w:val="003938F1"/>
    <w:rsid w:val="0039406F"/>
    <w:rsid w:val="003959CE"/>
    <w:rsid w:val="00395A19"/>
    <w:rsid w:val="00396602"/>
    <w:rsid w:val="00396A8B"/>
    <w:rsid w:val="0039704C"/>
    <w:rsid w:val="00397251"/>
    <w:rsid w:val="003973DE"/>
    <w:rsid w:val="003974B0"/>
    <w:rsid w:val="003978DD"/>
    <w:rsid w:val="003A03A2"/>
    <w:rsid w:val="003A0DF6"/>
    <w:rsid w:val="003A0E24"/>
    <w:rsid w:val="003A0F5A"/>
    <w:rsid w:val="003A116B"/>
    <w:rsid w:val="003A1190"/>
    <w:rsid w:val="003A124B"/>
    <w:rsid w:val="003A1D0C"/>
    <w:rsid w:val="003A254C"/>
    <w:rsid w:val="003A296E"/>
    <w:rsid w:val="003A2B9E"/>
    <w:rsid w:val="003A316B"/>
    <w:rsid w:val="003A32DB"/>
    <w:rsid w:val="003A39DE"/>
    <w:rsid w:val="003A427E"/>
    <w:rsid w:val="003A49B1"/>
    <w:rsid w:val="003A4E4C"/>
    <w:rsid w:val="003A52A6"/>
    <w:rsid w:val="003A57AA"/>
    <w:rsid w:val="003A5C85"/>
    <w:rsid w:val="003A5DAF"/>
    <w:rsid w:val="003A6145"/>
    <w:rsid w:val="003A63B2"/>
    <w:rsid w:val="003A7F79"/>
    <w:rsid w:val="003B00B1"/>
    <w:rsid w:val="003B05CD"/>
    <w:rsid w:val="003B07E7"/>
    <w:rsid w:val="003B0967"/>
    <w:rsid w:val="003B0CD5"/>
    <w:rsid w:val="003B0D9F"/>
    <w:rsid w:val="003B0F1C"/>
    <w:rsid w:val="003B10A3"/>
    <w:rsid w:val="003B1622"/>
    <w:rsid w:val="003B1923"/>
    <w:rsid w:val="003B19C8"/>
    <w:rsid w:val="003B2294"/>
    <w:rsid w:val="003B2BB0"/>
    <w:rsid w:val="003B2F39"/>
    <w:rsid w:val="003B358C"/>
    <w:rsid w:val="003B35B0"/>
    <w:rsid w:val="003B371F"/>
    <w:rsid w:val="003B3BB1"/>
    <w:rsid w:val="003B3D73"/>
    <w:rsid w:val="003B3FC1"/>
    <w:rsid w:val="003B4776"/>
    <w:rsid w:val="003B47FF"/>
    <w:rsid w:val="003B4A5B"/>
    <w:rsid w:val="003B4A84"/>
    <w:rsid w:val="003B5391"/>
    <w:rsid w:val="003B5CE6"/>
    <w:rsid w:val="003B5D60"/>
    <w:rsid w:val="003B5EB2"/>
    <w:rsid w:val="003B6466"/>
    <w:rsid w:val="003B6A8B"/>
    <w:rsid w:val="003B6D9C"/>
    <w:rsid w:val="003B763B"/>
    <w:rsid w:val="003B7727"/>
    <w:rsid w:val="003B78D0"/>
    <w:rsid w:val="003B794C"/>
    <w:rsid w:val="003C001A"/>
    <w:rsid w:val="003C02C1"/>
    <w:rsid w:val="003C08F5"/>
    <w:rsid w:val="003C0FFF"/>
    <w:rsid w:val="003C1145"/>
    <w:rsid w:val="003C1289"/>
    <w:rsid w:val="003C15FF"/>
    <w:rsid w:val="003C1623"/>
    <w:rsid w:val="003C16CF"/>
    <w:rsid w:val="003C16E0"/>
    <w:rsid w:val="003C1AEC"/>
    <w:rsid w:val="003C1DF2"/>
    <w:rsid w:val="003C2086"/>
    <w:rsid w:val="003C2984"/>
    <w:rsid w:val="003C3257"/>
    <w:rsid w:val="003C3900"/>
    <w:rsid w:val="003C392D"/>
    <w:rsid w:val="003C3CA7"/>
    <w:rsid w:val="003C424C"/>
    <w:rsid w:val="003C43DA"/>
    <w:rsid w:val="003C45CF"/>
    <w:rsid w:val="003C53F8"/>
    <w:rsid w:val="003C65CA"/>
    <w:rsid w:val="003C6837"/>
    <w:rsid w:val="003C700D"/>
    <w:rsid w:val="003C7202"/>
    <w:rsid w:val="003C7233"/>
    <w:rsid w:val="003C72C7"/>
    <w:rsid w:val="003C754A"/>
    <w:rsid w:val="003C76DD"/>
    <w:rsid w:val="003D0256"/>
    <w:rsid w:val="003D06E5"/>
    <w:rsid w:val="003D122B"/>
    <w:rsid w:val="003D12D7"/>
    <w:rsid w:val="003D1AA6"/>
    <w:rsid w:val="003D2363"/>
    <w:rsid w:val="003D25FD"/>
    <w:rsid w:val="003D27CA"/>
    <w:rsid w:val="003D2C9B"/>
    <w:rsid w:val="003D2F1A"/>
    <w:rsid w:val="003D300F"/>
    <w:rsid w:val="003D35B9"/>
    <w:rsid w:val="003D414F"/>
    <w:rsid w:val="003D468C"/>
    <w:rsid w:val="003D4C25"/>
    <w:rsid w:val="003D4C83"/>
    <w:rsid w:val="003D4EF1"/>
    <w:rsid w:val="003D514D"/>
    <w:rsid w:val="003D55D7"/>
    <w:rsid w:val="003D6310"/>
    <w:rsid w:val="003D654C"/>
    <w:rsid w:val="003D662F"/>
    <w:rsid w:val="003D6CA3"/>
    <w:rsid w:val="003D6F3C"/>
    <w:rsid w:val="003D6FF6"/>
    <w:rsid w:val="003D70C5"/>
    <w:rsid w:val="003D7508"/>
    <w:rsid w:val="003D7B15"/>
    <w:rsid w:val="003D7C4A"/>
    <w:rsid w:val="003D7FAA"/>
    <w:rsid w:val="003E0853"/>
    <w:rsid w:val="003E08AD"/>
    <w:rsid w:val="003E0C27"/>
    <w:rsid w:val="003E0DB2"/>
    <w:rsid w:val="003E0DCB"/>
    <w:rsid w:val="003E144F"/>
    <w:rsid w:val="003E17B4"/>
    <w:rsid w:val="003E1C66"/>
    <w:rsid w:val="003E20B6"/>
    <w:rsid w:val="003E20E5"/>
    <w:rsid w:val="003E2458"/>
    <w:rsid w:val="003E298C"/>
    <w:rsid w:val="003E2E63"/>
    <w:rsid w:val="003E32D6"/>
    <w:rsid w:val="003E3AEA"/>
    <w:rsid w:val="003E3EF1"/>
    <w:rsid w:val="003E4219"/>
    <w:rsid w:val="003E4A40"/>
    <w:rsid w:val="003E4CB2"/>
    <w:rsid w:val="003E51BD"/>
    <w:rsid w:val="003E5456"/>
    <w:rsid w:val="003E5509"/>
    <w:rsid w:val="003E5729"/>
    <w:rsid w:val="003E5BD1"/>
    <w:rsid w:val="003E5C92"/>
    <w:rsid w:val="003E6E29"/>
    <w:rsid w:val="003E6F0B"/>
    <w:rsid w:val="003E7497"/>
    <w:rsid w:val="003E78F8"/>
    <w:rsid w:val="003F05D0"/>
    <w:rsid w:val="003F070A"/>
    <w:rsid w:val="003F0998"/>
    <w:rsid w:val="003F1001"/>
    <w:rsid w:val="003F1033"/>
    <w:rsid w:val="003F196E"/>
    <w:rsid w:val="003F2C74"/>
    <w:rsid w:val="003F2D09"/>
    <w:rsid w:val="003F2F3D"/>
    <w:rsid w:val="003F3272"/>
    <w:rsid w:val="003F3737"/>
    <w:rsid w:val="003F3802"/>
    <w:rsid w:val="003F3CBC"/>
    <w:rsid w:val="003F3E21"/>
    <w:rsid w:val="003F4EA2"/>
    <w:rsid w:val="003F4EF1"/>
    <w:rsid w:val="003F575B"/>
    <w:rsid w:val="003F5B44"/>
    <w:rsid w:val="003F636D"/>
    <w:rsid w:val="003F64C8"/>
    <w:rsid w:val="003F67C5"/>
    <w:rsid w:val="003F68B9"/>
    <w:rsid w:val="003F68D4"/>
    <w:rsid w:val="003F6C2C"/>
    <w:rsid w:val="003F7096"/>
    <w:rsid w:val="003F7A90"/>
    <w:rsid w:val="003F7FCA"/>
    <w:rsid w:val="00400034"/>
    <w:rsid w:val="004004D8"/>
    <w:rsid w:val="00400D40"/>
    <w:rsid w:val="00401599"/>
    <w:rsid w:val="004015A9"/>
    <w:rsid w:val="004017C6"/>
    <w:rsid w:val="00401892"/>
    <w:rsid w:val="00401E9A"/>
    <w:rsid w:val="00401F4B"/>
    <w:rsid w:val="004027C0"/>
    <w:rsid w:val="0040291D"/>
    <w:rsid w:val="00402C93"/>
    <w:rsid w:val="00402FAB"/>
    <w:rsid w:val="00403168"/>
    <w:rsid w:val="004038D9"/>
    <w:rsid w:val="0040392A"/>
    <w:rsid w:val="00403A67"/>
    <w:rsid w:val="00403BC5"/>
    <w:rsid w:val="0040402C"/>
    <w:rsid w:val="00404476"/>
    <w:rsid w:val="00405144"/>
    <w:rsid w:val="00405514"/>
    <w:rsid w:val="00405579"/>
    <w:rsid w:val="004055EA"/>
    <w:rsid w:val="00405783"/>
    <w:rsid w:val="00405898"/>
    <w:rsid w:val="00405E6D"/>
    <w:rsid w:val="0040637C"/>
    <w:rsid w:val="004069B8"/>
    <w:rsid w:val="00406CCB"/>
    <w:rsid w:val="004074D5"/>
    <w:rsid w:val="0041002B"/>
    <w:rsid w:val="00410820"/>
    <w:rsid w:val="00410893"/>
    <w:rsid w:val="0041152E"/>
    <w:rsid w:val="004117A9"/>
    <w:rsid w:val="0041185E"/>
    <w:rsid w:val="00412897"/>
    <w:rsid w:val="00412B3B"/>
    <w:rsid w:val="00413330"/>
    <w:rsid w:val="00413E32"/>
    <w:rsid w:val="00414046"/>
    <w:rsid w:val="0041477C"/>
    <w:rsid w:val="00414807"/>
    <w:rsid w:val="00414C19"/>
    <w:rsid w:val="00414F7E"/>
    <w:rsid w:val="004151BF"/>
    <w:rsid w:val="004152A3"/>
    <w:rsid w:val="0041536B"/>
    <w:rsid w:val="00415692"/>
    <w:rsid w:val="00415862"/>
    <w:rsid w:val="0041598D"/>
    <w:rsid w:val="00415B4C"/>
    <w:rsid w:val="0041633A"/>
    <w:rsid w:val="00417137"/>
    <w:rsid w:val="0041747A"/>
    <w:rsid w:val="004176AF"/>
    <w:rsid w:val="00417C88"/>
    <w:rsid w:val="00420A5C"/>
    <w:rsid w:val="00420DA8"/>
    <w:rsid w:val="00421352"/>
    <w:rsid w:val="0042146D"/>
    <w:rsid w:val="00421E44"/>
    <w:rsid w:val="0042291B"/>
    <w:rsid w:val="00422AAD"/>
    <w:rsid w:val="00422F0C"/>
    <w:rsid w:val="004234F4"/>
    <w:rsid w:val="00423B29"/>
    <w:rsid w:val="0042411D"/>
    <w:rsid w:val="0042412C"/>
    <w:rsid w:val="0042419B"/>
    <w:rsid w:val="00424A20"/>
    <w:rsid w:val="00424EE8"/>
    <w:rsid w:val="004274D0"/>
    <w:rsid w:val="004277B8"/>
    <w:rsid w:val="00427E63"/>
    <w:rsid w:val="004303E0"/>
    <w:rsid w:val="00430E61"/>
    <w:rsid w:val="0043105A"/>
    <w:rsid w:val="0043174C"/>
    <w:rsid w:val="00431BC7"/>
    <w:rsid w:val="00431E78"/>
    <w:rsid w:val="004321F1"/>
    <w:rsid w:val="004327E6"/>
    <w:rsid w:val="00432B6C"/>
    <w:rsid w:val="00433462"/>
    <w:rsid w:val="00433C9B"/>
    <w:rsid w:val="00433F2A"/>
    <w:rsid w:val="0043442D"/>
    <w:rsid w:val="00434B96"/>
    <w:rsid w:val="004350B8"/>
    <w:rsid w:val="0043512C"/>
    <w:rsid w:val="00435265"/>
    <w:rsid w:val="004352E2"/>
    <w:rsid w:val="0043563D"/>
    <w:rsid w:val="00435BF9"/>
    <w:rsid w:val="00435F86"/>
    <w:rsid w:val="00436073"/>
    <w:rsid w:val="00436B07"/>
    <w:rsid w:val="00437339"/>
    <w:rsid w:val="00437982"/>
    <w:rsid w:val="00437A65"/>
    <w:rsid w:val="004409F9"/>
    <w:rsid w:val="00440CA9"/>
    <w:rsid w:val="00441516"/>
    <w:rsid w:val="00441671"/>
    <w:rsid w:val="00441A22"/>
    <w:rsid w:val="004421AB"/>
    <w:rsid w:val="004422D2"/>
    <w:rsid w:val="004425F5"/>
    <w:rsid w:val="00442607"/>
    <w:rsid w:val="00442790"/>
    <w:rsid w:val="00442BB6"/>
    <w:rsid w:val="0044366D"/>
    <w:rsid w:val="004436A2"/>
    <w:rsid w:val="004439F0"/>
    <w:rsid w:val="00443BF4"/>
    <w:rsid w:val="0044448F"/>
    <w:rsid w:val="00444B8C"/>
    <w:rsid w:val="00444BF5"/>
    <w:rsid w:val="00444D64"/>
    <w:rsid w:val="00444ED2"/>
    <w:rsid w:val="00444F8B"/>
    <w:rsid w:val="0044553B"/>
    <w:rsid w:val="00445771"/>
    <w:rsid w:val="00445F3C"/>
    <w:rsid w:val="004467B1"/>
    <w:rsid w:val="00446E65"/>
    <w:rsid w:val="00447696"/>
    <w:rsid w:val="00450ADD"/>
    <w:rsid w:val="00450F7C"/>
    <w:rsid w:val="00451492"/>
    <w:rsid w:val="0045178D"/>
    <w:rsid w:val="00452302"/>
    <w:rsid w:val="00452B7D"/>
    <w:rsid w:val="00452FFA"/>
    <w:rsid w:val="0045358A"/>
    <w:rsid w:val="0045361A"/>
    <w:rsid w:val="0045417A"/>
    <w:rsid w:val="004544CA"/>
    <w:rsid w:val="00454A32"/>
    <w:rsid w:val="00455E02"/>
    <w:rsid w:val="0045610B"/>
    <w:rsid w:val="00456427"/>
    <w:rsid w:val="00456A14"/>
    <w:rsid w:val="004579EE"/>
    <w:rsid w:val="00457AC1"/>
    <w:rsid w:val="00457E0C"/>
    <w:rsid w:val="00457F8F"/>
    <w:rsid w:val="00460299"/>
    <w:rsid w:val="004604C9"/>
    <w:rsid w:val="00460DB3"/>
    <w:rsid w:val="004617D9"/>
    <w:rsid w:val="004621F4"/>
    <w:rsid w:val="004626EA"/>
    <w:rsid w:val="00464034"/>
    <w:rsid w:val="004642B6"/>
    <w:rsid w:val="00464558"/>
    <w:rsid w:val="00464849"/>
    <w:rsid w:val="00464D1F"/>
    <w:rsid w:val="004653B2"/>
    <w:rsid w:val="004658AE"/>
    <w:rsid w:val="00465DEA"/>
    <w:rsid w:val="00465DF7"/>
    <w:rsid w:val="004666F1"/>
    <w:rsid w:val="004667D9"/>
    <w:rsid w:val="004668CA"/>
    <w:rsid w:val="00466F66"/>
    <w:rsid w:val="004672C4"/>
    <w:rsid w:val="004678CF"/>
    <w:rsid w:val="00467AA6"/>
    <w:rsid w:val="00467EE2"/>
    <w:rsid w:val="00467F06"/>
    <w:rsid w:val="00470201"/>
    <w:rsid w:val="00471463"/>
    <w:rsid w:val="00471659"/>
    <w:rsid w:val="004716DF"/>
    <w:rsid w:val="00472428"/>
    <w:rsid w:val="00472AD7"/>
    <w:rsid w:val="00473864"/>
    <w:rsid w:val="00473F92"/>
    <w:rsid w:val="0047464A"/>
    <w:rsid w:val="00474786"/>
    <w:rsid w:val="00474A88"/>
    <w:rsid w:val="004750BC"/>
    <w:rsid w:val="00475231"/>
    <w:rsid w:val="00475C07"/>
    <w:rsid w:val="00475EEA"/>
    <w:rsid w:val="00476446"/>
    <w:rsid w:val="00477211"/>
    <w:rsid w:val="00477865"/>
    <w:rsid w:val="00477A22"/>
    <w:rsid w:val="00480115"/>
    <w:rsid w:val="004803A6"/>
    <w:rsid w:val="00480489"/>
    <w:rsid w:val="0048087E"/>
    <w:rsid w:val="00480886"/>
    <w:rsid w:val="00481128"/>
    <w:rsid w:val="00481BA7"/>
    <w:rsid w:val="00481CC8"/>
    <w:rsid w:val="00482356"/>
    <w:rsid w:val="0048241E"/>
    <w:rsid w:val="0048263B"/>
    <w:rsid w:val="004829E9"/>
    <w:rsid w:val="00483A45"/>
    <w:rsid w:val="00483C80"/>
    <w:rsid w:val="00484042"/>
    <w:rsid w:val="004841FA"/>
    <w:rsid w:val="00484447"/>
    <w:rsid w:val="00484DFA"/>
    <w:rsid w:val="00485193"/>
    <w:rsid w:val="0048541B"/>
    <w:rsid w:val="0048543C"/>
    <w:rsid w:val="00485727"/>
    <w:rsid w:val="00485A0B"/>
    <w:rsid w:val="00485ECB"/>
    <w:rsid w:val="00486D2E"/>
    <w:rsid w:val="00486E29"/>
    <w:rsid w:val="00487136"/>
    <w:rsid w:val="0048722B"/>
    <w:rsid w:val="00487414"/>
    <w:rsid w:val="00487DE7"/>
    <w:rsid w:val="004903BD"/>
    <w:rsid w:val="00490F9C"/>
    <w:rsid w:val="00491A53"/>
    <w:rsid w:val="00491B8C"/>
    <w:rsid w:val="00491C74"/>
    <w:rsid w:val="004921D2"/>
    <w:rsid w:val="00492268"/>
    <w:rsid w:val="00492302"/>
    <w:rsid w:val="004927E3"/>
    <w:rsid w:val="004929C2"/>
    <w:rsid w:val="0049314A"/>
    <w:rsid w:val="0049348E"/>
    <w:rsid w:val="004937DC"/>
    <w:rsid w:val="00493B18"/>
    <w:rsid w:val="00493CD8"/>
    <w:rsid w:val="004940E4"/>
    <w:rsid w:val="0049470E"/>
    <w:rsid w:val="00494A7F"/>
    <w:rsid w:val="00495C62"/>
    <w:rsid w:val="00495F6D"/>
    <w:rsid w:val="00496208"/>
    <w:rsid w:val="004962CA"/>
    <w:rsid w:val="004964E0"/>
    <w:rsid w:val="00496AF0"/>
    <w:rsid w:val="00496D4B"/>
    <w:rsid w:val="004A036B"/>
    <w:rsid w:val="004A0565"/>
    <w:rsid w:val="004A0912"/>
    <w:rsid w:val="004A16B2"/>
    <w:rsid w:val="004A19F3"/>
    <w:rsid w:val="004A1B81"/>
    <w:rsid w:val="004A2AB5"/>
    <w:rsid w:val="004A31E9"/>
    <w:rsid w:val="004A3813"/>
    <w:rsid w:val="004A3AC0"/>
    <w:rsid w:val="004A444B"/>
    <w:rsid w:val="004A4813"/>
    <w:rsid w:val="004A4A2E"/>
    <w:rsid w:val="004A4AA3"/>
    <w:rsid w:val="004A4FF6"/>
    <w:rsid w:val="004A51EC"/>
    <w:rsid w:val="004A5CBF"/>
    <w:rsid w:val="004A5E8B"/>
    <w:rsid w:val="004A5F5C"/>
    <w:rsid w:val="004A640D"/>
    <w:rsid w:val="004A68D7"/>
    <w:rsid w:val="004A6EF7"/>
    <w:rsid w:val="004A7123"/>
    <w:rsid w:val="004A75B9"/>
    <w:rsid w:val="004A7A18"/>
    <w:rsid w:val="004A7DC6"/>
    <w:rsid w:val="004A7F1A"/>
    <w:rsid w:val="004B0E37"/>
    <w:rsid w:val="004B10E9"/>
    <w:rsid w:val="004B12C5"/>
    <w:rsid w:val="004B1E36"/>
    <w:rsid w:val="004B2050"/>
    <w:rsid w:val="004B2258"/>
    <w:rsid w:val="004B27C5"/>
    <w:rsid w:val="004B2C73"/>
    <w:rsid w:val="004B2F4B"/>
    <w:rsid w:val="004B2FDA"/>
    <w:rsid w:val="004B37D8"/>
    <w:rsid w:val="004B3E8E"/>
    <w:rsid w:val="004B3F50"/>
    <w:rsid w:val="004B4332"/>
    <w:rsid w:val="004B4517"/>
    <w:rsid w:val="004B464C"/>
    <w:rsid w:val="004B5AEC"/>
    <w:rsid w:val="004B5D15"/>
    <w:rsid w:val="004B6619"/>
    <w:rsid w:val="004B6C12"/>
    <w:rsid w:val="004B71EC"/>
    <w:rsid w:val="004B721C"/>
    <w:rsid w:val="004B7542"/>
    <w:rsid w:val="004B763D"/>
    <w:rsid w:val="004B7AB8"/>
    <w:rsid w:val="004B7E9D"/>
    <w:rsid w:val="004B7FAF"/>
    <w:rsid w:val="004C050B"/>
    <w:rsid w:val="004C0527"/>
    <w:rsid w:val="004C075B"/>
    <w:rsid w:val="004C0C76"/>
    <w:rsid w:val="004C1954"/>
    <w:rsid w:val="004C1A33"/>
    <w:rsid w:val="004C2352"/>
    <w:rsid w:val="004C2521"/>
    <w:rsid w:val="004C2FC0"/>
    <w:rsid w:val="004C3215"/>
    <w:rsid w:val="004C3600"/>
    <w:rsid w:val="004C38D6"/>
    <w:rsid w:val="004C428C"/>
    <w:rsid w:val="004C4312"/>
    <w:rsid w:val="004C4AB4"/>
    <w:rsid w:val="004C4CE4"/>
    <w:rsid w:val="004C4F46"/>
    <w:rsid w:val="004C4F66"/>
    <w:rsid w:val="004C5083"/>
    <w:rsid w:val="004C60B3"/>
    <w:rsid w:val="004C613E"/>
    <w:rsid w:val="004C614B"/>
    <w:rsid w:val="004C646B"/>
    <w:rsid w:val="004C7124"/>
    <w:rsid w:val="004C7371"/>
    <w:rsid w:val="004C76B7"/>
    <w:rsid w:val="004D04F1"/>
    <w:rsid w:val="004D1D64"/>
    <w:rsid w:val="004D216A"/>
    <w:rsid w:val="004D23A5"/>
    <w:rsid w:val="004D23D6"/>
    <w:rsid w:val="004D2CD8"/>
    <w:rsid w:val="004D2E74"/>
    <w:rsid w:val="004D34DA"/>
    <w:rsid w:val="004D3C04"/>
    <w:rsid w:val="004D42BA"/>
    <w:rsid w:val="004D43DA"/>
    <w:rsid w:val="004D4789"/>
    <w:rsid w:val="004D4ED7"/>
    <w:rsid w:val="004D51A8"/>
    <w:rsid w:val="004D5393"/>
    <w:rsid w:val="004D5A1B"/>
    <w:rsid w:val="004D5BCC"/>
    <w:rsid w:val="004D6266"/>
    <w:rsid w:val="004D63C8"/>
    <w:rsid w:val="004D6787"/>
    <w:rsid w:val="004D7576"/>
    <w:rsid w:val="004D75BD"/>
    <w:rsid w:val="004E016C"/>
    <w:rsid w:val="004E017F"/>
    <w:rsid w:val="004E0235"/>
    <w:rsid w:val="004E04AC"/>
    <w:rsid w:val="004E0C41"/>
    <w:rsid w:val="004E0C57"/>
    <w:rsid w:val="004E0DD7"/>
    <w:rsid w:val="004E0EA3"/>
    <w:rsid w:val="004E117C"/>
    <w:rsid w:val="004E1AC1"/>
    <w:rsid w:val="004E2A7C"/>
    <w:rsid w:val="004E2B74"/>
    <w:rsid w:val="004E2C15"/>
    <w:rsid w:val="004E442B"/>
    <w:rsid w:val="004E481C"/>
    <w:rsid w:val="004E49AD"/>
    <w:rsid w:val="004E4B91"/>
    <w:rsid w:val="004E517F"/>
    <w:rsid w:val="004E54A3"/>
    <w:rsid w:val="004E5FE1"/>
    <w:rsid w:val="004E607C"/>
    <w:rsid w:val="004E648C"/>
    <w:rsid w:val="004E668C"/>
    <w:rsid w:val="004E67AE"/>
    <w:rsid w:val="004E67FB"/>
    <w:rsid w:val="004E6A1F"/>
    <w:rsid w:val="004E753F"/>
    <w:rsid w:val="004F0055"/>
    <w:rsid w:val="004F010C"/>
    <w:rsid w:val="004F055E"/>
    <w:rsid w:val="004F0FE9"/>
    <w:rsid w:val="004F1225"/>
    <w:rsid w:val="004F1C90"/>
    <w:rsid w:val="004F2A0A"/>
    <w:rsid w:val="004F3A1C"/>
    <w:rsid w:val="004F4193"/>
    <w:rsid w:val="004F422F"/>
    <w:rsid w:val="004F4405"/>
    <w:rsid w:val="004F4492"/>
    <w:rsid w:val="004F49B1"/>
    <w:rsid w:val="004F5072"/>
    <w:rsid w:val="004F544D"/>
    <w:rsid w:val="004F59C0"/>
    <w:rsid w:val="004F6550"/>
    <w:rsid w:val="004F69AA"/>
    <w:rsid w:val="004F6A65"/>
    <w:rsid w:val="004F6EE8"/>
    <w:rsid w:val="004F7101"/>
    <w:rsid w:val="004F7F04"/>
    <w:rsid w:val="00500041"/>
    <w:rsid w:val="00500A2A"/>
    <w:rsid w:val="00500D40"/>
    <w:rsid w:val="00500F48"/>
    <w:rsid w:val="00501905"/>
    <w:rsid w:val="00501C25"/>
    <w:rsid w:val="005021D0"/>
    <w:rsid w:val="00502525"/>
    <w:rsid w:val="00502875"/>
    <w:rsid w:val="00502E3B"/>
    <w:rsid w:val="005032E0"/>
    <w:rsid w:val="00503381"/>
    <w:rsid w:val="005033C6"/>
    <w:rsid w:val="00503438"/>
    <w:rsid w:val="005036E7"/>
    <w:rsid w:val="00503E38"/>
    <w:rsid w:val="0050439E"/>
    <w:rsid w:val="00504483"/>
    <w:rsid w:val="00504C8D"/>
    <w:rsid w:val="00504CF3"/>
    <w:rsid w:val="00504E77"/>
    <w:rsid w:val="005051E9"/>
    <w:rsid w:val="00505754"/>
    <w:rsid w:val="00505988"/>
    <w:rsid w:val="00505A6D"/>
    <w:rsid w:val="00505CD8"/>
    <w:rsid w:val="0050616D"/>
    <w:rsid w:val="00506EF7"/>
    <w:rsid w:val="00507AD7"/>
    <w:rsid w:val="00510486"/>
    <w:rsid w:val="00510A65"/>
    <w:rsid w:val="00510ED3"/>
    <w:rsid w:val="005110EC"/>
    <w:rsid w:val="00511499"/>
    <w:rsid w:val="00511B06"/>
    <w:rsid w:val="00511D51"/>
    <w:rsid w:val="005120B2"/>
    <w:rsid w:val="005127A1"/>
    <w:rsid w:val="00513317"/>
    <w:rsid w:val="00513682"/>
    <w:rsid w:val="00513684"/>
    <w:rsid w:val="0051416E"/>
    <w:rsid w:val="00514BC5"/>
    <w:rsid w:val="00514D52"/>
    <w:rsid w:val="00514E66"/>
    <w:rsid w:val="00514EAA"/>
    <w:rsid w:val="00515085"/>
    <w:rsid w:val="00515798"/>
    <w:rsid w:val="0051580F"/>
    <w:rsid w:val="005159E3"/>
    <w:rsid w:val="00515A00"/>
    <w:rsid w:val="00515A41"/>
    <w:rsid w:val="00515ECC"/>
    <w:rsid w:val="005163D4"/>
    <w:rsid w:val="00516665"/>
    <w:rsid w:val="00516AAC"/>
    <w:rsid w:val="00516B9B"/>
    <w:rsid w:val="00516C28"/>
    <w:rsid w:val="00517194"/>
    <w:rsid w:val="005176BF"/>
    <w:rsid w:val="00517E22"/>
    <w:rsid w:val="005202A5"/>
    <w:rsid w:val="005202FA"/>
    <w:rsid w:val="00521546"/>
    <w:rsid w:val="00521D3D"/>
    <w:rsid w:val="005220D4"/>
    <w:rsid w:val="00522258"/>
    <w:rsid w:val="00523330"/>
    <w:rsid w:val="0052363E"/>
    <w:rsid w:val="00523C4D"/>
    <w:rsid w:val="00524257"/>
    <w:rsid w:val="0052589D"/>
    <w:rsid w:val="00525CC8"/>
    <w:rsid w:val="00526399"/>
    <w:rsid w:val="00526950"/>
    <w:rsid w:val="00526DCE"/>
    <w:rsid w:val="005275A5"/>
    <w:rsid w:val="0052793A"/>
    <w:rsid w:val="005306CC"/>
    <w:rsid w:val="005309B9"/>
    <w:rsid w:val="00530FB7"/>
    <w:rsid w:val="005311B1"/>
    <w:rsid w:val="005311B6"/>
    <w:rsid w:val="00532713"/>
    <w:rsid w:val="00532963"/>
    <w:rsid w:val="00532D66"/>
    <w:rsid w:val="00533615"/>
    <w:rsid w:val="00534866"/>
    <w:rsid w:val="00534B1D"/>
    <w:rsid w:val="00534F3A"/>
    <w:rsid w:val="00535011"/>
    <w:rsid w:val="005359E6"/>
    <w:rsid w:val="00535C17"/>
    <w:rsid w:val="00536920"/>
    <w:rsid w:val="00536AB3"/>
    <w:rsid w:val="005379C4"/>
    <w:rsid w:val="00537ABD"/>
    <w:rsid w:val="0054001D"/>
    <w:rsid w:val="00540051"/>
    <w:rsid w:val="005406C7"/>
    <w:rsid w:val="00541B37"/>
    <w:rsid w:val="00542313"/>
    <w:rsid w:val="00543747"/>
    <w:rsid w:val="00543D50"/>
    <w:rsid w:val="00543E3E"/>
    <w:rsid w:val="005446A2"/>
    <w:rsid w:val="005446DC"/>
    <w:rsid w:val="005450D6"/>
    <w:rsid w:val="00545A6E"/>
    <w:rsid w:val="00546427"/>
    <w:rsid w:val="005469E7"/>
    <w:rsid w:val="00546B74"/>
    <w:rsid w:val="005472B7"/>
    <w:rsid w:val="00547884"/>
    <w:rsid w:val="00550B78"/>
    <w:rsid w:val="00550BA8"/>
    <w:rsid w:val="00550F11"/>
    <w:rsid w:val="00551515"/>
    <w:rsid w:val="00552309"/>
    <w:rsid w:val="005525AF"/>
    <w:rsid w:val="005525CC"/>
    <w:rsid w:val="00552D66"/>
    <w:rsid w:val="00552EDB"/>
    <w:rsid w:val="00552FA6"/>
    <w:rsid w:val="005533B2"/>
    <w:rsid w:val="005536B8"/>
    <w:rsid w:val="00554594"/>
    <w:rsid w:val="00554696"/>
    <w:rsid w:val="0055480E"/>
    <w:rsid w:val="005553BB"/>
    <w:rsid w:val="00555519"/>
    <w:rsid w:val="005557F7"/>
    <w:rsid w:val="00556BAA"/>
    <w:rsid w:val="00556BE8"/>
    <w:rsid w:val="0055736D"/>
    <w:rsid w:val="005576EE"/>
    <w:rsid w:val="005578EA"/>
    <w:rsid w:val="00557A14"/>
    <w:rsid w:val="00557EE8"/>
    <w:rsid w:val="00560995"/>
    <w:rsid w:val="00560BC7"/>
    <w:rsid w:val="005612C4"/>
    <w:rsid w:val="005613F8"/>
    <w:rsid w:val="0056157F"/>
    <w:rsid w:val="00561777"/>
    <w:rsid w:val="0056236A"/>
    <w:rsid w:val="00562B3A"/>
    <w:rsid w:val="00562D64"/>
    <w:rsid w:val="00563C02"/>
    <w:rsid w:val="00563FCF"/>
    <w:rsid w:val="005642BE"/>
    <w:rsid w:val="0056434A"/>
    <w:rsid w:val="005647B4"/>
    <w:rsid w:val="00564D8A"/>
    <w:rsid w:val="00564FCB"/>
    <w:rsid w:val="00565312"/>
    <w:rsid w:val="00565AA6"/>
    <w:rsid w:val="00565CC0"/>
    <w:rsid w:val="005664ED"/>
    <w:rsid w:val="00566D95"/>
    <w:rsid w:val="00566E6C"/>
    <w:rsid w:val="00567271"/>
    <w:rsid w:val="0056765D"/>
    <w:rsid w:val="00567920"/>
    <w:rsid w:val="0057008B"/>
    <w:rsid w:val="00570F1A"/>
    <w:rsid w:val="00571CCB"/>
    <w:rsid w:val="00571D9D"/>
    <w:rsid w:val="00572909"/>
    <w:rsid w:val="00572C65"/>
    <w:rsid w:val="00572D17"/>
    <w:rsid w:val="00573803"/>
    <w:rsid w:val="00573997"/>
    <w:rsid w:val="00573D47"/>
    <w:rsid w:val="00573DBB"/>
    <w:rsid w:val="00573FEE"/>
    <w:rsid w:val="00574040"/>
    <w:rsid w:val="00574B87"/>
    <w:rsid w:val="00574BF2"/>
    <w:rsid w:val="005750FF"/>
    <w:rsid w:val="0057593A"/>
    <w:rsid w:val="00575AE4"/>
    <w:rsid w:val="00575F2B"/>
    <w:rsid w:val="0057616D"/>
    <w:rsid w:val="00576B76"/>
    <w:rsid w:val="00577428"/>
    <w:rsid w:val="00577DBF"/>
    <w:rsid w:val="00577E86"/>
    <w:rsid w:val="00577F4A"/>
    <w:rsid w:val="00580390"/>
    <w:rsid w:val="0058096E"/>
    <w:rsid w:val="005809A4"/>
    <w:rsid w:val="00580B46"/>
    <w:rsid w:val="00580C44"/>
    <w:rsid w:val="005818CA"/>
    <w:rsid w:val="00581A61"/>
    <w:rsid w:val="00581CAD"/>
    <w:rsid w:val="00581D25"/>
    <w:rsid w:val="00582032"/>
    <w:rsid w:val="0058221E"/>
    <w:rsid w:val="00582901"/>
    <w:rsid w:val="00583208"/>
    <w:rsid w:val="00583360"/>
    <w:rsid w:val="005836D0"/>
    <w:rsid w:val="005837B8"/>
    <w:rsid w:val="005838E9"/>
    <w:rsid w:val="00584427"/>
    <w:rsid w:val="00584436"/>
    <w:rsid w:val="005848A0"/>
    <w:rsid w:val="00585250"/>
    <w:rsid w:val="00585631"/>
    <w:rsid w:val="0058594D"/>
    <w:rsid w:val="00586322"/>
    <w:rsid w:val="0058650D"/>
    <w:rsid w:val="005866C8"/>
    <w:rsid w:val="00586737"/>
    <w:rsid w:val="00586915"/>
    <w:rsid w:val="0058725B"/>
    <w:rsid w:val="00587CE1"/>
    <w:rsid w:val="00590869"/>
    <w:rsid w:val="00591341"/>
    <w:rsid w:val="005919DC"/>
    <w:rsid w:val="005919F3"/>
    <w:rsid w:val="00591C02"/>
    <w:rsid w:val="00591DD0"/>
    <w:rsid w:val="00592597"/>
    <w:rsid w:val="0059269B"/>
    <w:rsid w:val="005926EF"/>
    <w:rsid w:val="005931B1"/>
    <w:rsid w:val="00593FD3"/>
    <w:rsid w:val="00594069"/>
    <w:rsid w:val="0059483D"/>
    <w:rsid w:val="00594855"/>
    <w:rsid w:val="00594955"/>
    <w:rsid w:val="00594C16"/>
    <w:rsid w:val="00594F17"/>
    <w:rsid w:val="00595492"/>
    <w:rsid w:val="005957A9"/>
    <w:rsid w:val="0059591D"/>
    <w:rsid w:val="00595C1F"/>
    <w:rsid w:val="00595DA4"/>
    <w:rsid w:val="00596665"/>
    <w:rsid w:val="005A056E"/>
    <w:rsid w:val="005A0684"/>
    <w:rsid w:val="005A07F1"/>
    <w:rsid w:val="005A08C9"/>
    <w:rsid w:val="005A0953"/>
    <w:rsid w:val="005A0B3F"/>
    <w:rsid w:val="005A0BE7"/>
    <w:rsid w:val="005A0C6B"/>
    <w:rsid w:val="005A120C"/>
    <w:rsid w:val="005A1A75"/>
    <w:rsid w:val="005A1E01"/>
    <w:rsid w:val="005A1F12"/>
    <w:rsid w:val="005A2112"/>
    <w:rsid w:val="005A2801"/>
    <w:rsid w:val="005A2901"/>
    <w:rsid w:val="005A29CD"/>
    <w:rsid w:val="005A2C3F"/>
    <w:rsid w:val="005A3BA6"/>
    <w:rsid w:val="005A3C79"/>
    <w:rsid w:val="005A3F11"/>
    <w:rsid w:val="005A440C"/>
    <w:rsid w:val="005A46BC"/>
    <w:rsid w:val="005A4791"/>
    <w:rsid w:val="005A4EE2"/>
    <w:rsid w:val="005A4FB8"/>
    <w:rsid w:val="005A56CB"/>
    <w:rsid w:val="005A56DC"/>
    <w:rsid w:val="005A57BF"/>
    <w:rsid w:val="005A5B9B"/>
    <w:rsid w:val="005A5F5E"/>
    <w:rsid w:val="005A61F8"/>
    <w:rsid w:val="005A68A1"/>
    <w:rsid w:val="005A6DDD"/>
    <w:rsid w:val="005A6E9E"/>
    <w:rsid w:val="005A7139"/>
    <w:rsid w:val="005A7220"/>
    <w:rsid w:val="005A738C"/>
    <w:rsid w:val="005A75EE"/>
    <w:rsid w:val="005A79C5"/>
    <w:rsid w:val="005A7BD5"/>
    <w:rsid w:val="005B003A"/>
    <w:rsid w:val="005B0059"/>
    <w:rsid w:val="005B08D4"/>
    <w:rsid w:val="005B0BEC"/>
    <w:rsid w:val="005B10D0"/>
    <w:rsid w:val="005B10D4"/>
    <w:rsid w:val="005B16F1"/>
    <w:rsid w:val="005B19C1"/>
    <w:rsid w:val="005B23EB"/>
    <w:rsid w:val="005B2401"/>
    <w:rsid w:val="005B2A71"/>
    <w:rsid w:val="005B2B31"/>
    <w:rsid w:val="005B325F"/>
    <w:rsid w:val="005B36DE"/>
    <w:rsid w:val="005B3755"/>
    <w:rsid w:val="005B3AC3"/>
    <w:rsid w:val="005B3AEC"/>
    <w:rsid w:val="005B3D51"/>
    <w:rsid w:val="005B40D8"/>
    <w:rsid w:val="005B41DF"/>
    <w:rsid w:val="005B4D21"/>
    <w:rsid w:val="005B4E6F"/>
    <w:rsid w:val="005B57B6"/>
    <w:rsid w:val="005B595F"/>
    <w:rsid w:val="005B5993"/>
    <w:rsid w:val="005B5C46"/>
    <w:rsid w:val="005B5F5B"/>
    <w:rsid w:val="005B6064"/>
    <w:rsid w:val="005B658D"/>
    <w:rsid w:val="005B6B94"/>
    <w:rsid w:val="005B6DC6"/>
    <w:rsid w:val="005B6EC5"/>
    <w:rsid w:val="005B7329"/>
    <w:rsid w:val="005C0369"/>
    <w:rsid w:val="005C04F1"/>
    <w:rsid w:val="005C1939"/>
    <w:rsid w:val="005C1B54"/>
    <w:rsid w:val="005C201A"/>
    <w:rsid w:val="005C2A5C"/>
    <w:rsid w:val="005C36BC"/>
    <w:rsid w:val="005C3A1C"/>
    <w:rsid w:val="005C3C68"/>
    <w:rsid w:val="005C3D71"/>
    <w:rsid w:val="005C3DBE"/>
    <w:rsid w:val="005C3EA9"/>
    <w:rsid w:val="005C40DB"/>
    <w:rsid w:val="005C4CFF"/>
    <w:rsid w:val="005C5546"/>
    <w:rsid w:val="005C58A9"/>
    <w:rsid w:val="005C58DA"/>
    <w:rsid w:val="005C5997"/>
    <w:rsid w:val="005C5E05"/>
    <w:rsid w:val="005C6082"/>
    <w:rsid w:val="005C627F"/>
    <w:rsid w:val="005C6970"/>
    <w:rsid w:val="005C6E70"/>
    <w:rsid w:val="005C73A3"/>
    <w:rsid w:val="005C74C5"/>
    <w:rsid w:val="005C7A81"/>
    <w:rsid w:val="005D058B"/>
    <w:rsid w:val="005D0D71"/>
    <w:rsid w:val="005D161E"/>
    <w:rsid w:val="005D1F9D"/>
    <w:rsid w:val="005D246C"/>
    <w:rsid w:val="005D2778"/>
    <w:rsid w:val="005D27A8"/>
    <w:rsid w:val="005D28F6"/>
    <w:rsid w:val="005D3035"/>
    <w:rsid w:val="005D352E"/>
    <w:rsid w:val="005D3CD1"/>
    <w:rsid w:val="005D3D56"/>
    <w:rsid w:val="005D3FA2"/>
    <w:rsid w:val="005D4092"/>
    <w:rsid w:val="005D409B"/>
    <w:rsid w:val="005D413A"/>
    <w:rsid w:val="005D4363"/>
    <w:rsid w:val="005D4653"/>
    <w:rsid w:val="005D4717"/>
    <w:rsid w:val="005D4DF5"/>
    <w:rsid w:val="005D5379"/>
    <w:rsid w:val="005D587C"/>
    <w:rsid w:val="005D5CFE"/>
    <w:rsid w:val="005D5F87"/>
    <w:rsid w:val="005D60C8"/>
    <w:rsid w:val="005D6278"/>
    <w:rsid w:val="005D714E"/>
    <w:rsid w:val="005D7386"/>
    <w:rsid w:val="005D73C6"/>
    <w:rsid w:val="005D7CAD"/>
    <w:rsid w:val="005D7D58"/>
    <w:rsid w:val="005E0B9C"/>
    <w:rsid w:val="005E17BE"/>
    <w:rsid w:val="005E1F23"/>
    <w:rsid w:val="005E1F70"/>
    <w:rsid w:val="005E22E3"/>
    <w:rsid w:val="005E2A94"/>
    <w:rsid w:val="005E2D3B"/>
    <w:rsid w:val="005E2EED"/>
    <w:rsid w:val="005E36F2"/>
    <w:rsid w:val="005E37C3"/>
    <w:rsid w:val="005E37DA"/>
    <w:rsid w:val="005E3A61"/>
    <w:rsid w:val="005E4114"/>
    <w:rsid w:val="005E4358"/>
    <w:rsid w:val="005E4574"/>
    <w:rsid w:val="005E4B0F"/>
    <w:rsid w:val="005E4BA5"/>
    <w:rsid w:val="005E4BAD"/>
    <w:rsid w:val="005E4D18"/>
    <w:rsid w:val="005E5059"/>
    <w:rsid w:val="005E5375"/>
    <w:rsid w:val="005E584D"/>
    <w:rsid w:val="005E5971"/>
    <w:rsid w:val="005E602E"/>
    <w:rsid w:val="005E68C9"/>
    <w:rsid w:val="005E6CDB"/>
    <w:rsid w:val="005E6D4F"/>
    <w:rsid w:val="005E7326"/>
    <w:rsid w:val="005E74E5"/>
    <w:rsid w:val="005E7DA3"/>
    <w:rsid w:val="005E7F56"/>
    <w:rsid w:val="005F00DB"/>
    <w:rsid w:val="005F0104"/>
    <w:rsid w:val="005F0444"/>
    <w:rsid w:val="005F0BA6"/>
    <w:rsid w:val="005F0C93"/>
    <w:rsid w:val="005F0D86"/>
    <w:rsid w:val="005F15C5"/>
    <w:rsid w:val="005F1E36"/>
    <w:rsid w:val="005F1EBE"/>
    <w:rsid w:val="005F24B2"/>
    <w:rsid w:val="005F264C"/>
    <w:rsid w:val="005F2B96"/>
    <w:rsid w:val="005F2FCD"/>
    <w:rsid w:val="005F3461"/>
    <w:rsid w:val="005F3752"/>
    <w:rsid w:val="005F3896"/>
    <w:rsid w:val="005F45A8"/>
    <w:rsid w:val="005F4701"/>
    <w:rsid w:val="005F4E86"/>
    <w:rsid w:val="005F52EC"/>
    <w:rsid w:val="005F55D6"/>
    <w:rsid w:val="005F5601"/>
    <w:rsid w:val="005F5790"/>
    <w:rsid w:val="005F5963"/>
    <w:rsid w:val="005F5D2A"/>
    <w:rsid w:val="005F64DC"/>
    <w:rsid w:val="005F7375"/>
    <w:rsid w:val="005F7919"/>
    <w:rsid w:val="005F7AED"/>
    <w:rsid w:val="005F7BB7"/>
    <w:rsid w:val="00600B49"/>
    <w:rsid w:val="006010A2"/>
    <w:rsid w:val="0060274E"/>
    <w:rsid w:val="006028F2"/>
    <w:rsid w:val="00602927"/>
    <w:rsid w:val="00602CCC"/>
    <w:rsid w:val="00603B7D"/>
    <w:rsid w:val="00603CEF"/>
    <w:rsid w:val="00603D53"/>
    <w:rsid w:val="00604538"/>
    <w:rsid w:val="006046CA"/>
    <w:rsid w:val="006049A2"/>
    <w:rsid w:val="006049F0"/>
    <w:rsid w:val="00604A02"/>
    <w:rsid w:val="00605133"/>
    <w:rsid w:val="006052BE"/>
    <w:rsid w:val="00606A3B"/>
    <w:rsid w:val="0060785A"/>
    <w:rsid w:val="006078FC"/>
    <w:rsid w:val="00607B02"/>
    <w:rsid w:val="00607E60"/>
    <w:rsid w:val="0061074A"/>
    <w:rsid w:val="00610C8E"/>
    <w:rsid w:val="00610E75"/>
    <w:rsid w:val="006111CB"/>
    <w:rsid w:val="00611372"/>
    <w:rsid w:val="0061170C"/>
    <w:rsid w:val="00611A9B"/>
    <w:rsid w:val="00611BAA"/>
    <w:rsid w:val="00611BFE"/>
    <w:rsid w:val="0061232F"/>
    <w:rsid w:val="00612455"/>
    <w:rsid w:val="0061284E"/>
    <w:rsid w:val="00612BCE"/>
    <w:rsid w:val="006134C3"/>
    <w:rsid w:val="00613C25"/>
    <w:rsid w:val="00613E25"/>
    <w:rsid w:val="006141B9"/>
    <w:rsid w:val="006142C0"/>
    <w:rsid w:val="006149AD"/>
    <w:rsid w:val="00614F82"/>
    <w:rsid w:val="00614F8C"/>
    <w:rsid w:val="006162E8"/>
    <w:rsid w:val="006164FF"/>
    <w:rsid w:val="00617F8D"/>
    <w:rsid w:val="00620933"/>
    <w:rsid w:val="00620989"/>
    <w:rsid w:val="00620D52"/>
    <w:rsid w:val="00620ECF"/>
    <w:rsid w:val="00621769"/>
    <w:rsid w:val="00622DAF"/>
    <w:rsid w:val="00623351"/>
    <w:rsid w:val="00623505"/>
    <w:rsid w:val="006238E7"/>
    <w:rsid w:val="00624152"/>
    <w:rsid w:val="00625CBC"/>
    <w:rsid w:val="0062765E"/>
    <w:rsid w:val="00627B0E"/>
    <w:rsid w:val="00630430"/>
    <w:rsid w:val="00630674"/>
    <w:rsid w:val="00631146"/>
    <w:rsid w:val="00631692"/>
    <w:rsid w:val="0063175C"/>
    <w:rsid w:val="00631FF1"/>
    <w:rsid w:val="00632C3B"/>
    <w:rsid w:val="006332BE"/>
    <w:rsid w:val="00633A46"/>
    <w:rsid w:val="00634FC4"/>
    <w:rsid w:val="0063506B"/>
    <w:rsid w:val="006357C3"/>
    <w:rsid w:val="006359DB"/>
    <w:rsid w:val="00635CB8"/>
    <w:rsid w:val="0063651D"/>
    <w:rsid w:val="006369E4"/>
    <w:rsid w:val="00636FC5"/>
    <w:rsid w:val="006373EA"/>
    <w:rsid w:val="0063761D"/>
    <w:rsid w:val="00637841"/>
    <w:rsid w:val="00637CF2"/>
    <w:rsid w:val="00637DCD"/>
    <w:rsid w:val="00637EC3"/>
    <w:rsid w:val="00640912"/>
    <w:rsid w:val="00640996"/>
    <w:rsid w:val="00640EAE"/>
    <w:rsid w:val="0064126A"/>
    <w:rsid w:val="00641296"/>
    <w:rsid w:val="00641B30"/>
    <w:rsid w:val="00642242"/>
    <w:rsid w:val="00642B3F"/>
    <w:rsid w:val="00643903"/>
    <w:rsid w:val="006440B6"/>
    <w:rsid w:val="006452F0"/>
    <w:rsid w:val="006454E3"/>
    <w:rsid w:val="00645916"/>
    <w:rsid w:val="006459EA"/>
    <w:rsid w:val="00645C3E"/>
    <w:rsid w:val="00646370"/>
    <w:rsid w:val="006465E1"/>
    <w:rsid w:val="00646C40"/>
    <w:rsid w:val="00646CE0"/>
    <w:rsid w:val="00647300"/>
    <w:rsid w:val="006473CA"/>
    <w:rsid w:val="00647665"/>
    <w:rsid w:val="00647B07"/>
    <w:rsid w:val="0065072B"/>
    <w:rsid w:val="00651040"/>
    <w:rsid w:val="0065115F"/>
    <w:rsid w:val="00651B46"/>
    <w:rsid w:val="00651D62"/>
    <w:rsid w:val="00652758"/>
    <w:rsid w:val="0065284E"/>
    <w:rsid w:val="00652AA4"/>
    <w:rsid w:val="00653269"/>
    <w:rsid w:val="0065414A"/>
    <w:rsid w:val="0065419F"/>
    <w:rsid w:val="0065456E"/>
    <w:rsid w:val="00654C3A"/>
    <w:rsid w:val="00654D4B"/>
    <w:rsid w:val="006552EA"/>
    <w:rsid w:val="006559C2"/>
    <w:rsid w:val="00655F6D"/>
    <w:rsid w:val="00656B59"/>
    <w:rsid w:val="00656CD8"/>
    <w:rsid w:val="00656E5B"/>
    <w:rsid w:val="00656F54"/>
    <w:rsid w:val="00656FC2"/>
    <w:rsid w:val="006573D8"/>
    <w:rsid w:val="006573EF"/>
    <w:rsid w:val="006576E6"/>
    <w:rsid w:val="006579CD"/>
    <w:rsid w:val="00657CB4"/>
    <w:rsid w:val="00660E35"/>
    <w:rsid w:val="0066176B"/>
    <w:rsid w:val="00661D27"/>
    <w:rsid w:val="0066294E"/>
    <w:rsid w:val="0066309E"/>
    <w:rsid w:val="0066359B"/>
    <w:rsid w:val="006637C0"/>
    <w:rsid w:val="00663882"/>
    <w:rsid w:val="006643CC"/>
    <w:rsid w:val="0066447B"/>
    <w:rsid w:val="00664C47"/>
    <w:rsid w:val="0066572D"/>
    <w:rsid w:val="006663BA"/>
    <w:rsid w:val="00667394"/>
    <w:rsid w:val="006677A7"/>
    <w:rsid w:val="0066780F"/>
    <w:rsid w:val="00667A18"/>
    <w:rsid w:val="00667B9C"/>
    <w:rsid w:val="006708B0"/>
    <w:rsid w:val="006709CF"/>
    <w:rsid w:val="0067119A"/>
    <w:rsid w:val="00671562"/>
    <w:rsid w:val="00671FF3"/>
    <w:rsid w:val="0067256B"/>
    <w:rsid w:val="006740D3"/>
    <w:rsid w:val="00674BC5"/>
    <w:rsid w:val="00674FAF"/>
    <w:rsid w:val="0067501D"/>
    <w:rsid w:val="006752C2"/>
    <w:rsid w:val="006756FE"/>
    <w:rsid w:val="00675C56"/>
    <w:rsid w:val="00676983"/>
    <w:rsid w:val="00676F93"/>
    <w:rsid w:val="00677279"/>
    <w:rsid w:val="00680488"/>
    <w:rsid w:val="00680DAF"/>
    <w:rsid w:val="00680F30"/>
    <w:rsid w:val="00681B57"/>
    <w:rsid w:val="0068246E"/>
    <w:rsid w:val="00682961"/>
    <w:rsid w:val="00682AAA"/>
    <w:rsid w:val="00683023"/>
    <w:rsid w:val="00683549"/>
    <w:rsid w:val="006835C2"/>
    <w:rsid w:val="00683F75"/>
    <w:rsid w:val="00683FB3"/>
    <w:rsid w:val="00684069"/>
    <w:rsid w:val="00684125"/>
    <w:rsid w:val="00684D60"/>
    <w:rsid w:val="00684DF1"/>
    <w:rsid w:val="00685026"/>
    <w:rsid w:val="0068537C"/>
    <w:rsid w:val="0068645D"/>
    <w:rsid w:val="00686603"/>
    <w:rsid w:val="006867B1"/>
    <w:rsid w:val="006869A0"/>
    <w:rsid w:val="0068726C"/>
    <w:rsid w:val="006873BC"/>
    <w:rsid w:val="006874F3"/>
    <w:rsid w:val="006902E9"/>
    <w:rsid w:val="006904D2"/>
    <w:rsid w:val="006906AA"/>
    <w:rsid w:val="006907AF"/>
    <w:rsid w:val="00690BAD"/>
    <w:rsid w:val="00690E47"/>
    <w:rsid w:val="00690EC3"/>
    <w:rsid w:val="0069167F"/>
    <w:rsid w:val="0069182F"/>
    <w:rsid w:val="00691B2A"/>
    <w:rsid w:val="00693C62"/>
    <w:rsid w:val="00693E1D"/>
    <w:rsid w:val="00693F55"/>
    <w:rsid w:val="0069423B"/>
    <w:rsid w:val="006942C5"/>
    <w:rsid w:val="006947E7"/>
    <w:rsid w:val="00694D50"/>
    <w:rsid w:val="006951EA"/>
    <w:rsid w:val="006951F5"/>
    <w:rsid w:val="006956A5"/>
    <w:rsid w:val="0069580E"/>
    <w:rsid w:val="00695B9D"/>
    <w:rsid w:val="00696032"/>
    <w:rsid w:val="0069691A"/>
    <w:rsid w:val="00697302"/>
    <w:rsid w:val="006A00C2"/>
    <w:rsid w:val="006A010C"/>
    <w:rsid w:val="006A0341"/>
    <w:rsid w:val="006A0A1F"/>
    <w:rsid w:val="006A14C8"/>
    <w:rsid w:val="006A15FF"/>
    <w:rsid w:val="006A16A8"/>
    <w:rsid w:val="006A1827"/>
    <w:rsid w:val="006A2B2A"/>
    <w:rsid w:val="006A306A"/>
    <w:rsid w:val="006A3189"/>
    <w:rsid w:val="006A3409"/>
    <w:rsid w:val="006A4187"/>
    <w:rsid w:val="006A431C"/>
    <w:rsid w:val="006A43C7"/>
    <w:rsid w:val="006A4681"/>
    <w:rsid w:val="006A470A"/>
    <w:rsid w:val="006A471A"/>
    <w:rsid w:val="006A4C53"/>
    <w:rsid w:val="006A6AD7"/>
    <w:rsid w:val="006A6CA3"/>
    <w:rsid w:val="006B00B2"/>
    <w:rsid w:val="006B0113"/>
    <w:rsid w:val="006B0200"/>
    <w:rsid w:val="006B0426"/>
    <w:rsid w:val="006B0CB3"/>
    <w:rsid w:val="006B12A8"/>
    <w:rsid w:val="006B1583"/>
    <w:rsid w:val="006B20B4"/>
    <w:rsid w:val="006B26F3"/>
    <w:rsid w:val="006B29D5"/>
    <w:rsid w:val="006B2CF0"/>
    <w:rsid w:val="006B2F4D"/>
    <w:rsid w:val="006B3952"/>
    <w:rsid w:val="006B3A84"/>
    <w:rsid w:val="006B4443"/>
    <w:rsid w:val="006B4989"/>
    <w:rsid w:val="006B4B0D"/>
    <w:rsid w:val="006B4EDD"/>
    <w:rsid w:val="006B4F4B"/>
    <w:rsid w:val="006B54B5"/>
    <w:rsid w:val="006B58F0"/>
    <w:rsid w:val="006B5A7E"/>
    <w:rsid w:val="006B639C"/>
    <w:rsid w:val="006B67C4"/>
    <w:rsid w:val="006B6E68"/>
    <w:rsid w:val="006B6F4D"/>
    <w:rsid w:val="006B77B9"/>
    <w:rsid w:val="006B7F1E"/>
    <w:rsid w:val="006C0047"/>
    <w:rsid w:val="006C0341"/>
    <w:rsid w:val="006C05EB"/>
    <w:rsid w:val="006C0A6A"/>
    <w:rsid w:val="006C0BCD"/>
    <w:rsid w:val="006C0DF0"/>
    <w:rsid w:val="006C1223"/>
    <w:rsid w:val="006C141A"/>
    <w:rsid w:val="006C1EF1"/>
    <w:rsid w:val="006C22C7"/>
    <w:rsid w:val="006C28BB"/>
    <w:rsid w:val="006C2A30"/>
    <w:rsid w:val="006C3BF6"/>
    <w:rsid w:val="006C3D7A"/>
    <w:rsid w:val="006C3DA2"/>
    <w:rsid w:val="006C3F5E"/>
    <w:rsid w:val="006C4116"/>
    <w:rsid w:val="006C4388"/>
    <w:rsid w:val="006C4585"/>
    <w:rsid w:val="006C4966"/>
    <w:rsid w:val="006C556E"/>
    <w:rsid w:val="006C5A9F"/>
    <w:rsid w:val="006C62C5"/>
    <w:rsid w:val="006C69D9"/>
    <w:rsid w:val="006C6BB9"/>
    <w:rsid w:val="006C7287"/>
    <w:rsid w:val="006C7651"/>
    <w:rsid w:val="006C773B"/>
    <w:rsid w:val="006C77ED"/>
    <w:rsid w:val="006C78C2"/>
    <w:rsid w:val="006C7B34"/>
    <w:rsid w:val="006C7C96"/>
    <w:rsid w:val="006C7CC9"/>
    <w:rsid w:val="006D00A8"/>
    <w:rsid w:val="006D010E"/>
    <w:rsid w:val="006D0D35"/>
    <w:rsid w:val="006D0E49"/>
    <w:rsid w:val="006D0EBC"/>
    <w:rsid w:val="006D0F30"/>
    <w:rsid w:val="006D0F6F"/>
    <w:rsid w:val="006D13CA"/>
    <w:rsid w:val="006D18AB"/>
    <w:rsid w:val="006D18C1"/>
    <w:rsid w:val="006D1A38"/>
    <w:rsid w:val="006D281C"/>
    <w:rsid w:val="006D2900"/>
    <w:rsid w:val="006D3539"/>
    <w:rsid w:val="006D36E6"/>
    <w:rsid w:val="006D50D5"/>
    <w:rsid w:val="006D51B9"/>
    <w:rsid w:val="006D5D92"/>
    <w:rsid w:val="006D6C3C"/>
    <w:rsid w:val="006D6DE0"/>
    <w:rsid w:val="006D6F9B"/>
    <w:rsid w:val="006D7944"/>
    <w:rsid w:val="006D7BC5"/>
    <w:rsid w:val="006E003A"/>
    <w:rsid w:val="006E0A7B"/>
    <w:rsid w:val="006E0B92"/>
    <w:rsid w:val="006E12B4"/>
    <w:rsid w:val="006E1A58"/>
    <w:rsid w:val="006E1F1C"/>
    <w:rsid w:val="006E2C52"/>
    <w:rsid w:val="006E2CFD"/>
    <w:rsid w:val="006E2D2D"/>
    <w:rsid w:val="006E320A"/>
    <w:rsid w:val="006E37B4"/>
    <w:rsid w:val="006E3DD5"/>
    <w:rsid w:val="006E3F88"/>
    <w:rsid w:val="006E413E"/>
    <w:rsid w:val="006E42A5"/>
    <w:rsid w:val="006E4384"/>
    <w:rsid w:val="006E4A4A"/>
    <w:rsid w:val="006E523C"/>
    <w:rsid w:val="006E5BE6"/>
    <w:rsid w:val="006E7F6A"/>
    <w:rsid w:val="006F0596"/>
    <w:rsid w:val="006F0894"/>
    <w:rsid w:val="006F0FA4"/>
    <w:rsid w:val="006F13AB"/>
    <w:rsid w:val="006F2001"/>
    <w:rsid w:val="006F2328"/>
    <w:rsid w:val="006F2DB9"/>
    <w:rsid w:val="006F31C9"/>
    <w:rsid w:val="006F3372"/>
    <w:rsid w:val="006F3490"/>
    <w:rsid w:val="006F3604"/>
    <w:rsid w:val="006F377D"/>
    <w:rsid w:val="006F397D"/>
    <w:rsid w:val="006F39B6"/>
    <w:rsid w:val="006F3DA9"/>
    <w:rsid w:val="006F3F00"/>
    <w:rsid w:val="006F4519"/>
    <w:rsid w:val="006F4C7C"/>
    <w:rsid w:val="006F5073"/>
    <w:rsid w:val="006F5212"/>
    <w:rsid w:val="006F54A1"/>
    <w:rsid w:val="006F68D7"/>
    <w:rsid w:val="006F68FE"/>
    <w:rsid w:val="006F6965"/>
    <w:rsid w:val="006F6CA7"/>
    <w:rsid w:val="006F73B3"/>
    <w:rsid w:val="006F74CD"/>
    <w:rsid w:val="006F74FC"/>
    <w:rsid w:val="006F790C"/>
    <w:rsid w:val="006F7D7C"/>
    <w:rsid w:val="00700354"/>
    <w:rsid w:val="0070062B"/>
    <w:rsid w:val="00700A39"/>
    <w:rsid w:val="00701051"/>
    <w:rsid w:val="007014F9"/>
    <w:rsid w:val="00701989"/>
    <w:rsid w:val="00701E64"/>
    <w:rsid w:val="00701FEA"/>
    <w:rsid w:val="0070210A"/>
    <w:rsid w:val="00702458"/>
    <w:rsid w:val="007026E9"/>
    <w:rsid w:val="00702F3A"/>
    <w:rsid w:val="00703082"/>
    <w:rsid w:val="0070439E"/>
    <w:rsid w:val="007052DC"/>
    <w:rsid w:val="0070534B"/>
    <w:rsid w:val="00705CDB"/>
    <w:rsid w:val="00705E09"/>
    <w:rsid w:val="007061FC"/>
    <w:rsid w:val="00706BE9"/>
    <w:rsid w:val="00706F6C"/>
    <w:rsid w:val="00710034"/>
    <w:rsid w:val="007109C7"/>
    <w:rsid w:val="00710A81"/>
    <w:rsid w:val="00710CE2"/>
    <w:rsid w:val="00711D9D"/>
    <w:rsid w:val="00711EA0"/>
    <w:rsid w:val="00713189"/>
    <w:rsid w:val="00713243"/>
    <w:rsid w:val="007132B0"/>
    <w:rsid w:val="007132F6"/>
    <w:rsid w:val="00713F65"/>
    <w:rsid w:val="007141E4"/>
    <w:rsid w:val="00714223"/>
    <w:rsid w:val="00714964"/>
    <w:rsid w:val="00716717"/>
    <w:rsid w:val="00716828"/>
    <w:rsid w:val="007169AB"/>
    <w:rsid w:val="00716ADE"/>
    <w:rsid w:val="00716C4F"/>
    <w:rsid w:val="007173B9"/>
    <w:rsid w:val="007174BA"/>
    <w:rsid w:val="007204DD"/>
    <w:rsid w:val="00720AE9"/>
    <w:rsid w:val="00720B18"/>
    <w:rsid w:val="00721340"/>
    <w:rsid w:val="007216ED"/>
    <w:rsid w:val="007219B0"/>
    <w:rsid w:val="00722513"/>
    <w:rsid w:val="00722B35"/>
    <w:rsid w:val="00723AA9"/>
    <w:rsid w:val="00723EEF"/>
    <w:rsid w:val="007241E0"/>
    <w:rsid w:val="007256AA"/>
    <w:rsid w:val="00725750"/>
    <w:rsid w:val="00725DC0"/>
    <w:rsid w:val="00726BD7"/>
    <w:rsid w:val="00726F28"/>
    <w:rsid w:val="007275B5"/>
    <w:rsid w:val="00727FC0"/>
    <w:rsid w:val="00730064"/>
    <w:rsid w:val="00730467"/>
    <w:rsid w:val="007305E1"/>
    <w:rsid w:val="00730803"/>
    <w:rsid w:val="007309F9"/>
    <w:rsid w:val="00730A81"/>
    <w:rsid w:val="00730AD1"/>
    <w:rsid w:val="00730B73"/>
    <w:rsid w:val="00730FE5"/>
    <w:rsid w:val="00731543"/>
    <w:rsid w:val="007318A7"/>
    <w:rsid w:val="00731918"/>
    <w:rsid w:val="007319D1"/>
    <w:rsid w:val="00731B9D"/>
    <w:rsid w:val="00731C44"/>
    <w:rsid w:val="007320BD"/>
    <w:rsid w:val="00732262"/>
    <w:rsid w:val="0073247F"/>
    <w:rsid w:val="00732637"/>
    <w:rsid w:val="00732806"/>
    <w:rsid w:val="00732E48"/>
    <w:rsid w:val="00732EF6"/>
    <w:rsid w:val="0073340E"/>
    <w:rsid w:val="007339C3"/>
    <w:rsid w:val="0073400B"/>
    <w:rsid w:val="0073480B"/>
    <w:rsid w:val="007348E4"/>
    <w:rsid w:val="00734B29"/>
    <w:rsid w:val="007353D8"/>
    <w:rsid w:val="007357D0"/>
    <w:rsid w:val="00735917"/>
    <w:rsid w:val="0073689F"/>
    <w:rsid w:val="007368DE"/>
    <w:rsid w:val="0073694C"/>
    <w:rsid w:val="00736FB7"/>
    <w:rsid w:val="00737135"/>
    <w:rsid w:val="007375FF"/>
    <w:rsid w:val="007377FC"/>
    <w:rsid w:val="00740278"/>
    <w:rsid w:val="0074056E"/>
    <w:rsid w:val="00740757"/>
    <w:rsid w:val="00741105"/>
    <w:rsid w:val="0074124C"/>
    <w:rsid w:val="00741A4A"/>
    <w:rsid w:val="00741F56"/>
    <w:rsid w:val="00742814"/>
    <w:rsid w:val="0074292C"/>
    <w:rsid w:val="00742A3E"/>
    <w:rsid w:val="00742F4B"/>
    <w:rsid w:val="007434B9"/>
    <w:rsid w:val="007438D3"/>
    <w:rsid w:val="00743CDC"/>
    <w:rsid w:val="00743D68"/>
    <w:rsid w:val="00743F74"/>
    <w:rsid w:val="00744042"/>
    <w:rsid w:val="00744512"/>
    <w:rsid w:val="007446AE"/>
    <w:rsid w:val="0074470F"/>
    <w:rsid w:val="00745D5D"/>
    <w:rsid w:val="007461AC"/>
    <w:rsid w:val="007463A0"/>
    <w:rsid w:val="00746A44"/>
    <w:rsid w:val="00746A4D"/>
    <w:rsid w:val="00746FDA"/>
    <w:rsid w:val="00747074"/>
    <w:rsid w:val="00747D1C"/>
    <w:rsid w:val="00747D71"/>
    <w:rsid w:val="00751224"/>
    <w:rsid w:val="00751BF8"/>
    <w:rsid w:val="00751D6E"/>
    <w:rsid w:val="00751EF2"/>
    <w:rsid w:val="0075230E"/>
    <w:rsid w:val="00753004"/>
    <w:rsid w:val="00753028"/>
    <w:rsid w:val="007534C6"/>
    <w:rsid w:val="0075372D"/>
    <w:rsid w:val="00753AA0"/>
    <w:rsid w:val="00753C70"/>
    <w:rsid w:val="00753EC3"/>
    <w:rsid w:val="0075408A"/>
    <w:rsid w:val="007542DB"/>
    <w:rsid w:val="00754566"/>
    <w:rsid w:val="007545C4"/>
    <w:rsid w:val="0075468B"/>
    <w:rsid w:val="0075491A"/>
    <w:rsid w:val="0075526B"/>
    <w:rsid w:val="007555CE"/>
    <w:rsid w:val="00755756"/>
    <w:rsid w:val="00755796"/>
    <w:rsid w:val="00755C4C"/>
    <w:rsid w:val="007564CA"/>
    <w:rsid w:val="00756A23"/>
    <w:rsid w:val="007578BC"/>
    <w:rsid w:val="00757B41"/>
    <w:rsid w:val="00757E40"/>
    <w:rsid w:val="0076008E"/>
    <w:rsid w:val="0076025D"/>
    <w:rsid w:val="007603CD"/>
    <w:rsid w:val="00760EDA"/>
    <w:rsid w:val="007610AB"/>
    <w:rsid w:val="00761FBA"/>
    <w:rsid w:val="00762631"/>
    <w:rsid w:val="007626A7"/>
    <w:rsid w:val="00762AAF"/>
    <w:rsid w:val="0076330F"/>
    <w:rsid w:val="00763379"/>
    <w:rsid w:val="007636B1"/>
    <w:rsid w:val="007636D3"/>
    <w:rsid w:val="007638C3"/>
    <w:rsid w:val="00763CEE"/>
    <w:rsid w:val="00763EDE"/>
    <w:rsid w:val="00763F3E"/>
    <w:rsid w:val="00764718"/>
    <w:rsid w:val="00764780"/>
    <w:rsid w:val="007648B5"/>
    <w:rsid w:val="00764DA8"/>
    <w:rsid w:val="007655E8"/>
    <w:rsid w:val="00767505"/>
    <w:rsid w:val="007676DF"/>
    <w:rsid w:val="00767A5D"/>
    <w:rsid w:val="00770813"/>
    <w:rsid w:val="007709D9"/>
    <w:rsid w:val="00770B9C"/>
    <w:rsid w:val="00770C75"/>
    <w:rsid w:val="00770DA0"/>
    <w:rsid w:val="007718E1"/>
    <w:rsid w:val="00771C28"/>
    <w:rsid w:val="00771DE3"/>
    <w:rsid w:val="00771EC2"/>
    <w:rsid w:val="00771FD8"/>
    <w:rsid w:val="00772235"/>
    <w:rsid w:val="00772780"/>
    <w:rsid w:val="00772F13"/>
    <w:rsid w:val="00772F37"/>
    <w:rsid w:val="00772FCE"/>
    <w:rsid w:val="007732B5"/>
    <w:rsid w:val="007737CC"/>
    <w:rsid w:val="007739E7"/>
    <w:rsid w:val="0077415D"/>
    <w:rsid w:val="007741F4"/>
    <w:rsid w:val="0077487B"/>
    <w:rsid w:val="0077508A"/>
    <w:rsid w:val="007752C7"/>
    <w:rsid w:val="00775994"/>
    <w:rsid w:val="00775E23"/>
    <w:rsid w:val="00775EF8"/>
    <w:rsid w:val="00776A95"/>
    <w:rsid w:val="0077739A"/>
    <w:rsid w:val="00777492"/>
    <w:rsid w:val="00777724"/>
    <w:rsid w:val="0077780D"/>
    <w:rsid w:val="007801D1"/>
    <w:rsid w:val="00780616"/>
    <w:rsid w:val="00780641"/>
    <w:rsid w:val="00780820"/>
    <w:rsid w:val="00781B60"/>
    <w:rsid w:val="00782B4F"/>
    <w:rsid w:val="00782F35"/>
    <w:rsid w:val="0078411E"/>
    <w:rsid w:val="007854AE"/>
    <w:rsid w:val="00785F86"/>
    <w:rsid w:val="007860E2"/>
    <w:rsid w:val="007862BA"/>
    <w:rsid w:val="007864F9"/>
    <w:rsid w:val="00786E6F"/>
    <w:rsid w:val="00786F8B"/>
    <w:rsid w:val="0078764A"/>
    <w:rsid w:val="007905D2"/>
    <w:rsid w:val="00790C11"/>
    <w:rsid w:val="00790D61"/>
    <w:rsid w:val="0079148B"/>
    <w:rsid w:val="00791CED"/>
    <w:rsid w:val="007920E5"/>
    <w:rsid w:val="00792196"/>
    <w:rsid w:val="007926A9"/>
    <w:rsid w:val="00792B2A"/>
    <w:rsid w:val="00792C16"/>
    <w:rsid w:val="00792E79"/>
    <w:rsid w:val="00792EDA"/>
    <w:rsid w:val="007931B0"/>
    <w:rsid w:val="00793355"/>
    <w:rsid w:val="0079355E"/>
    <w:rsid w:val="00793886"/>
    <w:rsid w:val="007938EC"/>
    <w:rsid w:val="0079392B"/>
    <w:rsid w:val="00793AA5"/>
    <w:rsid w:val="00793D14"/>
    <w:rsid w:val="00793D46"/>
    <w:rsid w:val="00793E30"/>
    <w:rsid w:val="00793E8E"/>
    <w:rsid w:val="00794089"/>
    <w:rsid w:val="007944BD"/>
    <w:rsid w:val="007955C8"/>
    <w:rsid w:val="0079582A"/>
    <w:rsid w:val="00795A72"/>
    <w:rsid w:val="00796144"/>
    <w:rsid w:val="00796406"/>
    <w:rsid w:val="00796A09"/>
    <w:rsid w:val="00797323"/>
    <w:rsid w:val="007A0591"/>
    <w:rsid w:val="007A0751"/>
    <w:rsid w:val="007A09EC"/>
    <w:rsid w:val="007A0BA7"/>
    <w:rsid w:val="007A0D9B"/>
    <w:rsid w:val="007A0FFE"/>
    <w:rsid w:val="007A1536"/>
    <w:rsid w:val="007A18B2"/>
    <w:rsid w:val="007A1B22"/>
    <w:rsid w:val="007A22B6"/>
    <w:rsid w:val="007A22DF"/>
    <w:rsid w:val="007A2626"/>
    <w:rsid w:val="007A29C8"/>
    <w:rsid w:val="007A3428"/>
    <w:rsid w:val="007A3B6A"/>
    <w:rsid w:val="007A3E41"/>
    <w:rsid w:val="007A4BAC"/>
    <w:rsid w:val="007A57F6"/>
    <w:rsid w:val="007A581E"/>
    <w:rsid w:val="007A5CD7"/>
    <w:rsid w:val="007A6238"/>
    <w:rsid w:val="007A6932"/>
    <w:rsid w:val="007A706F"/>
    <w:rsid w:val="007A761D"/>
    <w:rsid w:val="007A7CBC"/>
    <w:rsid w:val="007A7EEF"/>
    <w:rsid w:val="007B0D66"/>
    <w:rsid w:val="007B171A"/>
    <w:rsid w:val="007B1763"/>
    <w:rsid w:val="007B1BA5"/>
    <w:rsid w:val="007B1C21"/>
    <w:rsid w:val="007B227C"/>
    <w:rsid w:val="007B2B9C"/>
    <w:rsid w:val="007B49DA"/>
    <w:rsid w:val="007B4AC7"/>
    <w:rsid w:val="007B4B22"/>
    <w:rsid w:val="007B503D"/>
    <w:rsid w:val="007B567B"/>
    <w:rsid w:val="007B5680"/>
    <w:rsid w:val="007B66EE"/>
    <w:rsid w:val="007B7584"/>
    <w:rsid w:val="007B7751"/>
    <w:rsid w:val="007C000B"/>
    <w:rsid w:val="007C01B9"/>
    <w:rsid w:val="007C02FC"/>
    <w:rsid w:val="007C0B87"/>
    <w:rsid w:val="007C1008"/>
    <w:rsid w:val="007C1036"/>
    <w:rsid w:val="007C1645"/>
    <w:rsid w:val="007C168B"/>
    <w:rsid w:val="007C1772"/>
    <w:rsid w:val="007C1BCF"/>
    <w:rsid w:val="007C1CAF"/>
    <w:rsid w:val="007C1ED2"/>
    <w:rsid w:val="007C1F0F"/>
    <w:rsid w:val="007C25A7"/>
    <w:rsid w:val="007C27FB"/>
    <w:rsid w:val="007C28C6"/>
    <w:rsid w:val="007C2C5A"/>
    <w:rsid w:val="007C3495"/>
    <w:rsid w:val="007C34B8"/>
    <w:rsid w:val="007C385D"/>
    <w:rsid w:val="007C4597"/>
    <w:rsid w:val="007C533F"/>
    <w:rsid w:val="007C594A"/>
    <w:rsid w:val="007C6414"/>
    <w:rsid w:val="007C76EF"/>
    <w:rsid w:val="007C7A29"/>
    <w:rsid w:val="007C7C69"/>
    <w:rsid w:val="007C7D93"/>
    <w:rsid w:val="007D068D"/>
    <w:rsid w:val="007D0759"/>
    <w:rsid w:val="007D0DB9"/>
    <w:rsid w:val="007D0EE1"/>
    <w:rsid w:val="007D1937"/>
    <w:rsid w:val="007D1FC8"/>
    <w:rsid w:val="007D2429"/>
    <w:rsid w:val="007D366F"/>
    <w:rsid w:val="007D369D"/>
    <w:rsid w:val="007D3EFD"/>
    <w:rsid w:val="007D4174"/>
    <w:rsid w:val="007D49E5"/>
    <w:rsid w:val="007D4A3F"/>
    <w:rsid w:val="007D4C75"/>
    <w:rsid w:val="007D52D2"/>
    <w:rsid w:val="007D5B5F"/>
    <w:rsid w:val="007D5F89"/>
    <w:rsid w:val="007D6598"/>
    <w:rsid w:val="007D6641"/>
    <w:rsid w:val="007D78CE"/>
    <w:rsid w:val="007D7C72"/>
    <w:rsid w:val="007E05B3"/>
    <w:rsid w:val="007E08B8"/>
    <w:rsid w:val="007E0C35"/>
    <w:rsid w:val="007E1022"/>
    <w:rsid w:val="007E1096"/>
    <w:rsid w:val="007E1681"/>
    <w:rsid w:val="007E1713"/>
    <w:rsid w:val="007E1A1D"/>
    <w:rsid w:val="007E1B4A"/>
    <w:rsid w:val="007E1ED6"/>
    <w:rsid w:val="007E2020"/>
    <w:rsid w:val="007E2488"/>
    <w:rsid w:val="007E277F"/>
    <w:rsid w:val="007E28F5"/>
    <w:rsid w:val="007E29F4"/>
    <w:rsid w:val="007E3261"/>
    <w:rsid w:val="007E346C"/>
    <w:rsid w:val="007E409A"/>
    <w:rsid w:val="007E41BC"/>
    <w:rsid w:val="007E4448"/>
    <w:rsid w:val="007E4CED"/>
    <w:rsid w:val="007E55AF"/>
    <w:rsid w:val="007E55D2"/>
    <w:rsid w:val="007E5794"/>
    <w:rsid w:val="007E5B88"/>
    <w:rsid w:val="007E5EA8"/>
    <w:rsid w:val="007E601C"/>
    <w:rsid w:val="007E6100"/>
    <w:rsid w:val="007E62F4"/>
    <w:rsid w:val="007E63FD"/>
    <w:rsid w:val="007E6A1B"/>
    <w:rsid w:val="007E6B27"/>
    <w:rsid w:val="007E7F37"/>
    <w:rsid w:val="007F0260"/>
    <w:rsid w:val="007F030B"/>
    <w:rsid w:val="007F068A"/>
    <w:rsid w:val="007F0A54"/>
    <w:rsid w:val="007F0C12"/>
    <w:rsid w:val="007F0F89"/>
    <w:rsid w:val="007F115B"/>
    <w:rsid w:val="007F11BB"/>
    <w:rsid w:val="007F13EC"/>
    <w:rsid w:val="007F1415"/>
    <w:rsid w:val="007F1758"/>
    <w:rsid w:val="007F1ACB"/>
    <w:rsid w:val="007F1C69"/>
    <w:rsid w:val="007F23FA"/>
    <w:rsid w:val="007F2424"/>
    <w:rsid w:val="007F2488"/>
    <w:rsid w:val="007F2DE9"/>
    <w:rsid w:val="007F31D6"/>
    <w:rsid w:val="007F3986"/>
    <w:rsid w:val="007F399E"/>
    <w:rsid w:val="007F4486"/>
    <w:rsid w:val="007F44FA"/>
    <w:rsid w:val="007F46A2"/>
    <w:rsid w:val="007F4AEB"/>
    <w:rsid w:val="007F6039"/>
    <w:rsid w:val="007F6616"/>
    <w:rsid w:val="007F687A"/>
    <w:rsid w:val="007F6FFB"/>
    <w:rsid w:val="007F73C9"/>
    <w:rsid w:val="007F7903"/>
    <w:rsid w:val="007F7C9C"/>
    <w:rsid w:val="007F7FCF"/>
    <w:rsid w:val="00800952"/>
    <w:rsid w:val="00800E89"/>
    <w:rsid w:val="008016AC"/>
    <w:rsid w:val="008016F1"/>
    <w:rsid w:val="00801A7D"/>
    <w:rsid w:val="00801BAA"/>
    <w:rsid w:val="00802462"/>
    <w:rsid w:val="00802485"/>
    <w:rsid w:val="008024B7"/>
    <w:rsid w:val="00802525"/>
    <w:rsid w:val="0080287A"/>
    <w:rsid w:val="00802CA1"/>
    <w:rsid w:val="008039EA"/>
    <w:rsid w:val="00804848"/>
    <w:rsid w:val="00804A35"/>
    <w:rsid w:val="00806484"/>
    <w:rsid w:val="00806B0F"/>
    <w:rsid w:val="00806F53"/>
    <w:rsid w:val="0080770C"/>
    <w:rsid w:val="00807998"/>
    <w:rsid w:val="008102A4"/>
    <w:rsid w:val="00810485"/>
    <w:rsid w:val="0081067E"/>
    <w:rsid w:val="0081070F"/>
    <w:rsid w:val="00810785"/>
    <w:rsid w:val="008118F3"/>
    <w:rsid w:val="0081201C"/>
    <w:rsid w:val="008122F4"/>
    <w:rsid w:val="00812424"/>
    <w:rsid w:val="00812884"/>
    <w:rsid w:val="00812C71"/>
    <w:rsid w:val="00813307"/>
    <w:rsid w:val="008138C7"/>
    <w:rsid w:val="008143F9"/>
    <w:rsid w:val="00814547"/>
    <w:rsid w:val="008146C3"/>
    <w:rsid w:val="008146C8"/>
    <w:rsid w:val="008149D3"/>
    <w:rsid w:val="00814BAF"/>
    <w:rsid w:val="00814C4E"/>
    <w:rsid w:val="008150DE"/>
    <w:rsid w:val="00815C5C"/>
    <w:rsid w:val="00816154"/>
    <w:rsid w:val="00816310"/>
    <w:rsid w:val="0081637B"/>
    <w:rsid w:val="00816790"/>
    <w:rsid w:val="00816835"/>
    <w:rsid w:val="00816862"/>
    <w:rsid w:val="008169E0"/>
    <w:rsid w:val="00816C14"/>
    <w:rsid w:val="00816C37"/>
    <w:rsid w:val="00817345"/>
    <w:rsid w:val="00817AB1"/>
    <w:rsid w:val="00817BEE"/>
    <w:rsid w:val="008202CD"/>
    <w:rsid w:val="00820FFF"/>
    <w:rsid w:val="008210D7"/>
    <w:rsid w:val="0082116C"/>
    <w:rsid w:val="0082141D"/>
    <w:rsid w:val="0082150D"/>
    <w:rsid w:val="00821E59"/>
    <w:rsid w:val="00822600"/>
    <w:rsid w:val="008226CD"/>
    <w:rsid w:val="008226FC"/>
    <w:rsid w:val="00822764"/>
    <w:rsid w:val="00823AE4"/>
    <w:rsid w:val="00823C26"/>
    <w:rsid w:val="008240EA"/>
    <w:rsid w:val="00824324"/>
    <w:rsid w:val="00824662"/>
    <w:rsid w:val="00824A66"/>
    <w:rsid w:val="008253D7"/>
    <w:rsid w:val="0082541C"/>
    <w:rsid w:val="0082580F"/>
    <w:rsid w:val="00825979"/>
    <w:rsid w:val="008268C8"/>
    <w:rsid w:val="008269C8"/>
    <w:rsid w:val="00827349"/>
    <w:rsid w:val="008277D5"/>
    <w:rsid w:val="00827AB9"/>
    <w:rsid w:val="008302C1"/>
    <w:rsid w:val="008302C9"/>
    <w:rsid w:val="00830CD5"/>
    <w:rsid w:val="00831A48"/>
    <w:rsid w:val="00831B3A"/>
    <w:rsid w:val="00831BDB"/>
    <w:rsid w:val="0083224E"/>
    <w:rsid w:val="008324F8"/>
    <w:rsid w:val="008325BF"/>
    <w:rsid w:val="00832AD4"/>
    <w:rsid w:val="008337F9"/>
    <w:rsid w:val="00833848"/>
    <w:rsid w:val="00833C6E"/>
    <w:rsid w:val="00834A12"/>
    <w:rsid w:val="00834CFD"/>
    <w:rsid w:val="008353C7"/>
    <w:rsid w:val="00835540"/>
    <w:rsid w:val="008356DB"/>
    <w:rsid w:val="00835C74"/>
    <w:rsid w:val="00835D99"/>
    <w:rsid w:val="00835EA8"/>
    <w:rsid w:val="00836103"/>
    <w:rsid w:val="0083610E"/>
    <w:rsid w:val="00836B0B"/>
    <w:rsid w:val="00836B50"/>
    <w:rsid w:val="0084052A"/>
    <w:rsid w:val="00841488"/>
    <w:rsid w:val="008422FE"/>
    <w:rsid w:val="008424DC"/>
    <w:rsid w:val="0084254B"/>
    <w:rsid w:val="0084289B"/>
    <w:rsid w:val="00842D6F"/>
    <w:rsid w:val="00843060"/>
    <w:rsid w:val="008436CD"/>
    <w:rsid w:val="00843845"/>
    <w:rsid w:val="00843AC9"/>
    <w:rsid w:val="00843BEA"/>
    <w:rsid w:val="00843F07"/>
    <w:rsid w:val="0084419E"/>
    <w:rsid w:val="00844329"/>
    <w:rsid w:val="00844C31"/>
    <w:rsid w:val="00845062"/>
    <w:rsid w:val="0084545B"/>
    <w:rsid w:val="008454CE"/>
    <w:rsid w:val="00846421"/>
    <w:rsid w:val="0084652F"/>
    <w:rsid w:val="00846E75"/>
    <w:rsid w:val="00847816"/>
    <w:rsid w:val="008478D7"/>
    <w:rsid w:val="00847E2A"/>
    <w:rsid w:val="00851173"/>
    <w:rsid w:val="0085160C"/>
    <w:rsid w:val="008519E9"/>
    <w:rsid w:val="00852783"/>
    <w:rsid w:val="008527CC"/>
    <w:rsid w:val="00852F75"/>
    <w:rsid w:val="008530A6"/>
    <w:rsid w:val="00853172"/>
    <w:rsid w:val="0085329F"/>
    <w:rsid w:val="008538D4"/>
    <w:rsid w:val="008540C7"/>
    <w:rsid w:val="00854828"/>
    <w:rsid w:val="0085545B"/>
    <w:rsid w:val="00855CEA"/>
    <w:rsid w:val="00855D96"/>
    <w:rsid w:val="00855E41"/>
    <w:rsid w:val="00856601"/>
    <w:rsid w:val="0085688F"/>
    <w:rsid w:val="00856A3A"/>
    <w:rsid w:val="00856F88"/>
    <w:rsid w:val="00857420"/>
    <w:rsid w:val="00857FD1"/>
    <w:rsid w:val="008603DF"/>
    <w:rsid w:val="008606D0"/>
    <w:rsid w:val="008606F0"/>
    <w:rsid w:val="008608A3"/>
    <w:rsid w:val="00860AFD"/>
    <w:rsid w:val="00861269"/>
    <w:rsid w:val="008618A8"/>
    <w:rsid w:val="00861DD7"/>
    <w:rsid w:val="00863335"/>
    <w:rsid w:val="008633F9"/>
    <w:rsid w:val="00863809"/>
    <w:rsid w:val="00863B35"/>
    <w:rsid w:val="00863EF1"/>
    <w:rsid w:val="00864103"/>
    <w:rsid w:val="00864877"/>
    <w:rsid w:val="00864B4F"/>
    <w:rsid w:val="0086548E"/>
    <w:rsid w:val="00865970"/>
    <w:rsid w:val="00865B14"/>
    <w:rsid w:val="00865D7F"/>
    <w:rsid w:val="00865EE0"/>
    <w:rsid w:val="008661A9"/>
    <w:rsid w:val="00866C4B"/>
    <w:rsid w:val="008674F3"/>
    <w:rsid w:val="008676B7"/>
    <w:rsid w:val="00867BE8"/>
    <w:rsid w:val="00867FBF"/>
    <w:rsid w:val="00870B3D"/>
    <w:rsid w:val="00870D08"/>
    <w:rsid w:val="00871152"/>
    <w:rsid w:val="00871D5E"/>
    <w:rsid w:val="00871E73"/>
    <w:rsid w:val="00872832"/>
    <w:rsid w:val="00872855"/>
    <w:rsid w:val="00872892"/>
    <w:rsid w:val="00872A89"/>
    <w:rsid w:val="00872BD3"/>
    <w:rsid w:val="00872BFA"/>
    <w:rsid w:val="008737F8"/>
    <w:rsid w:val="00874336"/>
    <w:rsid w:val="00874763"/>
    <w:rsid w:val="008747C2"/>
    <w:rsid w:val="00874959"/>
    <w:rsid w:val="0087498C"/>
    <w:rsid w:val="00874BE9"/>
    <w:rsid w:val="00874F84"/>
    <w:rsid w:val="00874FBD"/>
    <w:rsid w:val="00876406"/>
    <w:rsid w:val="0087699A"/>
    <w:rsid w:val="00876A61"/>
    <w:rsid w:val="00877273"/>
    <w:rsid w:val="00877474"/>
    <w:rsid w:val="00877A5F"/>
    <w:rsid w:val="00877B8D"/>
    <w:rsid w:val="00880181"/>
    <w:rsid w:val="008803CA"/>
    <w:rsid w:val="00880415"/>
    <w:rsid w:val="008805CB"/>
    <w:rsid w:val="0088064B"/>
    <w:rsid w:val="00880F4B"/>
    <w:rsid w:val="00881528"/>
    <w:rsid w:val="00881D53"/>
    <w:rsid w:val="00882112"/>
    <w:rsid w:val="008827D1"/>
    <w:rsid w:val="00882CDE"/>
    <w:rsid w:val="00882F70"/>
    <w:rsid w:val="008831F9"/>
    <w:rsid w:val="008834B7"/>
    <w:rsid w:val="008836E8"/>
    <w:rsid w:val="008838F2"/>
    <w:rsid w:val="008841E2"/>
    <w:rsid w:val="0088443A"/>
    <w:rsid w:val="008848F4"/>
    <w:rsid w:val="00884B1D"/>
    <w:rsid w:val="00885C8D"/>
    <w:rsid w:val="008861AC"/>
    <w:rsid w:val="0088628D"/>
    <w:rsid w:val="0088642D"/>
    <w:rsid w:val="00886458"/>
    <w:rsid w:val="008866B8"/>
    <w:rsid w:val="008867AB"/>
    <w:rsid w:val="008902AA"/>
    <w:rsid w:val="008906E7"/>
    <w:rsid w:val="008910A1"/>
    <w:rsid w:val="008910AC"/>
    <w:rsid w:val="00891858"/>
    <w:rsid w:val="00891C46"/>
    <w:rsid w:val="0089282A"/>
    <w:rsid w:val="00892DB8"/>
    <w:rsid w:val="00893846"/>
    <w:rsid w:val="00893AD0"/>
    <w:rsid w:val="00894001"/>
    <w:rsid w:val="00894388"/>
    <w:rsid w:val="008949CF"/>
    <w:rsid w:val="00894AFD"/>
    <w:rsid w:val="00894D27"/>
    <w:rsid w:val="008952A1"/>
    <w:rsid w:val="00895D78"/>
    <w:rsid w:val="008965E8"/>
    <w:rsid w:val="00896819"/>
    <w:rsid w:val="00896D00"/>
    <w:rsid w:val="00897147"/>
    <w:rsid w:val="0089723E"/>
    <w:rsid w:val="00897A47"/>
    <w:rsid w:val="008A00A5"/>
    <w:rsid w:val="008A025A"/>
    <w:rsid w:val="008A02EE"/>
    <w:rsid w:val="008A055A"/>
    <w:rsid w:val="008A0EE0"/>
    <w:rsid w:val="008A1517"/>
    <w:rsid w:val="008A1531"/>
    <w:rsid w:val="008A1BF2"/>
    <w:rsid w:val="008A1E91"/>
    <w:rsid w:val="008A1F0F"/>
    <w:rsid w:val="008A2210"/>
    <w:rsid w:val="008A230F"/>
    <w:rsid w:val="008A2466"/>
    <w:rsid w:val="008A2E80"/>
    <w:rsid w:val="008A2EC9"/>
    <w:rsid w:val="008A3F7A"/>
    <w:rsid w:val="008A4360"/>
    <w:rsid w:val="008A47A5"/>
    <w:rsid w:val="008A54BC"/>
    <w:rsid w:val="008A5D5C"/>
    <w:rsid w:val="008A5F29"/>
    <w:rsid w:val="008A62EF"/>
    <w:rsid w:val="008A6449"/>
    <w:rsid w:val="008A65A6"/>
    <w:rsid w:val="008A6925"/>
    <w:rsid w:val="008A69DD"/>
    <w:rsid w:val="008B04E1"/>
    <w:rsid w:val="008B09D0"/>
    <w:rsid w:val="008B1488"/>
    <w:rsid w:val="008B15D1"/>
    <w:rsid w:val="008B1FDE"/>
    <w:rsid w:val="008B24E0"/>
    <w:rsid w:val="008B2706"/>
    <w:rsid w:val="008B33DF"/>
    <w:rsid w:val="008B4863"/>
    <w:rsid w:val="008B5C8A"/>
    <w:rsid w:val="008B6047"/>
    <w:rsid w:val="008B65C9"/>
    <w:rsid w:val="008B67E0"/>
    <w:rsid w:val="008B6F70"/>
    <w:rsid w:val="008B7375"/>
    <w:rsid w:val="008B73AA"/>
    <w:rsid w:val="008B79AC"/>
    <w:rsid w:val="008B7E53"/>
    <w:rsid w:val="008C0104"/>
    <w:rsid w:val="008C019C"/>
    <w:rsid w:val="008C01CA"/>
    <w:rsid w:val="008C0468"/>
    <w:rsid w:val="008C0F28"/>
    <w:rsid w:val="008C1696"/>
    <w:rsid w:val="008C17B3"/>
    <w:rsid w:val="008C17B4"/>
    <w:rsid w:val="008C1E98"/>
    <w:rsid w:val="008C1F5B"/>
    <w:rsid w:val="008C2732"/>
    <w:rsid w:val="008C2C04"/>
    <w:rsid w:val="008C3552"/>
    <w:rsid w:val="008C3C9D"/>
    <w:rsid w:val="008C451A"/>
    <w:rsid w:val="008C4528"/>
    <w:rsid w:val="008C486C"/>
    <w:rsid w:val="008C4B85"/>
    <w:rsid w:val="008C569A"/>
    <w:rsid w:val="008C5703"/>
    <w:rsid w:val="008C5857"/>
    <w:rsid w:val="008C5907"/>
    <w:rsid w:val="008C5C58"/>
    <w:rsid w:val="008C5E33"/>
    <w:rsid w:val="008C5E50"/>
    <w:rsid w:val="008C5FB3"/>
    <w:rsid w:val="008C6D20"/>
    <w:rsid w:val="008C7233"/>
    <w:rsid w:val="008C78FC"/>
    <w:rsid w:val="008C7C63"/>
    <w:rsid w:val="008C7C7A"/>
    <w:rsid w:val="008D0418"/>
    <w:rsid w:val="008D054E"/>
    <w:rsid w:val="008D09DB"/>
    <w:rsid w:val="008D0EA4"/>
    <w:rsid w:val="008D199F"/>
    <w:rsid w:val="008D1C01"/>
    <w:rsid w:val="008D2387"/>
    <w:rsid w:val="008D263F"/>
    <w:rsid w:val="008D27C5"/>
    <w:rsid w:val="008D2F58"/>
    <w:rsid w:val="008D3423"/>
    <w:rsid w:val="008D3742"/>
    <w:rsid w:val="008D386A"/>
    <w:rsid w:val="008D38AB"/>
    <w:rsid w:val="008D3C32"/>
    <w:rsid w:val="008D3C76"/>
    <w:rsid w:val="008D3FF7"/>
    <w:rsid w:val="008D4086"/>
    <w:rsid w:val="008D4209"/>
    <w:rsid w:val="008D4E84"/>
    <w:rsid w:val="008D4EA5"/>
    <w:rsid w:val="008D4F2B"/>
    <w:rsid w:val="008D52D9"/>
    <w:rsid w:val="008D5338"/>
    <w:rsid w:val="008D5E40"/>
    <w:rsid w:val="008D5ED9"/>
    <w:rsid w:val="008D655B"/>
    <w:rsid w:val="008D6AC9"/>
    <w:rsid w:val="008D7699"/>
    <w:rsid w:val="008D773F"/>
    <w:rsid w:val="008D791D"/>
    <w:rsid w:val="008D7C13"/>
    <w:rsid w:val="008E0542"/>
    <w:rsid w:val="008E13ED"/>
    <w:rsid w:val="008E1AAC"/>
    <w:rsid w:val="008E1F1C"/>
    <w:rsid w:val="008E235C"/>
    <w:rsid w:val="008E2565"/>
    <w:rsid w:val="008E2FF5"/>
    <w:rsid w:val="008E31B5"/>
    <w:rsid w:val="008E32AC"/>
    <w:rsid w:val="008E347E"/>
    <w:rsid w:val="008E367F"/>
    <w:rsid w:val="008E55DE"/>
    <w:rsid w:val="008E56FA"/>
    <w:rsid w:val="008E5A70"/>
    <w:rsid w:val="008E623F"/>
    <w:rsid w:val="008E6ADE"/>
    <w:rsid w:val="008E705D"/>
    <w:rsid w:val="008F06A2"/>
    <w:rsid w:val="008F1250"/>
    <w:rsid w:val="008F175C"/>
    <w:rsid w:val="008F1C06"/>
    <w:rsid w:val="008F208C"/>
    <w:rsid w:val="008F2602"/>
    <w:rsid w:val="008F28B3"/>
    <w:rsid w:val="008F28D4"/>
    <w:rsid w:val="008F2B61"/>
    <w:rsid w:val="008F4049"/>
    <w:rsid w:val="008F413B"/>
    <w:rsid w:val="008F43B2"/>
    <w:rsid w:val="008F4E06"/>
    <w:rsid w:val="008F4FCE"/>
    <w:rsid w:val="008F514B"/>
    <w:rsid w:val="008F58B5"/>
    <w:rsid w:val="008F59A9"/>
    <w:rsid w:val="008F5AAA"/>
    <w:rsid w:val="008F60BA"/>
    <w:rsid w:val="008F7796"/>
    <w:rsid w:val="008F7F27"/>
    <w:rsid w:val="00900015"/>
    <w:rsid w:val="00900086"/>
    <w:rsid w:val="009003A4"/>
    <w:rsid w:val="00900928"/>
    <w:rsid w:val="00900A5F"/>
    <w:rsid w:val="00900B0A"/>
    <w:rsid w:val="00900BF3"/>
    <w:rsid w:val="0090130C"/>
    <w:rsid w:val="00901432"/>
    <w:rsid w:val="00901660"/>
    <w:rsid w:val="00901EB0"/>
    <w:rsid w:val="00902216"/>
    <w:rsid w:val="00902429"/>
    <w:rsid w:val="009025A5"/>
    <w:rsid w:val="009025B4"/>
    <w:rsid w:val="00902C33"/>
    <w:rsid w:val="00903A3B"/>
    <w:rsid w:val="00903FAA"/>
    <w:rsid w:val="00904200"/>
    <w:rsid w:val="009046E3"/>
    <w:rsid w:val="0090476C"/>
    <w:rsid w:val="009056A1"/>
    <w:rsid w:val="00906790"/>
    <w:rsid w:val="00906A92"/>
    <w:rsid w:val="00907C41"/>
    <w:rsid w:val="00910149"/>
    <w:rsid w:val="009101B5"/>
    <w:rsid w:val="00910A28"/>
    <w:rsid w:val="00910B41"/>
    <w:rsid w:val="00911333"/>
    <w:rsid w:val="009113AE"/>
    <w:rsid w:val="00911493"/>
    <w:rsid w:val="009115F4"/>
    <w:rsid w:val="00911771"/>
    <w:rsid w:val="009118DC"/>
    <w:rsid w:val="00911C30"/>
    <w:rsid w:val="00911E31"/>
    <w:rsid w:val="0091214D"/>
    <w:rsid w:val="0091232A"/>
    <w:rsid w:val="0091248E"/>
    <w:rsid w:val="009127C9"/>
    <w:rsid w:val="009129D5"/>
    <w:rsid w:val="00912B8F"/>
    <w:rsid w:val="009138CD"/>
    <w:rsid w:val="0091397B"/>
    <w:rsid w:val="00913E81"/>
    <w:rsid w:val="0091418D"/>
    <w:rsid w:val="00914308"/>
    <w:rsid w:val="00914311"/>
    <w:rsid w:val="00914E89"/>
    <w:rsid w:val="0091560B"/>
    <w:rsid w:val="009156EF"/>
    <w:rsid w:val="009158AB"/>
    <w:rsid w:val="00915AEE"/>
    <w:rsid w:val="00915C8C"/>
    <w:rsid w:val="009166BF"/>
    <w:rsid w:val="009168EE"/>
    <w:rsid w:val="00917C44"/>
    <w:rsid w:val="00920C08"/>
    <w:rsid w:val="009210E6"/>
    <w:rsid w:val="00921119"/>
    <w:rsid w:val="009214A4"/>
    <w:rsid w:val="00921597"/>
    <w:rsid w:val="009221F0"/>
    <w:rsid w:val="009222C2"/>
    <w:rsid w:val="0092265D"/>
    <w:rsid w:val="009235A9"/>
    <w:rsid w:val="009239FE"/>
    <w:rsid w:val="00923E27"/>
    <w:rsid w:val="0092474A"/>
    <w:rsid w:val="00925471"/>
    <w:rsid w:val="00925ABB"/>
    <w:rsid w:val="00925B39"/>
    <w:rsid w:val="00926533"/>
    <w:rsid w:val="00926D5F"/>
    <w:rsid w:val="00926DCE"/>
    <w:rsid w:val="00926E3B"/>
    <w:rsid w:val="00926F9C"/>
    <w:rsid w:val="00926FCA"/>
    <w:rsid w:val="00926FFD"/>
    <w:rsid w:val="0093006B"/>
    <w:rsid w:val="00931A0E"/>
    <w:rsid w:val="00931C8F"/>
    <w:rsid w:val="00931EAB"/>
    <w:rsid w:val="00931F82"/>
    <w:rsid w:val="009331EE"/>
    <w:rsid w:val="00933625"/>
    <w:rsid w:val="009336B6"/>
    <w:rsid w:val="00933DC8"/>
    <w:rsid w:val="00934B89"/>
    <w:rsid w:val="00934BB0"/>
    <w:rsid w:val="00934C51"/>
    <w:rsid w:val="00935142"/>
    <w:rsid w:val="00935391"/>
    <w:rsid w:val="0093542C"/>
    <w:rsid w:val="0093563F"/>
    <w:rsid w:val="0093576B"/>
    <w:rsid w:val="009358E4"/>
    <w:rsid w:val="00936674"/>
    <w:rsid w:val="0093678F"/>
    <w:rsid w:val="00936DED"/>
    <w:rsid w:val="00936E9C"/>
    <w:rsid w:val="00936EE0"/>
    <w:rsid w:val="009370E1"/>
    <w:rsid w:val="00937107"/>
    <w:rsid w:val="00937868"/>
    <w:rsid w:val="00937CEE"/>
    <w:rsid w:val="00937E8C"/>
    <w:rsid w:val="009402C2"/>
    <w:rsid w:val="009405A0"/>
    <w:rsid w:val="009406A7"/>
    <w:rsid w:val="00941D36"/>
    <w:rsid w:val="00942428"/>
    <w:rsid w:val="009424AE"/>
    <w:rsid w:val="0094281B"/>
    <w:rsid w:val="00942BEF"/>
    <w:rsid w:val="009431E7"/>
    <w:rsid w:val="009432A7"/>
    <w:rsid w:val="0094332D"/>
    <w:rsid w:val="009434E0"/>
    <w:rsid w:val="00943C96"/>
    <w:rsid w:val="00943EE8"/>
    <w:rsid w:val="00944897"/>
    <w:rsid w:val="00944C29"/>
    <w:rsid w:val="00944FA3"/>
    <w:rsid w:val="0094571D"/>
    <w:rsid w:val="00945D6D"/>
    <w:rsid w:val="00945DEB"/>
    <w:rsid w:val="00947790"/>
    <w:rsid w:val="00947A5C"/>
    <w:rsid w:val="009506C8"/>
    <w:rsid w:val="00950768"/>
    <w:rsid w:val="009508F7"/>
    <w:rsid w:val="0095098A"/>
    <w:rsid w:val="009517BC"/>
    <w:rsid w:val="0095183F"/>
    <w:rsid w:val="00951C6A"/>
    <w:rsid w:val="00951C77"/>
    <w:rsid w:val="0095294C"/>
    <w:rsid w:val="00952FB2"/>
    <w:rsid w:val="0095338F"/>
    <w:rsid w:val="0095395D"/>
    <w:rsid w:val="00953B8C"/>
    <w:rsid w:val="009544F8"/>
    <w:rsid w:val="009549C5"/>
    <w:rsid w:val="00954AB0"/>
    <w:rsid w:val="00954DE1"/>
    <w:rsid w:val="0095503C"/>
    <w:rsid w:val="00955219"/>
    <w:rsid w:val="00955B9A"/>
    <w:rsid w:val="00955E5B"/>
    <w:rsid w:val="009561E9"/>
    <w:rsid w:val="009562B3"/>
    <w:rsid w:val="009562D7"/>
    <w:rsid w:val="00956641"/>
    <w:rsid w:val="00956D7D"/>
    <w:rsid w:val="00956F5B"/>
    <w:rsid w:val="0095723D"/>
    <w:rsid w:val="00957CEF"/>
    <w:rsid w:val="00960302"/>
    <w:rsid w:val="009603AD"/>
    <w:rsid w:val="009604A7"/>
    <w:rsid w:val="00960876"/>
    <w:rsid w:val="00960AC8"/>
    <w:rsid w:val="0096106D"/>
    <w:rsid w:val="00961372"/>
    <w:rsid w:val="00961457"/>
    <w:rsid w:val="00961840"/>
    <w:rsid w:val="009619B1"/>
    <w:rsid w:val="00961A62"/>
    <w:rsid w:val="00961AFD"/>
    <w:rsid w:val="0096231E"/>
    <w:rsid w:val="00962A81"/>
    <w:rsid w:val="00962BED"/>
    <w:rsid w:val="009634D7"/>
    <w:rsid w:val="0096388A"/>
    <w:rsid w:val="009647AF"/>
    <w:rsid w:val="00964973"/>
    <w:rsid w:val="00964A0E"/>
    <w:rsid w:val="00964BFA"/>
    <w:rsid w:val="0096521B"/>
    <w:rsid w:val="00965B91"/>
    <w:rsid w:val="009667DB"/>
    <w:rsid w:val="00966D26"/>
    <w:rsid w:val="00967009"/>
    <w:rsid w:val="0096768B"/>
    <w:rsid w:val="00967AAC"/>
    <w:rsid w:val="00967B7C"/>
    <w:rsid w:val="00970154"/>
    <w:rsid w:val="00970261"/>
    <w:rsid w:val="009703B5"/>
    <w:rsid w:val="0097096A"/>
    <w:rsid w:val="00970A18"/>
    <w:rsid w:val="00970B8D"/>
    <w:rsid w:val="00970EE8"/>
    <w:rsid w:val="0097188D"/>
    <w:rsid w:val="00971B72"/>
    <w:rsid w:val="00971C49"/>
    <w:rsid w:val="00971D87"/>
    <w:rsid w:val="00971F38"/>
    <w:rsid w:val="00971F43"/>
    <w:rsid w:val="009721DB"/>
    <w:rsid w:val="00972919"/>
    <w:rsid w:val="00972E3E"/>
    <w:rsid w:val="009738D0"/>
    <w:rsid w:val="009739E1"/>
    <w:rsid w:val="00974059"/>
    <w:rsid w:val="00974C57"/>
    <w:rsid w:val="00974E68"/>
    <w:rsid w:val="00974F6C"/>
    <w:rsid w:val="00975512"/>
    <w:rsid w:val="009757C1"/>
    <w:rsid w:val="00975946"/>
    <w:rsid w:val="00976041"/>
    <w:rsid w:val="00976412"/>
    <w:rsid w:val="00976665"/>
    <w:rsid w:val="009774AA"/>
    <w:rsid w:val="00977787"/>
    <w:rsid w:val="00977BF3"/>
    <w:rsid w:val="00977ED0"/>
    <w:rsid w:val="00980121"/>
    <w:rsid w:val="0098015F"/>
    <w:rsid w:val="00980994"/>
    <w:rsid w:val="0098213D"/>
    <w:rsid w:val="0098233A"/>
    <w:rsid w:val="00982883"/>
    <w:rsid w:val="009828B4"/>
    <w:rsid w:val="0098373B"/>
    <w:rsid w:val="009837B7"/>
    <w:rsid w:val="00983B30"/>
    <w:rsid w:val="00983BDC"/>
    <w:rsid w:val="00984FDD"/>
    <w:rsid w:val="0098517A"/>
    <w:rsid w:val="0098599E"/>
    <w:rsid w:val="009859D4"/>
    <w:rsid w:val="00985C10"/>
    <w:rsid w:val="00985F1D"/>
    <w:rsid w:val="009868AA"/>
    <w:rsid w:val="00987AC4"/>
    <w:rsid w:val="009907BB"/>
    <w:rsid w:val="00990F63"/>
    <w:rsid w:val="0099114F"/>
    <w:rsid w:val="00991885"/>
    <w:rsid w:val="00991B64"/>
    <w:rsid w:val="00991C33"/>
    <w:rsid w:val="009921A3"/>
    <w:rsid w:val="00992720"/>
    <w:rsid w:val="0099292C"/>
    <w:rsid w:val="00992C38"/>
    <w:rsid w:val="00992ECC"/>
    <w:rsid w:val="0099335C"/>
    <w:rsid w:val="00993E89"/>
    <w:rsid w:val="00993F0E"/>
    <w:rsid w:val="0099416A"/>
    <w:rsid w:val="009949BA"/>
    <w:rsid w:val="00995D02"/>
    <w:rsid w:val="00996144"/>
    <w:rsid w:val="00996930"/>
    <w:rsid w:val="00997109"/>
    <w:rsid w:val="00997E23"/>
    <w:rsid w:val="00997E82"/>
    <w:rsid w:val="009A070D"/>
    <w:rsid w:val="009A0BC9"/>
    <w:rsid w:val="009A0EB9"/>
    <w:rsid w:val="009A0EE3"/>
    <w:rsid w:val="009A193B"/>
    <w:rsid w:val="009A1E87"/>
    <w:rsid w:val="009A24C5"/>
    <w:rsid w:val="009A2C72"/>
    <w:rsid w:val="009A2FBE"/>
    <w:rsid w:val="009A3042"/>
    <w:rsid w:val="009A3339"/>
    <w:rsid w:val="009A37DD"/>
    <w:rsid w:val="009A3844"/>
    <w:rsid w:val="009A3863"/>
    <w:rsid w:val="009A3F58"/>
    <w:rsid w:val="009A43E8"/>
    <w:rsid w:val="009A443C"/>
    <w:rsid w:val="009A47E4"/>
    <w:rsid w:val="009A4BDE"/>
    <w:rsid w:val="009A4E7D"/>
    <w:rsid w:val="009A4EEF"/>
    <w:rsid w:val="009A5157"/>
    <w:rsid w:val="009A52AB"/>
    <w:rsid w:val="009A624F"/>
    <w:rsid w:val="009A6502"/>
    <w:rsid w:val="009A677E"/>
    <w:rsid w:val="009A6922"/>
    <w:rsid w:val="009A69DE"/>
    <w:rsid w:val="009A708E"/>
    <w:rsid w:val="009A742F"/>
    <w:rsid w:val="009A7508"/>
    <w:rsid w:val="009A7916"/>
    <w:rsid w:val="009A7AE7"/>
    <w:rsid w:val="009B001F"/>
    <w:rsid w:val="009B0263"/>
    <w:rsid w:val="009B055D"/>
    <w:rsid w:val="009B07C7"/>
    <w:rsid w:val="009B0C96"/>
    <w:rsid w:val="009B0D02"/>
    <w:rsid w:val="009B0D60"/>
    <w:rsid w:val="009B1AAB"/>
    <w:rsid w:val="009B1B45"/>
    <w:rsid w:val="009B37AA"/>
    <w:rsid w:val="009B3929"/>
    <w:rsid w:val="009B3977"/>
    <w:rsid w:val="009B4056"/>
    <w:rsid w:val="009B4494"/>
    <w:rsid w:val="009B4D94"/>
    <w:rsid w:val="009B518D"/>
    <w:rsid w:val="009B700B"/>
    <w:rsid w:val="009B78EE"/>
    <w:rsid w:val="009B7A10"/>
    <w:rsid w:val="009B7C54"/>
    <w:rsid w:val="009C02E9"/>
    <w:rsid w:val="009C037A"/>
    <w:rsid w:val="009C079D"/>
    <w:rsid w:val="009C0853"/>
    <w:rsid w:val="009C0C5A"/>
    <w:rsid w:val="009C0D86"/>
    <w:rsid w:val="009C122A"/>
    <w:rsid w:val="009C14F7"/>
    <w:rsid w:val="009C2577"/>
    <w:rsid w:val="009C2BD9"/>
    <w:rsid w:val="009C3716"/>
    <w:rsid w:val="009C382C"/>
    <w:rsid w:val="009C3BA4"/>
    <w:rsid w:val="009C3BBB"/>
    <w:rsid w:val="009C49F0"/>
    <w:rsid w:val="009C4D96"/>
    <w:rsid w:val="009C502E"/>
    <w:rsid w:val="009C5AC1"/>
    <w:rsid w:val="009C623E"/>
    <w:rsid w:val="009C6470"/>
    <w:rsid w:val="009C6A3D"/>
    <w:rsid w:val="009C6D05"/>
    <w:rsid w:val="009C7868"/>
    <w:rsid w:val="009C7924"/>
    <w:rsid w:val="009C7C4B"/>
    <w:rsid w:val="009C7C61"/>
    <w:rsid w:val="009C7ECA"/>
    <w:rsid w:val="009D058F"/>
    <w:rsid w:val="009D18C6"/>
    <w:rsid w:val="009D18DB"/>
    <w:rsid w:val="009D1B80"/>
    <w:rsid w:val="009D1BCE"/>
    <w:rsid w:val="009D1C08"/>
    <w:rsid w:val="009D1C63"/>
    <w:rsid w:val="009D1FE7"/>
    <w:rsid w:val="009D2330"/>
    <w:rsid w:val="009D2ABE"/>
    <w:rsid w:val="009D2AE6"/>
    <w:rsid w:val="009D2B74"/>
    <w:rsid w:val="009D3429"/>
    <w:rsid w:val="009D3AB5"/>
    <w:rsid w:val="009D3D12"/>
    <w:rsid w:val="009D4F41"/>
    <w:rsid w:val="009D4FBE"/>
    <w:rsid w:val="009D5AD3"/>
    <w:rsid w:val="009D6054"/>
    <w:rsid w:val="009D63B7"/>
    <w:rsid w:val="009D70B1"/>
    <w:rsid w:val="009D7260"/>
    <w:rsid w:val="009D7A1C"/>
    <w:rsid w:val="009D7FE0"/>
    <w:rsid w:val="009E08D3"/>
    <w:rsid w:val="009E09F9"/>
    <w:rsid w:val="009E0A73"/>
    <w:rsid w:val="009E190D"/>
    <w:rsid w:val="009E1999"/>
    <w:rsid w:val="009E1B65"/>
    <w:rsid w:val="009E1B68"/>
    <w:rsid w:val="009E1F51"/>
    <w:rsid w:val="009E2A22"/>
    <w:rsid w:val="009E3678"/>
    <w:rsid w:val="009E36E3"/>
    <w:rsid w:val="009E372A"/>
    <w:rsid w:val="009E3DE8"/>
    <w:rsid w:val="009E4154"/>
    <w:rsid w:val="009E57A1"/>
    <w:rsid w:val="009E5ABD"/>
    <w:rsid w:val="009E63B9"/>
    <w:rsid w:val="009E6703"/>
    <w:rsid w:val="009E6EBC"/>
    <w:rsid w:val="009E78E2"/>
    <w:rsid w:val="009E7A62"/>
    <w:rsid w:val="009F03D8"/>
    <w:rsid w:val="009F061E"/>
    <w:rsid w:val="009F0B89"/>
    <w:rsid w:val="009F0BA4"/>
    <w:rsid w:val="009F13FD"/>
    <w:rsid w:val="009F15E0"/>
    <w:rsid w:val="009F1CC7"/>
    <w:rsid w:val="009F2C2C"/>
    <w:rsid w:val="009F34A4"/>
    <w:rsid w:val="009F5415"/>
    <w:rsid w:val="009F5B60"/>
    <w:rsid w:val="009F5DA1"/>
    <w:rsid w:val="009F64C3"/>
    <w:rsid w:val="009F6EA2"/>
    <w:rsid w:val="009F728E"/>
    <w:rsid w:val="00A01CBD"/>
    <w:rsid w:val="00A01D26"/>
    <w:rsid w:val="00A01F75"/>
    <w:rsid w:val="00A02136"/>
    <w:rsid w:val="00A02B5A"/>
    <w:rsid w:val="00A03102"/>
    <w:rsid w:val="00A039C2"/>
    <w:rsid w:val="00A03D7B"/>
    <w:rsid w:val="00A03D89"/>
    <w:rsid w:val="00A03DC9"/>
    <w:rsid w:val="00A03EAB"/>
    <w:rsid w:val="00A055B8"/>
    <w:rsid w:val="00A057FE"/>
    <w:rsid w:val="00A05C1F"/>
    <w:rsid w:val="00A068E7"/>
    <w:rsid w:val="00A06B77"/>
    <w:rsid w:val="00A06CB6"/>
    <w:rsid w:val="00A06E4C"/>
    <w:rsid w:val="00A07355"/>
    <w:rsid w:val="00A07A50"/>
    <w:rsid w:val="00A07CFA"/>
    <w:rsid w:val="00A10AAD"/>
    <w:rsid w:val="00A10AF4"/>
    <w:rsid w:val="00A117BC"/>
    <w:rsid w:val="00A11E7D"/>
    <w:rsid w:val="00A122A4"/>
    <w:rsid w:val="00A124A9"/>
    <w:rsid w:val="00A12E25"/>
    <w:rsid w:val="00A12ED5"/>
    <w:rsid w:val="00A13B55"/>
    <w:rsid w:val="00A13C6F"/>
    <w:rsid w:val="00A14093"/>
    <w:rsid w:val="00A14E7D"/>
    <w:rsid w:val="00A1506E"/>
    <w:rsid w:val="00A1603E"/>
    <w:rsid w:val="00A16071"/>
    <w:rsid w:val="00A16C2E"/>
    <w:rsid w:val="00A1723E"/>
    <w:rsid w:val="00A173B4"/>
    <w:rsid w:val="00A176E5"/>
    <w:rsid w:val="00A1797D"/>
    <w:rsid w:val="00A203E1"/>
    <w:rsid w:val="00A2066F"/>
    <w:rsid w:val="00A206B7"/>
    <w:rsid w:val="00A21172"/>
    <w:rsid w:val="00A211D2"/>
    <w:rsid w:val="00A214EF"/>
    <w:rsid w:val="00A21609"/>
    <w:rsid w:val="00A21D1A"/>
    <w:rsid w:val="00A21F36"/>
    <w:rsid w:val="00A226D0"/>
    <w:rsid w:val="00A22E43"/>
    <w:rsid w:val="00A22F44"/>
    <w:rsid w:val="00A23936"/>
    <w:rsid w:val="00A24446"/>
    <w:rsid w:val="00A24B62"/>
    <w:rsid w:val="00A250DE"/>
    <w:rsid w:val="00A257C8"/>
    <w:rsid w:val="00A25ACC"/>
    <w:rsid w:val="00A25AFA"/>
    <w:rsid w:val="00A2692F"/>
    <w:rsid w:val="00A269E5"/>
    <w:rsid w:val="00A27436"/>
    <w:rsid w:val="00A2765E"/>
    <w:rsid w:val="00A278EA"/>
    <w:rsid w:val="00A27B68"/>
    <w:rsid w:val="00A27E0D"/>
    <w:rsid w:val="00A305A1"/>
    <w:rsid w:val="00A3085F"/>
    <w:rsid w:val="00A30C65"/>
    <w:rsid w:val="00A30F2C"/>
    <w:rsid w:val="00A31144"/>
    <w:rsid w:val="00A31BFD"/>
    <w:rsid w:val="00A323D2"/>
    <w:rsid w:val="00A32F61"/>
    <w:rsid w:val="00A33790"/>
    <w:rsid w:val="00A34352"/>
    <w:rsid w:val="00A34720"/>
    <w:rsid w:val="00A34C51"/>
    <w:rsid w:val="00A35718"/>
    <w:rsid w:val="00A35B5F"/>
    <w:rsid w:val="00A36E23"/>
    <w:rsid w:val="00A36E5F"/>
    <w:rsid w:val="00A37095"/>
    <w:rsid w:val="00A37239"/>
    <w:rsid w:val="00A37360"/>
    <w:rsid w:val="00A40014"/>
    <w:rsid w:val="00A40A4E"/>
    <w:rsid w:val="00A4129E"/>
    <w:rsid w:val="00A4154F"/>
    <w:rsid w:val="00A41581"/>
    <w:rsid w:val="00A42952"/>
    <w:rsid w:val="00A42A17"/>
    <w:rsid w:val="00A42ED6"/>
    <w:rsid w:val="00A4329D"/>
    <w:rsid w:val="00A4365C"/>
    <w:rsid w:val="00A436DB"/>
    <w:rsid w:val="00A43DB9"/>
    <w:rsid w:val="00A43E60"/>
    <w:rsid w:val="00A445DF"/>
    <w:rsid w:val="00A4461D"/>
    <w:rsid w:val="00A44C5B"/>
    <w:rsid w:val="00A44E76"/>
    <w:rsid w:val="00A45A45"/>
    <w:rsid w:val="00A463AC"/>
    <w:rsid w:val="00A4649D"/>
    <w:rsid w:val="00A46E0E"/>
    <w:rsid w:val="00A4728E"/>
    <w:rsid w:val="00A47DDF"/>
    <w:rsid w:val="00A506E3"/>
    <w:rsid w:val="00A507E7"/>
    <w:rsid w:val="00A5131F"/>
    <w:rsid w:val="00A5142A"/>
    <w:rsid w:val="00A516AE"/>
    <w:rsid w:val="00A51AA5"/>
    <w:rsid w:val="00A5281D"/>
    <w:rsid w:val="00A5379F"/>
    <w:rsid w:val="00A539D7"/>
    <w:rsid w:val="00A53AB2"/>
    <w:rsid w:val="00A540FC"/>
    <w:rsid w:val="00A54356"/>
    <w:rsid w:val="00A543CC"/>
    <w:rsid w:val="00A54635"/>
    <w:rsid w:val="00A547C8"/>
    <w:rsid w:val="00A54CE2"/>
    <w:rsid w:val="00A559B1"/>
    <w:rsid w:val="00A56425"/>
    <w:rsid w:val="00A5670F"/>
    <w:rsid w:val="00A569A3"/>
    <w:rsid w:val="00A56FA5"/>
    <w:rsid w:val="00A57D9A"/>
    <w:rsid w:val="00A60DF9"/>
    <w:rsid w:val="00A6125A"/>
    <w:rsid w:val="00A61A90"/>
    <w:rsid w:val="00A61C5C"/>
    <w:rsid w:val="00A61D27"/>
    <w:rsid w:val="00A62357"/>
    <w:rsid w:val="00A625C1"/>
    <w:rsid w:val="00A6271B"/>
    <w:rsid w:val="00A62D72"/>
    <w:rsid w:val="00A62E66"/>
    <w:rsid w:val="00A630B1"/>
    <w:rsid w:val="00A63D43"/>
    <w:rsid w:val="00A646DC"/>
    <w:rsid w:val="00A64A73"/>
    <w:rsid w:val="00A64D02"/>
    <w:rsid w:val="00A65A34"/>
    <w:rsid w:val="00A65D80"/>
    <w:rsid w:val="00A6617F"/>
    <w:rsid w:val="00A669E9"/>
    <w:rsid w:val="00A673EE"/>
    <w:rsid w:val="00A67DE4"/>
    <w:rsid w:val="00A701C6"/>
    <w:rsid w:val="00A70351"/>
    <w:rsid w:val="00A703FC"/>
    <w:rsid w:val="00A707BA"/>
    <w:rsid w:val="00A71061"/>
    <w:rsid w:val="00A71550"/>
    <w:rsid w:val="00A71E1D"/>
    <w:rsid w:val="00A71E6E"/>
    <w:rsid w:val="00A7205F"/>
    <w:rsid w:val="00A724B6"/>
    <w:rsid w:val="00A72621"/>
    <w:rsid w:val="00A728A5"/>
    <w:rsid w:val="00A73685"/>
    <w:rsid w:val="00A73698"/>
    <w:rsid w:val="00A7382C"/>
    <w:rsid w:val="00A73F5C"/>
    <w:rsid w:val="00A744AB"/>
    <w:rsid w:val="00A752E7"/>
    <w:rsid w:val="00A75FDF"/>
    <w:rsid w:val="00A76147"/>
    <w:rsid w:val="00A7636D"/>
    <w:rsid w:val="00A76668"/>
    <w:rsid w:val="00A76F8C"/>
    <w:rsid w:val="00A772FB"/>
    <w:rsid w:val="00A8001A"/>
    <w:rsid w:val="00A80B6A"/>
    <w:rsid w:val="00A80EF8"/>
    <w:rsid w:val="00A81474"/>
    <w:rsid w:val="00A82160"/>
    <w:rsid w:val="00A83001"/>
    <w:rsid w:val="00A833EA"/>
    <w:rsid w:val="00A8386C"/>
    <w:rsid w:val="00A839F0"/>
    <w:rsid w:val="00A83B5E"/>
    <w:rsid w:val="00A83E04"/>
    <w:rsid w:val="00A840F1"/>
    <w:rsid w:val="00A84264"/>
    <w:rsid w:val="00A84D7F"/>
    <w:rsid w:val="00A84F2D"/>
    <w:rsid w:val="00A850D0"/>
    <w:rsid w:val="00A855EA"/>
    <w:rsid w:val="00A857C6"/>
    <w:rsid w:val="00A85941"/>
    <w:rsid w:val="00A8595D"/>
    <w:rsid w:val="00A86A6A"/>
    <w:rsid w:val="00A86AFF"/>
    <w:rsid w:val="00A87B36"/>
    <w:rsid w:val="00A9029E"/>
    <w:rsid w:val="00A9068F"/>
    <w:rsid w:val="00A90882"/>
    <w:rsid w:val="00A914AA"/>
    <w:rsid w:val="00A9162E"/>
    <w:rsid w:val="00A918BA"/>
    <w:rsid w:val="00A91A03"/>
    <w:rsid w:val="00A91DB6"/>
    <w:rsid w:val="00A91E78"/>
    <w:rsid w:val="00A92048"/>
    <w:rsid w:val="00A92329"/>
    <w:rsid w:val="00A92830"/>
    <w:rsid w:val="00A92AB0"/>
    <w:rsid w:val="00A92C6A"/>
    <w:rsid w:val="00A93588"/>
    <w:rsid w:val="00A936B7"/>
    <w:rsid w:val="00A9486F"/>
    <w:rsid w:val="00A94CE5"/>
    <w:rsid w:val="00A96222"/>
    <w:rsid w:val="00AA0316"/>
    <w:rsid w:val="00AA058B"/>
    <w:rsid w:val="00AA0F7A"/>
    <w:rsid w:val="00AA1233"/>
    <w:rsid w:val="00AA164E"/>
    <w:rsid w:val="00AA16A3"/>
    <w:rsid w:val="00AA1A78"/>
    <w:rsid w:val="00AA1A82"/>
    <w:rsid w:val="00AA230D"/>
    <w:rsid w:val="00AA357C"/>
    <w:rsid w:val="00AA415A"/>
    <w:rsid w:val="00AA466A"/>
    <w:rsid w:val="00AA4A28"/>
    <w:rsid w:val="00AA5606"/>
    <w:rsid w:val="00AA59B6"/>
    <w:rsid w:val="00AA64FF"/>
    <w:rsid w:val="00AA651A"/>
    <w:rsid w:val="00AA6A94"/>
    <w:rsid w:val="00AA7039"/>
    <w:rsid w:val="00AA79BF"/>
    <w:rsid w:val="00AA7B8E"/>
    <w:rsid w:val="00AB0548"/>
    <w:rsid w:val="00AB0B37"/>
    <w:rsid w:val="00AB0CDB"/>
    <w:rsid w:val="00AB0D0D"/>
    <w:rsid w:val="00AB1011"/>
    <w:rsid w:val="00AB1669"/>
    <w:rsid w:val="00AB1C9B"/>
    <w:rsid w:val="00AB2357"/>
    <w:rsid w:val="00AB2834"/>
    <w:rsid w:val="00AB2E79"/>
    <w:rsid w:val="00AB30E1"/>
    <w:rsid w:val="00AB33A8"/>
    <w:rsid w:val="00AB35A0"/>
    <w:rsid w:val="00AB3AA9"/>
    <w:rsid w:val="00AB47BA"/>
    <w:rsid w:val="00AB4D39"/>
    <w:rsid w:val="00AB4EE4"/>
    <w:rsid w:val="00AB577A"/>
    <w:rsid w:val="00AB57F8"/>
    <w:rsid w:val="00AB5C06"/>
    <w:rsid w:val="00AB5C3B"/>
    <w:rsid w:val="00AB5E2C"/>
    <w:rsid w:val="00AB646A"/>
    <w:rsid w:val="00AB6699"/>
    <w:rsid w:val="00AB6B5D"/>
    <w:rsid w:val="00AB6C0E"/>
    <w:rsid w:val="00AB6FD2"/>
    <w:rsid w:val="00AB7769"/>
    <w:rsid w:val="00AB7D5C"/>
    <w:rsid w:val="00AC0383"/>
    <w:rsid w:val="00AC06A1"/>
    <w:rsid w:val="00AC1E51"/>
    <w:rsid w:val="00AC1F49"/>
    <w:rsid w:val="00AC2007"/>
    <w:rsid w:val="00AC2206"/>
    <w:rsid w:val="00AC2460"/>
    <w:rsid w:val="00AC2A70"/>
    <w:rsid w:val="00AC2F7D"/>
    <w:rsid w:val="00AC3BE0"/>
    <w:rsid w:val="00AC3C86"/>
    <w:rsid w:val="00AC3E10"/>
    <w:rsid w:val="00AC3F6F"/>
    <w:rsid w:val="00AC40FE"/>
    <w:rsid w:val="00AC5511"/>
    <w:rsid w:val="00AC5743"/>
    <w:rsid w:val="00AC5AC8"/>
    <w:rsid w:val="00AC5FDB"/>
    <w:rsid w:val="00AC655B"/>
    <w:rsid w:val="00AC6807"/>
    <w:rsid w:val="00AC6966"/>
    <w:rsid w:val="00AC69AF"/>
    <w:rsid w:val="00AC6E6E"/>
    <w:rsid w:val="00AC7002"/>
    <w:rsid w:val="00AC7278"/>
    <w:rsid w:val="00AC79D2"/>
    <w:rsid w:val="00AD082B"/>
    <w:rsid w:val="00AD0B01"/>
    <w:rsid w:val="00AD12DE"/>
    <w:rsid w:val="00AD1721"/>
    <w:rsid w:val="00AD2136"/>
    <w:rsid w:val="00AD27BB"/>
    <w:rsid w:val="00AD38FA"/>
    <w:rsid w:val="00AD39E9"/>
    <w:rsid w:val="00AD3AB9"/>
    <w:rsid w:val="00AD3E19"/>
    <w:rsid w:val="00AD421F"/>
    <w:rsid w:val="00AD4A6A"/>
    <w:rsid w:val="00AD4DDC"/>
    <w:rsid w:val="00AD5467"/>
    <w:rsid w:val="00AD547B"/>
    <w:rsid w:val="00AD57A0"/>
    <w:rsid w:val="00AD5AC3"/>
    <w:rsid w:val="00AD5C97"/>
    <w:rsid w:val="00AD5D69"/>
    <w:rsid w:val="00AD61EA"/>
    <w:rsid w:val="00AD6567"/>
    <w:rsid w:val="00AD6A60"/>
    <w:rsid w:val="00AD6C19"/>
    <w:rsid w:val="00AD7675"/>
    <w:rsid w:val="00AD7AE7"/>
    <w:rsid w:val="00AD7B01"/>
    <w:rsid w:val="00AE0694"/>
    <w:rsid w:val="00AE07BC"/>
    <w:rsid w:val="00AE0A85"/>
    <w:rsid w:val="00AE1A53"/>
    <w:rsid w:val="00AE1D32"/>
    <w:rsid w:val="00AE2332"/>
    <w:rsid w:val="00AE2E3B"/>
    <w:rsid w:val="00AE3CA3"/>
    <w:rsid w:val="00AE4F69"/>
    <w:rsid w:val="00AE505A"/>
    <w:rsid w:val="00AE5223"/>
    <w:rsid w:val="00AE5395"/>
    <w:rsid w:val="00AE56F4"/>
    <w:rsid w:val="00AE58F6"/>
    <w:rsid w:val="00AE6151"/>
    <w:rsid w:val="00AE79D4"/>
    <w:rsid w:val="00AF0388"/>
    <w:rsid w:val="00AF0D80"/>
    <w:rsid w:val="00AF14D1"/>
    <w:rsid w:val="00AF1A16"/>
    <w:rsid w:val="00AF20E3"/>
    <w:rsid w:val="00AF245C"/>
    <w:rsid w:val="00AF2A60"/>
    <w:rsid w:val="00AF327F"/>
    <w:rsid w:val="00AF3CAA"/>
    <w:rsid w:val="00AF4EA9"/>
    <w:rsid w:val="00AF5093"/>
    <w:rsid w:val="00AF556F"/>
    <w:rsid w:val="00AF5828"/>
    <w:rsid w:val="00AF6422"/>
    <w:rsid w:val="00AF67E3"/>
    <w:rsid w:val="00AF6E2A"/>
    <w:rsid w:val="00B002E4"/>
    <w:rsid w:val="00B00693"/>
    <w:rsid w:val="00B00B4C"/>
    <w:rsid w:val="00B00FA5"/>
    <w:rsid w:val="00B0150C"/>
    <w:rsid w:val="00B028BC"/>
    <w:rsid w:val="00B029C2"/>
    <w:rsid w:val="00B02EC1"/>
    <w:rsid w:val="00B03639"/>
    <w:rsid w:val="00B03E0C"/>
    <w:rsid w:val="00B044F8"/>
    <w:rsid w:val="00B04A9C"/>
    <w:rsid w:val="00B04B41"/>
    <w:rsid w:val="00B04C53"/>
    <w:rsid w:val="00B04C8E"/>
    <w:rsid w:val="00B06006"/>
    <w:rsid w:val="00B06E04"/>
    <w:rsid w:val="00B07358"/>
    <w:rsid w:val="00B077FE"/>
    <w:rsid w:val="00B10579"/>
    <w:rsid w:val="00B1109C"/>
    <w:rsid w:val="00B1130A"/>
    <w:rsid w:val="00B11619"/>
    <w:rsid w:val="00B1198A"/>
    <w:rsid w:val="00B11AC0"/>
    <w:rsid w:val="00B12006"/>
    <w:rsid w:val="00B12EC7"/>
    <w:rsid w:val="00B135E8"/>
    <w:rsid w:val="00B1390B"/>
    <w:rsid w:val="00B13A92"/>
    <w:rsid w:val="00B14206"/>
    <w:rsid w:val="00B142A5"/>
    <w:rsid w:val="00B146D4"/>
    <w:rsid w:val="00B14753"/>
    <w:rsid w:val="00B149BC"/>
    <w:rsid w:val="00B14AD0"/>
    <w:rsid w:val="00B1522D"/>
    <w:rsid w:val="00B154F4"/>
    <w:rsid w:val="00B1557E"/>
    <w:rsid w:val="00B159DE"/>
    <w:rsid w:val="00B15E7C"/>
    <w:rsid w:val="00B164E1"/>
    <w:rsid w:val="00B16AC0"/>
    <w:rsid w:val="00B16C1E"/>
    <w:rsid w:val="00B171FE"/>
    <w:rsid w:val="00B1763D"/>
    <w:rsid w:val="00B17647"/>
    <w:rsid w:val="00B1790E"/>
    <w:rsid w:val="00B17FF2"/>
    <w:rsid w:val="00B202DB"/>
    <w:rsid w:val="00B20ABC"/>
    <w:rsid w:val="00B20AC9"/>
    <w:rsid w:val="00B2104E"/>
    <w:rsid w:val="00B21214"/>
    <w:rsid w:val="00B215CF"/>
    <w:rsid w:val="00B215EB"/>
    <w:rsid w:val="00B216CC"/>
    <w:rsid w:val="00B217DC"/>
    <w:rsid w:val="00B21D8C"/>
    <w:rsid w:val="00B2289C"/>
    <w:rsid w:val="00B233B4"/>
    <w:rsid w:val="00B23780"/>
    <w:rsid w:val="00B23C8B"/>
    <w:rsid w:val="00B23E54"/>
    <w:rsid w:val="00B245B1"/>
    <w:rsid w:val="00B25082"/>
    <w:rsid w:val="00B2542B"/>
    <w:rsid w:val="00B25C6B"/>
    <w:rsid w:val="00B25CDF"/>
    <w:rsid w:val="00B25EDA"/>
    <w:rsid w:val="00B26F85"/>
    <w:rsid w:val="00B271B8"/>
    <w:rsid w:val="00B31508"/>
    <w:rsid w:val="00B3200E"/>
    <w:rsid w:val="00B328F0"/>
    <w:rsid w:val="00B32A2F"/>
    <w:rsid w:val="00B32E60"/>
    <w:rsid w:val="00B33459"/>
    <w:rsid w:val="00B33461"/>
    <w:rsid w:val="00B3346E"/>
    <w:rsid w:val="00B3444F"/>
    <w:rsid w:val="00B34572"/>
    <w:rsid w:val="00B34608"/>
    <w:rsid w:val="00B34B89"/>
    <w:rsid w:val="00B34F4E"/>
    <w:rsid w:val="00B350D6"/>
    <w:rsid w:val="00B35B29"/>
    <w:rsid w:val="00B35BC8"/>
    <w:rsid w:val="00B35D0D"/>
    <w:rsid w:val="00B36191"/>
    <w:rsid w:val="00B3785F"/>
    <w:rsid w:val="00B37C7D"/>
    <w:rsid w:val="00B37F05"/>
    <w:rsid w:val="00B40333"/>
    <w:rsid w:val="00B4064D"/>
    <w:rsid w:val="00B4087A"/>
    <w:rsid w:val="00B408D3"/>
    <w:rsid w:val="00B409C9"/>
    <w:rsid w:val="00B40A9F"/>
    <w:rsid w:val="00B40B76"/>
    <w:rsid w:val="00B414D4"/>
    <w:rsid w:val="00B419F5"/>
    <w:rsid w:val="00B41AE3"/>
    <w:rsid w:val="00B41B3D"/>
    <w:rsid w:val="00B42691"/>
    <w:rsid w:val="00B42AF6"/>
    <w:rsid w:val="00B42BBD"/>
    <w:rsid w:val="00B42C67"/>
    <w:rsid w:val="00B430A5"/>
    <w:rsid w:val="00B43490"/>
    <w:rsid w:val="00B4354B"/>
    <w:rsid w:val="00B43623"/>
    <w:rsid w:val="00B43C4E"/>
    <w:rsid w:val="00B43CB8"/>
    <w:rsid w:val="00B43E6A"/>
    <w:rsid w:val="00B44549"/>
    <w:rsid w:val="00B4473E"/>
    <w:rsid w:val="00B45038"/>
    <w:rsid w:val="00B45065"/>
    <w:rsid w:val="00B451D8"/>
    <w:rsid w:val="00B45AF8"/>
    <w:rsid w:val="00B462CB"/>
    <w:rsid w:val="00B46C0A"/>
    <w:rsid w:val="00B47551"/>
    <w:rsid w:val="00B50B17"/>
    <w:rsid w:val="00B50D05"/>
    <w:rsid w:val="00B51D0F"/>
    <w:rsid w:val="00B53AE1"/>
    <w:rsid w:val="00B53CFF"/>
    <w:rsid w:val="00B54A45"/>
    <w:rsid w:val="00B54B8E"/>
    <w:rsid w:val="00B550FD"/>
    <w:rsid w:val="00B5544A"/>
    <w:rsid w:val="00B558A6"/>
    <w:rsid w:val="00B55A13"/>
    <w:rsid w:val="00B55A35"/>
    <w:rsid w:val="00B55B87"/>
    <w:rsid w:val="00B55BA3"/>
    <w:rsid w:val="00B562F2"/>
    <w:rsid w:val="00B56785"/>
    <w:rsid w:val="00B568EF"/>
    <w:rsid w:val="00B56A62"/>
    <w:rsid w:val="00B575B1"/>
    <w:rsid w:val="00B57AEC"/>
    <w:rsid w:val="00B60034"/>
    <w:rsid w:val="00B60042"/>
    <w:rsid w:val="00B6007D"/>
    <w:rsid w:val="00B6025B"/>
    <w:rsid w:val="00B60E1B"/>
    <w:rsid w:val="00B6104F"/>
    <w:rsid w:val="00B61256"/>
    <w:rsid w:val="00B614D3"/>
    <w:rsid w:val="00B614E5"/>
    <w:rsid w:val="00B623E7"/>
    <w:rsid w:val="00B62531"/>
    <w:rsid w:val="00B62702"/>
    <w:rsid w:val="00B627EF"/>
    <w:rsid w:val="00B62C2E"/>
    <w:rsid w:val="00B63B8B"/>
    <w:rsid w:val="00B63E92"/>
    <w:rsid w:val="00B64607"/>
    <w:rsid w:val="00B64A72"/>
    <w:rsid w:val="00B64E3A"/>
    <w:rsid w:val="00B653DA"/>
    <w:rsid w:val="00B66101"/>
    <w:rsid w:val="00B66B4E"/>
    <w:rsid w:val="00B66C3E"/>
    <w:rsid w:val="00B66E00"/>
    <w:rsid w:val="00B670B3"/>
    <w:rsid w:val="00B67211"/>
    <w:rsid w:val="00B67CC0"/>
    <w:rsid w:val="00B70672"/>
    <w:rsid w:val="00B70BAE"/>
    <w:rsid w:val="00B71678"/>
    <w:rsid w:val="00B71A50"/>
    <w:rsid w:val="00B71C04"/>
    <w:rsid w:val="00B71C8F"/>
    <w:rsid w:val="00B71F0F"/>
    <w:rsid w:val="00B71F69"/>
    <w:rsid w:val="00B71FF8"/>
    <w:rsid w:val="00B72217"/>
    <w:rsid w:val="00B7272E"/>
    <w:rsid w:val="00B72939"/>
    <w:rsid w:val="00B73638"/>
    <w:rsid w:val="00B73B7D"/>
    <w:rsid w:val="00B740DE"/>
    <w:rsid w:val="00B743F1"/>
    <w:rsid w:val="00B74473"/>
    <w:rsid w:val="00B74A7D"/>
    <w:rsid w:val="00B74EC6"/>
    <w:rsid w:val="00B764B3"/>
    <w:rsid w:val="00B77376"/>
    <w:rsid w:val="00B7759A"/>
    <w:rsid w:val="00B776FC"/>
    <w:rsid w:val="00B77D21"/>
    <w:rsid w:val="00B77FEB"/>
    <w:rsid w:val="00B807A4"/>
    <w:rsid w:val="00B80FE2"/>
    <w:rsid w:val="00B81130"/>
    <w:rsid w:val="00B81182"/>
    <w:rsid w:val="00B82195"/>
    <w:rsid w:val="00B822CD"/>
    <w:rsid w:val="00B823FB"/>
    <w:rsid w:val="00B8255F"/>
    <w:rsid w:val="00B827F0"/>
    <w:rsid w:val="00B82E86"/>
    <w:rsid w:val="00B830EF"/>
    <w:rsid w:val="00B8320F"/>
    <w:rsid w:val="00B845F7"/>
    <w:rsid w:val="00B846C8"/>
    <w:rsid w:val="00B84B1D"/>
    <w:rsid w:val="00B851A6"/>
    <w:rsid w:val="00B85224"/>
    <w:rsid w:val="00B85BB1"/>
    <w:rsid w:val="00B86416"/>
    <w:rsid w:val="00B8687A"/>
    <w:rsid w:val="00B86C42"/>
    <w:rsid w:val="00B86CC3"/>
    <w:rsid w:val="00B86FD1"/>
    <w:rsid w:val="00B87007"/>
    <w:rsid w:val="00B871A7"/>
    <w:rsid w:val="00B87201"/>
    <w:rsid w:val="00B87F36"/>
    <w:rsid w:val="00B90038"/>
    <w:rsid w:val="00B904BE"/>
    <w:rsid w:val="00B906D2"/>
    <w:rsid w:val="00B90768"/>
    <w:rsid w:val="00B90CEA"/>
    <w:rsid w:val="00B90DA6"/>
    <w:rsid w:val="00B912AD"/>
    <w:rsid w:val="00B91FDC"/>
    <w:rsid w:val="00B92584"/>
    <w:rsid w:val="00B92B01"/>
    <w:rsid w:val="00B9499C"/>
    <w:rsid w:val="00B94FBE"/>
    <w:rsid w:val="00B95AB6"/>
    <w:rsid w:val="00B95C43"/>
    <w:rsid w:val="00B967C2"/>
    <w:rsid w:val="00B96EC2"/>
    <w:rsid w:val="00B96EE4"/>
    <w:rsid w:val="00B97064"/>
    <w:rsid w:val="00B974ED"/>
    <w:rsid w:val="00B97571"/>
    <w:rsid w:val="00B975FE"/>
    <w:rsid w:val="00B97851"/>
    <w:rsid w:val="00B979A5"/>
    <w:rsid w:val="00B97AAE"/>
    <w:rsid w:val="00B97CE4"/>
    <w:rsid w:val="00BA0624"/>
    <w:rsid w:val="00BA0BB4"/>
    <w:rsid w:val="00BA0FD1"/>
    <w:rsid w:val="00BA17D8"/>
    <w:rsid w:val="00BA1A8D"/>
    <w:rsid w:val="00BA1D7D"/>
    <w:rsid w:val="00BA1E22"/>
    <w:rsid w:val="00BA2983"/>
    <w:rsid w:val="00BA29BA"/>
    <w:rsid w:val="00BA2A05"/>
    <w:rsid w:val="00BA2B52"/>
    <w:rsid w:val="00BA3571"/>
    <w:rsid w:val="00BA38D5"/>
    <w:rsid w:val="00BA3A79"/>
    <w:rsid w:val="00BA3EBB"/>
    <w:rsid w:val="00BA3F04"/>
    <w:rsid w:val="00BA46FD"/>
    <w:rsid w:val="00BA4D9F"/>
    <w:rsid w:val="00BA4DEE"/>
    <w:rsid w:val="00BA5049"/>
    <w:rsid w:val="00BA5139"/>
    <w:rsid w:val="00BA51F8"/>
    <w:rsid w:val="00BA559A"/>
    <w:rsid w:val="00BA5F25"/>
    <w:rsid w:val="00BA5F9F"/>
    <w:rsid w:val="00BA61B0"/>
    <w:rsid w:val="00BA6815"/>
    <w:rsid w:val="00BA6E21"/>
    <w:rsid w:val="00BA6F9C"/>
    <w:rsid w:val="00BA74D9"/>
    <w:rsid w:val="00BA78C2"/>
    <w:rsid w:val="00BA7E79"/>
    <w:rsid w:val="00BB03DA"/>
    <w:rsid w:val="00BB06C9"/>
    <w:rsid w:val="00BB0B25"/>
    <w:rsid w:val="00BB0C0C"/>
    <w:rsid w:val="00BB0D65"/>
    <w:rsid w:val="00BB0ED3"/>
    <w:rsid w:val="00BB10D2"/>
    <w:rsid w:val="00BB1457"/>
    <w:rsid w:val="00BB14C0"/>
    <w:rsid w:val="00BB1D61"/>
    <w:rsid w:val="00BB24D6"/>
    <w:rsid w:val="00BB27FB"/>
    <w:rsid w:val="00BB2DA3"/>
    <w:rsid w:val="00BB3BB8"/>
    <w:rsid w:val="00BB426F"/>
    <w:rsid w:val="00BB441A"/>
    <w:rsid w:val="00BB4C82"/>
    <w:rsid w:val="00BB53AE"/>
    <w:rsid w:val="00BB548B"/>
    <w:rsid w:val="00BB5E72"/>
    <w:rsid w:val="00BB669C"/>
    <w:rsid w:val="00BB6AAE"/>
    <w:rsid w:val="00BB78D6"/>
    <w:rsid w:val="00BB7942"/>
    <w:rsid w:val="00BC03EA"/>
    <w:rsid w:val="00BC0493"/>
    <w:rsid w:val="00BC0C11"/>
    <w:rsid w:val="00BC15E8"/>
    <w:rsid w:val="00BC1A95"/>
    <w:rsid w:val="00BC1D9D"/>
    <w:rsid w:val="00BC1E79"/>
    <w:rsid w:val="00BC1EDA"/>
    <w:rsid w:val="00BC1F25"/>
    <w:rsid w:val="00BC2034"/>
    <w:rsid w:val="00BC343C"/>
    <w:rsid w:val="00BC3652"/>
    <w:rsid w:val="00BC37D9"/>
    <w:rsid w:val="00BC41D9"/>
    <w:rsid w:val="00BC47ED"/>
    <w:rsid w:val="00BC4EEB"/>
    <w:rsid w:val="00BC4F64"/>
    <w:rsid w:val="00BC5123"/>
    <w:rsid w:val="00BC5154"/>
    <w:rsid w:val="00BC51A5"/>
    <w:rsid w:val="00BC51D5"/>
    <w:rsid w:val="00BC610C"/>
    <w:rsid w:val="00BC630A"/>
    <w:rsid w:val="00BC6372"/>
    <w:rsid w:val="00BC6820"/>
    <w:rsid w:val="00BC698A"/>
    <w:rsid w:val="00BC6ED2"/>
    <w:rsid w:val="00BC6F80"/>
    <w:rsid w:val="00BC74E3"/>
    <w:rsid w:val="00BD0617"/>
    <w:rsid w:val="00BD0797"/>
    <w:rsid w:val="00BD0941"/>
    <w:rsid w:val="00BD0C0A"/>
    <w:rsid w:val="00BD1782"/>
    <w:rsid w:val="00BD1AE5"/>
    <w:rsid w:val="00BD1D31"/>
    <w:rsid w:val="00BD1F63"/>
    <w:rsid w:val="00BD216E"/>
    <w:rsid w:val="00BD2566"/>
    <w:rsid w:val="00BD2864"/>
    <w:rsid w:val="00BD2B2E"/>
    <w:rsid w:val="00BD3310"/>
    <w:rsid w:val="00BD36B9"/>
    <w:rsid w:val="00BD3D6C"/>
    <w:rsid w:val="00BD4374"/>
    <w:rsid w:val="00BD4BD4"/>
    <w:rsid w:val="00BD544E"/>
    <w:rsid w:val="00BD625D"/>
    <w:rsid w:val="00BD6264"/>
    <w:rsid w:val="00BD633C"/>
    <w:rsid w:val="00BD69FD"/>
    <w:rsid w:val="00BD71DF"/>
    <w:rsid w:val="00BD75AB"/>
    <w:rsid w:val="00BD7716"/>
    <w:rsid w:val="00BE0007"/>
    <w:rsid w:val="00BE02A2"/>
    <w:rsid w:val="00BE0824"/>
    <w:rsid w:val="00BE0DDC"/>
    <w:rsid w:val="00BE1441"/>
    <w:rsid w:val="00BE178B"/>
    <w:rsid w:val="00BE188C"/>
    <w:rsid w:val="00BE1B0A"/>
    <w:rsid w:val="00BE1C94"/>
    <w:rsid w:val="00BE231D"/>
    <w:rsid w:val="00BE23BB"/>
    <w:rsid w:val="00BE2538"/>
    <w:rsid w:val="00BE3031"/>
    <w:rsid w:val="00BE31E8"/>
    <w:rsid w:val="00BE3484"/>
    <w:rsid w:val="00BE39DE"/>
    <w:rsid w:val="00BE3A16"/>
    <w:rsid w:val="00BE3A90"/>
    <w:rsid w:val="00BE4E94"/>
    <w:rsid w:val="00BE5406"/>
    <w:rsid w:val="00BE5520"/>
    <w:rsid w:val="00BE5B5C"/>
    <w:rsid w:val="00BE64D2"/>
    <w:rsid w:val="00BE6D5F"/>
    <w:rsid w:val="00BE6EBB"/>
    <w:rsid w:val="00BE715C"/>
    <w:rsid w:val="00BE7A01"/>
    <w:rsid w:val="00BE7C30"/>
    <w:rsid w:val="00BE7D6E"/>
    <w:rsid w:val="00BF0983"/>
    <w:rsid w:val="00BF1202"/>
    <w:rsid w:val="00BF12E1"/>
    <w:rsid w:val="00BF18AC"/>
    <w:rsid w:val="00BF193C"/>
    <w:rsid w:val="00BF1B7D"/>
    <w:rsid w:val="00BF1BDB"/>
    <w:rsid w:val="00BF1E05"/>
    <w:rsid w:val="00BF23EC"/>
    <w:rsid w:val="00BF2410"/>
    <w:rsid w:val="00BF255B"/>
    <w:rsid w:val="00BF318F"/>
    <w:rsid w:val="00BF3548"/>
    <w:rsid w:val="00BF3A03"/>
    <w:rsid w:val="00BF3DC8"/>
    <w:rsid w:val="00BF403E"/>
    <w:rsid w:val="00BF40E2"/>
    <w:rsid w:val="00BF44E8"/>
    <w:rsid w:val="00BF4A5F"/>
    <w:rsid w:val="00BF5544"/>
    <w:rsid w:val="00BF6A48"/>
    <w:rsid w:val="00BF6CC9"/>
    <w:rsid w:val="00BF7142"/>
    <w:rsid w:val="00BF784B"/>
    <w:rsid w:val="00BF7922"/>
    <w:rsid w:val="00BF7F87"/>
    <w:rsid w:val="00C00185"/>
    <w:rsid w:val="00C001DD"/>
    <w:rsid w:val="00C003CA"/>
    <w:rsid w:val="00C00402"/>
    <w:rsid w:val="00C007EC"/>
    <w:rsid w:val="00C008DB"/>
    <w:rsid w:val="00C00B5F"/>
    <w:rsid w:val="00C01512"/>
    <w:rsid w:val="00C01B1C"/>
    <w:rsid w:val="00C01C59"/>
    <w:rsid w:val="00C01E36"/>
    <w:rsid w:val="00C02067"/>
    <w:rsid w:val="00C0294D"/>
    <w:rsid w:val="00C02D1C"/>
    <w:rsid w:val="00C037AA"/>
    <w:rsid w:val="00C03AFB"/>
    <w:rsid w:val="00C04B83"/>
    <w:rsid w:val="00C04EE8"/>
    <w:rsid w:val="00C05248"/>
    <w:rsid w:val="00C058BE"/>
    <w:rsid w:val="00C05A58"/>
    <w:rsid w:val="00C06701"/>
    <w:rsid w:val="00C06779"/>
    <w:rsid w:val="00C067D2"/>
    <w:rsid w:val="00C06BC1"/>
    <w:rsid w:val="00C0744D"/>
    <w:rsid w:val="00C1014B"/>
    <w:rsid w:val="00C1051C"/>
    <w:rsid w:val="00C10C09"/>
    <w:rsid w:val="00C111F4"/>
    <w:rsid w:val="00C114A7"/>
    <w:rsid w:val="00C12244"/>
    <w:rsid w:val="00C12320"/>
    <w:rsid w:val="00C1246E"/>
    <w:rsid w:val="00C12C23"/>
    <w:rsid w:val="00C12CDF"/>
    <w:rsid w:val="00C13220"/>
    <w:rsid w:val="00C132F5"/>
    <w:rsid w:val="00C145BC"/>
    <w:rsid w:val="00C14BB8"/>
    <w:rsid w:val="00C156BE"/>
    <w:rsid w:val="00C161C5"/>
    <w:rsid w:val="00C1682A"/>
    <w:rsid w:val="00C16D36"/>
    <w:rsid w:val="00C17147"/>
    <w:rsid w:val="00C17954"/>
    <w:rsid w:val="00C20F50"/>
    <w:rsid w:val="00C2114B"/>
    <w:rsid w:val="00C21E47"/>
    <w:rsid w:val="00C21FE6"/>
    <w:rsid w:val="00C22B89"/>
    <w:rsid w:val="00C22D67"/>
    <w:rsid w:val="00C2320B"/>
    <w:rsid w:val="00C2391B"/>
    <w:rsid w:val="00C23926"/>
    <w:rsid w:val="00C23D2A"/>
    <w:rsid w:val="00C23DD7"/>
    <w:rsid w:val="00C24C41"/>
    <w:rsid w:val="00C24D9F"/>
    <w:rsid w:val="00C24EED"/>
    <w:rsid w:val="00C2500C"/>
    <w:rsid w:val="00C25319"/>
    <w:rsid w:val="00C2546D"/>
    <w:rsid w:val="00C256D0"/>
    <w:rsid w:val="00C259A5"/>
    <w:rsid w:val="00C25AA3"/>
    <w:rsid w:val="00C25BA0"/>
    <w:rsid w:val="00C25F04"/>
    <w:rsid w:val="00C2602B"/>
    <w:rsid w:val="00C26808"/>
    <w:rsid w:val="00C274E7"/>
    <w:rsid w:val="00C278AC"/>
    <w:rsid w:val="00C300F2"/>
    <w:rsid w:val="00C30D2A"/>
    <w:rsid w:val="00C30D6B"/>
    <w:rsid w:val="00C30F81"/>
    <w:rsid w:val="00C310FB"/>
    <w:rsid w:val="00C313BB"/>
    <w:rsid w:val="00C31CA0"/>
    <w:rsid w:val="00C33058"/>
    <w:rsid w:val="00C3320D"/>
    <w:rsid w:val="00C338FA"/>
    <w:rsid w:val="00C33A43"/>
    <w:rsid w:val="00C33FD9"/>
    <w:rsid w:val="00C3452B"/>
    <w:rsid w:val="00C345EF"/>
    <w:rsid w:val="00C34D79"/>
    <w:rsid w:val="00C34E09"/>
    <w:rsid w:val="00C355EE"/>
    <w:rsid w:val="00C35682"/>
    <w:rsid w:val="00C3591C"/>
    <w:rsid w:val="00C35A43"/>
    <w:rsid w:val="00C35FE5"/>
    <w:rsid w:val="00C36017"/>
    <w:rsid w:val="00C37188"/>
    <w:rsid w:val="00C37FD9"/>
    <w:rsid w:val="00C40968"/>
    <w:rsid w:val="00C4126C"/>
    <w:rsid w:val="00C41E8A"/>
    <w:rsid w:val="00C41FDA"/>
    <w:rsid w:val="00C42228"/>
    <w:rsid w:val="00C4234B"/>
    <w:rsid w:val="00C428D5"/>
    <w:rsid w:val="00C42954"/>
    <w:rsid w:val="00C42AA3"/>
    <w:rsid w:val="00C42F75"/>
    <w:rsid w:val="00C43F49"/>
    <w:rsid w:val="00C443FD"/>
    <w:rsid w:val="00C44787"/>
    <w:rsid w:val="00C44977"/>
    <w:rsid w:val="00C45202"/>
    <w:rsid w:val="00C45C6F"/>
    <w:rsid w:val="00C46AB9"/>
    <w:rsid w:val="00C46C37"/>
    <w:rsid w:val="00C47952"/>
    <w:rsid w:val="00C47E5D"/>
    <w:rsid w:val="00C50114"/>
    <w:rsid w:val="00C50202"/>
    <w:rsid w:val="00C50739"/>
    <w:rsid w:val="00C50A5D"/>
    <w:rsid w:val="00C51101"/>
    <w:rsid w:val="00C5172D"/>
    <w:rsid w:val="00C51B4E"/>
    <w:rsid w:val="00C51B6B"/>
    <w:rsid w:val="00C51BA8"/>
    <w:rsid w:val="00C522F0"/>
    <w:rsid w:val="00C52427"/>
    <w:rsid w:val="00C52DD4"/>
    <w:rsid w:val="00C52E86"/>
    <w:rsid w:val="00C5311D"/>
    <w:rsid w:val="00C5321B"/>
    <w:rsid w:val="00C533C5"/>
    <w:rsid w:val="00C53426"/>
    <w:rsid w:val="00C53AC6"/>
    <w:rsid w:val="00C53E18"/>
    <w:rsid w:val="00C53EB8"/>
    <w:rsid w:val="00C54623"/>
    <w:rsid w:val="00C547C3"/>
    <w:rsid w:val="00C55046"/>
    <w:rsid w:val="00C55190"/>
    <w:rsid w:val="00C55A16"/>
    <w:rsid w:val="00C55E15"/>
    <w:rsid w:val="00C576B9"/>
    <w:rsid w:val="00C579C2"/>
    <w:rsid w:val="00C57CA2"/>
    <w:rsid w:val="00C60353"/>
    <w:rsid w:val="00C603A7"/>
    <w:rsid w:val="00C6049E"/>
    <w:rsid w:val="00C604D0"/>
    <w:rsid w:val="00C6077A"/>
    <w:rsid w:val="00C609A8"/>
    <w:rsid w:val="00C609CB"/>
    <w:rsid w:val="00C610BB"/>
    <w:rsid w:val="00C6131B"/>
    <w:rsid w:val="00C61BBA"/>
    <w:rsid w:val="00C61CEC"/>
    <w:rsid w:val="00C62650"/>
    <w:rsid w:val="00C62A45"/>
    <w:rsid w:val="00C62C3A"/>
    <w:rsid w:val="00C62DEE"/>
    <w:rsid w:val="00C64159"/>
    <w:rsid w:val="00C6446B"/>
    <w:rsid w:val="00C645AF"/>
    <w:rsid w:val="00C652B2"/>
    <w:rsid w:val="00C65C1E"/>
    <w:rsid w:val="00C65ECE"/>
    <w:rsid w:val="00C66091"/>
    <w:rsid w:val="00C66C41"/>
    <w:rsid w:val="00C6734E"/>
    <w:rsid w:val="00C6758C"/>
    <w:rsid w:val="00C67641"/>
    <w:rsid w:val="00C67649"/>
    <w:rsid w:val="00C67886"/>
    <w:rsid w:val="00C679E0"/>
    <w:rsid w:val="00C7064A"/>
    <w:rsid w:val="00C7080F"/>
    <w:rsid w:val="00C70AE1"/>
    <w:rsid w:val="00C7103F"/>
    <w:rsid w:val="00C71225"/>
    <w:rsid w:val="00C7133D"/>
    <w:rsid w:val="00C71A90"/>
    <w:rsid w:val="00C71B10"/>
    <w:rsid w:val="00C71B9D"/>
    <w:rsid w:val="00C724A4"/>
    <w:rsid w:val="00C72B55"/>
    <w:rsid w:val="00C72B8B"/>
    <w:rsid w:val="00C7350F"/>
    <w:rsid w:val="00C74113"/>
    <w:rsid w:val="00C74148"/>
    <w:rsid w:val="00C745EF"/>
    <w:rsid w:val="00C7461A"/>
    <w:rsid w:val="00C748B3"/>
    <w:rsid w:val="00C74924"/>
    <w:rsid w:val="00C7513A"/>
    <w:rsid w:val="00C76048"/>
    <w:rsid w:val="00C76A5D"/>
    <w:rsid w:val="00C76A78"/>
    <w:rsid w:val="00C76A94"/>
    <w:rsid w:val="00C76F71"/>
    <w:rsid w:val="00C76FC6"/>
    <w:rsid w:val="00C77310"/>
    <w:rsid w:val="00C77430"/>
    <w:rsid w:val="00C77477"/>
    <w:rsid w:val="00C774C2"/>
    <w:rsid w:val="00C77508"/>
    <w:rsid w:val="00C775D3"/>
    <w:rsid w:val="00C77A46"/>
    <w:rsid w:val="00C8157F"/>
    <w:rsid w:val="00C8165A"/>
    <w:rsid w:val="00C81A22"/>
    <w:rsid w:val="00C81AA3"/>
    <w:rsid w:val="00C81F1E"/>
    <w:rsid w:val="00C827DD"/>
    <w:rsid w:val="00C82E9B"/>
    <w:rsid w:val="00C83173"/>
    <w:rsid w:val="00C8336A"/>
    <w:rsid w:val="00C83537"/>
    <w:rsid w:val="00C83684"/>
    <w:rsid w:val="00C83CB6"/>
    <w:rsid w:val="00C83EBB"/>
    <w:rsid w:val="00C84129"/>
    <w:rsid w:val="00C8511D"/>
    <w:rsid w:val="00C85210"/>
    <w:rsid w:val="00C85906"/>
    <w:rsid w:val="00C86651"/>
    <w:rsid w:val="00C86FF4"/>
    <w:rsid w:val="00C8726D"/>
    <w:rsid w:val="00C872FB"/>
    <w:rsid w:val="00C90BA3"/>
    <w:rsid w:val="00C92C66"/>
    <w:rsid w:val="00C92F0F"/>
    <w:rsid w:val="00C932A2"/>
    <w:rsid w:val="00C9394F"/>
    <w:rsid w:val="00C9426F"/>
    <w:rsid w:val="00C946EB"/>
    <w:rsid w:val="00C9479E"/>
    <w:rsid w:val="00C94A48"/>
    <w:rsid w:val="00C94A4F"/>
    <w:rsid w:val="00C94AD5"/>
    <w:rsid w:val="00C94CC9"/>
    <w:rsid w:val="00C94F22"/>
    <w:rsid w:val="00C95026"/>
    <w:rsid w:val="00C953BB"/>
    <w:rsid w:val="00C95590"/>
    <w:rsid w:val="00C958A6"/>
    <w:rsid w:val="00C95B2A"/>
    <w:rsid w:val="00C95D6E"/>
    <w:rsid w:val="00C96B55"/>
    <w:rsid w:val="00C96F05"/>
    <w:rsid w:val="00C97437"/>
    <w:rsid w:val="00C97CAD"/>
    <w:rsid w:val="00C97F93"/>
    <w:rsid w:val="00CA0316"/>
    <w:rsid w:val="00CA11E7"/>
    <w:rsid w:val="00CA1FA6"/>
    <w:rsid w:val="00CA27F8"/>
    <w:rsid w:val="00CA281E"/>
    <w:rsid w:val="00CA2C58"/>
    <w:rsid w:val="00CA4229"/>
    <w:rsid w:val="00CA49EF"/>
    <w:rsid w:val="00CA4A7F"/>
    <w:rsid w:val="00CA4BE1"/>
    <w:rsid w:val="00CA4E6F"/>
    <w:rsid w:val="00CA54C4"/>
    <w:rsid w:val="00CA55F2"/>
    <w:rsid w:val="00CA5934"/>
    <w:rsid w:val="00CA5D48"/>
    <w:rsid w:val="00CA651C"/>
    <w:rsid w:val="00CA69A4"/>
    <w:rsid w:val="00CA6A0A"/>
    <w:rsid w:val="00CA6ACB"/>
    <w:rsid w:val="00CA6C58"/>
    <w:rsid w:val="00CA71E1"/>
    <w:rsid w:val="00CA79CE"/>
    <w:rsid w:val="00CA7B99"/>
    <w:rsid w:val="00CA7CF3"/>
    <w:rsid w:val="00CB0030"/>
    <w:rsid w:val="00CB01FD"/>
    <w:rsid w:val="00CB021C"/>
    <w:rsid w:val="00CB0976"/>
    <w:rsid w:val="00CB0A5E"/>
    <w:rsid w:val="00CB1073"/>
    <w:rsid w:val="00CB134B"/>
    <w:rsid w:val="00CB1A2D"/>
    <w:rsid w:val="00CB2044"/>
    <w:rsid w:val="00CB2447"/>
    <w:rsid w:val="00CB2C6D"/>
    <w:rsid w:val="00CB2FCB"/>
    <w:rsid w:val="00CB35E0"/>
    <w:rsid w:val="00CB3FB1"/>
    <w:rsid w:val="00CB5015"/>
    <w:rsid w:val="00CB53F6"/>
    <w:rsid w:val="00CB55C9"/>
    <w:rsid w:val="00CB5AE8"/>
    <w:rsid w:val="00CB5B1A"/>
    <w:rsid w:val="00CB61A9"/>
    <w:rsid w:val="00CB6F0B"/>
    <w:rsid w:val="00CB7429"/>
    <w:rsid w:val="00CB7AEF"/>
    <w:rsid w:val="00CB7EC5"/>
    <w:rsid w:val="00CC0023"/>
    <w:rsid w:val="00CC018D"/>
    <w:rsid w:val="00CC04D4"/>
    <w:rsid w:val="00CC0AE4"/>
    <w:rsid w:val="00CC0C5D"/>
    <w:rsid w:val="00CC10BA"/>
    <w:rsid w:val="00CC2531"/>
    <w:rsid w:val="00CC2568"/>
    <w:rsid w:val="00CC276D"/>
    <w:rsid w:val="00CC2EEE"/>
    <w:rsid w:val="00CC457A"/>
    <w:rsid w:val="00CC51E1"/>
    <w:rsid w:val="00CC52A6"/>
    <w:rsid w:val="00CC5A3D"/>
    <w:rsid w:val="00CC5BD8"/>
    <w:rsid w:val="00CC5C20"/>
    <w:rsid w:val="00CC5D0F"/>
    <w:rsid w:val="00CC5F40"/>
    <w:rsid w:val="00CC64A1"/>
    <w:rsid w:val="00CC6712"/>
    <w:rsid w:val="00CC6F5C"/>
    <w:rsid w:val="00CC7527"/>
    <w:rsid w:val="00CC7877"/>
    <w:rsid w:val="00CD003C"/>
    <w:rsid w:val="00CD0123"/>
    <w:rsid w:val="00CD0FAE"/>
    <w:rsid w:val="00CD1185"/>
    <w:rsid w:val="00CD1229"/>
    <w:rsid w:val="00CD15BB"/>
    <w:rsid w:val="00CD15E9"/>
    <w:rsid w:val="00CD1661"/>
    <w:rsid w:val="00CD238D"/>
    <w:rsid w:val="00CD277B"/>
    <w:rsid w:val="00CD2B9A"/>
    <w:rsid w:val="00CD30D0"/>
    <w:rsid w:val="00CD3BC2"/>
    <w:rsid w:val="00CD4607"/>
    <w:rsid w:val="00CD4844"/>
    <w:rsid w:val="00CD4868"/>
    <w:rsid w:val="00CD4A0E"/>
    <w:rsid w:val="00CD4AF7"/>
    <w:rsid w:val="00CD4E41"/>
    <w:rsid w:val="00CD4E46"/>
    <w:rsid w:val="00CD54EB"/>
    <w:rsid w:val="00CD55DB"/>
    <w:rsid w:val="00CD5E08"/>
    <w:rsid w:val="00CD6194"/>
    <w:rsid w:val="00CD662D"/>
    <w:rsid w:val="00CD6C0C"/>
    <w:rsid w:val="00CD721E"/>
    <w:rsid w:val="00CD75B8"/>
    <w:rsid w:val="00CD7F65"/>
    <w:rsid w:val="00CE0B55"/>
    <w:rsid w:val="00CE2063"/>
    <w:rsid w:val="00CE248A"/>
    <w:rsid w:val="00CE2CAB"/>
    <w:rsid w:val="00CE2D12"/>
    <w:rsid w:val="00CE3A23"/>
    <w:rsid w:val="00CE3BD9"/>
    <w:rsid w:val="00CE404C"/>
    <w:rsid w:val="00CE4482"/>
    <w:rsid w:val="00CE4C22"/>
    <w:rsid w:val="00CE4D1D"/>
    <w:rsid w:val="00CE4F40"/>
    <w:rsid w:val="00CE5473"/>
    <w:rsid w:val="00CE597F"/>
    <w:rsid w:val="00CE5EAD"/>
    <w:rsid w:val="00CE60ED"/>
    <w:rsid w:val="00CE6427"/>
    <w:rsid w:val="00CE6552"/>
    <w:rsid w:val="00CE65F6"/>
    <w:rsid w:val="00CE6CDC"/>
    <w:rsid w:val="00CE76C9"/>
    <w:rsid w:val="00CF0229"/>
    <w:rsid w:val="00CF038A"/>
    <w:rsid w:val="00CF0D79"/>
    <w:rsid w:val="00CF1261"/>
    <w:rsid w:val="00CF1484"/>
    <w:rsid w:val="00CF229A"/>
    <w:rsid w:val="00CF24BD"/>
    <w:rsid w:val="00CF39EE"/>
    <w:rsid w:val="00CF3FCB"/>
    <w:rsid w:val="00CF417F"/>
    <w:rsid w:val="00CF462D"/>
    <w:rsid w:val="00CF4A48"/>
    <w:rsid w:val="00CF4B5A"/>
    <w:rsid w:val="00CF58F0"/>
    <w:rsid w:val="00CF6113"/>
    <w:rsid w:val="00CF685F"/>
    <w:rsid w:val="00CF6C76"/>
    <w:rsid w:val="00CF7221"/>
    <w:rsid w:val="00CF7575"/>
    <w:rsid w:val="00CF7784"/>
    <w:rsid w:val="00CF79C3"/>
    <w:rsid w:val="00CF7B1B"/>
    <w:rsid w:val="00D00663"/>
    <w:rsid w:val="00D0070A"/>
    <w:rsid w:val="00D00CFD"/>
    <w:rsid w:val="00D00E56"/>
    <w:rsid w:val="00D02052"/>
    <w:rsid w:val="00D0221C"/>
    <w:rsid w:val="00D02855"/>
    <w:rsid w:val="00D03587"/>
    <w:rsid w:val="00D03BC7"/>
    <w:rsid w:val="00D0411D"/>
    <w:rsid w:val="00D04E8A"/>
    <w:rsid w:val="00D057C0"/>
    <w:rsid w:val="00D0634A"/>
    <w:rsid w:val="00D06B23"/>
    <w:rsid w:val="00D06BC8"/>
    <w:rsid w:val="00D0785B"/>
    <w:rsid w:val="00D10596"/>
    <w:rsid w:val="00D10886"/>
    <w:rsid w:val="00D110D8"/>
    <w:rsid w:val="00D11A1B"/>
    <w:rsid w:val="00D12959"/>
    <w:rsid w:val="00D13085"/>
    <w:rsid w:val="00D130B2"/>
    <w:rsid w:val="00D1310A"/>
    <w:rsid w:val="00D1316C"/>
    <w:rsid w:val="00D13834"/>
    <w:rsid w:val="00D14996"/>
    <w:rsid w:val="00D14E2A"/>
    <w:rsid w:val="00D14F89"/>
    <w:rsid w:val="00D1542C"/>
    <w:rsid w:val="00D1549C"/>
    <w:rsid w:val="00D15A0F"/>
    <w:rsid w:val="00D162FA"/>
    <w:rsid w:val="00D16B06"/>
    <w:rsid w:val="00D16E5F"/>
    <w:rsid w:val="00D170E6"/>
    <w:rsid w:val="00D17FE9"/>
    <w:rsid w:val="00D20123"/>
    <w:rsid w:val="00D2035F"/>
    <w:rsid w:val="00D20543"/>
    <w:rsid w:val="00D20B3F"/>
    <w:rsid w:val="00D20C3E"/>
    <w:rsid w:val="00D20FEB"/>
    <w:rsid w:val="00D210FB"/>
    <w:rsid w:val="00D21345"/>
    <w:rsid w:val="00D21958"/>
    <w:rsid w:val="00D223FD"/>
    <w:rsid w:val="00D22965"/>
    <w:rsid w:val="00D2398F"/>
    <w:rsid w:val="00D23CD8"/>
    <w:rsid w:val="00D24E34"/>
    <w:rsid w:val="00D2517B"/>
    <w:rsid w:val="00D25D3F"/>
    <w:rsid w:val="00D267D8"/>
    <w:rsid w:val="00D267FC"/>
    <w:rsid w:val="00D26959"/>
    <w:rsid w:val="00D2698C"/>
    <w:rsid w:val="00D26A3A"/>
    <w:rsid w:val="00D26EEA"/>
    <w:rsid w:val="00D27009"/>
    <w:rsid w:val="00D27422"/>
    <w:rsid w:val="00D27B0A"/>
    <w:rsid w:val="00D300C8"/>
    <w:rsid w:val="00D30E88"/>
    <w:rsid w:val="00D3190B"/>
    <w:rsid w:val="00D31B2C"/>
    <w:rsid w:val="00D32170"/>
    <w:rsid w:val="00D322E7"/>
    <w:rsid w:val="00D32C32"/>
    <w:rsid w:val="00D3313F"/>
    <w:rsid w:val="00D332C3"/>
    <w:rsid w:val="00D33817"/>
    <w:rsid w:val="00D338A3"/>
    <w:rsid w:val="00D3391C"/>
    <w:rsid w:val="00D33CA4"/>
    <w:rsid w:val="00D345FE"/>
    <w:rsid w:val="00D348BB"/>
    <w:rsid w:val="00D34DCA"/>
    <w:rsid w:val="00D354B3"/>
    <w:rsid w:val="00D35F5F"/>
    <w:rsid w:val="00D35FB6"/>
    <w:rsid w:val="00D36FD7"/>
    <w:rsid w:val="00D37152"/>
    <w:rsid w:val="00D37D86"/>
    <w:rsid w:val="00D37EEE"/>
    <w:rsid w:val="00D405C2"/>
    <w:rsid w:val="00D408D4"/>
    <w:rsid w:val="00D40CF8"/>
    <w:rsid w:val="00D410AE"/>
    <w:rsid w:val="00D41282"/>
    <w:rsid w:val="00D41396"/>
    <w:rsid w:val="00D4163B"/>
    <w:rsid w:val="00D41BF1"/>
    <w:rsid w:val="00D4222F"/>
    <w:rsid w:val="00D4230D"/>
    <w:rsid w:val="00D4284C"/>
    <w:rsid w:val="00D43026"/>
    <w:rsid w:val="00D43046"/>
    <w:rsid w:val="00D431FB"/>
    <w:rsid w:val="00D438C0"/>
    <w:rsid w:val="00D43DCE"/>
    <w:rsid w:val="00D44211"/>
    <w:rsid w:val="00D44740"/>
    <w:rsid w:val="00D44B5F"/>
    <w:rsid w:val="00D44E28"/>
    <w:rsid w:val="00D45388"/>
    <w:rsid w:val="00D453EC"/>
    <w:rsid w:val="00D45AEC"/>
    <w:rsid w:val="00D46065"/>
    <w:rsid w:val="00D46EE6"/>
    <w:rsid w:val="00D47088"/>
    <w:rsid w:val="00D47167"/>
    <w:rsid w:val="00D4733B"/>
    <w:rsid w:val="00D4752E"/>
    <w:rsid w:val="00D47923"/>
    <w:rsid w:val="00D506FA"/>
    <w:rsid w:val="00D50749"/>
    <w:rsid w:val="00D508C3"/>
    <w:rsid w:val="00D50C71"/>
    <w:rsid w:val="00D514D4"/>
    <w:rsid w:val="00D514F7"/>
    <w:rsid w:val="00D515B9"/>
    <w:rsid w:val="00D51A19"/>
    <w:rsid w:val="00D51B82"/>
    <w:rsid w:val="00D51F6D"/>
    <w:rsid w:val="00D52585"/>
    <w:rsid w:val="00D53C63"/>
    <w:rsid w:val="00D5521C"/>
    <w:rsid w:val="00D55555"/>
    <w:rsid w:val="00D55718"/>
    <w:rsid w:val="00D55803"/>
    <w:rsid w:val="00D56011"/>
    <w:rsid w:val="00D5690F"/>
    <w:rsid w:val="00D56E18"/>
    <w:rsid w:val="00D56FA2"/>
    <w:rsid w:val="00D57066"/>
    <w:rsid w:val="00D57234"/>
    <w:rsid w:val="00D57353"/>
    <w:rsid w:val="00D57378"/>
    <w:rsid w:val="00D57782"/>
    <w:rsid w:val="00D57962"/>
    <w:rsid w:val="00D57B74"/>
    <w:rsid w:val="00D602BC"/>
    <w:rsid w:val="00D6031C"/>
    <w:rsid w:val="00D60883"/>
    <w:rsid w:val="00D60AD8"/>
    <w:rsid w:val="00D60E1E"/>
    <w:rsid w:val="00D61818"/>
    <w:rsid w:val="00D62931"/>
    <w:rsid w:val="00D62A0C"/>
    <w:rsid w:val="00D62B26"/>
    <w:rsid w:val="00D62D2B"/>
    <w:rsid w:val="00D6355F"/>
    <w:rsid w:val="00D641E0"/>
    <w:rsid w:val="00D64DE0"/>
    <w:rsid w:val="00D650E0"/>
    <w:rsid w:val="00D650E1"/>
    <w:rsid w:val="00D6514E"/>
    <w:rsid w:val="00D656BB"/>
    <w:rsid w:val="00D65C39"/>
    <w:rsid w:val="00D65E0D"/>
    <w:rsid w:val="00D6619D"/>
    <w:rsid w:val="00D66202"/>
    <w:rsid w:val="00D667DA"/>
    <w:rsid w:val="00D669DE"/>
    <w:rsid w:val="00D66C3E"/>
    <w:rsid w:val="00D671B2"/>
    <w:rsid w:val="00D67515"/>
    <w:rsid w:val="00D6754D"/>
    <w:rsid w:val="00D67ADB"/>
    <w:rsid w:val="00D70A35"/>
    <w:rsid w:val="00D70B7C"/>
    <w:rsid w:val="00D70C9B"/>
    <w:rsid w:val="00D717AE"/>
    <w:rsid w:val="00D71D25"/>
    <w:rsid w:val="00D7216B"/>
    <w:rsid w:val="00D7232E"/>
    <w:rsid w:val="00D7270C"/>
    <w:rsid w:val="00D731CD"/>
    <w:rsid w:val="00D7348C"/>
    <w:rsid w:val="00D73E14"/>
    <w:rsid w:val="00D744B3"/>
    <w:rsid w:val="00D74BA3"/>
    <w:rsid w:val="00D7528E"/>
    <w:rsid w:val="00D7561D"/>
    <w:rsid w:val="00D75811"/>
    <w:rsid w:val="00D76783"/>
    <w:rsid w:val="00D76B7F"/>
    <w:rsid w:val="00D76C1E"/>
    <w:rsid w:val="00D76F29"/>
    <w:rsid w:val="00D77079"/>
    <w:rsid w:val="00D77104"/>
    <w:rsid w:val="00D7717B"/>
    <w:rsid w:val="00D775D3"/>
    <w:rsid w:val="00D77C57"/>
    <w:rsid w:val="00D80488"/>
    <w:rsid w:val="00D804F3"/>
    <w:rsid w:val="00D805E7"/>
    <w:rsid w:val="00D80CB4"/>
    <w:rsid w:val="00D80DA8"/>
    <w:rsid w:val="00D8154D"/>
    <w:rsid w:val="00D824C9"/>
    <w:rsid w:val="00D824EF"/>
    <w:rsid w:val="00D82ACA"/>
    <w:rsid w:val="00D82C82"/>
    <w:rsid w:val="00D82DAD"/>
    <w:rsid w:val="00D844AA"/>
    <w:rsid w:val="00D84999"/>
    <w:rsid w:val="00D85318"/>
    <w:rsid w:val="00D85414"/>
    <w:rsid w:val="00D85444"/>
    <w:rsid w:val="00D85C4C"/>
    <w:rsid w:val="00D85D4D"/>
    <w:rsid w:val="00D863B7"/>
    <w:rsid w:val="00D86714"/>
    <w:rsid w:val="00D868E7"/>
    <w:rsid w:val="00D86AB4"/>
    <w:rsid w:val="00D86FCB"/>
    <w:rsid w:val="00D87289"/>
    <w:rsid w:val="00D877C7"/>
    <w:rsid w:val="00D87935"/>
    <w:rsid w:val="00D87A41"/>
    <w:rsid w:val="00D87ACB"/>
    <w:rsid w:val="00D90A2A"/>
    <w:rsid w:val="00D91AB0"/>
    <w:rsid w:val="00D91D7B"/>
    <w:rsid w:val="00D91F3B"/>
    <w:rsid w:val="00D920C4"/>
    <w:rsid w:val="00D922F4"/>
    <w:rsid w:val="00D9292F"/>
    <w:rsid w:val="00D92BA7"/>
    <w:rsid w:val="00D92CD8"/>
    <w:rsid w:val="00D92F70"/>
    <w:rsid w:val="00D932AE"/>
    <w:rsid w:val="00D933D2"/>
    <w:rsid w:val="00D93501"/>
    <w:rsid w:val="00D93B5F"/>
    <w:rsid w:val="00D9418F"/>
    <w:rsid w:val="00D942EE"/>
    <w:rsid w:val="00D95AF1"/>
    <w:rsid w:val="00D96452"/>
    <w:rsid w:val="00D96BBB"/>
    <w:rsid w:val="00D96E07"/>
    <w:rsid w:val="00D971FA"/>
    <w:rsid w:val="00D97498"/>
    <w:rsid w:val="00D976A9"/>
    <w:rsid w:val="00D97E85"/>
    <w:rsid w:val="00DA0E79"/>
    <w:rsid w:val="00DA14D9"/>
    <w:rsid w:val="00DA1650"/>
    <w:rsid w:val="00DA19F5"/>
    <w:rsid w:val="00DA1F15"/>
    <w:rsid w:val="00DA22FD"/>
    <w:rsid w:val="00DA27A1"/>
    <w:rsid w:val="00DA27E9"/>
    <w:rsid w:val="00DA320D"/>
    <w:rsid w:val="00DA34E1"/>
    <w:rsid w:val="00DA3665"/>
    <w:rsid w:val="00DA3FF0"/>
    <w:rsid w:val="00DA45B6"/>
    <w:rsid w:val="00DA45E8"/>
    <w:rsid w:val="00DA493E"/>
    <w:rsid w:val="00DA4ADD"/>
    <w:rsid w:val="00DA4AE4"/>
    <w:rsid w:val="00DA4B72"/>
    <w:rsid w:val="00DA5697"/>
    <w:rsid w:val="00DA5B76"/>
    <w:rsid w:val="00DA5C6D"/>
    <w:rsid w:val="00DA62AA"/>
    <w:rsid w:val="00DA64EF"/>
    <w:rsid w:val="00DA650E"/>
    <w:rsid w:val="00DA70B5"/>
    <w:rsid w:val="00DA7FFB"/>
    <w:rsid w:val="00DB0E67"/>
    <w:rsid w:val="00DB1EB1"/>
    <w:rsid w:val="00DB1FFD"/>
    <w:rsid w:val="00DB274B"/>
    <w:rsid w:val="00DB2871"/>
    <w:rsid w:val="00DB294E"/>
    <w:rsid w:val="00DB2DCD"/>
    <w:rsid w:val="00DB328A"/>
    <w:rsid w:val="00DB35A4"/>
    <w:rsid w:val="00DB44C8"/>
    <w:rsid w:val="00DB456E"/>
    <w:rsid w:val="00DB4BC9"/>
    <w:rsid w:val="00DB51CC"/>
    <w:rsid w:val="00DB5410"/>
    <w:rsid w:val="00DB5DED"/>
    <w:rsid w:val="00DB5EBD"/>
    <w:rsid w:val="00DB63D4"/>
    <w:rsid w:val="00DB6583"/>
    <w:rsid w:val="00DB670A"/>
    <w:rsid w:val="00DB6939"/>
    <w:rsid w:val="00DB699A"/>
    <w:rsid w:val="00DB6A40"/>
    <w:rsid w:val="00DB6CB0"/>
    <w:rsid w:val="00DB6DE2"/>
    <w:rsid w:val="00DC0659"/>
    <w:rsid w:val="00DC0E1B"/>
    <w:rsid w:val="00DC1047"/>
    <w:rsid w:val="00DC12DA"/>
    <w:rsid w:val="00DC14B9"/>
    <w:rsid w:val="00DC182D"/>
    <w:rsid w:val="00DC1B82"/>
    <w:rsid w:val="00DC2543"/>
    <w:rsid w:val="00DC27CB"/>
    <w:rsid w:val="00DC2C33"/>
    <w:rsid w:val="00DC2F5B"/>
    <w:rsid w:val="00DC35E2"/>
    <w:rsid w:val="00DC3905"/>
    <w:rsid w:val="00DC393C"/>
    <w:rsid w:val="00DC3BF6"/>
    <w:rsid w:val="00DC4068"/>
    <w:rsid w:val="00DC4239"/>
    <w:rsid w:val="00DC43C6"/>
    <w:rsid w:val="00DC453F"/>
    <w:rsid w:val="00DC4A41"/>
    <w:rsid w:val="00DC4B33"/>
    <w:rsid w:val="00DC4D36"/>
    <w:rsid w:val="00DC4F19"/>
    <w:rsid w:val="00DC5032"/>
    <w:rsid w:val="00DC5B1A"/>
    <w:rsid w:val="00DC635C"/>
    <w:rsid w:val="00DC6749"/>
    <w:rsid w:val="00DC695A"/>
    <w:rsid w:val="00DC6C34"/>
    <w:rsid w:val="00DC6EF1"/>
    <w:rsid w:val="00DC75B3"/>
    <w:rsid w:val="00DC7C32"/>
    <w:rsid w:val="00DD0401"/>
    <w:rsid w:val="00DD0DDA"/>
    <w:rsid w:val="00DD0EEB"/>
    <w:rsid w:val="00DD158C"/>
    <w:rsid w:val="00DD1ABA"/>
    <w:rsid w:val="00DD2AB4"/>
    <w:rsid w:val="00DD2B27"/>
    <w:rsid w:val="00DD2CA2"/>
    <w:rsid w:val="00DD3327"/>
    <w:rsid w:val="00DD35B8"/>
    <w:rsid w:val="00DD4288"/>
    <w:rsid w:val="00DD48E9"/>
    <w:rsid w:val="00DD4B3F"/>
    <w:rsid w:val="00DD5870"/>
    <w:rsid w:val="00DD679D"/>
    <w:rsid w:val="00DD6A3C"/>
    <w:rsid w:val="00DD6BB3"/>
    <w:rsid w:val="00DD6CFD"/>
    <w:rsid w:val="00DD6E67"/>
    <w:rsid w:val="00DD72F8"/>
    <w:rsid w:val="00DD7426"/>
    <w:rsid w:val="00DD7496"/>
    <w:rsid w:val="00DD76A1"/>
    <w:rsid w:val="00DD7E19"/>
    <w:rsid w:val="00DE012E"/>
    <w:rsid w:val="00DE0136"/>
    <w:rsid w:val="00DE07A8"/>
    <w:rsid w:val="00DE0840"/>
    <w:rsid w:val="00DE0A27"/>
    <w:rsid w:val="00DE0A83"/>
    <w:rsid w:val="00DE10FF"/>
    <w:rsid w:val="00DE13A3"/>
    <w:rsid w:val="00DE1D2C"/>
    <w:rsid w:val="00DE1DDA"/>
    <w:rsid w:val="00DE2227"/>
    <w:rsid w:val="00DE2527"/>
    <w:rsid w:val="00DE2973"/>
    <w:rsid w:val="00DE32E6"/>
    <w:rsid w:val="00DE3A4A"/>
    <w:rsid w:val="00DE3E65"/>
    <w:rsid w:val="00DE4768"/>
    <w:rsid w:val="00DE6513"/>
    <w:rsid w:val="00DE6673"/>
    <w:rsid w:val="00DE69A4"/>
    <w:rsid w:val="00DE7B82"/>
    <w:rsid w:val="00DE7C3B"/>
    <w:rsid w:val="00DF0F24"/>
    <w:rsid w:val="00DF17B8"/>
    <w:rsid w:val="00DF1B5C"/>
    <w:rsid w:val="00DF1C9D"/>
    <w:rsid w:val="00DF210D"/>
    <w:rsid w:val="00DF3D32"/>
    <w:rsid w:val="00DF3E32"/>
    <w:rsid w:val="00DF4376"/>
    <w:rsid w:val="00DF4531"/>
    <w:rsid w:val="00DF4C1C"/>
    <w:rsid w:val="00DF5235"/>
    <w:rsid w:val="00DF5427"/>
    <w:rsid w:val="00DF55CF"/>
    <w:rsid w:val="00DF57DA"/>
    <w:rsid w:val="00DF5B81"/>
    <w:rsid w:val="00DF6088"/>
    <w:rsid w:val="00DF6606"/>
    <w:rsid w:val="00DF6790"/>
    <w:rsid w:val="00DF6DC1"/>
    <w:rsid w:val="00DF6F5B"/>
    <w:rsid w:val="00DF6FCF"/>
    <w:rsid w:val="00DF71F8"/>
    <w:rsid w:val="00DF77A2"/>
    <w:rsid w:val="00DF78FA"/>
    <w:rsid w:val="00DF7F90"/>
    <w:rsid w:val="00E00039"/>
    <w:rsid w:val="00E00075"/>
    <w:rsid w:val="00E00941"/>
    <w:rsid w:val="00E00E7F"/>
    <w:rsid w:val="00E01643"/>
    <w:rsid w:val="00E016FC"/>
    <w:rsid w:val="00E01772"/>
    <w:rsid w:val="00E01F99"/>
    <w:rsid w:val="00E02873"/>
    <w:rsid w:val="00E0292F"/>
    <w:rsid w:val="00E02AA3"/>
    <w:rsid w:val="00E02ED4"/>
    <w:rsid w:val="00E036F4"/>
    <w:rsid w:val="00E03AAD"/>
    <w:rsid w:val="00E03E6A"/>
    <w:rsid w:val="00E04387"/>
    <w:rsid w:val="00E04404"/>
    <w:rsid w:val="00E04754"/>
    <w:rsid w:val="00E04B46"/>
    <w:rsid w:val="00E05285"/>
    <w:rsid w:val="00E053CD"/>
    <w:rsid w:val="00E0700C"/>
    <w:rsid w:val="00E07745"/>
    <w:rsid w:val="00E10108"/>
    <w:rsid w:val="00E1023D"/>
    <w:rsid w:val="00E10388"/>
    <w:rsid w:val="00E114FF"/>
    <w:rsid w:val="00E119BC"/>
    <w:rsid w:val="00E11EF9"/>
    <w:rsid w:val="00E1207F"/>
    <w:rsid w:val="00E1242C"/>
    <w:rsid w:val="00E125AC"/>
    <w:rsid w:val="00E12CA7"/>
    <w:rsid w:val="00E13202"/>
    <w:rsid w:val="00E13654"/>
    <w:rsid w:val="00E136FC"/>
    <w:rsid w:val="00E13705"/>
    <w:rsid w:val="00E1393A"/>
    <w:rsid w:val="00E13D05"/>
    <w:rsid w:val="00E13E50"/>
    <w:rsid w:val="00E14222"/>
    <w:rsid w:val="00E14675"/>
    <w:rsid w:val="00E14D21"/>
    <w:rsid w:val="00E14E97"/>
    <w:rsid w:val="00E1502E"/>
    <w:rsid w:val="00E15349"/>
    <w:rsid w:val="00E155FD"/>
    <w:rsid w:val="00E157BE"/>
    <w:rsid w:val="00E159EA"/>
    <w:rsid w:val="00E160DF"/>
    <w:rsid w:val="00E1621E"/>
    <w:rsid w:val="00E16C42"/>
    <w:rsid w:val="00E16D3E"/>
    <w:rsid w:val="00E172EE"/>
    <w:rsid w:val="00E174C2"/>
    <w:rsid w:val="00E17A46"/>
    <w:rsid w:val="00E17D4E"/>
    <w:rsid w:val="00E2060D"/>
    <w:rsid w:val="00E208CE"/>
    <w:rsid w:val="00E20B84"/>
    <w:rsid w:val="00E20DC5"/>
    <w:rsid w:val="00E223E0"/>
    <w:rsid w:val="00E22C93"/>
    <w:rsid w:val="00E23C75"/>
    <w:rsid w:val="00E23FC3"/>
    <w:rsid w:val="00E24142"/>
    <w:rsid w:val="00E2504B"/>
    <w:rsid w:val="00E2507D"/>
    <w:rsid w:val="00E25D48"/>
    <w:rsid w:val="00E25F45"/>
    <w:rsid w:val="00E260E7"/>
    <w:rsid w:val="00E2663B"/>
    <w:rsid w:val="00E26A3C"/>
    <w:rsid w:val="00E27519"/>
    <w:rsid w:val="00E30280"/>
    <w:rsid w:val="00E30708"/>
    <w:rsid w:val="00E3091E"/>
    <w:rsid w:val="00E309AC"/>
    <w:rsid w:val="00E310E8"/>
    <w:rsid w:val="00E311BE"/>
    <w:rsid w:val="00E312BE"/>
    <w:rsid w:val="00E314B5"/>
    <w:rsid w:val="00E329C5"/>
    <w:rsid w:val="00E32CCF"/>
    <w:rsid w:val="00E330F2"/>
    <w:rsid w:val="00E3333D"/>
    <w:rsid w:val="00E3354A"/>
    <w:rsid w:val="00E33570"/>
    <w:rsid w:val="00E338FE"/>
    <w:rsid w:val="00E339B4"/>
    <w:rsid w:val="00E3426C"/>
    <w:rsid w:val="00E34280"/>
    <w:rsid w:val="00E34772"/>
    <w:rsid w:val="00E349CD"/>
    <w:rsid w:val="00E34DFF"/>
    <w:rsid w:val="00E34EB2"/>
    <w:rsid w:val="00E3500C"/>
    <w:rsid w:val="00E3537E"/>
    <w:rsid w:val="00E358CE"/>
    <w:rsid w:val="00E36AB7"/>
    <w:rsid w:val="00E3708A"/>
    <w:rsid w:val="00E370E1"/>
    <w:rsid w:val="00E37AAC"/>
    <w:rsid w:val="00E37B73"/>
    <w:rsid w:val="00E37D21"/>
    <w:rsid w:val="00E4004B"/>
    <w:rsid w:val="00E40460"/>
    <w:rsid w:val="00E4047E"/>
    <w:rsid w:val="00E407D9"/>
    <w:rsid w:val="00E412A7"/>
    <w:rsid w:val="00E4176B"/>
    <w:rsid w:val="00E41D33"/>
    <w:rsid w:val="00E42339"/>
    <w:rsid w:val="00E424BD"/>
    <w:rsid w:val="00E4319F"/>
    <w:rsid w:val="00E438A8"/>
    <w:rsid w:val="00E43A74"/>
    <w:rsid w:val="00E43E0E"/>
    <w:rsid w:val="00E44077"/>
    <w:rsid w:val="00E44F09"/>
    <w:rsid w:val="00E45471"/>
    <w:rsid w:val="00E455CB"/>
    <w:rsid w:val="00E4563D"/>
    <w:rsid w:val="00E45892"/>
    <w:rsid w:val="00E468E7"/>
    <w:rsid w:val="00E46EA7"/>
    <w:rsid w:val="00E470BA"/>
    <w:rsid w:val="00E472AA"/>
    <w:rsid w:val="00E474CA"/>
    <w:rsid w:val="00E5030D"/>
    <w:rsid w:val="00E50511"/>
    <w:rsid w:val="00E506B1"/>
    <w:rsid w:val="00E50AA1"/>
    <w:rsid w:val="00E50BA6"/>
    <w:rsid w:val="00E512F1"/>
    <w:rsid w:val="00E51AF5"/>
    <w:rsid w:val="00E522FD"/>
    <w:rsid w:val="00E52444"/>
    <w:rsid w:val="00E527B6"/>
    <w:rsid w:val="00E52891"/>
    <w:rsid w:val="00E52C3B"/>
    <w:rsid w:val="00E5321C"/>
    <w:rsid w:val="00E53AEB"/>
    <w:rsid w:val="00E54F8E"/>
    <w:rsid w:val="00E55170"/>
    <w:rsid w:val="00E55A9F"/>
    <w:rsid w:val="00E55BE7"/>
    <w:rsid w:val="00E55D0D"/>
    <w:rsid w:val="00E569AC"/>
    <w:rsid w:val="00E57153"/>
    <w:rsid w:val="00E5728C"/>
    <w:rsid w:val="00E572FC"/>
    <w:rsid w:val="00E57C63"/>
    <w:rsid w:val="00E60362"/>
    <w:rsid w:val="00E60B11"/>
    <w:rsid w:val="00E61130"/>
    <w:rsid w:val="00E61240"/>
    <w:rsid w:val="00E613D1"/>
    <w:rsid w:val="00E6167D"/>
    <w:rsid w:val="00E61951"/>
    <w:rsid w:val="00E6204B"/>
    <w:rsid w:val="00E62635"/>
    <w:rsid w:val="00E62953"/>
    <w:rsid w:val="00E62C52"/>
    <w:rsid w:val="00E62D97"/>
    <w:rsid w:val="00E62E7F"/>
    <w:rsid w:val="00E63328"/>
    <w:rsid w:val="00E63925"/>
    <w:rsid w:val="00E63BBE"/>
    <w:rsid w:val="00E65A10"/>
    <w:rsid w:val="00E65C38"/>
    <w:rsid w:val="00E65CF8"/>
    <w:rsid w:val="00E666C4"/>
    <w:rsid w:val="00E66725"/>
    <w:rsid w:val="00E6676A"/>
    <w:rsid w:val="00E668C6"/>
    <w:rsid w:val="00E670DE"/>
    <w:rsid w:val="00E67436"/>
    <w:rsid w:val="00E67A3B"/>
    <w:rsid w:val="00E67DC9"/>
    <w:rsid w:val="00E70A7D"/>
    <w:rsid w:val="00E71249"/>
    <w:rsid w:val="00E713D3"/>
    <w:rsid w:val="00E71982"/>
    <w:rsid w:val="00E72453"/>
    <w:rsid w:val="00E724EE"/>
    <w:rsid w:val="00E7270A"/>
    <w:rsid w:val="00E7331B"/>
    <w:rsid w:val="00E733A1"/>
    <w:rsid w:val="00E73565"/>
    <w:rsid w:val="00E73853"/>
    <w:rsid w:val="00E73FBA"/>
    <w:rsid w:val="00E74928"/>
    <w:rsid w:val="00E7601F"/>
    <w:rsid w:val="00E76299"/>
    <w:rsid w:val="00E76918"/>
    <w:rsid w:val="00E76970"/>
    <w:rsid w:val="00E769D7"/>
    <w:rsid w:val="00E7707D"/>
    <w:rsid w:val="00E77149"/>
    <w:rsid w:val="00E77282"/>
    <w:rsid w:val="00E7776B"/>
    <w:rsid w:val="00E77C54"/>
    <w:rsid w:val="00E805B0"/>
    <w:rsid w:val="00E813D4"/>
    <w:rsid w:val="00E826F0"/>
    <w:rsid w:val="00E82B5D"/>
    <w:rsid w:val="00E82F24"/>
    <w:rsid w:val="00E833D3"/>
    <w:rsid w:val="00E83435"/>
    <w:rsid w:val="00E83593"/>
    <w:rsid w:val="00E83741"/>
    <w:rsid w:val="00E83A48"/>
    <w:rsid w:val="00E841C9"/>
    <w:rsid w:val="00E84391"/>
    <w:rsid w:val="00E84596"/>
    <w:rsid w:val="00E849AC"/>
    <w:rsid w:val="00E8519C"/>
    <w:rsid w:val="00E85931"/>
    <w:rsid w:val="00E85BE7"/>
    <w:rsid w:val="00E8606A"/>
    <w:rsid w:val="00E864A5"/>
    <w:rsid w:val="00E86509"/>
    <w:rsid w:val="00E868CF"/>
    <w:rsid w:val="00E86C82"/>
    <w:rsid w:val="00E86D96"/>
    <w:rsid w:val="00E870E4"/>
    <w:rsid w:val="00E8752D"/>
    <w:rsid w:val="00E9031E"/>
    <w:rsid w:val="00E904AA"/>
    <w:rsid w:val="00E905B2"/>
    <w:rsid w:val="00E90873"/>
    <w:rsid w:val="00E909FE"/>
    <w:rsid w:val="00E9115E"/>
    <w:rsid w:val="00E91375"/>
    <w:rsid w:val="00E91417"/>
    <w:rsid w:val="00E91C37"/>
    <w:rsid w:val="00E922F0"/>
    <w:rsid w:val="00E9237E"/>
    <w:rsid w:val="00E92B62"/>
    <w:rsid w:val="00E92B74"/>
    <w:rsid w:val="00E92BE7"/>
    <w:rsid w:val="00E93401"/>
    <w:rsid w:val="00E93A3D"/>
    <w:rsid w:val="00E93AB9"/>
    <w:rsid w:val="00E93D66"/>
    <w:rsid w:val="00E95572"/>
    <w:rsid w:val="00E95868"/>
    <w:rsid w:val="00E95C49"/>
    <w:rsid w:val="00E95D07"/>
    <w:rsid w:val="00E95D6F"/>
    <w:rsid w:val="00E96482"/>
    <w:rsid w:val="00E967EF"/>
    <w:rsid w:val="00E9697D"/>
    <w:rsid w:val="00E97608"/>
    <w:rsid w:val="00E978FB"/>
    <w:rsid w:val="00E979CB"/>
    <w:rsid w:val="00E979FA"/>
    <w:rsid w:val="00EA0446"/>
    <w:rsid w:val="00EA0C63"/>
    <w:rsid w:val="00EA103E"/>
    <w:rsid w:val="00EA12E9"/>
    <w:rsid w:val="00EA16C9"/>
    <w:rsid w:val="00EA1A17"/>
    <w:rsid w:val="00EA1F0A"/>
    <w:rsid w:val="00EA2335"/>
    <w:rsid w:val="00EA3078"/>
    <w:rsid w:val="00EA35D6"/>
    <w:rsid w:val="00EA362F"/>
    <w:rsid w:val="00EA3A5A"/>
    <w:rsid w:val="00EA4839"/>
    <w:rsid w:val="00EA4902"/>
    <w:rsid w:val="00EA4E6E"/>
    <w:rsid w:val="00EA4FB9"/>
    <w:rsid w:val="00EA57A1"/>
    <w:rsid w:val="00EA5A08"/>
    <w:rsid w:val="00EA5A3B"/>
    <w:rsid w:val="00EA6A34"/>
    <w:rsid w:val="00EA6A36"/>
    <w:rsid w:val="00EB0496"/>
    <w:rsid w:val="00EB0B00"/>
    <w:rsid w:val="00EB0EA4"/>
    <w:rsid w:val="00EB101D"/>
    <w:rsid w:val="00EB10EE"/>
    <w:rsid w:val="00EB1110"/>
    <w:rsid w:val="00EB17BC"/>
    <w:rsid w:val="00EB23D2"/>
    <w:rsid w:val="00EB25A3"/>
    <w:rsid w:val="00EB25A4"/>
    <w:rsid w:val="00EB2902"/>
    <w:rsid w:val="00EB30D0"/>
    <w:rsid w:val="00EB3237"/>
    <w:rsid w:val="00EB33EA"/>
    <w:rsid w:val="00EB43CB"/>
    <w:rsid w:val="00EB4BAD"/>
    <w:rsid w:val="00EB4E78"/>
    <w:rsid w:val="00EB5BB0"/>
    <w:rsid w:val="00EB615A"/>
    <w:rsid w:val="00EB6D9A"/>
    <w:rsid w:val="00EB77CC"/>
    <w:rsid w:val="00EB7AAF"/>
    <w:rsid w:val="00EC0749"/>
    <w:rsid w:val="00EC0C23"/>
    <w:rsid w:val="00EC18A0"/>
    <w:rsid w:val="00EC1AB2"/>
    <w:rsid w:val="00EC1CB7"/>
    <w:rsid w:val="00EC1F7C"/>
    <w:rsid w:val="00EC21DF"/>
    <w:rsid w:val="00EC2282"/>
    <w:rsid w:val="00EC248D"/>
    <w:rsid w:val="00EC2B14"/>
    <w:rsid w:val="00EC2C6C"/>
    <w:rsid w:val="00EC2DE9"/>
    <w:rsid w:val="00EC34D0"/>
    <w:rsid w:val="00EC399C"/>
    <w:rsid w:val="00EC44E8"/>
    <w:rsid w:val="00EC452F"/>
    <w:rsid w:val="00EC4B47"/>
    <w:rsid w:val="00EC5313"/>
    <w:rsid w:val="00EC5AA1"/>
    <w:rsid w:val="00EC6258"/>
    <w:rsid w:val="00EC6881"/>
    <w:rsid w:val="00EC6A83"/>
    <w:rsid w:val="00EC70F3"/>
    <w:rsid w:val="00EC73DB"/>
    <w:rsid w:val="00EC759E"/>
    <w:rsid w:val="00ED042F"/>
    <w:rsid w:val="00ED0481"/>
    <w:rsid w:val="00ED0AD9"/>
    <w:rsid w:val="00ED16AA"/>
    <w:rsid w:val="00ED1D02"/>
    <w:rsid w:val="00ED1F85"/>
    <w:rsid w:val="00ED2788"/>
    <w:rsid w:val="00ED2B6E"/>
    <w:rsid w:val="00ED2C12"/>
    <w:rsid w:val="00ED2FC4"/>
    <w:rsid w:val="00ED3100"/>
    <w:rsid w:val="00ED311E"/>
    <w:rsid w:val="00ED36E3"/>
    <w:rsid w:val="00ED37CA"/>
    <w:rsid w:val="00ED491C"/>
    <w:rsid w:val="00ED532E"/>
    <w:rsid w:val="00ED59E4"/>
    <w:rsid w:val="00ED5B64"/>
    <w:rsid w:val="00ED68D8"/>
    <w:rsid w:val="00ED7342"/>
    <w:rsid w:val="00ED74A4"/>
    <w:rsid w:val="00ED7904"/>
    <w:rsid w:val="00EE04B5"/>
    <w:rsid w:val="00EE07AD"/>
    <w:rsid w:val="00EE1455"/>
    <w:rsid w:val="00EE1AEE"/>
    <w:rsid w:val="00EE1DEC"/>
    <w:rsid w:val="00EE20F0"/>
    <w:rsid w:val="00EE23B1"/>
    <w:rsid w:val="00EE28B4"/>
    <w:rsid w:val="00EE2C28"/>
    <w:rsid w:val="00EE3814"/>
    <w:rsid w:val="00EE3BF2"/>
    <w:rsid w:val="00EE4190"/>
    <w:rsid w:val="00EE4DA0"/>
    <w:rsid w:val="00EE51BA"/>
    <w:rsid w:val="00EE542C"/>
    <w:rsid w:val="00EE56B1"/>
    <w:rsid w:val="00EE5DAA"/>
    <w:rsid w:val="00EE6173"/>
    <w:rsid w:val="00EE6657"/>
    <w:rsid w:val="00EE6BC8"/>
    <w:rsid w:val="00EE7541"/>
    <w:rsid w:val="00EE7777"/>
    <w:rsid w:val="00EE7BF5"/>
    <w:rsid w:val="00EE7DA8"/>
    <w:rsid w:val="00EF01CD"/>
    <w:rsid w:val="00EF0474"/>
    <w:rsid w:val="00EF0C84"/>
    <w:rsid w:val="00EF131B"/>
    <w:rsid w:val="00EF1993"/>
    <w:rsid w:val="00EF1EED"/>
    <w:rsid w:val="00EF2364"/>
    <w:rsid w:val="00EF2571"/>
    <w:rsid w:val="00EF2621"/>
    <w:rsid w:val="00EF29CD"/>
    <w:rsid w:val="00EF2A68"/>
    <w:rsid w:val="00EF33F9"/>
    <w:rsid w:val="00EF38E5"/>
    <w:rsid w:val="00EF3D25"/>
    <w:rsid w:val="00EF4597"/>
    <w:rsid w:val="00EF493E"/>
    <w:rsid w:val="00EF4DA5"/>
    <w:rsid w:val="00EF50A9"/>
    <w:rsid w:val="00EF5BA7"/>
    <w:rsid w:val="00EF6BE1"/>
    <w:rsid w:val="00EF6E00"/>
    <w:rsid w:val="00EF752F"/>
    <w:rsid w:val="00EF7948"/>
    <w:rsid w:val="00EF7BF5"/>
    <w:rsid w:val="00EF7D83"/>
    <w:rsid w:val="00F00156"/>
    <w:rsid w:val="00F00DD7"/>
    <w:rsid w:val="00F00F72"/>
    <w:rsid w:val="00F0134E"/>
    <w:rsid w:val="00F0158A"/>
    <w:rsid w:val="00F01E4E"/>
    <w:rsid w:val="00F02379"/>
    <w:rsid w:val="00F0249A"/>
    <w:rsid w:val="00F02EC6"/>
    <w:rsid w:val="00F02FF1"/>
    <w:rsid w:val="00F035C2"/>
    <w:rsid w:val="00F03765"/>
    <w:rsid w:val="00F03E86"/>
    <w:rsid w:val="00F0419F"/>
    <w:rsid w:val="00F04E17"/>
    <w:rsid w:val="00F0573E"/>
    <w:rsid w:val="00F05BA7"/>
    <w:rsid w:val="00F05FB0"/>
    <w:rsid w:val="00F06610"/>
    <w:rsid w:val="00F06942"/>
    <w:rsid w:val="00F06A4A"/>
    <w:rsid w:val="00F06A69"/>
    <w:rsid w:val="00F0723B"/>
    <w:rsid w:val="00F073E3"/>
    <w:rsid w:val="00F07B44"/>
    <w:rsid w:val="00F10501"/>
    <w:rsid w:val="00F10B7D"/>
    <w:rsid w:val="00F10CB6"/>
    <w:rsid w:val="00F10EA0"/>
    <w:rsid w:val="00F110AF"/>
    <w:rsid w:val="00F11346"/>
    <w:rsid w:val="00F1243D"/>
    <w:rsid w:val="00F125BF"/>
    <w:rsid w:val="00F12BD4"/>
    <w:rsid w:val="00F12FB5"/>
    <w:rsid w:val="00F13066"/>
    <w:rsid w:val="00F13190"/>
    <w:rsid w:val="00F134A7"/>
    <w:rsid w:val="00F134CA"/>
    <w:rsid w:val="00F13CFD"/>
    <w:rsid w:val="00F13F73"/>
    <w:rsid w:val="00F14D65"/>
    <w:rsid w:val="00F1506E"/>
    <w:rsid w:val="00F1508D"/>
    <w:rsid w:val="00F1560E"/>
    <w:rsid w:val="00F15A20"/>
    <w:rsid w:val="00F165F5"/>
    <w:rsid w:val="00F1674A"/>
    <w:rsid w:val="00F16A4E"/>
    <w:rsid w:val="00F16C86"/>
    <w:rsid w:val="00F16E26"/>
    <w:rsid w:val="00F17AB2"/>
    <w:rsid w:val="00F17BC2"/>
    <w:rsid w:val="00F17D71"/>
    <w:rsid w:val="00F20825"/>
    <w:rsid w:val="00F20D13"/>
    <w:rsid w:val="00F20EB5"/>
    <w:rsid w:val="00F21252"/>
    <w:rsid w:val="00F216A6"/>
    <w:rsid w:val="00F216AD"/>
    <w:rsid w:val="00F235FC"/>
    <w:rsid w:val="00F239A0"/>
    <w:rsid w:val="00F23A53"/>
    <w:rsid w:val="00F24450"/>
    <w:rsid w:val="00F260A4"/>
    <w:rsid w:val="00F26224"/>
    <w:rsid w:val="00F26957"/>
    <w:rsid w:val="00F26B25"/>
    <w:rsid w:val="00F2757D"/>
    <w:rsid w:val="00F27591"/>
    <w:rsid w:val="00F275E2"/>
    <w:rsid w:val="00F27CB1"/>
    <w:rsid w:val="00F27D2D"/>
    <w:rsid w:val="00F3055B"/>
    <w:rsid w:val="00F30F15"/>
    <w:rsid w:val="00F31722"/>
    <w:rsid w:val="00F31CDE"/>
    <w:rsid w:val="00F32010"/>
    <w:rsid w:val="00F3210D"/>
    <w:rsid w:val="00F326ED"/>
    <w:rsid w:val="00F32AC4"/>
    <w:rsid w:val="00F32D1F"/>
    <w:rsid w:val="00F3319E"/>
    <w:rsid w:val="00F3363B"/>
    <w:rsid w:val="00F338AE"/>
    <w:rsid w:val="00F33966"/>
    <w:rsid w:val="00F33FF7"/>
    <w:rsid w:val="00F3417B"/>
    <w:rsid w:val="00F3417C"/>
    <w:rsid w:val="00F3419F"/>
    <w:rsid w:val="00F34649"/>
    <w:rsid w:val="00F34883"/>
    <w:rsid w:val="00F358A4"/>
    <w:rsid w:val="00F35961"/>
    <w:rsid w:val="00F35B99"/>
    <w:rsid w:val="00F366A9"/>
    <w:rsid w:val="00F36FF3"/>
    <w:rsid w:val="00F371A6"/>
    <w:rsid w:val="00F3750B"/>
    <w:rsid w:val="00F37721"/>
    <w:rsid w:val="00F37D6D"/>
    <w:rsid w:val="00F402E4"/>
    <w:rsid w:val="00F403A8"/>
    <w:rsid w:val="00F40A47"/>
    <w:rsid w:val="00F40A98"/>
    <w:rsid w:val="00F40C11"/>
    <w:rsid w:val="00F413CA"/>
    <w:rsid w:val="00F41888"/>
    <w:rsid w:val="00F41A54"/>
    <w:rsid w:val="00F42292"/>
    <w:rsid w:val="00F45387"/>
    <w:rsid w:val="00F45961"/>
    <w:rsid w:val="00F46606"/>
    <w:rsid w:val="00F466C3"/>
    <w:rsid w:val="00F46963"/>
    <w:rsid w:val="00F47101"/>
    <w:rsid w:val="00F47109"/>
    <w:rsid w:val="00F47168"/>
    <w:rsid w:val="00F47358"/>
    <w:rsid w:val="00F4739F"/>
    <w:rsid w:val="00F47818"/>
    <w:rsid w:val="00F47CF1"/>
    <w:rsid w:val="00F47DD7"/>
    <w:rsid w:val="00F500AA"/>
    <w:rsid w:val="00F5012F"/>
    <w:rsid w:val="00F505C7"/>
    <w:rsid w:val="00F51933"/>
    <w:rsid w:val="00F51E88"/>
    <w:rsid w:val="00F5201F"/>
    <w:rsid w:val="00F5230C"/>
    <w:rsid w:val="00F52431"/>
    <w:rsid w:val="00F52A21"/>
    <w:rsid w:val="00F52A97"/>
    <w:rsid w:val="00F52EC2"/>
    <w:rsid w:val="00F5320D"/>
    <w:rsid w:val="00F536FA"/>
    <w:rsid w:val="00F53CC8"/>
    <w:rsid w:val="00F54545"/>
    <w:rsid w:val="00F5471C"/>
    <w:rsid w:val="00F54EA2"/>
    <w:rsid w:val="00F55384"/>
    <w:rsid w:val="00F553A2"/>
    <w:rsid w:val="00F55D2B"/>
    <w:rsid w:val="00F55E21"/>
    <w:rsid w:val="00F56198"/>
    <w:rsid w:val="00F56291"/>
    <w:rsid w:val="00F56497"/>
    <w:rsid w:val="00F5650A"/>
    <w:rsid w:val="00F5784B"/>
    <w:rsid w:val="00F57B3A"/>
    <w:rsid w:val="00F57EEC"/>
    <w:rsid w:val="00F6045D"/>
    <w:rsid w:val="00F60B51"/>
    <w:rsid w:val="00F6135C"/>
    <w:rsid w:val="00F615A3"/>
    <w:rsid w:val="00F6196E"/>
    <w:rsid w:val="00F61A28"/>
    <w:rsid w:val="00F61A71"/>
    <w:rsid w:val="00F6204C"/>
    <w:rsid w:val="00F62144"/>
    <w:rsid w:val="00F622AF"/>
    <w:rsid w:val="00F62BB2"/>
    <w:rsid w:val="00F63338"/>
    <w:rsid w:val="00F637F1"/>
    <w:rsid w:val="00F63CA4"/>
    <w:rsid w:val="00F63DC9"/>
    <w:rsid w:val="00F640AE"/>
    <w:rsid w:val="00F649C7"/>
    <w:rsid w:val="00F65A30"/>
    <w:rsid w:val="00F66548"/>
    <w:rsid w:val="00F6659B"/>
    <w:rsid w:val="00F66A48"/>
    <w:rsid w:val="00F66A89"/>
    <w:rsid w:val="00F66D44"/>
    <w:rsid w:val="00F675DC"/>
    <w:rsid w:val="00F678BD"/>
    <w:rsid w:val="00F67B90"/>
    <w:rsid w:val="00F67F9C"/>
    <w:rsid w:val="00F67FCF"/>
    <w:rsid w:val="00F7027F"/>
    <w:rsid w:val="00F70B25"/>
    <w:rsid w:val="00F70ECE"/>
    <w:rsid w:val="00F7170E"/>
    <w:rsid w:val="00F71A68"/>
    <w:rsid w:val="00F71FEA"/>
    <w:rsid w:val="00F7211D"/>
    <w:rsid w:val="00F7247C"/>
    <w:rsid w:val="00F7303B"/>
    <w:rsid w:val="00F73172"/>
    <w:rsid w:val="00F73708"/>
    <w:rsid w:val="00F7393D"/>
    <w:rsid w:val="00F73ACF"/>
    <w:rsid w:val="00F73B05"/>
    <w:rsid w:val="00F73E66"/>
    <w:rsid w:val="00F73F22"/>
    <w:rsid w:val="00F74A18"/>
    <w:rsid w:val="00F74B5C"/>
    <w:rsid w:val="00F74D3A"/>
    <w:rsid w:val="00F74E1D"/>
    <w:rsid w:val="00F751C2"/>
    <w:rsid w:val="00F754C4"/>
    <w:rsid w:val="00F757D6"/>
    <w:rsid w:val="00F75F31"/>
    <w:rsid w:val="00F75F86"/>
    <w:rsid w:val="00F7614E"/>
    <w:rsid w:val="00F76302"/>
    <w:rsid w:val="00F765B8"/>
    <w:rsid w:val="00F769FB"/>
    <w:rsid w:val="00F77D7E"/>
    <w:rsid w:val="00F77FE5"/>
    <w:rsid w:val="00F805D2"/>
    <w:rsid w:val="00F807F4"/>
    <w:rsid w:val="00F8111A"/>
    <w:rsid w:val="00F81287"/>
    <w:rsid w:val="00F81E8F"/>
    <w:rsid w:val="00F81FA6"/>
    <w:rsid w:val="00F82049"/>
    <w:rsid w:val="00F82124"/>
    <w:rsid w:val="00F82394"/>
    <w:rsid w:val="00F823B4"/>
    <w:rsid w:val="00F82A9C"/>
    <w:rsid w:val="00F830B8"/>
    <w:rsid w:val="00F8314A"/>
    <w:rsid w:val="00F83579"/>
    <w:rsid w:val="00F837B0"/>
    <w:rsid w:val="00F83C09"/>
    <w:rsid w:val="00F83D0E"/>
    <w:rsid w:val="00F8425C"/>
    <w:rsid w:val="00F8434E"/>
    <w:rsid w:val="00F84607"/>
    <w:rsid w:val="00F84635"/>
    <w:rsid w:val="00F84819"/>
    <w:rsid w:val="00F85098"/>
    <w:rsid w:val="00F85DE3"/>
    <w:rsid w:val="00F86346"/>
    <w:rsid w:val="00F866BA"/>
    <w:rsid w:val="00F86ACB"/>
    <w:rsid w:val="00F87F55"/>
    <w:rsid w:val="00F9034A"/>
    <w:rsid w:val="00F906AC"/>
    <w:rsid w:val="00F907C9"/>
    <w:rsid w:val="00F90CE0"/>
    <w:rsid w:val="00F91120"/>
    <w:rsid w:val="00F914B9"/>
    <w:rsid w:val="00F92014"/>
    <w:rsid w:val="00F9242C"/>
    <w:rsid w:val="00F92AB9"/>
    <w:rsid w:val="00F92E92"/>
    <w:rsid w:val="00F93677"/>
    <w:rsid w:val="00F9481D"/>
    <w:rsid w:val="00F95EB8"/>
    <w:rsid w:val="00F9608A"/>
    <w:rsid w:val="00F9642F"/>
    <w:rsid w:val="00F9657A"/>
    <w:rsid w:val="00F96DC4"/>
    <w:rsid w:val="00F97446"/>
    <w:rsid w:val="00F9772A"/>
    <w:rsid w:val="00F97CBD"/>
    <w:rsid w:val="00FA0310"/>
    <w:rsid w:val="00FA11F5"/>
    <w:rsid w:val="00FA128E"/>
    <w:rsid w:val="00FA199D"/>
    <w:rsid w:val="00FA1C19"/>
    <w:rsid w:val="00FA2013"/>
    <w:rsid w:val="00FA269C"/>
    <w:rsid w:val="00FA28C3"/>
    <w:rsid w:val="00FA2B0E"/>
    <w:rsid w:val="00FA2E69"/>
    <w:rsid w:val="00FA3886"/>
    <w:rsid w:val="00FA4367"/>
    <w:rsid w:val="00FA4539"/>
    <w:rsid w:val="00FA47D0"/>
    <w:rsid w:val="00FA4D0A"/>
    <w:rsid w:val="00FA537C"/>
    <w:rsid w:val="00FA5463"/>
    <w:rsid w:val="00FA585E"/>
    <w:rsid w:val="00FA5B44"/>
    <w:rsid w:val="00FA66B3"/>
    <w:rsid w:val="00FA689D"/>
    <w:rsid w:val="00FA690C"/>
    <w:rsid w:val="00FA7087"/>
    <w:rsid w:val="00FA7464"/>
    <w:rsid w:val="00FA7905"/>
    <w:rsid w:val="00FA7BB1"/>
    <w:rsid w:val="00FB0D6C"/>
    <w:rsid w:val="00FB1026"/>
    <w:rsid w:val="00FB1838"/>
    <w:rsid w:val="00FB184A"/>
    <w:rsid w:val="00FB1A38"/>
    <w:rsid w:val="00FB2040"/>
    <w:rsid w:val="00FB26E2"/>
    <w:rsid w:val="00FB35C6"/>
    <w:rsid w:val="00FB3678"/>
    <w:rsid w:val="00FB37F1"/>
    <w:rsid w:val="00FB3BA2"/>
    <w:rsid w:val="00FB4418"/>
    <w:rsid w:val="00FB4621"/>
    <w:rsid w:val="00FB4AB5"/>
    <w:rsid w:val="00FB5E0C"/>
    <w:rsid w:val="00FB6090"/>
    <w:rsid w:val="00FB7599"/>
    <w:rsid w:val="00FB7719"/>
    <w:rsid w:val="00FB7A20"/>
    <w:rsid w:val="00FB7D05"/>
    <w:rsid w:val="00FC0665"/>
    <w:rsid w:val="00FC07AD"/>
    <w:rsid w:val="00FC0A71"/>
    <w:rsid w:val="00FC0C2B"/>
    <w:rsid w:val="00FC122A"/>
    <w:rsid w:val="00FC1612"/>
    <w:rsid w:val="00FC1BB1"/>
    <w:rsid w:val="00FC1D25"/>
    <w:rsid w:val="00FC1F84"/>
    <w:rsid w:val="00FC2665"/>
    <w:rsid w:val="00FC267E"/>
    <w:rsid w:val="00FC2712"/>
    <w:rsid w:val="00FC28FC"/>
    <w:rsid w:val="00FC33DA"/>
    <w:rsid w:val="00FC3837"/>
    <w:rsid w:val="00FC3B83"/>
    <w:rsid w:val="00FC4907"/>
    <w:rsid w:val="00FC4B96"/>
    <w:rsid w:val="00FC53D0"/>
    <w:rsid w:val="00FC57CC"/>
    <w:rsid w:val="00FC592A"/>
    <w:rsid w:val="00FC5AE5"/>
    <w:rsid w:val="00FC6BF4"/>
    <w:rsid w:val="00FC7030"/>
    <w:rsid w:val="00FC7D57"/>
    <w:rsid w:val="00FD0A24"/>
    <w:rsid w:val="00FD0C33"/>
    <w:rsid w:val="00FD0E64"/>
    <w:rsid w:val="00FD1773"/>
    <w:rsid w:val="00FD1FF1"/>
    <w:rsid w:val="00FD259D"/>
    <w:rsid w:val="00FD2E4E"/>
    <w:rsid w:val="00FD334E"/>
    <w:rsid w:val="00FD3439"/>
    <w:rsid w:val="00FD385B"/>
    <w:rsid w:val="00FD3A7C"/>
    <w:rsid w:val="00FD3D3D"/>
    <w:rsid w:val="00FD4124"/>
    <w:rsid w:val="00FD43A0"/>
    <w:rsid w:val="00FD4806"/>
    <w:rsid w:val="00FD4DB9"/>
    <w:rsid w:val="00FD5112"/>
    <w:rsid w:val="00FD5150"/>
    <w:rsid w:val="00FD64C2"/>
    <w:rsid w:val="00FD684F"/>
    <w:rsid w:val="00FD6C01"/>
    <w:rsid w:val="00FD7585"/>
    <w:rsid w:val="00FD7941"/>
    <w:rsid w:val="00FD797F"/>
    <w:rsid w:val="00FD7C78"/>
    <w:rsid w:val="00FE02FC"/>
    <w:rsid w:val="00FE038D"/>
    <w:rsid w:val="00FE059D"/>
    <w:rsid w:val="00FE085F"/>
    <w:rsid w:val="00FE0D65"/>
    <w:rsid w:val="00FE217F"/>
    <w:rsid w:val="00FE2D1E"/>
    <w:rsid w:val="00FE2F31"/>
    <w:rsid w:val="00FE315D"/>
    <w:rsid w:val="00FE3510"/>
    <w:rsid w:val="00FE3B70"/>
    <w:rsid w:val="00FE3C64"/>
    <w:rsid w:val="00FE4646"/>
    <w:rsid w:val="00FE49FB"/>
    <w:rsid w:val="00FE4D3C"/>
    <w:rsid w:val="00FE51F4"/>
    <w:rsid w:val="00FE51FC"/>
    <w:rsid w:val="00FE53E6"/>
    <w:rsid w:val="00FE57FB"/>
    <w:rsid w:val="00FE5AB4"/>
    <w:rsid w:val="00FE5B8E"/>
    <w:rsid w:val="00FE63BA"/>
    <w:rsid w:val="00FE66B5"/>
    <w:rsid w:val="00FE66D0"/>
    <w:rsid w:val="00FE732E"/>
    <w:rsid w:val="00FE74CB"/>
    <w:rsid w:val="00FE7FF0"/>
    <w:rsid w:val="00FF01AC"/>
    <w:rsid w:val="00FF05FB"/>
    <w:rsid w:val="00FF06F9"/>
    <w:rsid w:val="00FF0E30"/>
    <w:rsid w:val="00FF14A9"/>
    <w:rsid w:val="00FF1969"/>
    <w:rsid w:val="00FF1FEB"/>
    <w:rsid w:val="00FF2707"/>
    <w:rsid w:val="00FF2932"/>
    <w:rsid w:val="00FF346C"/>
    <w:rsid w:val="00FF380B"/>
    <w:rsid w:val="00FF3B03"/>
    <w:rsid w:val="00FF3CCC"/>
    <w:rsid w:val="00FF41E3"/>
    <w:rsid w:val="00FF4454"/>
    <w:rsid w:val="00FF45B7"/>
    <w:rsid w:val="00FF46BC"/>
    <w:rsid w:val="00FF4EF5"/>
    <w:rsid w:val="00FF562E"/>
    <w:rsid w:val="00FF5932"/>
    <w:rsid w:val="00FF5B65"/>
    <w:rsid w:val="00FF6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F9EA3C1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BDC"/>
    <w:rPr>
      <w:sz w:val="24"/>
      <w:szCs w:val="24"/>
      <w:lang w:val="en-GB"/>
    </w:rPr>
  </w:style>
  <w:style w:type="paragraph" w:styleId="Heading1">
    <w:name w:val="heading 1"/>
    <w:aliases w:val="BAR"/>
    <w:basedOn w:val="Normal"/>
    <w:next w:val="Normal"/>
    <w:link w:val="Heading1Char"/>
    <w:qFormat/>
    <w:rsid w:val="00983BDC"/>
    <w:pPr>
      <w:keepNext/>
      <w:jc w:val="center"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link w:val="Heading2Char"/>
    <w:qFormat/>
    <w:rsid w:val="00983BDC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983BDC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983BDC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983BDC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983BDC"/>
    <w:pPr>
      <w:keepNext/>
      <w:jc w:val="right"/>
      <w:outlineLvl w:val="5"/>
    </w:pPr>
    <w:rPr>
      <w:b/>
      <w:bCs/>
      <w:i/>
      <w:iCs/>
      <w:sz w:val="20"/>
      <w:lang w:val="ro-RO"/>
    </w:rPr>
  </w:style>
  <w:style w:type="paragraph" w:styleId="Heading7">
    <w:name w:val="heading 7"/>
    <w:basedOn w:val="Normal"/>
    <w:next w:val="Normal"/>
    <w:link w:val="Heading7Char"/>
    <w:qFormat/>
    <w:rsid w:val="00983BDC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983BDC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val="ro-RO" w:eastAsia="ro-RO"/>
    </w:rPr>
  </w:style>
  <w:style w:type="paragraph" w:styleId="Heading9">
    <w:name w:val="heading 9"/>
    <w:basedOn w:val="Normal"/>
    <w:next w:val="Normal"/>
    <w:link w:val="Heading9Char"/>
    <w:qFormat/>
    <w:rsid w:val="00983BDC"/>
    <w:pPr>
      <w:keepNext/>
      <w:outlineLvl w:val="8"/>
    </w:pPr>
    <w:rPr>
      <w:b/>
      <w:bCs/>
      <w:i/>
      <w:iCs/>
      <w:sz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R Char"/>
    <w:link w:val="Heading1"/>
    <w:rsid w:val="007C1F0F"/>
    <w:rPr>
      <w:b/>
      <w:bCs/>
      <w:sz w:val="24"/>
      <w:szCs w:val="24"/>
      <w:lang w:val="ro-RO"/>
    </w:rPr>
  </w:style>
  <w:style w:type="paragraph" w:customStyle="1" w:styleId="BARSTYLE">
    <w:name w:val="BARSTYLE"/>
    <w:basedOn w:val="Normal"/>
    <w:rsid w:val="00983BDC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noProof/>
      <w:sz w:val="22"/>
      <w:szCs w:val="20"/>
      <w:lang w:val="nl-NL"/>
    </w:rPr>
  </w:style>
  <w:style w:type="paragraph" w:styleId="Header">
    <w:name w:val="header"/>
    <w:basedOn w:val="Normal"/>
    <w:link w:val="HeaderChar"/>
    <w:rsid w:val="00983BD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983BD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83BDC"/>
  </w:style>
  <w:style w:type="paragraph" w:styleId="BlockText">
    <w:name w:val="Block Text"/>
    <w:basedOn w:val="Normal"/>
    <w:rsid w:val="00983BDC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983BDC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983BDC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983BDC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BF1E05"/>
    <w:rPr>
      <w:color w:val="0000FF"/>
      <w:u w:val="single"/>
    </w:rPr>
  </w:style>
  <w:style w:type="character" w:styleId="FollowedHyperlink">
    <w:name w:val="FollowedHyperlink"/>
    <w:rsid w:val="00BF1E05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C4528"/>
    <w:rPr>
      <w:rFonts w:ascii="Tahoma" w:hAnsi="Tahoma" w:cs="Tahoma"/>
      <w:sz w:val="16"/>
      <w:szCs w:val="16"/>
      <w:lang w:val="en-GB"/>
    </w:rPr>
  </w:style>
  <w:style w:type="character" w:customStyle="1" w:styleId="Heading7Char">
    <w:name w:val="Heading 7 Char"/>
    <w:link w:val="Heading7"/>
    <w:rsid w:val="00871E73"/>
    <w:rPr>
      <w:rFonts w:ascii="Helvetica-R" w:hAnsi="Helvetica-R"/>
      <w:b/>
      <w:bCs/>
      <w:sz w:val="28"/>
      <w:szCs w:val="24"/>
      <w:lang w:val="en-GB"/>
    </w:rPr>
  </w:style>
  <w:style w:type="character" w:customStyle="1" w:styleId="Heading8Char">
    <w:name w:val="Heading 8 Char"/>
    <w:link w:val="Heading8"/>
    <w:rsid w:val="00871E73"/>
    <w:rPr>
      <w:rFonts w:ascii="Helvetica-R" w:hAnsi="Helvetica-R"/>
      <w:b/>
      <w:bCs/>
      <w:i/>
      <w:iCs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871E73"/>
    <w:rPr>
      <w:b/>
      <w:bCs/>
      <w:i/>
      <w:iCs/>
      <w:szCs w:val="24"/>
      <w:lang w:val="ro-RO"/>
    </w:rPr>
  </w:style>
  <w:style w:type="character" w:customStyle="1" w:styleId="HeaderChar">
    <w:name w:val="Header Char"/>
    <w:link w:val="Header"/>
    <w:rsid w:val="00871E73"/>
    <w:rPr>
      <w:sz w:val="24"/>
      <w:szCs w:val="24"/>
      <w:lang w:val="en-GB"/>
    </w:rPr>
  </w:style>
  <w:style w:type="character" w:customStyle="1" w:styleId="FooterChar">
    <w:name w:val="Footer Char"/>
    <w:link w:val="Footer"/>
    <w:rsid w:val="00871E73"/>
    <w:rPr>
      <w:sz w:val="24"/>
      <w:szCs w:val="24"/>
      <w:lang w:val="en-GB"/>
    </w:rPr>
  </w:style>
  <w:style w:type="character" w:customStyle="1" w:styleId="BodyTextChar">
    <w:name w:val="Body Text Char"/>
    <w:link w:val="BodyText"/>
    <w:rsid w:val="00871E73"/>
    <w:rPr>
      <w:rFonts w:ascii="Helvetica-R" w:hAnsi="Helvetica-R"/>
      <w:b/>
      <w:bCs/>
      <w:szCs w:val="24"/>
      <w:lang w:val="en-GB"/>
    </w:rPr>
  </w:style>
  <w:style w:type="character" w:customStyle="1" w:styleId="Heading2Char">
    <w:name w:val="Heading 2 Char"/>
    <w:link w:val="Heading2"/>
    <w:rsid w:val="00F00156"/>
    <w:rPr>
      <w:rFonts w:ascii="Helvetica-R" w:hAnsi="Helvetica-R"/>
      <w:b/>
      <w:bCs/>
      <w:szCs w:val="24"/>
      <w:lang w:val="en-GB"/>
    </w:rPr>
  </w:style>
  <w:style w:type="paragraph" w:customStyle="1" w:styleId="Style1">
    <w:name w:val="Style1"/>
    <w:basedOn w:val="Normal"/>
    <w:rsid w:val="00F00156"/>
    <w:pPr>
      <w:numPr>
        <w:numId w:val="1"/>
      </w:numPr>
    </w:pPr>
  </w:style>
  <w:style w:type="paragraph" w:styleId="ListBullet">
    <w:name w:val="List Bullet"/>
    <w:basedOn w:val="Normal"/>
    <w:uiPriority w:val="99"/>
    <w:unhideWhenUsed/>
    <w:rsid w:val="006E5BE6"/>
    <w:pPr>
      <w:numPr>
        <w:numId w:val="33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4</TotalTime>
  <Pages>1</Pages>
  <Words>13569</Words>
  <Characters>77345</Characters>
  <Application>Microsoft Office Word</Application>
  <DocSecurity>0</DocSecurity>
  <Lines>644</Lines>
  <Paragraphs>181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90733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HP</cp:lastModifiedBy>
  <cp:revision>6</cp:revision>
  <cp:lastPrinted>2012-08-09T05:47:00Z</cp:lastPrinted>
  <dcterms:created xsi:type="dcterms:W3CDTF">2026-09-11T07:15:00Z</dcterms:created>
  <dcterms:modified xsi:type="dcterms:W3CDTF">2026-09-11T08:42:00Z</dcterms:modified>
</cp:coreProperties>
</file>