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4C1D7" w14:textId="77777777" w:rsidR="00446DF3" w:rsidRPr="00B26C8D" w:rsidRDefault="00446DF3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B26C8D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5632E487" w14:textId="0F0A5A03" w:rsidR="00446DF3" w:rsidRPr="00B26C8D" w:rsidRDefault="00446DF3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B26C8D">
        <w:rPr>
          <w:b/>
          <w:sz w:val="16"/>
          <w:szCs w:val="16"/>
          <w:lang w:val="ro-RO"/>
        </w:rPr>
        <w:t xml:space="preserve"> (de la pagina 1 la pagina )</w:t>
      </w:r>
    </w:p>
    <w:p w14:paraId="7975FDDC" w14:textId="77777777" w:rsidR="00446DF3" w:rsidRDefault="00446DF3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3E98D390" w14:textId="77777777" w:rsidR="00446DF3" w:rsidRDefault="00446DF3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07F911DC" w14:textId="77777777" w:rsidR="00446DF3" w:rsidRDefault="00446DF3">
      <w:pPr>
        <w:jc w:val="center"/>
        <w:rPr>
          <w:sz w:val="28"/>
        </w:rPr>
      </w:pPr>
    </w:p>
    <w:p w14:paraId="792ED087" w14:textId="77777777" w:rsidR="00446DF3" w:rsidRDefault="00446DF3">
      <w:pPr>
        <w:jc w:val="center"/>
        <w:rPr>
          <w:sz w:val="28"/>
        </w:rPr>
      </w:pPr>
    </w:p>
    <w:p w14:paraId="48985484" w14:textId="77777777" w:rsidR="00446DF3" w:rsidRDefault="00446DF3">
      <w:pPr>
        <w:jc w:val="center"/>
        <w:rPr>
          <w:sz w:val="28"/>
        </w:rPr>
      </w:pPr>
    </w:p>
    <w:p w14:paraId="16EF202D" w14:textId="77777777" w:rsidR="00446DF3" w:rsidRDefault="00446DF3">
      <w:pPr>
        <w:jc w:val="center"/>
        <w:rPr>
          <w:sz w:val="28"/>
        </w:rPr>
      </w:pPr>
    </w:p>
    <w:p w14:paraId="6EB2181D" w14:textId="77777777" w:rsidR="00446DF3" w:rsidRDefault="00446DF3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CLUJ</w:t>
      </w:r>
    </w:p>
    <w:p w14:paraId="41541276" w14:textId="77777777" w:rsidR="00446DF3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215ED7AD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51551182" w14:textId="77777777" w:rsidR="00446DF3" w:rsidRDefault="00446DF3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478D7D7F" w14:textId="77777777" w:rsidR="00446DF3" w:rsidRDefault="00446DF3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octombrie 2026</w:t>
      </w:r>
    </w:p>
    <w:p w14:paraId="1A143FBD" w14:textId="77777777" w:rsidR="00446DF3" w:rsidRDefault="00446DF3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446DF3" w14:paraId="7A508404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15DDFDE5" w14:textId="77777777" w:rsidR="00446DF3" w:rsidRDefault="00446DF3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0061F191" w14:textId="77777777" w:rsidR="00446DF3" w:rsidRDefault="00446DF3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487D0411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7F11E973" w14:textId="77777777" w:rsidR="00446DF3" w:rsidRDefault="00446DF3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6D35D0DE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449ACAA9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15D9289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7DCB3CC6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78E7822C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6479BC4E" w14:textId="77777777" w:rsidR="00446DF3" w:rsidRDefault="00446DF3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2D39F2F3" w14:textId="77777777" w:rsidR="00446DF3" w:rsidRDefault="00446DF3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232A1C5C" w14:textId="77777777" w:rsidR="00446DF3" w:rsidRDefault="00446DF3" w:rsidP="00E046C7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218EC539" w14:textId="77777777" w:rsidR="00446DF3" w:rsidRDefault="00446DF3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7D30E057" w14:textId="77777777" w:rsidR="00446DF3" w:rsidRDefault="00446DF3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571B5221" w14:textId="77777777" w:rsidR="00446DF3" w:rsidRDefault="00446DF3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4E2AA4D0" w14:textId="77777777" w:rsidR="00446DF3" w:rsidRDefault="00446DF3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55019DD2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3A106E76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236A714C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45892E93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3ACC9F8F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571208D7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69E9FC6A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50856651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8B31C46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446DF3" w14:paraId="514AD5B3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7DE57E71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6830B1F4" w14:textId="77777777" w:rsidR="00446DF3" w:rsidRDefault="00446DF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2F27D60D" w14:textId="77777777" w:rsidR="00446DF3" w:rsidRDefault="00446DF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264B8698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3A772ED7" w14:textId="77777777" w:rsidR="00446DF3" w:rsidRDefault="00446DF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94CBBBC" w14:textId="77777777" w:rsidR="00446DF3" w:rsidRDefault="00446DF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5FCAD5AA" w14:textId="77777777" w:rsidR="00446DF3" w:rsidRDefault="00446DF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373C7B5" w14:textId="77777777" w:rsidR="00446DF3" w:rsidRDefault="00446DF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0BC12247" w14:textId="77777777" w:rsidR="00446DF3" w:rsidRDefault="00446DF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B4CC820" w14:textId="77777777" w:rsidR="00446DF3" w:rsidRDefault="00446DF3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1BA62E4C" w14:textId="77777777" w:rsidR="00446DF3" w:rsidRDefault="00446DF3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3EF527CB" w14:textId="77777777" w:rsidR="00446DF3" w:rsidRDefault="00446DF3">
      <w:pPr>
        <w:spacing w:line="192" w:lineRule="auto"/>
        <w:jc w:val="center"/>
      </w:pPr>
    </w:p>
    <w:p w14:paraId="5E046292" w14:textId="77777777" w:rsidR="00446DF3" w:rsidRDefault="00446DF3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69467459" w14:textId="77777777" w:rsidR="00446DF3" w:rsidRPr="006310EB" w:rsidRDefault="00446DF3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4EEA5718" w14:textId="77777777" w:rsidR="00446DF3" w:rsidRPr="006310EB" w:rsidRDefault="00446DF3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0F1C089E" w14:textId="77777777" w:rsidR="00446DF3" w:rsidRPr="006310EB" w:rsidRDefault="00446DF3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7093078F" w14:textId="77777777" w:rsidR="00446DF3" w:rsidRPr="00A8307A" w:rsidRDefault="00446DF3" w:rsidP="00516DD3">
      <w:pPr>
        <w:pStyle w:val="Heading1"/>
        <w:spacing w:line="360" w:lineRule="auto"/>
      </w:pPr>
      <w:r w:rsidRPr="00A8307A">
        <w:t>LINIA 100</w:t>
      </w:r>
    </w:p>
    <w:p w14:paraId="5395F674" w14:textId="77777777" w:rsidR="00446DF3" w:rsidRPr="00A8307A" w:rsidRDefault="00446DF3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446DF3" w:rsidRPr="00AB76B4" w14:paraId="72863420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A392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BF34D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1B3F4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116F75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9EDB0D8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64A67" w14:textId="77777777" w:rsidR="00446DF3" w:rsidRPr="00AB76B4" w:rsidRDefault="00446DF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C8115AE" w14:textId="77777777" w:rsidR="00446DF3" w:rsidRPr="00AB76B4" w:rsidRDefault="00446DF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979E5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61D2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A697D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DE34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7F6BA49B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A951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5F801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8331B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1D4622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C187073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ECD69" w14:textId="77777777" w:rsidR="00446DF3" w:rsidRPr="00AB76B4" w:rsidRDefault="00446DF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73B029F" w14:textId="77777777" w:rsidR="00446DF3" w:rsidRPr="00AB76B4" w:rsidRDefault="00446DF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06090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51CC5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DB511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81E9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136126EA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6CF42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A080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36B8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B02813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6FE5689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ACCDE" w14:textId="77777777" w:rsidR="00446DF3" w:rsidRPr="00AB76B4" w:rsidRDefault="00446DF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4EA2274E" w14:textId="77777777" w:rsidR="00446DF3" w:rsidRPr="00AB76B4" w:rsidRDefault="00446DF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AC031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BDE03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0D42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6FB4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432FEAD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446DF3" w:rsidRPr="00AB76B4" w14:paraId="58F465D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EA059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A38C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1A20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90ED88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EF56D32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AFB7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EF2EF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A6C5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B9503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03F2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4FCBF02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376F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7D2B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BD9C0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6D6CB9" w14:textId="77777777" w:rsidR="00446DF3" w:rsidRPr="00AB76B4" w:rsidRDefault="00446DF3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2F0C41C" w14:textId="77777777" w:rsidR="00446DF3" w:rsidRPr="00AB76B4" w:rsidRDefault="00446DF3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023EA" w14:textId="77777777" w:rsidR="00446DF3" w:rsidRPr="00AB76B4" w:rsidRDefault="00446DF3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F8E9542" w14:textId="77777777" w:rsidR="00446DF3" w:rsidRPr="00AB76B4" w:rsidRDefault="00446DF3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2C00E93B" w14:textId="77777777" w:rsidR="00446DF3" w:rsidRPr="00AB76B4" w:rsidRDefault="00446DF3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A00579F" w14:textId="77777777" w:rsidR="00446DF3" w:rsidRPr="00AB76B4" w:rsidRDefault="00446DF3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E4AC6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769D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53E9E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00C7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3F48193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7D7D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103C3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A3ECF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78656A" w14:textId="77777777" w:rsidR="00446DF3" w:rsidRPr="00AB76B4" w:rsidRDefault="00446DF3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DD761A8" w14:textId="77777777" w:rsidR="00446DF3" w:rsidRPr="00AB76B4" w:rsidRDefault="00446DF3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A552E" w14:textId="77777777" w:rsidR="00446DF3" w:rsidRPr="00AB76B4" w:rsidRDefault="00446DF3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F3295F5" w14:textId="77777777" w:rsidR="00446DF3" w:rsidRPr="00AB76B4" w:rsidRDefault="00446DF3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FC672" w14:textId="77777777" w:rsidR="00446DF3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CF99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F6766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E9C94" w14:textId="77777777" w:rsidR="00446DF3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19C283" w14:textId="77777777" w:rsidR="00446DF3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446DF3" w:rsidRPr="00AB76B4" w14:paraId="2FD8504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D50D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22DFA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AB7AB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E511E2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38EBE11F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4C2829D1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922A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401F8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C46A2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2C4E8FE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2EBE7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0E11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446DF3" w:rsidRPr="00AB76B4" w14:paraId="5697DEA4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7A1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2396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32AFCA01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E54FB3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2F3682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424AE0B5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4D9B6488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C9B02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3814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2792D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F6FAB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BAF11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7E44005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50DA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96B8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DF14E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EF1513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5B086EA4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6D896344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211CD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1C71B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0244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721CD75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D0D40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22D62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331BDCC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DC74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28ECA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CA45D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0A5A7A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1E3DDA3B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9D01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0E736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2C8D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F280F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0A662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72BB581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0F28A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57FD6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5F734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F96427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5483F2F9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D2D3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58DAE3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67615622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C32549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49A9F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C9735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1B71A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A3B0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A792E5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446DF3" w:rsidRPr="00AB76B4" w14:paraId="770FA510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8922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C8CE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76D69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1D452A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07F324F1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CEC5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4C28A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8813A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6E09C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38C93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F4BD5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446DF3" w:rsidRPr="00AB76B4" w14:paraId="116CA15E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528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68DF5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56F0E172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5AC66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B3CB06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32809CB1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0B080147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5C58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6AEFE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42AE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EB796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5BCE6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669DCB43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5683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E9E61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ED15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C107C9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5F54916B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4A5BA92F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65ED2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0639A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9BF1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5B44E5B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E84AF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5258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74A53CE4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BC91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E6BF1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FEEAB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23E21A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55A5B9F7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C0D4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1F525E6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34BB8D45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1A276A0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C91B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E481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12A20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9B9D5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8B00A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446DF3" w:rsidRPr="00AB76B4" w14:paraId="0B817454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ED72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AD035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2825805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7B5B3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824D7F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55E3E730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9056A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17957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8E38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DCC05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8C013" w14:textId="77777777" w:rsidR="00446DF3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95D4DE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3029CD3D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86800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A854A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8580D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56CFB9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B6BE6B6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ED3B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D2093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75C1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43957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8A2C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030D4E5B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7D4B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A81C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2BAB1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B0DFA2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228020B2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31426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8B438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6ADF2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C0271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6879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1667B1C0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3B50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3A6D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3FE17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97817C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0F4F56AE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D0283" w14:textId="77777777" w:rsidR="00446DF3" w:rsidRPr="00AB76B4" w:rsidRDefault="00446DF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6495B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92C4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59D1A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8D673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1B3F872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AE087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4635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043209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0061E8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9B8C490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9CCDC" w14:textId="77777777" w:rsidR="00446DF3" w:rsidRPr="00AB76B4" w:rsidRDefault="00446DF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4FA33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F4E0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1DBD4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B3A1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5CE82C52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0A913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329CD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76688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2526B5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714AA32D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2E2BE" w14:textId="77777777" w:rsidR="00446DF3" w:rsidRPr="00AB76B4" w:rsidRDefault="00446DF3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1745C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99F06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E568C76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75831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F3B06" w14:textId="77777777" w:rsidR="00446DF3" w:rsidRPr="00AB76B4" w:rsidRDefault="00446DF3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48BF7A30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292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C44B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1D5C76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F6B7F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DBC000" w14:textId="77777777" w:rsidR="00446DF3" w:rsidRPr="00AB76B4" w:rsidRDefault="00446DF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7F61AA2B" w14:textId="77777777" w:rsidR="00446DF3" w:rsidRPr="00AB76B4" w:rsidRDefault="00446DF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CA42A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C1DCB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FCAC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288C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5663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192B6D0B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F695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909A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3CD18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4FD693" w14:textId="77777777" w:rsidR="00446DF3" w:rsidRPr="00AB76B4" w:rsidRDefault="00446DF3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7C2D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A41C4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9D4B2" w14:textId="77777777" w:rsidR="00446DF3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01D1780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5487A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A5E2A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263E8EB3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2F52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458F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626F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20C744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76893BC4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6B3A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26E70BC6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08BB794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97F07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AF34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3CC6D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D63F13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08B8C559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37DA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C8356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72541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5CEC21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2ADBA3B4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3F1A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8FA7586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B780F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9C43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A74D6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1085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6577F11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AA7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38DD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55F8D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5F7405" w14:textId="77777777" w:rsidR="00446DF3" w:rsidRPr="00AB76B4" w:rsidRDefault="00446DF3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2CED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4EA17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536BE" w14:textId="77777777" w:rsidR="00446DF3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51D1EE50" w14:textId="77777777" w:rsidR="00446DF3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0645A" w14:textId="77777777" w:rsidR="00446DF3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6C31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42A346A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9238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4A48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952AC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D552CC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62C6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6B736D5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4637C78D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4EF57B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4D0606F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B45FDA1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009C4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37CD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93FBC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F0443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37F7FF2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A0CA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3F49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126A950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4F1E9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21377B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5C5A6098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88B4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2DC89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335C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31479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51F2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5AC7FEB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4E7B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A422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9AB5D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FFE1A8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580BFD3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BDAA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1410A3D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B5C01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582D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8F18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5D0A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2395D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38A2BD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446DF3" w:rsidRPr="00AB76B4" w14:paraId="2302B682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33B9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322B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8C703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E79ED3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4EC4CB3C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59AA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7FBF5E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57FF4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A6FB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D4CB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43AD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0C642BE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4FA0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B8206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7CBF0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B79306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6690290A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358F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A0BDA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55C2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DE3BE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6CF1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1608FA2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28BD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8C31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1EB1B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352DCC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4A2AAD6C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BD88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12BFB50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F8CAD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4B43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2AD59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1037A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7F387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A6CCB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446DF3" w:rsidRPr="00AB76B4" w14:paraId="598C437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06F72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04FB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4CAFF215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6E31A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A328B8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265E179A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C330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F7E33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92366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FEBB8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2BD12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2BDACC9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503AB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AB659" w14:textId="77777777" w:rsidR="00446DF3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04E25EA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62334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91695E" w14:textId="77777777" w:rsidR="00446DF3" w:rsidRPr="00AB76B4" w:rsidRDefault="00446DF3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40F25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45C9AB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68D0D" w14:textId="77777777" w:rsidR="00446DF3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DDCB9" w14:textId="77777777" w:rsidR="00446DF3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99D78" w14:textId="77777777" w:rsidR="00446DF3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2F04BEE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7F8C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FB30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27C4BB83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A56A6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BAF1C6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3BDA201B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3A0E8A38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95B16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8458A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0A43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886BC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588F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0979AF1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925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9A37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1DFBC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40E34C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415CB6B2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9AD92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48AE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0FFE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205722A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94EAA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B9C1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90BB8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457736A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7330207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EE53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B487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8CC6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D5B7CC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3CF8F20A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A36C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5807C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EF45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015122B3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CE620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51CD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3D4F2D7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217A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3160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5B30895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1D267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C1A6A9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7E239B4D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9C731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B8423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8E451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BDAB6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21F1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08D2B84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0EB7B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683B5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42178F2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C4B5A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43704B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1837DAB8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E86C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57A80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9642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41C57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FE5D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8B201DD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FE461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446DF3" w:rsidRPr="00AB76B4" w14:paraId="0677315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4DF0E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DCC57" w14:textId="77777777" w:rsidR="00446DF3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5134FE8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60BA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C950B1" w14:textId="77777777" w:rsidR="00446DF3" w:rsidRPr="00AB76B4" w:rsidRDefault="00446DF3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0F298679" w14:textId="77777777" w:rsidR="00446DF3" w:rsidRPr="00AB76B4" w:rsidRDefault="00446DF3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88036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B708F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9E8BA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20C0C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51886" w14:textId="77777777" w:rsidR="00446DF3" w:rsidRPr="00AB76B4" w:rsidRDefault="00446DF3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DAC9AA" w14:textId="77777777" w:rsidR="00446DF3" w:rsidRPr="00AB76B4" w:rsidRDefault="00446DF3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46DF3" w:rsidRPr="00AB76B4" w14:paraId="2C64A97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C7B0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8534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05457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D05D42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5E9663AC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AAE4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5F7BB54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27E53696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1F6BE645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DAD60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0FA3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BEE9D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DE6A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B7A5E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446DF3" w:rsidRPr="00AB76B4" w14:paraId="2B50ACB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73C7D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8489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5F079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D7122C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08E0EF04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E1571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0C9513D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063E6C0D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3EEDD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F5A5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9B571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270D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446DF3" w:rsidRPr="00AB76B4" w14:paraId="7B27205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DFD6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F695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8A099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25C256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D0BE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F3CCC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C0C5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5AE2423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3254D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AD556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3E7BD9BF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196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C1515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1A017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578DE9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5DEC11B6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06CE0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80DAD96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90FA9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A9AC3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018E9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875F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225DF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446DF3" w:rsidRPr="00AB76B4" w14:paraId="5054605B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D4862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EA2D5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986F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AAA2EA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7638E344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395FE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04E3FDD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4CE3D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8C28A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C13CF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0A05A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446DF3" w:rsidRPr="00AB76B4" w14:paraId="46AB0198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15DB9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553CD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CD84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A12E52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667AF187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0BE0F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7FC25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10836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1DD4C155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998D3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879F2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01748832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90567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10A73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AA2EF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499DC5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68363441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F8978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96AA0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C7882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1477F1DD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66E9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CB53A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71D131E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230B9EA4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9A3D4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EE8AA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7DA08F4E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6A377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D9D715" w14:textId="77777777" w:rsidR="00446DF3" w:rsidRDefault="00446DF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121D2C14" w14:textId="77777777" w:rsidR="00446DF3" w:rsidRDefault="00446DF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0430C107" w14:textId="77777777" w:rsidR="00446DF3" w:rsidRPr="00AB76B4" w:rsidRDefault="00446DF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9E123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EF360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B86CA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EAFD9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D081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18F0D01D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1B5F9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ED45D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5FBDB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7BD501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74A75609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C8CD5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3A111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6F347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683FA60F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28149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6C6AD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46DF3" w:rsidRPr="00AB76B4" w14:paraId="087973CA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A64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3BF0C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4ED40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7E8B70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3AB823B3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453E65F7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05DA89B4" w14:textId="77777777" w:rsidR="00446DF3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2BE1711E" w14:textId="77777777" w:rsidR="00446DF3" w:rsidRPr="00075656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D649E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9B746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8C2E8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60AA4440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942C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301D1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46DF3" w:rsidRPr="00AB76B4" w14:paraId="31F3056A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BBD1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1D160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A4EA7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284366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7FAE54A7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27823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9F7BF17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706AB02A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7F54128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165C9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AAA15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BCE35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2944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83F5D81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446DF3" w:rsidRPr="00AB76B4" w14:paraId="1B1A6EF2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38E8B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05EF0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6DB00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6C8996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67E6F943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55AE8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9AD2869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2F40B7A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27691E2A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6F8BE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14F71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16149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E396A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0ED4FC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446DF3" w:rsidRPr="00AB76B4" w14:paraId="13ABAB2F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EF1B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C9F80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FC20D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F42A50" w14:textId="77777777" w:rsidR="00446DF3" w:rsidRPr="00AB76B4" w:rsidRDefault="00446DF3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4A0824BD" w14:textId="77777777" w:rsidR="00446DF3" w:rsidRPr="00AB76B4" w:rsidRDefault="00446DF3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6533B" w14:textId="77777777" w:rsidR="00446DF3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763DFD8" w14:textId="77777777" w:rsidR="00446DF3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D8F1A0A" w14:textId="77777777" w:rsidR="00446DF3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25E6D0CB" w14:textId="77777777" w:rsidR="00446DF3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2E4C999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6C1DB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7CF25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27716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F6D1F" w14:textId="77777777" w:rsidR="00446DF3" w:rsidRPr="00AB76B4" w:rsidRDefault="00446DF3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3A1A07D8" w14:textId="77777777" w:rsidR="00446DF3" w:rsidRPr="00AB76B4" w:rsidRDefault="00446DF3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446DF3" w:rsidRPr="00AB76B4" w14:paraId="7557FD7A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E904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2081C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DE2DA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34A660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74DFA157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D792C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E5C7C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ED02B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1954FAA2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FD9D0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3ECE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54D4734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5F6158C1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42D7A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17A68" w14:textId="77777777" w:rsidR="00446DF3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  <w:p w14:paraId="4071E6DC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26228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6C8960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EF0A1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238A3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3B17C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CCDF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585F8" w14:textId="77777777" w:rsidR="00446DF3" w:rsidRPr="001C2009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1C2009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446DF3" w:rsidRPr="00AB76B4" w14:paraId="03E3F45B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BFE7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CC7F4" w14:textId="77777777" w:rsidR="00446DF3" w:rsidRPr="00AB76B4" w:rsidRDefault="00446DF3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F969D" w14:textId="77777777" w:rsidR="00446DF3" w:rsidRPr="00AB76B4" w:rsidRDefault="00446DF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61B6A2" w14:textId="77777777" w:rsidR="00446DF3" w:rsidRPr="00AB76B4" w:rsidRDefault="00446DF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86E7E" w14:textId="77777777" w:rsidR="00446DF3" w:rsidRPr="00AB76B4" w:rsidRDefault="00446DF3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3CB8A" w14:textId="77777777" w:rsidR="00446DF3" w:rsidRPr="00AB76B4" w:rsidRDefault="00446DF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43908" w14:textId="77777777" w:rsidR="00446DF3" w:rsidRPr="00AB76B4" w:rsidRDefault="00446DF3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4ACCE82F" w14:textId="77777777" w:rsidR="00446DF3" w:rsidRPr="00AB76B4" w:rsidRDefault="00446DF3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42BB7" w14:textId="77777777" w:rsidR="00446DF3" w:rsidRPr="00AB76B4" w:rsidRDefault="00446DF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DE0BF" w14:textId="77777777" w:rsidR="00446DF3" w:rsidRPr="00AB76B4" w:rsidRDefault="00446DF3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3EB4F24B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1E900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489B4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39D06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BBD8D5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17A1B34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259B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1E92B7C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6935F1A3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5583DFE5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13154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E34E3" w14:textId="77777777" w:rsidR="00446DF3" w:rsidRPr="00AB76B4" w:rsidRDefault="00446DF3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FCC58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F2AAD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A51F7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446DF3" w:rsidRPr="00AB76B4" w14:paraId="6007A8D0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00DD3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F24AD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EF68F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95B380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40141063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58C7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1AA9DA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96EE32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C9CE5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BB53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4B9E7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CBD7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ED634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446DF3" w:rsidRPr="00AB76B4" w14:paraId="4556A28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41F9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D7AA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7A12D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6F17E3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0EF41F75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783A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C316CD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5F29342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4AC33B13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EBE1F7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B0B94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7E855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8EE3A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80FE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35F71EAE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5E2E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E3A7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5C7D0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9F5593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AA2A82B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6D1A4333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0E39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8787054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9F0C7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6C6DA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77AC1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D049F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0FFA0629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0C7A9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87F0D" w14:textId="77777777" w:rsidR="00446DF3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5F8EFBB3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AE41D" w14:textId="77777777" w:rsidR="00446DF3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EDD718" w14:textId="77777777" w:rsidR="00446DF3" w:rsidRPr="00AB76B4" w:rsidRDefault="00446DF3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1942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D6D3E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4AB89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5493E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771E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2884FA61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B18CE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35C5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B7191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C0A555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4C93B007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4EA03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B225D63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5992C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210B8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80D54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428F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446DF3" w:rsidRPr="00AB76B4" w14:paraId="0D0337E0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22D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4915E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97A26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4FC3B9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5F14415C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71C4642" w14:textId="77777777" w:rsidR="00446DF3" w:rsidRPr="00AB76B4" w:rsidRDefault="00446DF3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011A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D728FBC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0E522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31EEB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607D9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7C7A7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65FFD8E9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368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0EFE7" w14:textId="77777777" w:rsidR="00446DF3" w:rsidRDefault="00446DF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05699" w14:textId="77777777" w:rsidR="00446DF3" w:rsidRDefault="00446DF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56F1CB" w14:textId="77777777" w:rsidR="00446DF3" w:rsidRPr="00AB76B4" w:rsidRDefault="00446DF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7B86B3C9" w14:textId="77777777" w:rsidR="00446DF3" w:rsidRPr="00AB76B4" w:rsidRDefault="00446DF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79AC2B50" w14:textId="77777777" w:rsidR="00446DF3" w:rsidRPr="00AB76B4" w:rsidRDefault="00446DF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6A1A8" w14:textId="77777777" w:rsidR="00446DF3" w:rsidRPr="00AB76B4" w:rsidRDefault="00446DF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4A523" w14:textId="77777777" w:rsidR="00446DF3" w:rsidRPr="00AB76B4" w:rsidRDefault="00446DF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01A44" w14:textId="77777777" w:rsidR="00446DF3" w:rsidRPr="00AB76B4" w:rsidRDefault="00446DF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292C616B" w14:textId="77777777" w:rsidR="00446DF3" w:rsidRPr="00AB76B4" w:rsidRDefault="00446DF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220FC" w14:textId="77777777" w:rsidR="00446DF3" w:rsidRPr="00AB76B4" w:rsidRDefault="00446DF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83897" w14:textId="77777777" w:rsidR="00446DF3" w:rsidRDefault="00446DF3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7612EB81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15D9B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0B98F" w14:textId="77777777" w:rsidR="00446DF3" w:rsidRDefault="00446DF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B69E8" w14:textId="77777777" w:rsidR="00446DF3" w:rsidRDefault="00446DF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5AC3A5" w14:textId="77777777" w:rsidR="00446DF3" w:rsidRPr="00AB76B4" w:rsidRDefault="00446DF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0A106D08" w14:textId="77777777" w:rsidR="00446DF3" w:rsidRDefault="00446DF3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38873" w14:textId="77777777" w:rsidR="00446DF3" w:rsidRPr="00AB76B4" w:rsidRDefault="00446DF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B0674A0" w14:textId="77777777" w:rsidR="00446DF3" w:rsidRPr="00AB76B4" w:rsidRDefault="00446DF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4F797" w14:textId="77777777" w:rsidR="00446DF3" w:rsidRPr="00AB76B4" w:rsidRDefault="00446DF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B310D" w14:textId="77777777" w:rsidR="00446DF3" w:rsidRPr="00AB76B4" w:rsidRDefault="00446DF3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5875B" w14:textId="77777777" w:rsidR="00446DF3" w:rsidRPr="00AB76B4" w:rsidRDefault="00446DF3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67A69" w14:textId="77777777" w:rsidR="00446DF3" w:rsidRDefault="00446DF3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2EAFC92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9A24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32EAB" w14:textId="77777777" w:rsidR="00446DF3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09823CED" w14:textId="77777777" w:rsidR="00446DF3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80BAA" w14:textId="77777777" w:rsidR="00446DF3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94621C" w14:textId="77777777" w:rsidR="00446DF3" w:rsidRPr="00AB76B4" w:rsidRDefault="00446DF3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48E7D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AFB5F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A3A90" w14:textId="77777777" w:rsidR="00446DF3" w:rsidRPr="00AB76B4" w:rsidRDefault="00446DF3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571FF" w14:textId="77777777" w:rsidR="00446DF3" w:rsidRPr="00AB76B4" w:rsidRDefault="00446DF3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2E248" w14:textId="77777777" w:rsidR="00446DF3" w:rsidRDefault="00446DF3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3F47DEA4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0C6D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A85F8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242CD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7985CA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>
              <w:rPr>
                <w:b/>
                <w:bCs/>
                <w:sz w:val="20"/>
                <w:lang w:val="ro-RO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0E95FD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CCB46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F1765" w14:textId="77777777" w:rsidR="00446DF3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69A144CC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92E68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645FE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7C7AB90E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0A5A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AF130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3BE1E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814C29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62536A67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5E363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9910B02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00E7D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8A52E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5B266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9C0FB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0D336E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446DF3" w:rsidRPr="00AB76B4" w14:paraId="5D97F4BA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53D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EF510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C22C2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2E2BF0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125890A0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0F61B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1DE5B8D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AFFB8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12B55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82E86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DB1EE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0FDCD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446DF3" w:rsidRPr="00AB76B4" w14:paraId="63FCB93E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6E7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FB955" w14:textId="77777777" w:rsidR="00446DF3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7955B862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F84E1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E9A08D" w14:textId="77777777" w:rsidR="00446DF3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71C121E1" w14:textId="77777777" w:rsidR="00446DF3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193D9AB8" w14:textId="77777777" w:rsidR="00446DF3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6B65408F" w14:textId="77777777" w:rsidR="00446DF3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6AA53D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1CF3A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7DB82" w14:textId="77777777" w:rsidR="00446DF3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CD23C" w14:textId="77777777" w:rsidR="00446DF3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A10A0" w14:textId="77777777" w:rsidR="00446DF3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72D286F3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B67A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51DC1" w14:textId="77777777" w:rsidR="00446DF3" w:rsidRDefault="00446DF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36117" w14:textId="77777777" w:rsidR="00446DF3" w:rsidRDefault="00446DF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605904" w14:textId="77777777" w:rsidR="00446DF3" w:rsidRDefault="00446DF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3C7FE" w14:textId="77777777" w:rsidR="00446DF3" w:rsidRPr="00AB76B4" w:rsidRDefault="00446DF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C376F" w14:textId="77777777" w:rsidR="00446DF3" w:rsidRPr="00AB76B4" w:rsidRDefault="00446DF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78732" w14:textId="77777777" w:rsidR="00446DF3" w:rsidRDefault="00446DF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143+300</w:t>
            </w:r>
          </w:p>
          <w:p w14:paraId="339A7C41" w14:textId="77777777" w:rsidR="00446DF3" w:rsidRDefault="00446DF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DA374" w14:textId="77777777" w:rsidR="00446DF3" w:rsidRDefault="00446DF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46AD0" w14:textId="77777777" w:rsidR="00446DF3" w:rsidRDefault="00446DF3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43E627A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0CDE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A6C66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D7765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4A3E93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424F61EC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A6C7060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00451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40527191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35DB8EDC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30456D4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3D2BE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880B1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DCC95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E5881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2A9220C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CF76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B34C9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4AFE6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7D0331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49F0335C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F31FB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95D30B1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721CD3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16CAABCC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D6B67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E3466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CE8C5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AC4DB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0ECB18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446DF3" w:rsidRPr="00AB76B4" w14:paraId="735BDB4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02997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861A4" w14:textId="77777777" w:rsidR="00446DF3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6BDFA" w14:textId="77777777" w:rsidR="00446DF3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42DACA" w14:textId="77777777" w:rsidR="00446DF3" w:rsidRPr="00AB76B4" w:rsidRDefault="00446DF3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47D04F59" w14:textId="77777777" w:rsidR="00446DF3" w:rsidRPr="00AB76B4" w:rsidRDefault="00446DF3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0EC9D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2105C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A84A5" w14:textId="77777777" w:rsidR="00446DF3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07FF8516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159FB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5ECD7" w14:textId="77777777" w:rsidR="00446DF3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3A8B9D4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837A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B6A5E" w14:textId="77777777" w:rsidR="00446DF3" w:rsidRDefault="00446DF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1FAC5F2F" w14:textId="77777777" w:rsidR="00446DF3" w:rsidRDefault="00446DF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C490B" w14:textId="77777777" w:rsidR="00446DF3" w:rsidRDefault="00446DF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1B02F6" w14:textId="77777777" w:rsidR="00446DF3" w:rsidRPr="00AB76B4" w:rsidRDefault="00446DF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D7AA6" w14:textId="77777777" w:rsidR="00446DF3" w:rsidRPr="00AB76B4" w:rsidRDefault="00446DF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6FFA1" w14:textId="77777777" w:rsidR="00446DF3" w:rsidRPr="00AB76B4" w:rsidRDefault="00446DF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9AEB7" w14:textId="77777777" w:rsidR="00446DF3" w:rsidRDefault="00446DF3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05330" w14:textId="77777777" w:rsidR="00446DF3" w:rsidRDefault="00446DF3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40E77" w14:textId="77777777" w:rsidR="00446DF3" w:rsidRDefault="00446DF3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665F5BA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B9E3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0EE11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1B69C949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BB775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99D75A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61E754FC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02B437B8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6CA3E19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D1E0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5ADF7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F91C8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87037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59731" w14:textId="77777777" w:rsidR="00446DF3" w:rsidRPr="00AB76B4" w:rsidRDefault="00446DF3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08A608E6" w14:textId="77777777" w:rsidR="00446DF3" w:rsidRPr="00AB76B4" w:rsidRDefault="00446DF3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64B0161A" w14:textId="77777777" w:rsidR="00446DF3" w:rsidRPr="00AB76B4" w:rsidRDefault="00446DF3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524CC646" w14:textId="77777777" w:rsidR="00446DF3" w:rsidRPr="00AB76B4" w:rsidRDefault="00446DF3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2F3F99F3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CB31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E8E5B" w14:textId="77777777" w:rsidR="00446DF3" w:rsidRPr="00AB76B4" w:rsidRDefault="00446DF3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82A92" w14:textId="77777777" w:rsidR="00446DF3" w:rsidRPr="00AB76B4" w:rsidRDefault="00446DF3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F62A5D" w14:textId="77777777" w:rsidR="00446DF3" w:rsidRPr="00AB76B4" w:rsidRDefault="00446DF3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3C3E70F" w14:textId="77777777" w:rsidR="00446DF3" w:rsidRPr="00AB76B4" w:rsidRDefault="00446DF3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409E8" w14:textId="77777777" w:rsidR="00446DF3" w:rsidRPr="00AB76B4" w:rsidRDefault="00446DF3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CF2DB" w14:textId="77777777" w:rsidR="00446DF3" w:rsidRPr="00AB76B4" w:rsidRDefault="00446DF3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D92C7" w14:textId="77777777" w:rsidR="00446DF3" w:rsidRPr="00AB76B4" w:rsidRDefault="00446DF3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7574A040" w14:textId="77777777" w:rsidR="00446DF3" w:rsidRPr="00AB76B4" w:rsidRDefault="00446DF3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4ADCA" w14:textId="77777777" w:rsidR="00446DF3" w:rsidRPr="00AB76B4" w:rsidRDefault="00446DF3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BDFA4" w14:textId="77777777" w:rsidR="00446DF3" w:rsidRPr="00AB76B4" w:rsidRDefault="00446DF3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2BF9ECC" w14:textId="77777777" w:rsidR="00446DF3" w:rsidRPr="00AB76B4" w:rsidRDefault="00446DF3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4C3BDAA4" w14:textId="77777777" w:rsidR="00446DF3" w:rsidRPr="00AB76B4" w:rsidRDefault="00446DF3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446DF3" w:rsidRPr="00AB76B4" w14:paraId="57E71BB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C6F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B84DD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511E3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6C1832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34E8EAD7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6082E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4B0E4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2EF0C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097F7E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CE056" w14:textId="77777777" w:rsidR="00446DF3" w:rsidRPr="00AB76B4" w:rsidRDefault="00446DF3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446DF3" w:rsidRPr="00AB76B4" w14:paraId="1AFF882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FC2A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A7154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A915C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875B34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9C29920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39796C84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4E29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57E25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50943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54314C8B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25E6C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CF442" w14:textId="77777777" w:rsidR="00446DF3" w:rsidRPr="00AB76B4" w:rsidRDefault="00446DF3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F334318" w14:textId="77777777" w:rsidR="00446DF3" w:rsidRPr="00AB76B4" w:rsidRDefault="00446DF3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A1EC9F" w14:textId="77777777" w:rsidR="00446DF3" w:rsidRPr="00AB76B4" w:rsidRDefault="00446DF3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446DF3" w:rsidRPr="00AB76B4" w14:paraId="7DE816D9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7D5ED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6CC0D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ED83A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3A0A2D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7A549C6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BFA48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758D95B0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4729A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D6CEA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82739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583DC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9053B5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446DF3" w:rsidRPr="00AB76B4" w14:paraId="4372CB36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189B4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C966E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3E435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46B4D3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093C7F6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B02E2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445A5BC3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F2280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B8075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C014A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A463A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5510CF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446DF3" w:rsidRPr="00AB76B4" w14:paraId="52BEE34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AB3C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EC47C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4ACED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2ADECE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6B27573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0BD4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F7A3A5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2F1CE483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02774551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AF218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64902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B8460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24EFD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6CF9FB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446DF3" w:rsidRPr="00AB76B4" w14:paraId="727C6A0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22FD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7E661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DDFFE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6709CB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AEF79CE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08B23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B867324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BF31D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A5A81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EDED4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74E4C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4EA386EF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446DF3" w:rsidRPr="00AB76B4" w14:paraId="59285BE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D256E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1A322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C35B4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151906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C6DE4D4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F07733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4A19C5BB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3677B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5BDA4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8FBE5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44652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1AB89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446DF3" w:rsidRPr="00AB76B4" w14:paraId="6E6D4F3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D86D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DC52F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27205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0CEA68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4896149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60EA1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BF98E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15F82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9A411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7EF99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7FAF19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446DF3" w:rsidRPr="00AB76B4" w14:paraId="66BFDF0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4B17E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A17BF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DE6A9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D6A6ED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0CEC184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2C29E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0DCD3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451AF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E87E9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0A753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446DF3" w:rsidRPr="00AB76B4" w14:paraId="5F69344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4BD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63C5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5A926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4704F4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A95B892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667CA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8BDC6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5257B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B9D47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D6C1B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446DF3" w:rsidRPr="00AB76B4" w14:paraId="55170E36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6EC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E84FB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09656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E40C2D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6B3F742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181CE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D7DAC15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F58DA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07803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8FC9C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FA758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939710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446DF3" w:rsidRPr="00AB76B4" w14:paraId="34DE8ED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91FCE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61B25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C3747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017AA7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BCB4D09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6157091E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059C3D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7AFEB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4A974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5B43C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04D9F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7AA4BD1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FC9D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9EE72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D7C55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379887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1E3501C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0884E637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08D9E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5DBB9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B4A81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63246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36134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510F375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F3D9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5933D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101E68F9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DDBD0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D6C615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379CF7F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A1A00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423D4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F4DD6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A0913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ADAF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67893CE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8130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7F431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FC8E8" w14:textId="77777777" w:rsidR="00446DF3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5B1C3D" w14:textId="77777777" w:rsidR="00446DF3" w:rsidRDefault="00446DF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58570D3A" w14:textId="77777777" w:rsidR="00446DF3" w:rsidRPr="00AB76B4" w:rsidRDefault="00446DF3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34556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7B0DB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8BFBD" w14:textId="77777777" w:rsidR="00446DF3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20208B01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17AEF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5E6EF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0799969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37C10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B201F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783C027A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7EB85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53280E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63479A7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BC9F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001D1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276C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3B7E9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35D2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03AD4D3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9DC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CD335" w14:textId="77777777" w:rsidR="00446DF3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1C9F7D42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5211F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247B6D" w14:textId="77777777" w:rsidR="00446DF3" w:rsidRPr="00AB76B4" w:rsidRDefault="00446DF3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0B9FE449" w14:textId="77777777" w:rsidR="00446DF3" w:rsidRPr="00AB76B4" w:rsidRDefault="00446DF3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057646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72649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4839B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996EA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F8565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446DF3" w:rsidRPr="00AB76B4" w14:paraId="4905570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8AC99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22D17" w14:textId="77777777" w:rsidR="00446DF3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0708BE73" w14:textId="77777777" w:rsidR="00446DF3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EF540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93904A" w14:textId="77777777" w:rsidR="00446DF3" w:rsidRPr="00AB76B4" w:rsidRDefault="00446DF3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2131A10" w14:textId="77777777" w:rsidR="00446DF3" w:rsidRPr="00AB76B4" w:rsidRDefault="00446DF3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B8D9D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4838B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75E9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49156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858D9" w14:textId="77777777" w:rsidR="00446DF3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673D3E0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93582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6A760" w14:textId="77777777" w:rsidR="00446DF3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7F3FDE1F" w14:textId="77777777" w:rsidR="00446DF3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939B5" w14:textId="77777777" w:rsidR="00446DF3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67A4B4" w14:textId="77777777" w:rsidR="00446DF3" w:rsidRPr="00AB76B4" w:rsidRDefault="00446DF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9265FF7" w14:textId="77777777" w:rsidR="00446DF3" w:rsidRPr="00AB76B4" w:rsidRDefault="00446DF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C40A6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909CD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9F416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5B813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380B3" w14:textId="77777777" w:rsidR="00446DF3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4CE5C91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154B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B6625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7BAA4A5E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3E970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4F6019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4626AD4C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30D28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C9B7C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5C9B9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8AAB4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995D4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6EE41DD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9653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6BF60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4FB89BD1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3E87E0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EF8C3F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2DE407B5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874C9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5082D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7994A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077EF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5F3AC" w14:textId="77777777" w:rsidR="00446DF3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E32043F" w14:textId="77777777" w:rsidR="00446DF3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FD9BAE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446DF3" w:rsidRPr="00AB76B4" w14:paraId="6AD80D2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9867D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94B0B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0B279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9B9EC0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32620F0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A7452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D6586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CA98F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4851B1A9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96AA7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D3C5E" w14:textId="77777777" w:rsidR="00446DF3" w:rsidRDefault="00446DF3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7A1C8BA" w14:textId="77777777" w:rsidR="00446DF3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49E6010" w14:textId="77777777" w:rsidR="00446DF3" w:rsidRPr="00AB76B4" w:rsidRDefault="00446DF3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446DF3" w:rsidRPr="00AB76B4" w14:paraId="413B111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1B4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C8713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6CFBA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FBD4A8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001A12D1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3509C71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E5D9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EA93718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3780D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14684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B0DD8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EF3C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51B06C3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BFD4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100D5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4E89DC5F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7FF0E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608E10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6A45A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BCE70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B6BF0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8BA70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55C3C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20D614C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8FDD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D0F7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71D92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2665F8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1A22C5B8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7E98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6B709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8A9B0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792A17A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98550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C0630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2B95040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84972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67FDF" w14:textId="77777777" w:rsidR="00446DF3" w:rsidRPr="00AB76B4" w:rsidRDefault="00446DF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A743F3E" w14:textId="77777777" w:rsidR="00446DF3" w:rsidRPr="00AB76B4" w:rsidRDefault="00446DF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AEDF5" w14:textId="77777777" w:rsidR="00446DF3" w:rsidRPr="00AB76B4" w:rsidRDefault="00446DF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77D84C" w14:textId="77777777" w:rsidR="00446DF3" w:rsidRPr="00AB76B4" w:rsidRDefault="00446DF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20B1C509" w14:textId="77777777" w:rsidR="00446DF3" w:rsidRPr="00AB76B4" w:rsidRDefault="00446DF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5EE0B38C" w14:textId="77777777" w:rsidR="00446DF3" w:rsidRDefault="00446DF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6D54F46C" w14:textId="77777777" w:rsidR="00446DF3" w:rsidRPr="0068517F" w:rsidRDefault="00446DF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1C905" w14:textId="77777777" w:rsidR="00446DF3" w:rsidRPr="00AB76B4" w:rsidRDefault="00446DF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9B355" w14:textId="77777777" w:rsidR="00446DF3" w:rsidRPr="00AB76B4" w:rsidRDefault="00446DF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1C115" w14:textId="77777777" w:rsidR="00446DF3" w:rsidRPr="00AB76B4" w:rsidRDefault="00446DF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9307A" w14:textId="77777777" w:rsidR="00446DF3" w:rsidRPr="00AB76B4" w:rsidRDefault="00446DF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576E2" w14:textId="77777777" w:rsidR="00446DF3" w:rsidRDefault="00446DF3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FAEAFA4" w14:textId="77777777" w:rsidR="00446DF3" w:rsidRPr="00AB76B4" w:rsidRDefault="00446DF3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674284E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D457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9BAA4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9DF6D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2D14C4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29827793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20A1D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3BAA77E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86604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E67BE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EB805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6630B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446DF3" w:rsidRPr="00AB76B4" w14:paraId="2AED46C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22919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F9C57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DA3FA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4876A6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9FCAD6C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5F062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C33CC06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6D5B9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E2085B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73EFB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81EAA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446DF3" w:rsidRPr="00AB76B4" w14:paraId="30C3A37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5D9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F67A1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77151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B30493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9C32E33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06093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815BF99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3FC0A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8F2F6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D8D59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48232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2DD51E9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C3E7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24D2F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7757DCDC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0ED7F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63C123" w14:textId="77777777" w:rsidR="00446DF3" w:rsidRPr="00AB76B4" w:rsidRDefault="00446DF3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4FE56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DE512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9A41C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9808A" w14:textId="77777777" w:rsidR="00446DF3" w:rsidRPr="00AB76B4" w:rsidRDefault="00446DF3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51B14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52CAC26" w14:textId="77777777" w:rsidR="00446DF3" w:rsidRPr="00AB76B4" w:rsidRDefault="00446DF3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2351BDD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2AF0A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1F0F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627D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B45E51" w14:textId="77777777" w:rsidR="00446DF3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E932E21" w14:textId="77777777" w:rsidR="00446DF3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4F5D869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26B6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F795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E71B8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379D706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D904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4FFD6" w14:textId="77777777" w:rsidR="00446DF3" w:rsidRDefault="00446DF3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9977AE0" w14:textId="77777777" w:rsidR="00446DF3" w:rsidRPr="00AB76B4" w:rsidRDefault="00446DF3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0048347C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B79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F0072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50674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97A48D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C909C2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C4340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C0BD31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2CAF0E0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2BAE5A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7085AA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468BB57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78BD00B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D1B465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9022B7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4AEEA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B1E51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3FAD8EB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25D22E7C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2292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C1882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91E17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837836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58A76B42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CAB34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604D28C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0B23112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56908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F2CF0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FD066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EC56F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048A7BD2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073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779D5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DC4D6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923BBE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10A9AE6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E5503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E42D53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FBC38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89E73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771D0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A0F09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3B2F1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446DF3" w:rsidRPr="00AB76B4" w14:paraId="73E85A0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CE16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21375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55D50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DA837A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DF2A48E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9FAF2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0E732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63B9A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ED5A93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C8D8D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3380F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446DF3" w:rsidRPr="00AB76B4" w14:paraId="638656DF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1A803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27583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707A7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1624E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0B939D2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016B3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7BDD3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E2BA4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114F8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257D3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4141C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446DF3" w:rsidRPr="00AB76B4" w14:paraId="601BEE2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F9D87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90B08D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175E7D1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EF2A20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3F5809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2213B8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F5268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D3A7E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4DD8F8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2D9027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3F8A4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22A9C9B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AB991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446DF3" w:rsidRPr="00AB76B4" w14:paraId="4A2F3CFE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B305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CB71D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DA5FC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9A257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9D53E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1A790F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04703BD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B4ECE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F1BB3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A8815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76448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446DF3" w:rsidRPr="00AB76B4" w14:paraId="11F218B0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A93A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BFDE7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C5CD7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678F5D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F3D3C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1104FD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9D396B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49B96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859ADC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6DA38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268CB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446DF3" w:rsidRPr="00AB76B4" w14:paraId="39C29CCB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9CC5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0FF1A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B57BC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5AC71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C952C7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D7293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655235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39537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44B39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A943E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9F9FC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446DF3" w:rsidRPr="00AB76B4" w14:paraId="7D6E0D65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5F45B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7C346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F247A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B49AE6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4A76EB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4EC0A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4642FCD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EAF3A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928AA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DD6CC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A3C94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446DF3" w:rsidRPr="00AB76B4" w14:paraId="33A697A7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4E304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5C5B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F500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AE1D1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19FFC6A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3334C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CF39458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678ED479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6D7A245C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01D1C7AD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67E5DAD6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93D4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0AF1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A37E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FB9B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1473A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46DF3" w:rsidRPr="00AB76B4" w14:paraId="0EF1F7E3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B969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9BF8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52B0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DFAF76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95B238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DB2FA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377F39F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9C33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33ED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EB5D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2DD2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DA4E1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46DF3" w:rsidRPr="00AB76B4" w14:paraId="07E79B42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F6FCA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09EA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359B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D499C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F1CC71A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F1FCB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35F3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8FB8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7352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EE65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01DD51C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EBE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6986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053F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C23AA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251895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E9292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31994DB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0770474E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96C36EE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47845036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3A060E7F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1566E0AD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26C60BB7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16BC2E2B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4C43F46C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04B40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BD78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8EF9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D97D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167D9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46DF3" w:rsidRPr="00AB76B4" w14:paraId="6C2CBB7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975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95F0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F0EF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ED225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44C62C9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6B5C7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32285767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50ADE887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E624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D127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A1C7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22A9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99A3C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46DF3" w:rsidRPr="00AB76B4" w14:paraId="7BCD64F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1C57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02C7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75FE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85CB2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4CF422D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AA7B0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007F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F7B4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7F58609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ED4A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1DDD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A99729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10641668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64ED7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B472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7B54793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BA7C5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201A98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EA8ED9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31AFB8C9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0C578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46D4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0163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1911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57763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F5F26E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661FB4A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46E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8214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2283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6E9EE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CD1D4D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DF672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64446CF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45D5367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3B559F50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5ECD9481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70DE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D261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C268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E52B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F8429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446DF3" w:rsidRPr="00AB76B4" w14:paraId="0C9C0FC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73E4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1D54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F203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C4A72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A4CE7F9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BF168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F18F43B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1B5E3FEC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6F4F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04BF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604C2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752A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0BD2A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446DF3" w:rsidRPr="00AB76B4" w14:paraId="2C4BC60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716D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4417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0931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78259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147B15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BC82D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FEB3134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B5CF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AA86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C541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1A3F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446DF3" w:rsidRPr="00AB76B4" w14:paraId="59F99671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97E3E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D001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95E0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890D0E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7C6BC1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B58D5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5FFBDB56" w14:textId="77777777" w:rsidR="00446DF3" w:rsidRPr="00AB76B4" w:rsidRDefault="00446DF3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A6B1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B9DC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0091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9D40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A8097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00806D9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446DF3" w:rsidRPr="00AB76B4" w14:paraId="083CB7E4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63AA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5444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A2C1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4B552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20FE78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3199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5E6A6C8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1943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FC56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55FA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2817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CCEA1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446DF3" w:rsidRPr="00AB76B4" w14:paraId="19BDF229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76944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E1B7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05BD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BFA55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A35CAFA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8954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04401C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2C04736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CCF16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6610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5042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C8E5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446DF3" w:rsidRPr="00AB76B4" w14:paraId="00664D81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FC2B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EE78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55DE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D0D079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2DA6C19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1F97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F7CF44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57B4D0F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EC166E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5773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B8E3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C8D6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9A10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945AA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446DF3" w:rsidRPr="00AB76B4" w14:paraId="77DFEFAE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7EE0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299A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763D2BC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54D3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30A57A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5C49196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F72D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531F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BA43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845C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A7F3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168E9B1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6C61338D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E6D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7817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F135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84D6C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21306DB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59EE65D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29C4D65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EE7F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7042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7BA1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F59ECE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3165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CE41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0E263F9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446DF3" w:rsidRPr="00AB76B4" w14:paraId="32CC47D0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3A9E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AACC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2692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E85BD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08178E0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FD33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645F14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144692B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276CFA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5309A98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4B8F11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4D0E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FCCF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71AC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A8E9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3DA2F8B2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C90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D1DC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BAF7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4711BD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518071A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4793EB8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10BF832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7DC6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6EC50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8F86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D777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D863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58034F20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BA32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EC48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5E26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AA88B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444AC5E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6A2A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9DC6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9DE3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EF305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DD72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1B6F6AD1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F70AB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2152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724177F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51F6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B3251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3CA389D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B37A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2A68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B975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40696F3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D95C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807F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66E5DD8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2340F9C2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19C4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6480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54F3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EDC13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0B1902BE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ADE4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D5C6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E876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2AAD45C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B729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899C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446DF3" w:rsidRPr="00AB76B4" w14:paraId="2080FD8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A485E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6FD2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B04E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5716A8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6F0D32F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6868814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5258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DEC4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F6FF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7F5E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28E1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7A632CC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748B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5A5D4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66D78BB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87D5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8D6ED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60E1E7E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957F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F6AA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C5C8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7175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72C1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1252494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9672B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7C22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00A5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BA747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5612DB9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FDC7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9B78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3221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077EC67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0600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BFE21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5078DE7C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85E9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B39C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4B91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2DCF4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0775661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DD9E93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444D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2850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59CE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046F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E784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04997270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C18C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F936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60D70C6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4469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14703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2B21964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F8A7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F1EA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8452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1205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26E2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665922D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021D49B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7E33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58FF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1241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E3528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15E14DAD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D907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294CA61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C66F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61A4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B9B1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8C3A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35B2E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446DF3" w:rsidRPr="00AB76B4" w14:paraId="5EDA775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0FC3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8BFE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7877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44CC0E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6654F73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E14A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1F8A888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3AE2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D009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C3BF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5DC9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AC162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446DF3" w:rsidRPr="00AB76B4" w14:paraId="09C1FF0D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1F02A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07831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D626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F5AB5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ABA136D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7FDA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3F1A232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3F10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178A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F390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A78A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B3C61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446DF3" w:rsidRPr="00AB76B4" w14:paraId="202D9AC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241C7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2680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CB9D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D15D6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73F8B6B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59DB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F264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D4F1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0B7A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2F47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3833F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446DF3" w:rsidRPr="00AB76B4" w14:paraId="14FF592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80323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D21B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2642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8A339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18EA23DD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96EA05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AE9C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1B7308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DEF4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16C2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E191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443F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7889D78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116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07DA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5BC100C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6AF7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C69A1D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4E13064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3BC8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4B43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1FFF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56EB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6117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52A1CCC9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E3E3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4CA3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EC02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EF658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3F16A41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1DB1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765F38A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3E0C5D9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7B6E5ED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543A204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5DF8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DD2D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DE81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E2C9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7D317719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A27BE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36D0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9960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0E76F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41F7DB4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CA4B119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AF8A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2001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9B7D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E6BE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E4A9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0D47C8C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2E2E7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7BC9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5DCBC73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7B18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52594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53375BA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3AFE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FADB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F766C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E7CF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DE58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0DC44C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446DF3" w:rsidRPr="00AB76B4" w14:paraId="1A3E41CA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755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5FAD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2F24578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EBEF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3008C8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27CDA358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033C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EED5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5496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EB46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CFE5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2CA6E8D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7C737805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AE22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B40B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DA72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538AA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56FB9EB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0E055942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DECF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28B90EE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DBD4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28B2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152D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530F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53F5697D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05C49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1621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DEDA5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22973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350F6B9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2B9EBD6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4A11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F358BB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D851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283B4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787F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7A86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4045AF8D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BF0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9F2A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E822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D2EBD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3BADF49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1B8C1C4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5426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55706FB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57B59B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E645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CAF7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4D2F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EC41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6FE113EB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C7E1A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E890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094BCCB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9C6B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498829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37F98EB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606F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6C3F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8D37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4616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A887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7C01E5F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38C282D5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605B3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56A1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3A17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66130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6EF56B6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6498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4FDF844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36A05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718C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F929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893F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F01E2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446DF3" w:rsidRPr="00AB76B4" w14:paraId="5628CF6A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2011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0B5C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A9F1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D6CCC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3B7A3BB8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1C46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6AE7A27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0984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ECF1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C2D8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C65E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9DDCB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446DF3" w:rsidRPr="00AB76B4" w14:paraId="13BF837A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9F02B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F999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0463BBA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1C285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30102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59E9807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22CB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A0B3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E548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D23B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F320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79FC7F96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38AA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A1BE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C54F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34537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5F738806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E362F0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84D5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C7B8B8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45EC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4127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53ED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88F4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31EED9FF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78890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EEBE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C025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E270C9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520DBD2A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ECE8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5CE6A5F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A4ED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FAB4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BAC5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EAF9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C2F99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446DF3" w:rsidRPr="00AB76B4" w14:paraId="6FEFBE2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DDD1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7597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077E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84F04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56028F6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585A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7524C92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4EE0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D345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7D388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F88B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5C81E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446DF3" w:rsidRPr="00AB76B4" w14:paraId="7AB2E67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EAC1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CEAF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EBBD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089366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B92A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1F0638B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4CBB47E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47C17CC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D73D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B15E1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261A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A303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67B7BBC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0EAC151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446DF3" w:rsidRPr="00AB76B4" w14:paraId="6CA5FCE2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0DA92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DDD7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5200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DB710E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748D1A4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436CB3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0109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5A2A6A5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283E8FD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18EE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37B7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5999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2409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76C5BFAC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3643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92EA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ED8B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5CB27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E37F5E6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63E12A88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9832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6399C15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B13B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FA5D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A5E4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FD1F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14B11F1E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72160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81C0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8A65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232C0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A5C039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2703BBC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6E8E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C60CCB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96AA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9E80E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3389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FC90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4006AA19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36D2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E83C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2154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47102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444377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115F4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6D7FCD8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B8AA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2285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17F8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4FD7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4D496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446DF3" w:rsidRPr="00AB76B4" w14:paraId="3129E063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5034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9D3E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047305C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2955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18EF59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60A2E5A6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0F39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E8D8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73B9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5223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F3B9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563E5AA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:rsidRPr="00AB76B4" w14:paraId="7F15FAB8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216A0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AB7B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3FE7AFA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AFD1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DBA67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068DA73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0354417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5261632D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7D269E79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4D9A72B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043A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F4D3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1BC4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1ABD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AA373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5AD222CC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63B3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D917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12D2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2D5B1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6A0BCD0E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68B2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5DED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2BF5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330423C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D970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8E76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33EE3842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DD7C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BEE2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CD1A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D3819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321FE90E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0D3C9E72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7458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2CB7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39CD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3CB5E35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0442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325B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3EADB5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446DF3" w:rsidRPr="00AB76B4" w14:paraId="241C4FE4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0FBAA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391B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A9F2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2799E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A48998D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76D25" w14:textId="77777777" w:rsidR="00446DF3" w:rsidRPr="00AB76B4" w:rsidRDefault="00446DF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6F6303BF" w14:textId="77777777" w:rsidR="00446DF3" w:rsidRPr="00AB76B4" w:rsidRDefault="00446DF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4493B863" w14:textId="77777777" w:rsidR="00446DF3" w:rsidRPr="00AB76B4" w:rsidRDefault="00446DF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72158D7F" w14:textId="77777777" w:rsidR="00446DF3" w:rsidRPr="00AB76B4" w:rsidRDefault="00446DF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FE231AE" w14:textId="77777777" w:rsidR="00446DF3" w:rsidRPr="00AB76B4" w:rsidRDefault="00446DF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6398B374" w14:textId="77777777" w:rsidR="00446DF3" w:rsidRPr="00AB76B4" w:rsidRDefault="00446DF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961C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8D3B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E7415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845C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5A091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446DF3" w:rsidRPr="00AB76B4" w14:paraId="160385C2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193B3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C2AD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575C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83C85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A10F8" w14:textId="77777777" w:rsidR="00446DF3" w:rsidRPr="00AB76B4" w:rsidRDefault="00446DF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F59BFA0" w14:textId="77777777" w:rsidR="00446DF3" w:rsidRPr="00AB76B4" w:rsidRDefault="00446DF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31194C8B" w14:textId="77777777" w:rsidR="00446DF3" w:rsidRPr="00AB76B4" w:rsidRDefault="00446DF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A4E3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8103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1EAB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629D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9F581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446DF3" w:rsidRPr="00AB76B4" w14:paraId="17F214C9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32AE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7F07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0C20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6F396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5F97E6E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41847" w14:textId="77777777" w:rsidR="00446DF3" w:rsidRPr="00AB76B4" w:rsidRDefault="00446DF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3D43F39" w14:textId="77777777" w:rsidR="00446DF3" w:rsidRPr="00AB76B4" w:rsidRDefault="00446DF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108A490C" w14:textId="77777777" w:rsidR="00446DF3" w:rsidRPr="00AB76B4" w:rsidRDefault="00446DF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242114F2" w14:textId="77777777" w:rsidR="00446DF3" w:rsidRPr="00AB76B4" w:rsidRDefault="00446DF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242D5B9C" w14:textId="77777777" w:rsidR="00446DF3" w:rsidRPr="00AB76B4" w:rsidRDefault="00446DF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7B204563" w14:textId="77777777" w:rsidR="00446DF3" w:rsidRPr="00AB76B4" w:rsidRDefault="00446DF3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2DF6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03BD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3A7E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C2C3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9A27B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446DF3" w:rsidRPr="00AB76B4" w14:paraId="594BE05E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4282E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6394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097C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2BD3E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66E507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7111BA7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C8F1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87AA0C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5CA7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4A2C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56FA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93ED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709F6ACF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B6D82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4FBA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61C7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3DE36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54ADEA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444BC75D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2C24C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CF3D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436E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A4E9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61CE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32645B38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7D70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5FD7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8A40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D9816E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0447071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8DF8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7D4A29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DBB65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ACAF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82A5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CF43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41CD0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446DF3" w:rsidRPr="00AB76B4" w14:paraId="35C79FD3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C319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8055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1A20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C12AE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3A97A34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FBFF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0253890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B6F8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3A16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314A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D162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446DF3" w:rsidRPr="00AB76B4" w14:paraId="219448F6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B2A5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3E00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78FD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B616A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598EEB1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CB73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606E13E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F152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A8F5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AF71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532E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9F693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446DF3" w:rsidRPr="00AB76B4" w14:paraId="2E113BD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C11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F39E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DA67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270E2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5055A9A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974B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FDE265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68714CA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5D970D7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D7EA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0AB6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B727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425D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46C695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446DF3" w:rsidRPr="00AB76B4" w14:paraId="7EFD1408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0904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BB4F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ADC1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D9851E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16D49D0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7DF5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E5F09D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7F09F1E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1C82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7E0E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CA16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8432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0445F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446DF3" w:rsidRPr="00AB76B4" w14:paraId="7CE714A2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680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278F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56E8599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C14A2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476342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51B7BCA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10CE5A06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5760407D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6F0F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75A1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747A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550D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C6E7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618C4137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F94A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6594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BE2B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1666B8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426F769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4445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0F5F534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570B1DD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59B4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2AD2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9EAD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317F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13319CD7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EC20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5973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65C8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67F76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578A7D16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D92F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132B6BF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03D8B32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2B5E88C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64B24CC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27384C4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35D22AE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5098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C6F6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B25B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4145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0CFC2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446DF3" w:rsidRPr="00AB76B4" w14:paraId="230F1A1A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9A93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8FBA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A1DA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1FE15D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39157D09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A8A5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A6E7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DC2C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5E81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5A31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31931219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2274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B68C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03DD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E131F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7346371A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CDC2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699C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78BA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4EC9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4564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AEFFA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446DF3" w:rsidRPr="00AB76B4" w14:paraId="51FAF48E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A0DCA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004E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8076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2FCD5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51E51F7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47C6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6794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67EA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6279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A5C1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22FAC910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4D982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9159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EE32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BD351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17A9CE9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6D1D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D094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A09B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477C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4826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4C7D55E0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02E07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2736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1D40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6F6DA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24CD7A9A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539D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9E9BDE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7596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DA26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B348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B48A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B01E0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446DF3" w:rsidRPr="00AB76B4" w14:paraId="543E24B4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44FF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C652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2AD9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9A5AD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149AB90E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9F93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BB15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F2D1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0FCE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3234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446DF3" w:rsidRPr="00AB76B4" w14:paraId="4E140D0A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2DE29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1C3C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F9C8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C3CF1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42EC711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C0B2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491A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5E17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71B2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94BE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00F71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446DF3" w:rsidRPr="00AB76B4" w14:paraId="3362082A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510B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0609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49A6DF7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7CB2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9A22E2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2A39386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4B9E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BC20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E957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93F7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5740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51957761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0D3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9097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E1E4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FCA59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03689DC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A40C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7014B9F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EE2C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E4F4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4E52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730F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EEC8A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446DF3" w:rsidRPr="00AB76B4" w14:paraId="70C39D9A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1989B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8606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63CA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C0F31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4A3968F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D398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A15C44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8449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B47E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2C2B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5815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BF8E5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446DF3" w:rsidRPr="00AB76B4" w14:paraId="117A87BA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178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CD762C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458+000</w:t>
            </w:r>
          </w:p>
          <w:p w14:paraId="2D3B77E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3FE2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E94C0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Slatina Timiș - </w:t>
            </w:r>
            <w:r w:rsidRPr="00AB76B4">
              <w:rPr>
                <w:b/>
                <w:bCs/>
                <w:sz w:val="20"/>
                <w:lang w:val="ro-RO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73F3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0755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3A24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5D69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B5188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566D2FBF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5A32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07B3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4A0D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5BFFA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556A5F96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1DBC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FB841E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5C73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9341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05AC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6766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4C68400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446DF3" w:rsidRPr="00AB76B4" w14:paraId="3BE788ED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D9F1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DBE2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2354B4D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B3BD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232109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6DB73B1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400D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80CCD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FF9D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FEEB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4CA73" w14:textId="77777777" w:rsidR="00446DF3" w:rsidRPr="00AB76B4" w:rsidRDefault="00446DF3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4C3173DE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CBC32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CAAA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C608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4FDEEE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0E2819A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D7A5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BC89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BAA1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90EA5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3A50E" w14:textId="77777777" w:rsidR="00446DF3" w:rsidRPr="00AB76B4" w:rsidRDefault="00446DF3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4A20177A" w14:textId="77777777" w:rsidR="00446DF3" w:rsidRPr="00AB76B4" w:rsidRDefault="00446DF3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446DF3" w:rsidRPr="00AB76B4" w14:paraId="65D1ACDD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EF9B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2CC9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0DC4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CEAA6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286C87A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C5DF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17CDC03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B53147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5961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CB1C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DC21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BC42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4FB4E558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953E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7482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72DA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6FF9D8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7AD0D5EA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B7B5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25A8039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E6DC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7494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33A0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512F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15CBA7A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3E7A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CC28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FD10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63739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5155D3D9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D18E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227E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24AD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D3C1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65A0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48901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446DF3" w:rsidRPr="00AB76B4" w14:paraId="370CF32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AA1F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3FF0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AC2C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BDFD1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12A438AD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EF0F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5B0FA67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343C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B395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3FD4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9480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3CA18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446DF3" w:rsidRPr="00AB76B4" w14:paraId="1B08F19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A2EB0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DDCE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0178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A47ED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57A22F2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6F3F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3F9D83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12E8AA7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02E18EE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234C3D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5D49A2E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6CFACD8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CAAD56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9E73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94E7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387A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76DB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B8650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446DF3" w:rsidRPr="00AB76B4" w14:paraId="4FEDB57B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40A4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1A70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25E8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418C2E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01AB957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16DB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9DE05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7319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757A05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6CC5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69D3C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446DF3" w:rsidRPr="00AB76B4" w14:paraId="04756433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211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BA29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A40B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B1AAF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6AF86A38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FD1D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2FE4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2A2D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E0E4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5F95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EBE9C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446DF3" w:rsidRPr="00AB76B4" w14:paraId="0887E875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919C4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4CF3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D79A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9F950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62257706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40B9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D0F5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38AD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290D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BFC3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446DF3" w:rsidRPr="00AB76B4" w14:paraId="4827936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0ED8A7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71A9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4787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BD292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17E03CB9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6356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7BAE8F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28870E1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6034461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1FA55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D732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6BA8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F1C2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71E3BDA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14DC53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35B5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417B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AD70D0" w14:textId="77777777" w:rsidR="00446DF3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2ACDA60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7BC9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B3A2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3050C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0FD5622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2F58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28FA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6EBD5E9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446DF3" w:rsidRPr="00AB76B4" w14:paraId="10AFE2F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8EF52A9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2F0A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695D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7F909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B5DE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F423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BE7C9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7DF84" w14:textId="77777777" w:rsidR="00446DF3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6881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446DF3" w:rsidRPr="00AB76B4" w14:paraId="48E5046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6A26323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20DE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C4F1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937FC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994E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2A18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AE39A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A4996" w14:textId="77777777" w:rsidR="00446DF3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5D3A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446DF3" w:rsidRPr="00AB76B4" w14:paraId="43FD685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4E5FA39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D264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2A69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6DFA8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0B05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99BE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F8DEA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43A66" w14:textId="77777777" w:rsidR="00446DF3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1469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446DF3" w:rsidRPr="00AB76B4" w14:paraId="39F8FE4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B98C3DE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F1BE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FF2BB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3DC6EF" w14:textId="77777777" w:rsidR="00446DF3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56710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F990B" w14:textId="77777777" w:rsidR="00446DF3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F18BB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5B54A0B0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56936" w14:textId="77777777" w:rsidR="00446DF3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21E52" w14:textId="77777777" w:rsidR="00446DF3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E122A99" w14:textId="77777777" w:rsidR="00446DF3" w:rsidRPr="00344E0A" w:rsidRDefault="00446DF3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446DF3" w:rsidRPr="00AB76B4" w14:paraId="6CCD69B9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3EF92E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A0CF7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70001C7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219E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B80D15" w14:textId="77777777" w:rsidR="00446DF3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A9C84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37582" w14:textId="77777777" w:rsidR="00446DF3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FB1F3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A9A30" w14:textId="77777777" w:rsidR="00446DF3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9CDED" w14:textId="77777777" w:rsidR="00446DF3" w:rsidRDefault="00446DF3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D2DB033" w14:textId="77777777" w:rsidR="00446DF3" w:rsidRDefault="00446DF3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446DF3" w:rsidRPr="00AB76B4" w14:paraId="0231D909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5DBCD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26DD4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45DC432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9AAB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E68C50" w14:textId="77777777" w:rsidR="00446DF3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1B97E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60E36" w14:textId="77777777" w:rsidR="00446DF3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BF5C7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083B3" w14:textId="77777777" w:rsidR="00446DF3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92A8B" w14:textId="77777777" w:rsidR="00446DF3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7F2DD85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5FED22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91A67" w14:textId="77777777" w:rsidR="00446DF3" w:rsidRPr="00AB76B4" w:rsidRDefault="00446DF3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6C53A" w14:textId="77777777" w:rsidR="00446DF3" w:rsidRPr="00AB76B4" w:rsidRDefault="00446DF3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98F373" w14:textId="77777777" w:rsidR="00446DF3" w:rsidRDefault="00446DF3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05128" w14:textId="77777777" w:rsidR="00446DF3" w:rsidRPr="00AB76B4" w:rsidRDefault="00446DF3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8F635DC" w14:textId="77777777" w:rsidR="00446DF3" w:rsidRDefault="00446DF3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D19F5" w14:textId="77777777" w:rsidR="00446DF3" w:rsidRDefault="00446DF3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598818" w14:textId="77777777" w:rsidR="00446DF3" w:rsidRDefault="00446DF3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6F47C" w14:textId="77777777" w:rsidR="00446DF3" w:rsidRDefault="00446DF3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E04E0" w14:textId="77777777" w:rsidR="00446DF3" w:rsidRDefault="00446DF3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446DF3" w:rsidRPr="00AB76B4" w14:paraId="6942AC8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CD09E8E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F5C4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37CC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B6197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A93E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A0A252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FD6E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358D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5227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8766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446DF3" w:rsidRPr="00AB76B4" w14:paraId="0D0CD13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DE1748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170A9" w14:textId="77777777" w:rsidR="00446DF3" w:rsidRDefault="00446DF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BCDA7" w14:textId="77777777" w:rsidR="00446DF3" w:rsidRDefault="00446DF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5D335E" w14:textId="77777777" w:rsidR="00446DF3" w:rsidRPr="00AB76B4" w:rsidRDefault="00446DF3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883B9" w14:textId="77777777" w:rsidR="00446DF3" w:rsidRPr="00AB76B4" w:rsidRDefault="00446DF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2324399" w14:textId="77777777" w:rsidR="00446DF3" w:rsidRPr="00AB76B4" w:rsidRDefault="00446DF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5813EF" w14:textId="77777777" w:rsidR="00446DF3" w:rsidRDefault="00446DF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17903" w14:textId="77777777" w:rsidR="00446DF3" w:rsidRPr="00AB76B4" w:rsidRDefault="00446DF3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C42FA" w14:textId="77777777" w:rsidR="00446DF3" w:rsidRPr="00AB76B4" w:rsidRDefault="00446DF3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25753" w14:textId="77777777" w:rsidR="00446DF3" w:rsidRDefault="00446DF3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446DF3" w:rsidRPr="00AB76B4" w14:paraId="31250A4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C2D81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8AB2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B6F0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DF5AA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57CDA" w14:textId="77777777" w:rsidR="00446DF3" w:rsidRPr="00AB76B4" w:rsidRDefault="00446DF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EB39C46" w14:textId="77777777" w:rsidR="00446DF3" w:rsidRPr="00AB76B4" w:rsidRDefault="00446DF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F048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E1D8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0173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6876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446DF3" w:rsidRPr="00AB76B4" w14:paraId="5D4AFB4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509194A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C2C9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838E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DC0D3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32D1B" w14:textId="77777777" w:rsidR="00446DF3" w:rsidRPr="00AB76B4" w:rsidRDefault="00446DF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716148A" w14:textId="77777777" w:rsidR="00446DF3" w:rsidRPr="00AB76B4" w:rsidRDefault="00446DF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EC0A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1D4A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812E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970D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S9, S14 și S16</w:t>
            </w:r>
          </w:p>
        </w:tc>
      </w:tr>
      <w:tr w:rsidR="00446DF3" w:rsidRPr="00AB76B4" w14:paraId="4ECCF0A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962FA7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EEC3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9C07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48988E" w14:textId="77777777" w:rsidR="00446DF3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12979" w14:textId="77777777" w:rsidR="00446DF3" w:rsidRPr="00AB76B4" w:rsidRDefault="00446DF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0CF09" w14:textId="77777777" w:rsidR="00446DF3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3826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FA10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19F66" w14:textId="77777777" w:rsidR="00446DF3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 xml:space="preserve">Afectează intrări - ieşiri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1, 2 și L217</w:t>
            </w:r>
          </w:p>
        </w:tc>
      </w:tr>
      <w:tr w:rsidR="00446DF3" w:rsidRPr="00AB76B4" w14:paraId="7809693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73A415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88ECE" w14:textId="77777777" w:rsidR="00446DF3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74BB282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096F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AD7B71" w14:textId="77777777" w:rsidR="00446DF3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590D7" w14:textId="77777777" w:rsidR="00446DF3" w:rsidRPr="00AB76B4" w:rsidRDefault="00446DF3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26C6F" w14:textId="77777777" w:rsidR="00446DF3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6C07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3069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2011B8" w14:textId="77777777" w:rsidR="00446DF3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F5481EE" w14:textId="77777777" w:rsidR="00446DF3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446DF3" w:rsidRPr="00AB76B4" w14:paraId="1AD817ED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74AF0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2A3B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2E707F9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BE6A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2D496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6364A92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B9859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6146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A39A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3251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1F61D" w14:textId="77777777" w:rsidR="00446DF3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038B877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446DF3" w:rsidRPr="00AB76B4" w14:paraId="3681C935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AAE12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4D39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6F73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C7CAD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D27E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04B5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7A50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37FD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B798D" w14:textId="77777777" w:rsidR="00446DF3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7092DD07" w14:textId="77777777" w:rsidR="00446DF3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1 și 2</w:t>
            </w:r>
          </w:p>
          <w:p w14:paraId="4D36485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151B310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0D869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B0C0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9919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F2D29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C853C4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53DD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D022BB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4A1D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1871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7D92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3045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B76B4" w14:paraId="411C0BD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0A8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191D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5CDA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CFA85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87999D8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0FF31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2AECE03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18BC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CDC5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DB72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8C3F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1392C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CF3D72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190F53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446DF3" w:rsidRPr="00AB76B4" w14:paraId="4BD56DD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B85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F84A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194A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CF854E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A39F09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03A0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4F28F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2458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2D4D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C12C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69FC0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F6127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32F90E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2D621A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446DF3" w:rsidRPr="00AB76B4" w14:paraId="7E8A1D2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9698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220D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3510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27F007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E3013C2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2E3C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399FFA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1446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A90C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1800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8926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A59D2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446DF3" w:rsidRPr="00AB76B4" w14:paraId="512C2B1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C7DE4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653E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D374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8E9CC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420323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23D5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9287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4378D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EAAE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EB2C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CEA21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446DF3" w:rsidRPr="00AB76B4" w14:paraId="0F74F04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AF3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45C8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E331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6B760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9B3DD0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F1D8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D343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7F55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C1DF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76EC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60FF3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2C2B2D4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446DF3" w:rsidRPr="00AB76B4" w14:paraId="066C5E3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1EA4C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622A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D221C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326F26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6DF02FC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252E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2CA6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0B6F2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47C5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4016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85E14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51FF7A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446DF3" w:rsidRPr="00AB76B4" w14:paraId="0C34D86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745B1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9456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78F4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E065FE" w14:textId="77777777" w:rsidR="00446DF3" w:rsidRPr="00AB76B4" w:rsidRDefault="00446DF3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FB59AE3" w14:textId="77777777" w:rsidR="00446DF3" w:rsidRPr="00AB76B4" w:rsidRDefault="00446DF3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3D999" w14:textId="77777777" w:rsidR="00446DF3" w:rsidRPr="00AB76B4" w:rsidRDefault="00446DF3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FBF820C" w14:textId="77777777" w:rsidR="00446DF3" w:rsidRPr="00AB76B4" w:rsidRDefault="00446DF3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10ECDA6F" w14:textId="77777777" w:rsidR="00446DF3" w:rsidRPr="00AB76B4" w:rsidRDefault="00446DF3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4802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5625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A54F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B15E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446DF3" w:rsidRPr="00AB76B4" w14:paraId="4F6ED2F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9155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74B8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8AE1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3A94F8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1E34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F291E4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77BF4B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7153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60D4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7B03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FDE8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2DD8FC3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7850D10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446DF3" w:rsidRPr="00AB76B4" w14:paraId="6C3799A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0A2E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648D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5408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39BF3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5691C42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DFF2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303B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351D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65E7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30D7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B963D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446DF3" w:rsidRPr="00AB76B4" w14:paraId="2CB1660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F5DA3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7FD5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E1B1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32153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4292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18CB9E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EC3C35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A52F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EF1C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E43C5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ACCA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1DA3F0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46DF3" w:rsidRPr="00AB76B4" w14:paraId="1FE03CE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517DB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1053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14AC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1F42B6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F085A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A001C1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19AE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185B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45F0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D7DD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446DF3" w:rsidRPr="00AB76B4" w14:paraId="168B205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C2C92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6DD0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9C596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0DCAE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D0D3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5605A4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C7466A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20C9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A28D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CAE97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2E0CD" w14:textId="77777777" w:rsidR="00446DF3" w:rsidRPr="007B5A25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1F36DB6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46DF3" w:rsidRPr="00AB76B4" w14:paraId="471E877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34B24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6991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CE33F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56CF7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E60D69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4ABE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4813A95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4421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7BA1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A6FA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B1498" w14:textId="77777777" w:rsidR="00446DF3" w:rsidRPr="00AB76B4" w:rsidRDefault="00446DF3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21CF67" w14:textId="77777777" w:rsidR="00446DF3" w:rsidRPr="00AB76B4" w:rsidRDefault="00446DF3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46DF3" w:rsidRPr="00AB76B4" w14:paraId="0F29CE3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0EE3F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0E24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6376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B75FCD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8E3141D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771CE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5BA70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E22E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E6F1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94190" w14:textId="77777777" w:rsidR="00446DF3" w:rsidRPr="00AB76B4" w:rsidRDefault="00446DF3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951A96" w14:textId="77777777" w:rsidR="00446DF3" w:rsidRPr="00AB76B4" w:rsidRDefault="00446DF3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46DF3" w:rsidRPr="00AB76B4" w14:paraId="742425E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84EF9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A752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C688E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53C2E9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9694EBF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EB0A8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BEA83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0500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AC502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4948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E1C3DF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46DF3" w:rsidRPr="00AB76B4" w14:paraId="2D94874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E7A8A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3FCA6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441208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747D4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4F69B08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6490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BE06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C302C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0EBA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CBC62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B3D239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46DF3" w:rsidRPr="00AB76B4" w14:paraId="2D48A4E1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6C64D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2361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0FA1DA17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84DA4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0769A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3D6C82FB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9BF30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84C6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825E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3970B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63F56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:rsidRPr="00AB76B4" w14:paraId="2C50A18E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A0F06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F375D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BD0FD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5D4A74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5BFE4E75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4C45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5BCC4F3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C7079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3B5C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0D195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50F81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446DF3" w:rsidRPr="00AB76B4" w14:paraId="4AD9EF78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28853" w14:textId="77777777" w:rsidR="00446DF3" w:rsidRPr="00AB76B4" w:rsidRDefault="00446DF3" w:rsidP="00446DF3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4936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863B5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761011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26531293" w14:textId="77777777" w:rsidR="00446DF3" w:rsidRPr="00AB76B4" w:rsidRDefault="00446DF3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C664B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D43BA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C39C5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11681" w14:textId="77777777" w:rsidR="00446DF3" w:rsidRPr="00AB76B4" w:rsidRDefault="00446DF3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927D4" w14:textId="77777777" w:rsidR="00446DF3" w:rsidRPr="00AB76B4" w:rsidRDefault="00446DF3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25C4A750" w14:textId="77777777" w:rsidR="00446DF3" w:rsidRPr="00A8307A" w:rsidRDefault="00446DF3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5A13704F" w14:textId="77777777" w:rsidR="00446DF3" w:rsidRDefault="00446DF3" w:rsidP="006B4CB8">
      <w:pPr>
        <w:pStyle w:val="Heading1"/>
        <w:spacing w:line="360" w:lineRule="auto"/>
      </w:pPr>
    </w:p>
    <w:p w14:paraId="36C85FDD" w14:textId="77777777" w:rsidR="00446DF3" w:rsidRPr="005905D7" w:rsidRDefault="00446DF3" w:rsidP="006B4CB8">
      <w:pPr>
        <w:pStyle w:val="Heading1"/>
        <w:spacing w:line="360" w:lineRule="auto"/>
      </w:pPr>
      <w:r w:rsidRPr="005905D7">
        <w:t>LINIA 116</w:t>
      </w:r>
    </w:p>
    <w:p w14:paraId="401280F8" w14:textId="77777777" w:rsidR="00446DF3" w:rsidRPr="005905D7" w:rsidRDefault="00446DF3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446DF3" w:rsidRPr="00743905" w14:paraId="4E5DF2C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A8236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1C7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B130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6529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1FCBD45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D9A6A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5E39D70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B37C7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7C06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C497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A45BA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F31A39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446DF3" w:rsidRPr="00743905" w14:paraId="5E0B70DA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8BAF5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8EE9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7044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C12C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74B82C5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AB2B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5BF7FD7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37AEC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8E8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558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651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446DF3" w:rsidRPr="00743905" w14:paraId="53B43796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54B36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345A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445B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3C88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3C01130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1044A70D" w14:textId="77777777" w:rsidR="00446DF3" w:rsidRPr="00743905" w:rsidRDefault="00446DF3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9629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7C532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4EB8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D58A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E4BF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34577A31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69EE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DB3A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16EC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4683E" w14:textId="77777777" w:rsidR="00446DF3" w:rsidRPr="00743905" w:rsidRDefault="00446DF3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157FEE2A" w14:textId="77777777" w:rsidR="00446DF3" w:rsidRPr="00743905" w:rsidRDefault="00446DF3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07A5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B845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4064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E27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A58DB" w14:textId="77777777" w:rsidR="00446DF3" w:rsidRPr="00743905" w:rsidRDefault="00446DF3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279FB109" w14:textId="77777777" w:rsidR="00446DF3" w:rsidRPr="00743905" w:rsidRDefault="00446DF3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446DF3" w:rsidRPr="00743905" w14:paraId="435CD07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6E10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6217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FDC2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B36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6BEB795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9FEC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F6EE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0CBC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3C9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933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36FA821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446DF3" w:rsidRPr="00743905" w14:paraId="28465478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5773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C34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6D2A2ED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DDB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A215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656D4C4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566C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3A02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192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C7A8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B38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0055979" w14:textId="77777777" w:rsidR="00446DF3" w:rsidRPr="0007721B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46DF3" w:rsidRPr="00743905" w14:paraId="39A3D1A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34D72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DDB0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586B898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7925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5604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554B73B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DB5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B0D1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30B9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1BC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7B58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E5BFA72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46DF3" w:rsidRPr="00743905" w14:paraId="7FDB345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F2FF6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FDBF7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0C366647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E7994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D6B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575B196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04E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7BC07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358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365D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6D53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ACEF00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46DF3" w:rsidRPr="00743905" w14:paraId="0E5DF297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44B8C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2EE3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30FA4C5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05A1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CD0B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40FFC45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F88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9177F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74A8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5D1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6DD60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017712F" w14:textId="77777777" w:rsidR="00446DF3" w:rsidRPr="00537749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46DF3" w:rsidRPr="00743905" w14:paraId="2371432F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04E84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0F89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7C8E96F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871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11CCD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61DA897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94FE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6CC6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8943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AC2D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A406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203B712B" w14:textId="77777777" w:rsidR="00446DF3" w:rsidRPr="005A7670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46DF3" w:rsidRPr="00743905" w14:paraId="48135FEB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B1D44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A69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92C5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143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2F0348D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2C0D5FE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02E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EEE080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7BF46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1D77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4C86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7EF4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47BFC654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8E24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D7C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2482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5F03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680DE3E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CA79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9502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2491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9D4C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108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416B2D9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446DF3" w:rsidRPr="00743905" w14:paraId="21F47E4E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85644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228B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0252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D557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4745182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40BBE95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41E7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47410C2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257CF17E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45492BC4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2320D28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3D38393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30F8B09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BDCCF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DB6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6B41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885E4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4454EF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446DF3" w:rsidRPr="00743905" w14:paraId="4DF8AF7C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3EF1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7DC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2965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EE5D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5E745F9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31831E2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C91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741547C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B339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B7D6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5CCD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FABA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446DF3" w:rsidRPr="00743905" w14:paraId="7F9D3BDA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0FA04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460B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F309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7B7B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0A40E3B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DC33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62077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643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8D2D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C711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387C79E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1A5D128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446DF3" w:rsidRPr="00743905" w14:paraId="47C8B74A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E26D6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4B75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3A2A1EA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7DB2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EDD6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4C11876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187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986F2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ABE5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4F3E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EF9F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5C8EA13" w14:textId="77777777" w:rsidR="00446DF3" w:rsidRPr="001D7D9E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46DF3" w:rsidRPr="00743905" w14:paraId="03AF0C7A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C6A4C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6CC5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9DA4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7CA3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59E61D9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AE44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8E371B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488F880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45622DB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08FA8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4197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2BB1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EDD3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5608A8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446DF3" w:rsidRPr="00743905" w14:paraId="0B7438B4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E56F8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603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68B5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C03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7EAA391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7D2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E3AD0C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873A7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B63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5E8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1EA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38F10B90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FF5CF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5C45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212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CB2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480C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4C7CF655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710302F4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1B952FF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D2092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749B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3F90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54B9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446DF3" w:rsidRPr="00743905" w14:paraId="61FD402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55FF8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F599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2F2D3EB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CB1B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BEB7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5215107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5961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B1F81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4987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8F53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90A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5420D18" w14:textId="77777777" w:rsidR="00446DF3" w:rsidRPr="0007721B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46DF3" w:rsidRPr="00743905" w14:paraId="5FD9572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6971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0FA4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64CD602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EE8E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A926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787E7B9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910D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8345E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DC45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19D9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8545E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9E98D2B" w14:textId="77777777" w:rsidR="00446DF3" w:rsidRPr="00951746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46DF3" w:rsidRPr="00743905" w14:paraId="20D2C103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062C8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6BAC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0ED1773C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7F2CB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1FDA" w14:textId="77777777" w:rsidR="00446DF3" w:rsidRDefault="00446DF3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3CF4BA53" w14:textId="77777777" w:rsidR="00446DF3" w:rsidRDefault="00446DF3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CCA9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58EF4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D6A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D488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3F8F7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446DF3" w:rsidRPr="00743905" w14:paraId="79618A4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49EF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8385B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5F16CF6D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076AC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5171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58C2354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33E8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2E1C4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BE76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A4EE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131D4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46DF3" w:rsidRPr="00743905" w14:paraId="12C8AF8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28DBA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DA6F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FA134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8094D" w14:textId="77777777" w:rsidR="00446DF3" w:rsidRPr="00743905" w:rsidRDefault="00446DF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03C9BEC5" w14:textId="77777777" w:rsidR="00446DF3" w:rsidRDefault="00446DF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83F57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6A92DA2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7D33A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F0F5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D64F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6124C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446DF3" w:rsidRPr="00743905" w14:paraId="3259245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361B4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81A0B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C082A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09F3" w14:textId="77777777" w:rsidR="00446DF3" w:rsidRPr="00743905" w:rsidRDefault="00446DF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F748F30" w14:textId="77777777" w:rsidR="00446DF3" w:rsidRDefault="00446DF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5EB18" w14:textId="77777777" w:rsidR="00446DF3" w:rsidRDefault="00446DF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7938DC92" w14:textId="77777777" w:rsidR="00446DF3" w:rsidRPr="00743905" w:rsidRDefault="00446DF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2B9C3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D36E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FCCD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A323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446DF3" w:rsidRPr="00743905" w14:paraId="5DD559E1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36E2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D2E74" w14:textId="77777777" w:rsidR="00446DF3" w:rsidRDefault="00446DF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BF460" w14:textId="77777777" w:rsidR="00446DF3" w:rsidRDefault="00446DF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AF7B8" w14:textId="77777777" w:rsidR="00446DF3" w:rsidRPr="00743905" w:rsidRDefault="00446DF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027E1674" w14:textId="77777777" w:rsidR="00446DF3" w:rsidRDefault="00446DF3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013FE" w14:textId="77777777" w:rsidR="00446DF3" w:rsidRDefault="00446DF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617BC56D" w14:textId="77777777" w:rsidR="00446DF3" w:rsidRPr="00743905" w:rsidRDefault="00446DF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1C262" w14:textId="77777777" w:rsidR="00446DF3" w:rsidRPr="00743905" w:rsidRDefault="00446DF3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1700" w14:textId="77777777" w:rsidR="00446DF3" w:rsidRPr="00743905" w:rsidRDefault="00446DF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15F7" w14:textId="77777777" w:rsidR="00446DF3" w:rsidRPr="00743905" w:rsidRDefault="00446DF3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DA30F" w14:textId="77777777" w:rsidR="00446DF3" w:rsidRDefault="00446DF3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446DF3" w:rsidRPr="00743905" w14:paraId="51789722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5E800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22AF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7B70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4505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23B158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61364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712CF7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D4CBC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5BFF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F6E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A51D6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C526EF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446DF3" w:rsidRPr="00743905" w14:paraId="44E59D08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AC82C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E0B2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1EA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B87F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4A7C2CF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18D664A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F97A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3CADF9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003DC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F99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156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3566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25ED1A55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614EC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D737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15E4160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E6E1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2A79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22237AD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D163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978EB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0B9C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391B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9B01D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CA5F678" w14:textId="77777777" w:rsidR="00446DF3" w:rsidRPr="00351657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46DF3" w:rsidRPr="00743905" w14:paraId="0EF549CC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80653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750A7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2B9E00D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320C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68FC" w14:textId="77777777" w:rsidR="00446DF3" w:rsidRPr="00743905" w:rsidRDefault="00446DF3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2491343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DAD7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E654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099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E75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07CEB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46DF3" w:rsidRPr="00743905" w14:paraId="7F521119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C57D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136F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3A3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4D27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77EBABD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272C84A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552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F73ACC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732F8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192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BF5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7CD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231D1FC0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EE9C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9A5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9898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E6B1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611F4A2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C196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61835F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B8751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323E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59AA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DFE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775F8626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7D960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FC6F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69F30FE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5179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79297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C9F794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D85F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A4740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444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361E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CC0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46DF3" w:rsidRPr="00743905" w14:paraId="2B5D7A2D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51B3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CF719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5F70675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D50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8E97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633537A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0B2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A09A5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0F26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0561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3E083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898DCDA" w14:textId="77777777" w:rsidR="00446DF3" w:rsidRPr="003B409E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46DF3" w:rsidRPr="00743905" w14:paraId="7C76EB5B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4E82A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6899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5818B18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ED93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D8AA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DE7C8C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D432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A529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AD5E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2B3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3BF9D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BEADEE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46DF3" w:rsidRPr="00743905" w14:paraId="4770D3A7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00A5A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A081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569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5BE9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50BCB27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7218623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DAF8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CC3A12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9A66A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1FD2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9E0C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094F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0AD3A0F4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7F6A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8E5D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15A73FC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59B3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61F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23F8A67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6D34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7560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BB0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6BC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5B87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446DF3" w:rsidRPr="00743905" w14:paraId="7020F08B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268AF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082E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1C605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68A94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2C1F24A9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41CE3984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59C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05E763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B1CE4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00DA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97E3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AEE33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2CD11ED0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F26B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B854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6F0456F7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2384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43413" w14:textId="77777777" w:rsidR="00446DF3" w:rsidRPr="00743905" w:rsidRDefault="00446DF3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43EEB4CA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A74D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0C36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3E9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2CC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3D864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46DF3" w:rsidRPr="00743905" w14:paraId="547EF453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7EB06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040B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05A5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79B8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4E9703B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275F2E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51C1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343FF8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E3E47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7DCA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972C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4E9E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14D9AADE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FFC14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662A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2B2B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037A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2654F67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EF3A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3555A2F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7CAD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0D35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95A7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FA21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446DF3" w:rsidRPr="00743905" w14:paraId="0BF97C28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B2B4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09C1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5CE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5BA0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741E432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351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5BD72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1B58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B4B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7D02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446DF3" w:rsidRPr="00743905" w14:paraId="6FA8C7C9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CB40A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3D59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330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1B68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4C22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8E280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63945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182FCDB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350B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CBD5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446DF3" w:rsidRPr="00743905" w14:paraId="7B481B1A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55CA9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95F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4EA2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F5CB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D50D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396D6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E48E9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0331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1B88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446DF3" w:rsidRPr="00743905" w14:paraId="5A93E155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A777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92CD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045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7B90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0192D37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F28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9AFB42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02240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ECD6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B1F0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1CF8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318E8A3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71E9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6F76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DD25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BBFD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3E7C0362" w14:textId="77777777" w:rsidR="00446DF3" w:rsidRPr="00D73778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AA3BD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65885B0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925C9" w14:textId="77777777" w:rsidR="00446DF3" w:rsidRPr="00D73778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B6EB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3C62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6F98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6438F57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9AE09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6566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C892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573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8D674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104E" w14:textId="77777777" w:rsidR="00446DF3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7D5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655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7920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446DF3" w:rsidRPr="00743905" w14:paraId="0705167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D0262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15FF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467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8603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565D11E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5C694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662003EA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75431447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296DD3B1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755EF65A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DDEB8" w14:textId="77777777" w:rsidR="00446DF3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614C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11A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90038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B2A16B1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18B586E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446DF3" w:rsidRPr="00743905" w14:paraId="24820DAE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BEF87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10A8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C9F0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90CE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5F3910B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238D5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17C0" w14:textId="77777777" w:rsidR="00446DF3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AE875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4054A3D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DAEE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477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446DF3" w:rsidRPr="00743905" w14:paraId="1B6A85A4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39771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8B9E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9DD68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F8A52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6C0A0D5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F4449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B8866" w14:textId="77777777" w:rsidR="00446DF3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C8FC4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5FF41C75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48E92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3740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46DF3" w:rsidRPr="00743905" w14:paraId="7531FAF7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B3ED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72A5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134F2532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AF4D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096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3FA13B2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77B13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93FF3" w14:textId="77777777" w:rsidR="00446DF3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72205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75F1045D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148DD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52178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46DF3" w:rsidRPr="00743905" w14:paraId="17F986CD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D809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D7FF3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26D56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950D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2CDEFE5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0B005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3DFD63D1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3CEB2504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23F7DE00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C6DC7" w14:textId="77777777" w:rsidR="00446DF3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C6BF2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F81B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11CE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833D831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446DF3" w:rsidRPr="00743905" w14:paraId="3F1242BB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2663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E7B7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3FD8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1971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57CDCA3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3B5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01D3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BC3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4600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4CDA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177F2065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6C937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20F2F" w14:textId="77777777" w:rsidR="00446DF3" w:rsidRDefault="00446DF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5AFD4D7F" w14:textId="77777777" w:rsidR="00446DF3" w:rsidRPr="00743905" w:rsidRDefault="00446DF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2EFA8" w14:textId="77777777" w:rsidR="00446DF3" w:rsidRPr="00743905" w:rsidRDefault="00446DF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0D6CD" w14:textId="77777777" w:rsidR="00446DF3" w:rsidRDefault="00446DF3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2D3D36FD" w14:textId="77777777" w:rsidR="00446DF3" w:rsidRPr="00743905" w:rsidRDefault="00446DF3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34A73" w14:textId="77777777" w:rsidR="00446DF3" w:rsidRPr="00743905" w:rsidRDefault="00446DF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BDCA5" w14:textId="77777777" w:rsidR="00446DF3" w:rsidRPr="00743905" w:rsidRDefault="00446DF3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C68A1" w14:textId="77777777" w:rsidR="00446DF3" w:rsidRDefault="00446DF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2C56B54B" w14:textId="77777777" w:rsidR="00446DF3" w:rsidRPr="00743905" w:rsidRDefault="00446DF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5CFB2" w14:textId="77777777" w:rsidR="00446DF3" w:rsidRPr="00743905" w:rsidRDefault="00446DF3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DA426" w14:textId="77777777" w:rsidR="00446DF3" w:rsidRPr="00743905" w:rsidRDefault="00446DF3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46DF3" w:rsidRPr="00743905" w14:paraId="35ED0289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A8D53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C595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BE3D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10818" w14:textId="77777777" w:rsidR="00446DF3" w:rsidRDefault="00446DF3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37E0821F" w14:textId="77777777" w:rsidR="00446DF3" w:rsidRPr="00743905" w:rsidRDefault="00446DF3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AD6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804B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78D58" w14:textId="77777777" w:rsidR="00446DF3" w:rsidRDefault="00446DF3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3356497A" w14:textId="77777777" w:rsidR="00446DF3" w:rsidRPr="004E7F11" w:rsidRDefault="00446DF3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A55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DA4AC" w14:textId="77777777" w:rsidR="00446DF3" w:rsidRDefault="00446DF3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253323B1" w14:textId="77777777" w:rsidR="00446DF3" w:rsidRPr="00743905" w:rsidRDefault="00446DF3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50D811E5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1550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98C3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A78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C549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7F76F20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1204A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24B06DA8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1F6B976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2E4B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8F85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2C0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7C2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3AD50F96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6D9D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D75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1B3A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6E27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789CAF7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997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4DAA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927A8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44733B0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BB9F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AAE7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46DF3" w:rsidRPr="00743905" w14:paraId="106DB4E9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B1FB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F9E68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00BCECC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43E7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D79ED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61EB79E6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4FB0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DD255" w14:textId="77777777" w:rsidR="00446DF3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AAD9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35CB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8BBE9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46DF3" w:rsidRPr="00743905" w14:paraId="4F722C7D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20B43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6E128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5A6890E0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B6F1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92605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1A54925E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FE010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39D53" w14:textId="77777777" w:rsidR="00446DF3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7F5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D5F7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3FB73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46DF3" w:rsidRPr="00743905" w14:paraId="280C902F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19CB6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5E22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1216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00DF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054D5B7C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B49D1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B7905" w14:textId="77777777" w:rsidR="00446DF3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811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B4C1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3B893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6575B78C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1812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C1879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15E39AB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2761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9C2AC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185E2AA9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6F9757B4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1C0C8B1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4D5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2E81A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F18D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7EEED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F49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1258764B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F5C82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CE19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702C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314A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397BAAD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532EC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578F7282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3528B8D9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82B94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CC94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33E4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80EB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446DF3" w:rsidRPr="00743905" w14:paraId="76C19484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D47D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B6E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4AB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ECD3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51484A25" w14:textId="77777777" w:rsidR="00446DF3" w:rsidRPr="00CD295A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1521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65435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3CA9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23B8FD3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69D9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753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46DF3" w:rsidRPr="00743905" w14:paraId="536343C1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B833C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69B9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BE75E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7D020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B08205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61CD4C5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BD2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A1FE5B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04BD97CC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248E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8454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7CCE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8926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7758EF7E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B31DC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48A3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7D3F3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AD4F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FF7D5D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31D3DDC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0872B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17E4EF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84B78" w14:textId="77777777" w:rsidR="00446DF3" w:rsidRPr="00743905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43074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3C7B5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11E02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18B088D5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89A87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D0887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D1AE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EE7E9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9D3D279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5D7A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4CBEA" w14:textId="77777777" w:rsidR="00446DF3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FAB7F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2F8A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A36D9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0326F94E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0936C9FB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15EF4ED9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446DF3" w:rsidRPr="00743905" w14:paraId="00CCBCA7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E0BD6" w14:textId="77777777" w:rsidR="00446DF3" w:rsidRPr="00743905" w:rsidRDefault="00446DF3" w:rsidP="00446DF3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8F8A1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71F98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3BB4C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3C52B79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1AB21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1CAEF9AA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7FACBF27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212E378D" w14:textId="77777777" w:rsidR="00446DF3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E3C8" w14:textId="77777777" w:rsidR="00446DF3" w:rsidRDefault="00446DF3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0350A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FA21D" w14:textId="77777777" w:rsidR="00446DF3" w:rsidRPr="00743905" w:rsidRDefault="00446DF3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B1871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15F55BBA" w14:textId="77777777" w:rsidR="00446DF3" w:rsidRDefault="00446DF3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496E0120" w14:textId="77777777" w:rsidR="00446DF3" w:rsidRPr="005905D7" w:rsidRDefault="00446DF3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4185CD5A" w14:textId="77777777" w:rsidR="00446DF3" w:rsidRDefault="00446DF3" w:rsidP="00E56A6A">
      <w:pPr>
        <w:pStyle w:val="Heading1"/>
        <w:spacing w:line="360" w:lineRule="auto"/>
      </w:pPr>
      <w:r>
        <w:t>LINIA 200</w:t>
      </w:r>
    </w:p>
    <w:p w14:paraId="4523C6D8" w14:textId="77777777" w:rsidR="00446DF3" w:rsidRDefault="00446DF3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46DF3" w14:paraId="486E0246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1B72" w14:textId="77777777" w:rsidR="00446DF3" w:rsidRDefault="00446DF3" w:rsidP="00E477F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9A92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2559F9C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45BF" w14:textId="77777777" w:rsidR="00446DF3" w:rsidRPr="00032DF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361B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3DB78AB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1F9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4C109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5B6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1B66205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29459" w14:textId="77777777" w:rsidR="00446DF3" w:rsidRPr="00032DF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1FAC3" w14:textId="77777777" w:rsidR="00446DF3" w:rsidRPr="00F716C0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446DF3" w14:paraId="6EC0652A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A25F3" w14:textId="77777777" w:rsidR="00446DF3" w:rsidRDefault="00446DF3" w:rsidP="00E477F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EB20C" w14:textId="77777777" w:rsidR="00446DF3" w:rsidRDefault="00446DF3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31B136E0" w14:textId="77777777" w:rsidR="00446DF3" w:rsidRDefault="00446DF3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F1E9" w14:textId="77777777" w:rsidR="00446DF3" w:rsidRDefault="00446DF3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7685F" w14:textId="77777777" w:rsidR="00446DF3" w:rsidRDefault="00446DF3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7A4BFC52" w14:textId="77777777" w:rsidR="00446DF3" w:rsidRDefault="00446DF3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BC0B6" w14:textId="77777777" w:rsidR="00446DF3" w:rsidRDefault="00446DF3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CE7BF" w14:textId="77777777" w:rsidR="00446DF3" w:rsidRDefault="00446DF3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37E3B" w14:textId="77777777" w:rsidR="00446DF3" w:rsidRDefault="00446DF3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33DE49DE" w14:textId="77777777" w:rsidR="00446DF3" w:rsidRDefault="00446DF3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49878" w14:textId="77777777" w:rsidR="00446DF3" w:rsidRDefault="00446DF3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3718" w14:textId="77777777" w:rsidR="00446DF3" w:rsidRDefault="00446DF3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446DF3" w14:paraId="10C95B70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5E71B" w14:textId="77777777" w:rsidR="00446DF3" w:rsidRDefault="00446DF3" w:rsidP="00E477F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FD18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6506C06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0E3E6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3C14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A88A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92990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4A5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BA01A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D26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57A8EAAD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59D00" w14:textId="77777777" w:rsidR="00446DF3" w:rsidRDefault="00446DF3" w:rsidP="00E477F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4BD2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944D5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53A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10BD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D6A0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641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5AA9518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6939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38D8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171D9BB3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FD401" w14:textId="77777777" w:rsidR="00446DF3" w:rsidRDefault="00446DF3" w:rsidP="00E477F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4E614" w14:textId="77777777" w:rsidR="00446DF3" w:rsidRDefault="00446DF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0BEB848E" w14:textId="77777777" w:rsidR="00446DF3" w:rsidRDefault="00446DF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8F5A7" w14:textId="77777777" w:rsidR="00446DF3" w:rsidRDefault="00446DF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4FF1B" w14:textId="77777777" w:rsidR="00446DF3" w:rsidRDefault="00446DF3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B76D0" w14:textId="77777777" w:rsidR="00446DF3" w:rsidRDefault="00446DF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9F8C2" w14:textId="77777777" w:rsidR="00446DF3" w:rsidRDefault="00446DF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F33B" w14:textId="77777777" w:rsidR="00446DF3" w:rsidRDefault="00446DF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21780696" w14:textId="77777777" w:rsidR="00446DF3" w:rsidRDefault="00446DF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16E67" w14:textId="77777777" w:rsidR="00446DF3" w:rsidRDefault="00446DF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52AF4" w14:textId="77777777" w:rsidR="00446DF3" w:rsidRDefault="00446DF3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69B954BF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AD953" w14:textId="77777777" w:rsidR="00446DF3" w:rsidRDefault="00446DF3" w:rsidP="00E477F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20F0" w14:textId="77777777" w:rsidR="00446DF3" w:rsidRDefault="00446DF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C8496" w14:textId="77777777" w:rsidR="00446DF3" w:rsidRDefault="00446DF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2975" w14:textId="77777777" w:rsidR="00446DF3" w:rsidRDefault="00446DF3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2B9E6BD6" w14:textId="77777777" w:rsidR="00446DF3" w:rsidRDefault="00446DF3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BC4BC" w14:textId="77777777" w:rsidR="00446DF3" w:rsidRDefault="00446DF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51E4" w14:textId="77777777" w:rsidR="00446DF3" w:rsidRDefault="00446DF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D5964" w14:textId="77777777" w:rsidR="00446DF3" w:rsidRDefault="00446DF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560B28B2" w14:textId="77777777" w:rsidR="00446DF3" w:rsidRDefault="00446DF3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50691" w14:textId="77777777" w:rsidR="00446DF3" w:rsidRDefault="00446DF3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98A3E" w14:textId="77777777" w:rsidR="00446DF3" w:rsidRDefault="00446DF3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3F741A9B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16B5" w14:textId="77777777" w:rsidR="00446DF3" w:rsidRDefault="00446DF3" w:rsidP="00E477F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4BFC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DD43C" w14:textId="77777777" w:rsidR="00446DF3" w:rsidRPr="00032DF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402A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11176A8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D7E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D30176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F8306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2292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1FBA2" w14:textId="77777777" w:rsidR="00446DF3" w:rsidRPr="00032DF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F6BB7" w14:textId="77777777" w:rsidR="00446DF3" w:rsidRPr="00F716C0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7377F8BB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D7EF4" w14:textId="77777777" w:rsidR="00446DF3" w:rsidRDefault="00446DF3" w:rsidP="00E477F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3DE4" w14:textId="77777777" w:rsidR="00446DF3" w:rsidRDefault="00446DF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138F3936" w14:textId="77777777" w:rsidR="00446DF3" w:rsidRDefault="00446DF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276E0" w14:textId="77777777" w:rsidR="00446DF3" w:rsidRDefault="00446DF3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75A4D" w14:textId="77777777" w:rsidR="00446DF3" w:rsidRDefault="00446DF3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377FF73E" w14:textId="77777777" w:rsidR="00446DF3" w:rsidRDefault="00446DF3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D300" w14:textId="77777777" w:rsidR="00446DF3" w:rsidRDefault="00446DF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779CD" w14:textId="77777777" w:rsidR="00446DF3" w:rsidRDefault="00446DF3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855EE" w14:textId="77777777" w:rsidR="00446DF3" w:rsidRDefault="00446DF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0A558EF7" w14:textId="77777777" w:rsidR="00446DF3" w:rsidRDefault="00446DF3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A44D1" w14:textId="77777777" w:rsidR="00446DF3" w:rsidRDefault="00446DF3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ECA6A" w14:textId="77777777" w:rsidR="00446DF3" w:rsidRDefault="00446DF3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C8E0EED" w14:textId="77777777" w:rsidR="00446DF3" w:rsidRDefault="00446DF3" w:rsidP="00623FF6">
      <w:pPr>
        <w:spacing w:before="40" w:after="40" w:line="192" w:lineRule="auto"/>
        <w:ind w:right="57"/>
        <w:rPr>
          <w:lang w:val="ro-RO"/>
        </w:rPr>
      </w:pPr>
    </w:p>
    <w:p w14:paraId="02CAF8BD" w14:textId="77777777" w:rsidR="00446DF3" w:rsidRDefault="00446DF3" w:rsidP="006D4098">
      <w:pPr>
        <w:pStyle w:val="Heading1"/>
        <w:spacing w:line="360" w:lineRule="auto"/>
      </w:pPr>
      <w:r>
        <w:lastRenderedPageBreak/>
        <w:t>LINIA 201</w:t>
      </w:r>
    </w:p>
    <w:p w14:paraId="3FB51AFD" w14:textId="77777777" w:rsidR="00446DF3" w:rsidRDefault="00446DF3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446DF3" w14:paraId="29794BF0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93BD3" w14:textId="77777777" w:rsidR="00446DF3" w:rsidRDefault="00446DF3" w:rsidP="00446DF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8C4F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87A11" w14:textId="77777777" w:rsidR="00446DF3" w:rsidRPr="00C937B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A53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CB1C39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9297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26A850C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222FFC5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25F0A73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D9DF" w14:textId="77777777" w:rsidR="00446DF3" w:rsidRPr="00C937B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4F60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8FB0" w14:textId="77777777" w:rsidR="00446DF3" w:rsidRPr="00C937B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8134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3517C29B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2FD72" w14:textId="77777777" w:rsidR="00446DF3" w:rsidRDefault="00446DF3" w:rsidP="00446DF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1CE4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3B87C" w14:textId="77777777" w:rsidR="00446DF3" w:rsidRPr="00C937B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9517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A3691E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81EC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311027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8BF0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A732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1190" w14:textId="77777777" w:rsidR="00446DF3" w:rsidRPr="00C937B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B8C1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4A32D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8D057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446DF3" w14:paraId="60510777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1915E" w14:textId="77777777" w:rsidR="00446DF3" w:rsidRDefault="00446DF3" w:rsidP="00446DF3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B3E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D0016" w14:textId="77777777" w:rsidR="00446DF3" w:rsidRPr="00C937B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90AE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5653C7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E035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563E81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9EDE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7679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F301" w14:textId="77777777" w:rsidR="00446DF3" w:rsidRPr="00C937B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323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087A8BC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1F984696" w14:textId="77777777" w:rsidR="00446DF3" w:rsidRPr="003012FC" w:rsidRDefault="00446DF3">
      <w:pPr>
        <w:spacing w:before="40" w:after="40" w:line="192" w:lineRule="auto"/>
        <w:ind w:right="57"/>
      </w:pPr>
    </w:p>
    <w:p w14:paraId="3A13AACF" w14:textId="77777777" w:rsidR="00446DF3" w:rsidRDefault="00446DF3" w:rsidP="00C53936">
      <w:pPr>
        <w:pStyle w:val="Heading1"/>
        <w:spacing w:line="360" w:lineRule="auto"/>
      </w:pPr>
      <w:r>
        <w:t>LINIA 202 A</w:t>
      </w:r>
    </w:p>
    <w:p w14:paraId="1F8C962D" w14:textId="77777777" w:rsidR="00446DF3" w:rsidRDefault="00446DF3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446DF3" w14:paraId="01B8A2E4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A010E" w14:textId="77777777" w:rsidR="00446DF3" w:rsidRDefault="00446DF3" w:rsidP="00446DF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7659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0C365" w14:textId="77777777" w:rsidR="00446DF3" w:rsidRPr="00874940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D15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7DD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6ED80BD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A8760" w14:textId="77777777" w:rsidR="00446DF3" w:rsidRPr="0048429E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531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F592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1B5C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446DF3" w14:paraId="7380FEDA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DAC64" w14:textId="77777777" w:rsidR="00446DF3" w:rsidRDefault="00446DF3" w:rsidP="00446DF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4E9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22A80" w14:textId="77777777" w:rsidR="00446DF3" w:rsidRPr="00874940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56D4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D411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6C71B" w14:textId="77777777" w:rsidR="00446DF3" w:rsidRPr="0048429E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10FA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35AE2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24D5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161D05A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6DA5D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446DF3" w:rsidRPr="00743905" w14:paraId="7C4C42BC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DDCDE" w14:textId="77777777" w:rsidR="00446DF3" w:rsidRPr="00743905" w:rsidRDefault="00446DF3" w:rsidP="00446DF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F0B3D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1DEEEDCB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34EC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3A12" w14:textId="77777777" w:rsidR="00446DF3" w:rsidRPr="00743905" w:rsidRDefault="00446DF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AFC9398" w14:textId="77777777" w:rsidR="00446DF3" w:rsidRPr="00743905" w:rsidRDefault="00446DF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16B6D389" w14:textId="77777777" w:rsidR="00446DF3" w:rsidRPr="00743905" w:rsidRDefault="00446DF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7EDDF3C6" w14:textId="77777777" w:rsidR="00446DF3" w:rsidRPr="00743905" w:rsidRDefault="00446DF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23DDFE4C" w14:textId="77777777" w:rsidR="00446DF3" w:rsidRPr="00743905" w:rsidRDefault="00446DF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17DC2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22E48" w14:textId="77777777" w:rsidR="00446DF3" w:rsidRPr="00743905" w:rsidRDefault="00446DF3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397A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7D570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3F48B" w14:textId="77777777" w:rsidR="00446DF3" w:rsidRPr="00743905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0DC93D95" w14:textId="77777777" w:rsidR="00446DF3" w:rsidRPr="00743905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446DF3" w:rsidRPr="00743905" w14:paraId="03F5F668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1CB0" w14:textId="77777777" w:rsidR="00446DF3" w:rsidRPr="00743905" w:rsidRDefault="00446DF3" w:rsidP="00446DF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E3F1D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817B3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F189" w14:textId="77777777" w:rsidR="00446DF3" w:rsidRPr="00743905" w:rsidRDefault="00446DF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89C07DC" w14:textId="77777777" w:rsidR="00446DF3" w:rsidRPr="00743905" w:rsidRDefault="00446DF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54E65CC3" w14:textId="77777777" w:rsidR="00446DF3" w:rsidRPr="00743905" w:rsidRDefault="00446DF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7684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15AC58FB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6369" w14:textId="77777777" w:rsidR="00446DF3" w:rsidRPr="00743905" w:rsidRDefault="00446DF3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87EE5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0988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F874A" w14:textId="77777777" w:rsidR="00446DF3" w:rsidRPr="00743905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46DF3" w:rsidRPr="00743905" w14:paraId="21395DF8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AA310" w14:textId="77777777" w:rsidR="00446DF3" w:rsidRPr="00743905" w:rsidRDefault="00446DF3" w:rsidP="00446DF3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E67E4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46FD1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8489" w14:textId="77777777" w:rsidR="00446DF3" w:rsidRPr="00743905" w:rsidRDefault="00446DF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9534CEB" w14:textId="77777777" w:rsidR="00446DF3" w:rsidRPr="00743905" w:rsidRDefault="00446DF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7BBAA258" w14:textId="77777777" w:rsidR="00446DF3" w:rsidRPr="00743905" w:rsidRDefault="00446DF3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2F50B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20AF7034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04021" w14:textId="77777777" w:rsidR="00446DF3" w:rsidRPr="00743905" w:rsidRDefault="00446DF3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8DF2C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62C3" w14:textId="77777777" w:rsidR="00446DF3" w:rsidRPr="00743905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D37E" w14:textId="77777777" w:rsidR="00446DF3" w:rsidRPr="00743905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30D6BABA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507E933D" w14:textId="77777777" w:rsidR="00446DF3" w:rsidRDefault="00446DF3" w:rsidP="00BD3926">
      <w:pPr>
        <w:pStyle w:val="Heading1"/>
        <w:spacing w:line="360" w:lineRule="auto"/>
      </w:pPr>
      <w:r>
        <w:t>LINIA 202 B</w:t>
      </w:r>
    </w:p>
    <w:p w14:paraId="22E375DC" w14:textId="77777777" w:rsidR="00446DF3" w:rsidRDefault="00446DF3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446DF3" w14:paraId="65FC8905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4594" w14:textId="77777777" w:rsidR="00446DF3" w:rsidRDefault="00446DF3" w:rsidP="00446DF3">
            <w:pPr>
              <w:numPr>
                <w:ilvl w:val="0"/>
                <w:numId w:val="6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2EB4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B239" w14:textId="77777777" w:rsidR="00446DF3" w:rsidRPr="007C5BF9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A0DB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6FED43F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4C7F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B89724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01C1" w14:textId="77777777" w:rsidR="00446DF3" w:rsidRPr="007C5BF9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D104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6FC83" w14:textId="77777777" w:rsidR="00446DF3" w:rsidRPr="00BD268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223A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AF87E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24216D32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2164AC75" w14:textId="77777777" w:rsidR="00446DF3" w:rsidRDefault="00446DF3" w:rsidP="001B4DE9">
      <w:pPr>
        <w:pStyle w:val="Heading1"/>
        <w:spacing w:line="360" w:lineRule="auto"/>
      </w:pPr>
      <w:r>
        <w:t>LINIA 213</w:t>
      </w:r>
    </w:p>
    <w:p w14:paraId="2E38C3D2" w14:textId="77777777" w:rsidR="00446DF3" w:rsidRDefault="00446DF3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446DF3" w14:paraId="6591A0D8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156C" w14:textId="77777777" w:rsidR="00446DF3" w:rsidRDefault="00446DF3" w:rsidP="00446DF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AAAC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F6B89" w14:textId="77777777" w:rsidR="00446DF3" w:rsidRPr="00BA7F8C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D6BE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1E7A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5116808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17D0DDB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42D7658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C5F3CB8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933AA" w14:textId="77777777" w:rsidR="00446DF3" w:rsidRPr="009E006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CBE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8A9A" w14:textId="77777777" w:rsidR="00446DF3" w:rsidRPr="00BA7F8C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8116F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446DF3" w14:paraId="48AA6542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704A" w14:textId="77777777" w:rsidR="00446DF3" w:rsidRDefault="00446DF3" w:rsidP="00446DF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476FC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592EB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1EE07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1DA56646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15C46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E941" w14:textId="77777777" w:rsidR="00446DF3" w:rsidRPr="009E006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A5E5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1455C" w14:textId="77777777" w:rsidR="00446DF3" w:rsidRPr="00BA7F8C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9EAF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15B93B88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6BF8" w14:textId="77777777" w:rsidR="00446DF3" w:rsidRDefault="00446DF3" w:rsidP="00446DF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9DE84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A2421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C5FA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30EFE64E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31A0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24C9" w14:textId="77777777" w:rsidR="00446DF3" w:rsidRPr="009E006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188C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D916C" w14:textId="77777777" w:rsidR="00446DF3" w:rsidRPr="00BA7F8C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0988E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0E39798C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D8FDE" w14:textId="77777777" w:rsidR="00446DF3" w:rsidRDefault="00446DF3" w:rsidP="00446DF3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3215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F21FA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73F3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11E05708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776A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01050C5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5CF75674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7BC8585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65B0FF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F551C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0F4B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7072" w14:textId="77777777" w:rsidR="00446DF3" w:rsidRPr="00BA7F8C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B75F7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DF8AA3A" w14:textId="77777777" w:rsidR="00446DF3" w:rsidRPr="006A7611" w:rsidRDefault="00446DF3">
      <w:pPr>
        <w:spacing w:before="40" w:after="40" w:line="192" w:lineRule="auto"/>
        <w:ind w:right="57"/>
      </w:pPr>
    </w:p>
    <w:p w14:paraId="6EBDB825" w14:textId="77777777" w:rsidR="00446DF3" w:rsidRDefault="00446DF3" w:rsidP="005B00A7">
      <w:pPr>
        <w:pStyle w:val="Heading1"/>
        <w:spacing w:line="360" w:lineRule="auto"/>
      </w:pPr>
      <w:r>
        <w:lastRenderedPageBreak/>
        <w:t>LINIA 218</w:t>
      </w:r>
    </w:p>
    <w:p w14:paraId="7F4E6464" w14:textId="77777777" w:rsidR="00446DF3" w:rsidRDefault="00446DF3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446DF3" w14:paraId="1E288A6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4164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F9D4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181AF" w14:textId="77777777" w:rsidR="00446DF3" w:rsidRPr="00CF78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90F1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5738F4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BF62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7456E099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35128" w14:textId="77777777" w:rsidR="00446DF3" w:rsidRPr="00CF78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D43D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1A1C6" w14:textId="77777777" w:rsidR="00446DF3" w:rsidRPr="00984D7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7E1A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:rsidRPr="00A8307A" w14:paraId="2B1EA71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256E1" w14:textId="77777777" w:rsidR="00446DF3" w:rsidRPr="00A75A00" w:rsidRDefault="00446DF3" w:rsidP="00446DF3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BB7D3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7FB6F" w14:textId="77777777" w:rsidR="00446DF3" w:rsidRPr="00A8307A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ACBD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F209938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2A28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2A42F7AE" w14:textId="77777777" w:rsidR="00446DF3" w:rsidRPr="00664FA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49CCF" w14:textId="77777777" w:rsidR="00446DF3" w:rsidRPr="00A8307A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09FCC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F0C7C" w14:textId="77777777" w:rsidR="00446DF3" w:rsidRPr="00A8307A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EAD71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C08AF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729FE11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7A8A6A58" w14:textId="77777777" w:rsidR="00446DF3" w:rsidRPr="00664FA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446DF3" w:rsidRPr="00A8307A" w14:paraId="2A3F21B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CA6DF" w14:textId="77777777" w:rsidR="00446DF3" w:rsidRPr="00A75A00" w:rsidRDefault="00446DF3" w:rsidP="00446DF3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A9579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52258" w14:textId="77777777" w:rsidR="00446DF3" w:rsidRPr="00A8307A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34636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50960F4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5A98" w14:textId="77777777" w:rsidR="00446DF3" w:rsidRPr="00664FA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1475268E" w14:textId="77777777" w:rsidR="00446DF3" w:rsidRPr="00664FA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C4F0" w14:textId="77777777" w:rsidR="00446DF3" w:rsidRPr="00A8307A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42398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7A86" w14:textId="77777777" w:rsidR="00446DF3" w:rsidRPr="00A8307A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74DA1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2A095C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6B5C93F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06F6198E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446DF3" w:rsidRPr="00A8307A" w14:paraId="560561F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E68F6" w14:textId="77777777" w:rsidR="00446DF3" w:rsidRPr="00A75A00" w:rsidRDefault="00446DF3" w:rsidP="00446DF3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D97A3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EFBC3" w14:textId="77777777" w:rsidR="00446DF3" w:rsidRPr="003F40D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D66D8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2AF41D1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C9E22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B4276" w14:textId="77777777" w:rsidR="00446DF3" w:rsidRPr="003F40D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19DFB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67C6E" w14:textId="77777777" w:rsidR="00446DF3" w:rsidRPr="003F40D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03E0F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09A4D5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446DF3" w:rsidRPr="00A8307A" w14:paraId="025FAC7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CDBE3" w14:textId="77777777" w:rsidR="00446DF3" w:rsidRPr="00A75A00" w:rsidRDefault="00446DF3" w:rsidP="00446DF3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C570C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4616B" w14:textId="77777777" w:rsidR="00446DF3" w:rsidRPr="003F40D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A1B98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0A141E6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A10C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112CF00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26FC" w14:textId="77777777" w:rsidR="00446DF3" w:rsidRPr="003F40D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098A4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CB89A" w14:textId="77777777" w:rsidR="00446DF3" w:rsidRPr="003F40D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2AA83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D430C4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446DF3" w:rsidRPr="00A8307A" w14:paraId="78454DA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916B8" w14:textId="77777777" w:rsidR="00446DF3" w:rsidRPr="00A75A00" w:rsidRDefault="00446DF3" w:rsidP="00446DF3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96C7B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3A126" w14:textId="77777777" w:rsidR="00446DF3" w:rsidRPr="007328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9E905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15D6A30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F9991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31941" w14:textId="77777777" w:rsidR="00446DF3" w:rsidRPr="007B4F6A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BAB0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2D73D" w14:textId="77777777" w:rsidR="00446DF3" w:rsidRPr="007328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82F2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36C07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13827D6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10DE8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2350D1F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446DF3" w:rsidRPr="00A8307A" w14:paraId="3CB8D78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1E9F3" w14:textId="77777777" w:rsidR="00446DF3" w:rsidRPr="00A75A00" w:rsidRDefault="00446DF3" w:rsidP="00446DF3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8CBBE" w14:textId="77777777" w:rsidR="00446DF3" w:rsidRPr="00A8307A" w:rsidRDefault="00446DF3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D2844" w14:textId="77777777" w:rsidR="00446DF3" w:rsidRPr="00732832" w:rsidRDefault="00446DF3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964B" w14:textId="77777777" w:rsidR="00446DF3" w:rsidRPr="00A8307A" w:rsidRDefault="00446DF3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34869B4" w14:textId="77777777" w:rsidR="00446DF3" w:rsidRPr="00A8307A" w:rsidRDefault="00446DF3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BE98B" w14:textId="77777777" w:rsidR="00446DF3" w:rsidRDefault="00446DF3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0B5A75" w14:textId="77777777" w:rsidR="00446DF3" w:rsidRDefault="00446DF3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4E99EFA1" w14:textId="77777777" w:rsidR="00446DF3" w:rsidRDefault="00446DF3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AC504" w14:textId="77777777" w:rsidR="00446DF3" w:rsidRPr="007B4F6A" w:rsidRDefault="00446DF3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4DD2F" w14:textId="77777777" w:rsidR="00446DF3" w:rsidRPr="00A8307A" w:rsidRDefault="00446DF3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6066D" w14:textId="77777777" w:rsidR="00446DF3" w:rsidRPr="00732832" w:rsidRDefault="00446DF3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176D6" w14:textId="77777777" w:rsidR="00446DF3" w:rsidRDefault="00446DF3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446DF3" w:rsidRPr="00A8307A" w14:paraId="3B32B6C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0D2D3" w14:textId="77777777" w:rsidR="00446DF3" w:rsidRPr="00A75A00" w:rsidRDefault="00446DF3" w:rsidP="00446DF3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4A365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431D" w14:textId="77777777" w:rsidR="00446DF3" w:rsidRPr="00B2699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49F2D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1AB73EA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A76E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6157C" w14:textId="77777777" w:rsidR="00446DF3" w:rsidRPr="00B2699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2E674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FB0A8" w14:textId="77777777" w:rsidR="00446DF3" w:rsidRPr="00B2699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DF90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55A2E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2857610B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46DF3" w:rsidRPr="00A8307A" w14:paraId="3389626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A59E4" w14:textId="77777777" w:rsidR="00446DF3" w:rsidRPr="00A75A00" w:rsidRDefault="00446DF3" w:rsidP="00446DF3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74DC0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EBB5B" w14:textId="77777777" w:rsidR="00446DF3" w:rsidRPr="00B2699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6E98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DA39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D18F68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1B64E64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38C1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2992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77744" w14:textId="77777777" w:rsidR="00446DF3" w:rsidRPr="00B2699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75282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3CB500C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06EC5519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46DF3" w:rsidRPr="00A8307A" w14:paraId="0B52F483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08D04" w14:textId="77777777" w:rsidR="00446DF3" w:rsidRPr="00A75A00" w:rsidRDefault="00446DF3" w:rsidP="00446DF3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EA181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69D8B" w14:textId="77777777" w:rsidR="00446DF3" w:rsidRPr="00B2699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6A282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513DF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777FFC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19CE7E9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9B553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E2FA2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624B6" w14:textId="77777777" w:rsidR="00446DF3" w:rsidRPr="00B2699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AF8D6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26C915B8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46DF3" w:rsidRPr="00A8307A" w14:paraId="0D74BFD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AEFB4" w14:textId="77777777" w:rsidR="00446DF3" w:rsidRPr="00A75A00" w:rsidRDefault="00446DF3" w:rsidP="00446DF3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A8303" w14:textId="77777777" w:rsidR="00446DF3" w:rsidRPr="00A8307A" w:rsidRDefault="00446DF3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F3E4" w14:textId="77777777" w:rsidR="00446DF3" w:rsidRPr="00B26991" w:rsidRDefault="00446DF3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3797" w14:textId="77777777" w:rsidR="00446DF3" w:rsidRPr="00A8307A" w:rsidRDefault="00446DF3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65375" w14:textId="77777777" w:rsidR="00446DF3" w:rsidRDefault="00446DF3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6BC5A70" w14:textId="77777777" w:rsidR="00446DF3" w:rsidRDefault="00446DF3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2E65799" w14:textId="77777777" w:rsidR="00446DF3" w:rsidRDefault="00446DF3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B6B6A" w14:textId="77777777" w:rsidR="00446DF3" w:rsidRDefault="00446DF3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48B63" w14:textId="77777777" w:rsidR="00446DF3" w:rsidRPr="00A8307A" w:rsidRDefault="00446DF3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4328D" w14:textId="77777777" w:rsidR="00446DF3" w:rsidRPr="00B26991" w:rsidRDefault="00446DF3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200A" w14:textId="77777777" w:rsidR="00446DF3" w:rsidRPr="00FD3B28" w:rsidRDefault="00446DF3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45CE1126" w14:textId="77777777" w:rsidR="00446DF3" w:rsidRDefault="00446DF3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46DF3" w:rsidRPr="00A8307A" w14:paraId="4408206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05732" w14:textId="77777777" w:rsidR="00446DF3" w:rsidRPr="00A75A00" w:rsidRDefault="00446DF3" w:rsidP="00446DF3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E0CED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2D249" w14:textId="77777777" w:rsidR="00446DF3" w:rsidRPr="00B2699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A33D3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328D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30F21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86052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402E2" w14:textId="77777777" w:rsidR="00446DF3" w:rsidRPr="00B2699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F4A74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46DF3" w:rsidRPr="00A8307A" w14:paraId="6EEE382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EF3B9" w14:textId="77777777" w:rsidR="00446DF3" w:rsidRPr="00A75A00" w:rsidRDefault="00446DF3" w:rsidP="00446DF3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A273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CEFFD" w14:textId="77777777" w:rsidR="00446DF3" w:rsidRPr="000D3BB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FB16D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7466761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EAB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250B59D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400AE" w14:textId="77777777" w:rsidR="00446DF3" w:rsidRPr="000D3BB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AF957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5F31" w14:textId="77777777" w:rsidR="00446DF3" w:rsidRPr="000D3BB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C9372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C1628B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46DF3" w:rsidRPr="00A8307A" w14:paraId="0E930E8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CF8D9" w14:textId="77777777" w:rsidR="00446DF3" w:rsidRPr="00A75A00" w:rsidRDefault="00446DF3" w:rsidP="00446DF3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37E29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BE93A" w14:textId="77777777" w:rsidR="00446DF3" w:rsidRPr="009658E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F1324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DDE00F9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859CD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9E55D" w14:textId="77777777" w:rsidR="00446DF3" w:rsidRPr="009658E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0FD19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A7988" w14:textId="77777777" w:rsidR="00446DF3" w:rsidRPr="009658E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51AE5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15776A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46DF3" w:rsidRPr="00A8307A" w14:paraId="2F50688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01B0B" w14:textId="77777777" w:rsidR="00446DF3" w:rsidRPr="00A75A00" w:rsidRDefault="00446DF3" w:rsidP="00446DF3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46F8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166FE" w14:textId="77777777" w:rsidR="00446DF3" w:rsidRPr="00472E19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90261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3FD107D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6FA9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EA7F1" w14:textId="77777777" w:rsidR="00446DF3" w:rsidRPr="00472E19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CB00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A1FB" w14:textId="77777777" w:rsidR="00446DF3" w:rsidRPr="00472E19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FF201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83BF58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46DF3" w:rsidRPr="00A8307A" w14:paraId="725CAF6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73A3E" w14:textId="77777777" w:rsidR="00446DF3" w:rsidRPr="00A75A00" w:rsidRDefault="00446DF3" w:rsidP="00446DF3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23AA3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03816" w14:textId="77777777" w:rsidR="00446DF3" w:rsidRPr="00530A8D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478AA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FA5CEFA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0FA8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F7AC4" w14:textId="77777777" w:rsidR="00446DF3" w:rsidRPr="00530A8D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B023" w14:textId="77777777" w:rsidR="00446DF3" w:rsidRPr="00A8307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D6A6" w14:textId="77777777" w:rsidR="00446DF3" w:rsidRPr="00530A8D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19763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F99F2F" w14:textId="77777777" w:rsidR="00446DF3" w:rsidRPr="00A8307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46DF3" w14:paraId="573D9FEC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200BF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382D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6731" w14:textId="77777777" w:rsidR="00446DF3" w:rsidRPr="00CF78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7F9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20FC36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51C9201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FDC22" w14:textId="77777777" w:rsidR="00446DF3" w:rsidRPr="00447EF5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460CC16B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50122" w14:textId="77777777" w:rsidR="00446DF3" w:rsidRPr="00CF78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9585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8CC5" w14:textId="77777777" w:rsidR="00446DF3" w:rsidRPr="00984D7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3DE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A1B22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446DF3" w14:paraId="2CC73832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FB78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8298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C822" w14:textId="77777777" w:rsidR="00446DF3" w:rsidRPr="00CF78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7AA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FD4F1E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2751A66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8A132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CB95C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FA8C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9FD00" w14:textId="77777777" w:rsidR="00446DF3" w:rsidRPr="00984D7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BDC1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446DF3" w14:paraId="5F160E6A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A7D5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962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E64A8" w14:textId="77777777" w:rsidR="00446DF3" w:rsidRPr="00CF78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82D7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154FD0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F639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D787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F225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47A2F" w14:textId="77777777" w:rsidR="00446DF3" w:rsidRPr="00984D7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211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03065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446DF3" w14:paraId="01F63720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3F32A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4795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095DC" w14:textId="77777777" w:rsidR="00446DF3" w:rsidRPr="00CF78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182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71553F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3866D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A697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BC20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F51D8" w14:textId="77777777" w:rsidR="00446DF3" w:rsidRPr="00984D7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3BA5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41550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5967E62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446DF3" w14:paraId="3730F029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D73E1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373D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50C05F5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6592" w14:textId="77777777" w:rsidR="00446DF3" w:rsidRPr="00CF78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09CB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FA9942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5EE1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CCD17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4BD4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2E8B" w14:textId="77777777" w:rsidR="00446DF3" w:rsidRPr="00984D7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F72B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7BA011D0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A1D46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F21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1AA09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4E5E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43447F1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CB40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44BFD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E6A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61EB" w14:textId="77777777" w:rsidR="00446DF3" w:rsidRPr="00984D7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D58A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5DCD7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446DF3" w14:paraId="7F7EE80E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852C5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C334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8BB62" w14:textId="77777777" w:rsidR="00446DF3" w:rsidRPr="00CF78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713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4E3A652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D53E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056F8A16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12A50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0FB0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3B31" w14:textId="77777777" w:rsidR="00446DF3" w:rsidRPr="00984D7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9AD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EB2F3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446DF3" w14:paraId="0C35352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95F31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5A94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559ADCE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99643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643F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2E8AE48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CE70E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8D4C8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7EE8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4E4C" w14:textId="77777777" w:rsidR="00446DF3" w:rsidRPr="00984D7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807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446DF3" w14:paraId="49F75C8E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92D4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B18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0C8E1C4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0AB03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D614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A2D7F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04445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7CA7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EB79A" w14:textId="77777777" w:rsidR="00446DF3" w:rsidRPr="00984D7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8BA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446DF3" w14:paraId="1EB95EAA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8EDA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FDD0" w14:textId="77777777" w:rsidR="00446DF3" w:rsidRDefault="00446DF3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1C8FEC62" w14:textId="77777777" w:rsidR="00446DF3" w:rsidRDefault="00446DF3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1A95" w14:textId="77777777" w:rsidR="00446DF3" w:rsidRDefault="00446DF3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9BB2" w14:textId="77777777" w:rsidR="00446DF3" w:rsidRDefault="00446DF3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5E623" w14:textId="77777777" w:rsidR="00446DF3" w:rsidRPr="00465A98" w:rsidRDefault="00446DF3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AAAD3" w14:textId="77777777" w:rsidR="00446DF3" w:rsidRDefault="00446DF3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3FE4" w14:textId="77777777" w:rsidR="00446DF3" w:rsidRDefault="00446DF3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BC22" w14:textId="77777777" w:rsidR="00446DF3" w:rsidRPr="00984D71" w:rsidRDefault="00446DF3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947EE" w14:textId="77777777" w:rsidR="00446DF3" w:rsidRDefault="00446DF3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4B28A59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15422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74E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329AC" w14:textId="77777777" w:rsidR="00446DF3" w:rsidRPr="00CF78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7E3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07F1C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9366D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EAF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A069" w14:textId="77777777" w:rsidR="00446DF3" w:rsidRPr="00984D7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182B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C12EA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446DF3" w14:paraId="2A4D835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5B6FF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3B5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439D2" w14:textId="77777777" w:rsidR="00446DF3" w:rsidRPr="00CF78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21B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7569C0E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A19B5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05593329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6FDB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BF4B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89168" w14:textId="77777777" w:rsidR="00446DF3" w:rsidRPr="00984D7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F3D1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66796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446DF3" w14:paraId="3B1BF5BE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5AA80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AEC4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092762B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06A7" w14:textId="77777777" w:rsidR="00446DF3" w:rsidRPr="00CF78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132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50D99AE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717902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280B5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09DB5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F0FA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77C77" w14:textId="77777777" w:rsidR="00446DF3" w:rsidRPr="00984D7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EA71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446DF3" w14:paraId="63424798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F4733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B4CC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EA6DE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94A6" w14:textId="77777777" w:rsidR="00446DF3" w:rsidRDefault="00446DF3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62783D6" w14:textId="77777777" w:rsidR="00446DF3" w:rsidRDefault="00446DF3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99949" w14:textId="77777777" w:rsidR="00446DF3" w:rsidRDefault="00446DF3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367A589E" w14:textId="77777777" w:rsidR="00446DF3" w:rsidRPr="0017470F" w:rsidRDefault="00446DF3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669BD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1DF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0C626" w14:textId="77777777" w:rsidR="00446DF3" w:rsidRPr="00984D7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759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35C4CC9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8A55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498E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9937B" w14:textId="77777777" w:rsidR="00446DF3" w:rsidRPr="00CF78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BAD4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9A4AD2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4176C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75536B1D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1326C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8088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B7B08" w14:textId="77777777" w:rsidR="00446DF3" w:rsidRPr="00984D7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BBBE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841FC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446DF3" w14:paraId="1EEE290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ABEBC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41D5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8EA4" w14:textId="77777777" w:rsidR="00446DF3" w:rsidRPr="00CF78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80E3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2F45DEE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5CB25" w14:textId="77777777" w:rsidR="00446DF3" w:rsidRPr="00465A98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F01E3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4B3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955AB" w14:textId="77777777" w:rsidR="00446DF3" w:rsidRPr="00984D7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843C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446DF3" w14:paraId="001C2F64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7C5CF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63C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4F6B9683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A10A7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DDA8A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2015D459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008029AF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DFC3" w14:textId="77777777" w:rsidR="00446DF3" w:rsidRPr="00465A98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416BA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CF89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9F2D" w14:textId="77777777" w:rsidR="00446DF3" w:rsidRPr="00984D7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441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36DAB9F1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697EE54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2C4D3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5C705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0D00D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A5645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C5CD9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2CB20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7396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2543" w14:textId="77777777" w:rsidR="00446DF3" w:rsidRPr="00984D7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7240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446DF3" w14:paraId="6591451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EC170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CE10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116A0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DD7A8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73892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23280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81CD6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70A65" w14:textId="77777777" w:rsidR="00446DF3" w:rsidRPr="00984D7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978F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446DF3" w14:paraId="7FB509B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4F5D4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77166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6366A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24AC2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AF4E7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228A6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E1CFC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9742" w14:textId="77777777" w:rsidR="00446DF3" w:rsidRPr="00984D7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A328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446DF3" w14:paraId="07E922EB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3EAE2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6BBB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D211E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6579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6E2DAA3F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9242D" w14:textId="77777777" w:rsidR="00446DF3" w:rsidRPr="00465A98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C4C3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54B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DAB3" w14:textId="77777777" w:rsidR="00446DF3" w:rsidRPr="00984D7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DDB0C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7A50FC8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D56C2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60B98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7AC1F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2FC4D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0D85E40D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A8489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B765A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3AD5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5B294" w14:textId="77777777" w:rsidR="00446DF3" w:rsidRPr="00984D7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0B042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169B4F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446DF3" w14:paraId="7D0391C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27FB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B86C0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143D40E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0A163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C0BEA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7A11C547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A3A9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782C2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031A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CCF92" w14:textId="77777777" w:rsidR="00446DF3" w:rsidRPr="00984D7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3E4F7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1A9911A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D368C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26103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0AD38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2439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0A4613F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36CC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EACD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F8746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693C" w14:textId="77777777" w:rsidR="00446DF3" w:rsidRPr="00984D7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316B6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5B1DF5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446DF3" w14:paraId="622DA50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F33C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3963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556B7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C9CD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0159055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FD3F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9274A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5192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39E46" w14:textId="77777777" w:rsidR="00446DF3" w:rsidRPr="00984D7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BD5D9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87A766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446DF3" w14:paraId="6C5A5C4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20259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0D844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56A90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6098D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9E94E26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7DF2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96CE2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2E208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3522" w14:textId="77777777" w:rsidR="00446DF3" w:rsidRPr="00984D7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1263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3466D8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446DF3" w14:paraId="0C78410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2507A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645F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5FE6C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E673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199F3EF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DA95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18044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2672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0535" w14:textId="77777777" w:rsidR="00446DF3" w:rsidRPr="00984D7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B69F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53A89D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446DF3" w14:paraId="4AFF3A1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EFD8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836E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F9C2E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5D37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77DFCBE9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EAE0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7B456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E270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B0A15" w14:textId="77777777" w:rsidR="00446DF3" w:rsidRPr="00984D7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EB4B9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780907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446DF3" w14:paraId="2A4937F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386ED" w14:textId="77777777" w:rsidR="00446DF3" w:rsidRDefault="00446DF3" w:rsidP="00446DF3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C0963" w14:textId="77777777" w:rsidR="00446DF3" w:rsidRDefault="00446DF3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07410C43" w14:textId="77777777" w:rsidR="00446DF3" w:rsidRDefault="00446DF3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0C07" w14:textId="77777777" w:rsidR="00446DF3" w:rsidRDefault="00446DF3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5064" w14:textId="77777777" w:rsidR="00446DF3" w:rsidRDefault="00446DF3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B0317" w14:textId="77777777" w:rsidR="00446DF3" w:rsidRDefault="00446DF3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25F73" w14:textId="77777777" w:rsidR="00446DF3" w:rsidRDefault="00446DF3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48D4C" w14:textId="77777777" w:rsidR="00446DF3" w:rsidRDefault="00446DF3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DAA99" w14:textId="77777777" w:rsidR="00446DF3" w:rsidRPr="00984D71" w:rsidRDefault="00446DF3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69184" w14:textId="77777777" w:rsidR="00446DF3" w:rsidRDefault="00446DF3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55F3DADC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2BC61DCA" w14:textId="77777777" w:rsidR="00446DF3" w:rsidRDefault="00446DF3" w:rsidP="0095691E">
      <w:pPr>
        <w:pStyle w:val="Heading1"/>
        <w:spacing w:line="360" w:lineRule="auto"/>
      </w:pPr>
      <w:r>
        <w:t>LINIA 300</w:t>
      </w:r>
    </w:p>
    <w:p w14:paraId="6A718EF8" w14:textId="77777777" w:rsidR="00446DF3" w:rsidRDefault="00446DF3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446DF3" w14:paraId="24D682AC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6AFF7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95179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77862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210E3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13E7A4D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D1C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EE00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C2668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244C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3A25" w14:textId="77777777" w:rsidR="00446DF3" w:rsidRPr="00D344C9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0BC136EA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C33F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21BA7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BD8B8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5D8D8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5CCB3AE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5F28E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6EAFB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17E45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5E3CC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0F4EF" w14:textId="77777777" w:rsidR="00446DF3" w:rsidRPr="00D344C9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75B4B433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46A6E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3B30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744A5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3D83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001C70C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DE5E2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4A8F6BB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1F6E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87AFB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2B59D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E3E58" w14:textId="77777777" w:rsidR="00446DF3" w:rsidRPr="00D344C9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71AAEE8" w14:textId="77777777" w:rsidR="00446DF3" w:rsidRPr="00D344C9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446DF3" w14:paraId="5E3D5182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1F207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C6CB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D21D4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91D0" w14:textId="77777777" w:rsidR="00446DF3" w:rsidRDefault="00446DF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371C390" w14:textId="77777777" w:rsidR="00446DF3" w:rsidRDefault="00446DF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82D7A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563B4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EEE0B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F0D5C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7BE2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40BAFCC9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CE235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F005D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EC65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294DD" w14:textId="77777777" w:rsidR="00446DF3" w:rsidRDefault="00446DF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C8A3" w14:textId="77777777" w:rsidR="00446DF3" w:rsidRPr="00E4222D" w:rsidRDefault="00446DF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3B0EF3B3" w14:textId="77777777" w:rsidR="00446DF3" w:rsidRPr="00E4222D" w:rsidRDefault="00446DF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47A7F5BD" w14:textId="77777777" w:rsidR="00446DF3" w:rsidRPr="00E4222D" w:rsidRDefault="00446DF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118B3A17" w14:textId="77777777" w:rsidR="00446DF3" w:rsidRDefault="00446DF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04372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84402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C12B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04A31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3033B732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93B1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EE3FD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D2FF6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BC0B" w14:textId="77777777" w:rsidR="00446DF3" w:rsidRPr="00E4222D" w:rsidRDefault="00446DF3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DD5E" w14:textId="77777777" w:rsidR="00446DF3" w:rsidRPr="00E4222D" w:rsidRDefault="00446DF3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8443A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4030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13E1201F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FEF5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D199" w14:textId="77777777" w:rsidR="00446DF3" w:rsidRPr="00E4222D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446DF3" w14:paraId="281DFC8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7C01F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23FA1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FB936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12F86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79E8F886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2C81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E1F4C9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952AF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CEA8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5B6A9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D2AA5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3919A6BA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0B924E5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E4B92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E92C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EFB40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99DEB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3F0C07C7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3B1A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A4F3E2B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0DCC5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27A04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F9617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DB166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03B3CA4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446DF3" w14:paraId="71386D41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8B77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A0861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05B43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9F415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57BD6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68AE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8ADEF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148571AF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70177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02998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480748FA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449EE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4F7EB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23B7BEA6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9BCB2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8E311" w14:textId="77777777" w:rsidR="00446DF3" w:rsidRDefault="00446DF3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BB3F5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7AFF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5CEF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FD91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354C1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7BA8FDF0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788FE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F60E0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43ABB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DEB1B" w14:textId="77777777" w:rsidR="00446DF3" w:rsidRDefault="00446DF3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7111361C" w14:textId="77777777" w:rsidR="00446DF3" w:rsidRDefault="00446DF3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5BF11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C26C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27B81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53E8EEA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7B6D6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FE7D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2136FDE0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2DC32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3551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84562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A9C16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0B2EFE1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95632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6C44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25E12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FABA2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8508D" w14:textId="77777777" w:rsidR="00446DF3" w:rsidRPr="00D344C9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5C94350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64D3F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E3FAE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DCF3B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3B5D1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5802F348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C01A1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D172341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4BB03D12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4323A7D1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49E9D351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B4D3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1D9CB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241B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ECDBD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3F67B2C3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0841BA49" w14:textId="77777777" w:rsidR="00446DF3" w:rsidRPr="004870EE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446DF3" w14:paraId="563A7B9A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2EAFE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DD48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398E6EF2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28430D16" w14:textId="77777777" w:rsidR="00446DF3" w:rsidRDefault="00446DF3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2F59D04C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BC24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68453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F366D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B802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AF858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63D16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24CD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03CAB0B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4A674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26C01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6796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BDD5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F742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741CD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41C34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757AE2B6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84892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4C49C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A5757A8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446DF3" w14:paraId="15BD988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E028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90E2F" w14:textId="77777777" w:rsidR="00446DF3" w:rsidRDefault="00446DF3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11B20EFF" w14:textId="77777777" w:rsidR="00446DF3" w:rsidRDefault="00446DF3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61204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E2B4C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FE895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AA47F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8C75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22B2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1D75D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5AFD651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446DF3" w14:paraId="3D9A87A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2D62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9DC00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A5D9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3200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6FE5F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94A38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19AA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5EA267FF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884B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552E1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8C94CF7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446DF3" w14:paraId="34D2B8E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30F65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28DF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308C91A6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C5623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14579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2F4BF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4094B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56E25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F4A7F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9C7CC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54A8DC68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C1697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B59D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1CB9F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D4FAD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69389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E575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D888E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59EC7B4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A4B6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8BF1F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4F2B9F7B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C5AF2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9D598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426C7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04BD3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7B59CBF2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EB24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61D69107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A849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2E430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90663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6F509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753116A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8D003B9" w14:textId="77777777" w:rsidR="00446DF3" w:rsidRPr="00D344C9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446DF3" w14:paraId="43AA3B72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21244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99B7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C13E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5778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797E584D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8DA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963B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C448E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EBD74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6B1A8" w14:textId="77777777" w:rsidR="00446DF3" w:rsidRPr="00D344C9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2598B1BE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74DD7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2319C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F4EE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1E56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94D8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506E0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58224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1E8E4C7D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90DBB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B338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75867F3" w14:textId="77777777" w:rsidR="00446DF3" w:rsidRPr="00D344C9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446DF3" w14:paraId="667CA47B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7F0B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1AB9A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0C210E49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DCA1A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F4181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C7A9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8510C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A0B1C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8EB2B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9ABB" w14:textId="77777777" w:rsidR="00446DF3" w:rsidRDefault="00446DF3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A269DB2" w14:textId="77777777" w:rsidR="00446DF3" w:rsidRPr="00D344C9" w:rsidRDefault="00446DF3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446DF3" w14:paraId="545CF10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F553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6478B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158389E6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DED55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B93C" w14:textId="77777777" w:rsidR="00446DF3" w:rsidRDefault="00446DF3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B4D073D" w14:textId="77777777" w:rsidR="00446DF3" w:rsidRDefault="00446DF3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BA43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07707BB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7170442F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7AF4A234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15FF964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934351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4DE3D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96D1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435C7C6F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841E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F4BEB" w14:textId="77777777" w:rsidR="00446DF3" w:rsidRDefault="00446DF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CD021C1" w14:textId="77777777" w:rsidR="00446DF3" w:rsidRDefault="00446DF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7ABC979" w14:textId="77777777" w:rsidR="00446DF3" w:rsidRPr="00D344C9" w:rsidRDefault="00446DF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446DF3" w14:paraId="3041217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BEF1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1EC01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7D501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35DC2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6D09F83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3BBA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7F45849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BE353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DC44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AF2F2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70A60" w14:textId="77777777" w:rsidR="00446DF3" w:rsidRDefault="00446DF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E85E443" w14:textId="77777777" w:rsidR="00446DF3" w:rsidRDefault="00446DF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1929A95" w14:textId="77777777" w:rsidR="00446DF3" w:rsidRDefault="00446DF3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446DF3" w14:paraId="610AA5ED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DBC2E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90469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ADF7F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D038B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37ADE7BA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FAAB5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796496F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FE722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CAC2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5249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A43F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AA7C3AE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446DF3" w14:paraId="1F8EEE34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6C61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CC09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E466B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045D9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5A8A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4FA0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591C0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4D4570C7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4700F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BF39F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9CE047C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46DF3" w14:paraId="0AAD52D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FC9C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BD98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50A7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3E7BD" w14:textId="77777777" w:rsidR="00446DF3" w:rsidRDefault="00446DF3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E2C08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BF7BD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BD66B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D88A9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0814E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68195DE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0FE11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FAFD6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98088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A870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00FEB206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041C8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878F1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67F9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5C507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463E7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5001A5E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173F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CABCB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777C4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A7F0E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523928A8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9968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057E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F8DCF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32A4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37B65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13CA90E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6BBC6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E9CDB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4560C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5F80E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15A07EE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EFCF1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C6A8E5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1EE3121F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83AEE6E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9AA28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1A336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F30EC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4B391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2296F61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AA2D4CD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446DF3" w14:paraId="3F72CCA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6560B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FD990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A1C90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A371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3E90BCE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6AAEF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9888F81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2B4B" w14:textId="77777777" w:rsidR="00446DF3" w:rsidRPr="00600D25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7B783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7D935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49E13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7C0EDE1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446DF3" w14:paraId="0A568D5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B222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89F69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86FE9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A25B8" w14:textId="77777777" w:rsidR="00446DF3" w:rsidRDefault="00446DF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7EE5E925" w14:textId="77777777" w:rsidR="00446DF3" w:rsidRDefault="00446DF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2075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179F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716E9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D4EB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00E8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446DF3" w14:paraId="0B8EA38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F9E7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7EEB4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5CCA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D6C5A" w14:textId="77777777" w:rsidR="00446DF3" w:rsidRDefault="00446DF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0A4290AA" w14:textId="77777777" w:rsidR="00446DF3" w:rsidRDefault="00446DF3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486AD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F682C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C4B34" w14:textId="77777777" w:rsidR="00446DF3" w:rsidRDefault="00446DF3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0753" w14:textId="77777777" w:rsidR="00446DF3" w:rsidRDefault="00446DF3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BB154" w14:textId="77777777" w:rsidR="00446DF3" w:rsidRDefault="00446DF3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446DF3" w14:paraId="21DFC6C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36A58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3B40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EF06C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44AF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2099EBA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340A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4740D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4FCB4" w14:textId="77777777" w:rsidR="00446DF3" w:rsidRPr="00E731A9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3ABF410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562EC03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12F42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EEE0A" w14:textId="77777777" w:rsidR="00446DF3" w:rsidRDefault="00446DF3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338EC129" w14:textId="77777777" w:rsidR="00446DF3" w:rsidRDefault="00446DF3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06951F55" w14:textId="77777777" w:rsidR="00446DF3" w:rsidRPr="001D4392" w:rsidRDefault="00446DF3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446DF3" w14:paraId="58890E9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FA3D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B00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0F8E5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93D90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437B850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AE42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EEBF4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ED65F" w14:textId="77777777" w:rsidR="00446DF3" w:rsidRPr="00E731A9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4E62AF1C" w14:textId="77777777" w:rsidR="00446DF3" w:rsidRPr="00E731A9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3AE4B2A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72A6315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FC8CB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70D0F" w14:textId="77777777" w:rsidR="00446DF3" w:rsidRPr="00616BAF" w:rsidRDefault="00446DF3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0CAEED" w14:textId="77777777" w:rsidR="00446DF3" w:rsidRDefault="00446DF3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D9F6F99" w14:textId="77777777" w:rsidR="00446DF3" w:rsidRPr="003B726B" w:rsidRDefault="00446DF3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446DF3" w14:paraId="2AB2EB6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14758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ACF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9FAB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F6892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35FB6FD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EA44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05C4F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1FE7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355CFFA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8F912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7F8F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4E7C66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46DF3" w14:paraId="610920D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B387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A105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1D2B0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C9829" w14:textId="77777777" w:rsidR="00446DF3" w:rsidRDefault="00446DF3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1E7617C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B716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97DA4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5C98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12ECA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CC0B2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5A0643F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CB596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F162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1CE21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D9A6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6E79807D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32D2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800D2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42EF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1A7B6A51" w14:textId="77777777" w:rsidR="00446DF3" w:rsidRPr="00E731A9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0BAA6711" w14:textId="77777777" w:rsidR="00446DF3" w:rsidRPr="00E731A9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2340AF26" w14:textId="77777777" w:rsidR="00446DF3" w:rsidRPr="001D4392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C1296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1A670" w14:textId="77777777" w:rsidR="00446DF3" w:rsidRDefault="00446DF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D4AD507" w14:textId="77777777" w:rsidR="00446DF3" w:rsidRDefault="00446DF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ADB4C2D" w14:textId="77777777" w:rsidR="00446DF3" w:rsidRPr="003B726B" w:rsidRDefault="00446DF3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446DF3" w14:paraId="2D66594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6BD2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43D7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7DB52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5BCBF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1856AAD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54144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59FE7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41E5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7F9D8729" w14:textId="77777777" w:rsidR="00446DF3" w:rsidRPr="00E731A9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595724A2" w14:textId="77777777" w:rsidR="00446DF3" w:rsidRPr="00E731A9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7F2534B0" w14:textId="77777777" w:rsidR="00446DF3" w:rsidRPr="001D4392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33BF9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98FF" w14:textId="77777777" w:rsidR="00446DF3" w:rsidRPr="00616BAF" w:rsidRDefault="00446DF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FA4ACD" w14:textId="77777777" w:rsidR="00446DF3" w:rsidRDefault="00446DF3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9145DFC" w14:textId="77777777" w:rsidR="00446DF3" w:rsidRPr="003B726B" w:rsidRDefault="00446DF3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446DF3" w14:paraId="54E527D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BAC45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CA4B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8C00C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C80F3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54BBB60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31CE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7EAFB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E9A1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5E2953D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6A5D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A7223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C59886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1D2892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446DF3" w14:paraId="745AA20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62830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A56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67D3F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F940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7E9ECEF2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2D76042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889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7C235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2369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5583D47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B45EF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6A4B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446DF3" w14:paraId="422348BB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D4CE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D7F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65B71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EFA0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7A7BDC9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AE0E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2D98F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0FC1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FB71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EF12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B360323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446DF3" w14:paraId="2BC88468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A00CE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DB4A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4C375D8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AEF9D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140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1FE84104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2F33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99118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393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E9678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3DA1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C3C2E48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46DF3" w14:paraId="3B3326F9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C542F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67714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1192F23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3DBEF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94E7F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51C7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252F5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444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A912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7D762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52DE74C9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46DF3" w14:paraId="4242836F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0423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A78D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AF745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F51F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5C54850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3180EE9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A01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B97D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2E04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3BB2E4E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34FA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4A7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446DF3" w14:paraId="319BDE0F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908C0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175E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51C0D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1DF3D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4B0DE9B2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B36E4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205B1E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5D1B1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A3BA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6DE2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4519D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74474275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2C01D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EA2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ECC5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23A4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1A528140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5245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08211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72D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5224391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FB7F2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09169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12EC61D8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D701F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4B9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7190D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8C89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4EE0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D396C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0AFC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0433A94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1CFC0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D31C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079EDBA0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45C45BD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446DF3" w14:paraId="6DE21C1A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24A74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F35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A6171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0A2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55F7A621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14A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E549C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0CDD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63E6BEB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0A451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C85B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843034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46DF3" w14:paraId="21E56A41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CF2B5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B48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E11C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9B3E1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4146AE3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6F21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CD1277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2EE4611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A6D8D3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04DDB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853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E487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1DC9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2D188CFC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0DADACBF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F6C2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C64B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FA9A6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2CD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35D1A873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03E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146E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B936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7763CA2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7F20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FC35F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AA6D7B3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46DF3" w14:paraId="564CD9F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8D023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A3C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58C8298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E415E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E696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E350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48E87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B41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2F260204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329C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A7EBD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2B32A4A0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3F476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63C9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4DDF520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9F8F6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ADD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CF7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64D24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A456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6CC3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A67D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1EF0F81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446DF3" w14:paraId="18C3F20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26305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D88F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B3C05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A8E0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80A2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9DA189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E28F3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5F92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FED9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8EB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79C6B28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9A1F5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7078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97402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424A8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EEFC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7611F00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28E1E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2F0B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856F9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D496D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53D9CF8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D2197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919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54C98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80FC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3083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029FBAB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9EA6C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30E1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FBB67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49B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2499936A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AD337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5E42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458DCF8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0674E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80AA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376E8C0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FBC9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1EB74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2A6B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7423AC8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F7BC9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C8A7C" w14:textId="77777777" w:rsidR="00446DF3" w:rsidRPr="0019324E" w:rsidRDefault="00446DF3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539A74A" w14:textId="77777777" w:rsidR="00446DF3" w:rsidRPr="000160B5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6FD39F77" w14:textId="77777777" w:rsidR="00446DF3" w:rsidRPr="006B78FD" w:rsidRDefault="00446DF3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2473B593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914A9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A785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F030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60C9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32E208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30CE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39339BD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D71ED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8522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D5AB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8C980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5F71F2B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446DF3" w14:paraId="70535233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931C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505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F27A3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8DD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A4EC4ED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6AE5A50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98BE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844BB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1756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B8FB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F3B9E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0CEEC5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D4DE4E7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446DF3" w14:paraId="066403B6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55807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ED4C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637D4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88FD1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8520990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9B7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F6A59B4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5E004C0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C72335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949CE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479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5672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4C4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52F2D1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F3A3083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446DF3" w14:paraId="5DCDBACA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F02BB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A0D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4671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1590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CF25F8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7980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0AA04A8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77B1A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636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EAF1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0F0C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65CBFD9F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446DF3" w14:paraId="1E89BA16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3C527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F46F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2CE8B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A8FA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EE5B563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67F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D2FC5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E6584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967B2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C0355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878D4D6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446DF3" w14:paraId="566ED4A1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49524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A53E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2A0BB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D2CE1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E0F92D3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26806F63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283DEE6D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8DA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545B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028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8661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7290D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23293B92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F675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DBC4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D262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0CDD2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3554D16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11F2F7CD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3119259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4C4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F16A4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432B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BB71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8DAA8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0C72305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1006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6BB0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04F1D75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E9EE9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331F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B211BC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3D14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1444C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02D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65377C7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DFDCE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79E3" w14:textId="77777777" w:rsidR="00446DF3" w:rsidRPr="0019324E" w:rsidRDefault="00446DF3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CC6E031" w14:textId="77777777" w:rsidR="00446DF3" w:rsidRPr="000160B5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649392C3" w14:textId="77777777" w:rsidR="00446DF3" w:rsidRPr="005C2BB7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7E135B33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42F01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BE6D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6653D01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4256F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CDA94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235A5601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2301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CBADF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A044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22C93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4B9A7" w14:textId="77777777" w:rsidR="00446DF3" w:rsidRPr="00DE4F3A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16C30E21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5401CAA3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63C7ABB6" w14:textId="77777777" w:rsidR="00446DF3" w:rsidRPr="00DE4F3A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446DF3" w14:paraId="6DDA3B57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EBDEB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CD1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1110DAB4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2DBB8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401C0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8540FC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2BEDDD6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3E7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C5675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DA57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098D9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48A89" w14:textId="77777777" w:rsidR="00446DF3" w:rsidRPr="00DE4F3A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0DF36B1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4E60D3A2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73A3CC1C" w14:textId="77777777" w:rsidR="00446DF3" w:rsidRPr="00DE4F3A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446DF3" w14:paraId="65B8C3EF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6B78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EC5F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D79BC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3F570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3BBBC93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322D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6B9E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4F0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FEBEC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AA1A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6924E184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1851B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C627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227AE45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FD52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42356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3D6C46F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BA92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5302F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64E0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BF294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5ECA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2705D86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61CA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05E3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72DC64E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735C1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5E622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530A88F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FA5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4C58E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BAC4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D1BDF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3326D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5F22F1A" w14:textId="77777777" w:rsidR="00446DF3" w:rsidRPr="00CB2A72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3B985F13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C197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783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0FA6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5578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6B8CACFD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54DE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C1FB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087F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CB0AD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29B30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6E1893F5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41F30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D529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83F7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6B4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688666BF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0931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07B6B95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FE624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CAFC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F75B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08E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BCFF550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402E504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446DF3" w14:paraId="6CC08040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FF1C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7BE9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7BCDC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367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71B828D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361E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F8B66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8F8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71465F8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C6377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8B6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446DF3" w14:paraId="30807CAC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4F9EF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501D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481E6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84ADD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392CF938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B9A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91B189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C8260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2650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ABAAB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83F82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43A95523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523403BE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446DF3" w14:paraId="44F1130C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B947F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A6F4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D97CF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5D0B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F75DC4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0155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D8F6F04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2C013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F67A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847D5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8B263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5C04B1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D0E9EDB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446DF3" w14:paraId="0FFDB7D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484E1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A9D8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2720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EEF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9B4226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92E8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59B9C3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686F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64D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D189E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64C0E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A062DE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446DF3" w14:paraId="10F47DAC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18640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7F70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BAC38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AA582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51C1271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C44F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18EE1E8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7063B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6B45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13C35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F9C7C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EA33C15" w14:textId="77777777" w:rsidR="00446DF3" w:rsidRPr="00D344C9" w:rsidRDefault="00446DF3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2744AED9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446DF3" w14:paraId="05AB442D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5E3DD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3477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645A54B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9CD6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DABF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3FFADDB3" w14:textId="77777777" w:rsidR="00446DF3" w:rsidRDefault="00446DF3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1617F3FF" w14:textId="77777777" w:rsidR="00446DF3" w:rsidRDefault="00446DF3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83A8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B26E9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0A3D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B52B8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112D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B3DA710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373EF78A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446DF3" w14:paraId="435B9887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31A10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95A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52D815B5" w14:textId="77777777" w:rsidR="00446DF3" w:rsidRPr="001F1B3D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46C5A0E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26BA0007" w14:textId="77777777" w:rsidR="00446DF3" w:rsidRPr="001F1B3D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FE508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2519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74A157C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1A7D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1AE36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413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58C4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E12FF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04E309E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74F5B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C2781" w14:textId="77777777" w:rsidR="00446DF3" w:rsidRDefault="00446DF3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6C746AB5" w14:textId="77777777" w:rsidR="00446DF3" w:rsidRDefault="00446DF3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EA2B5" w14:textId="77777777" w:rsidR="00446DF3" w:rsidRPr="00600D25" w:rsidRDefault="00446DF3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4C476" w14:textId="77777777" w:rsidR="00446DF3" w:rsidRDefault="00446DF3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19A04" w14:textId="77777777" w:rsidR="00446DF3" w:rsidRDefault="00446DF3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594E" w14:textId="77777777" w:rsidR="00446DF3" w:rsidRPr="00600D25" w:rsidRDefault="00446DF3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D49D" w14:textId="77777777" w:rsidR="00446DF3" w:rsidRDefault="00446DF3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D4542" w14:textId="77777777" w:rsidR="00446DF3" w:rsidRPr="00600D25" w:rsidRDefault="00446DF3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6ADA0" w14:textId="77777777" w:rsidR="00446DF3" w:rsidRDefault="00446DF3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FEF92E3" w14:textId="77777777" w:rsidR="00446DF3" w:rsidRPr="00E134F4" w:rsidRDefault="00446DF3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446DF3" w14:paraId="441804AD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FFFF8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9C2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2031F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E814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2191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8E89BA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961BD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76F5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75B28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105CA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322D52DE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84912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82AC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DFC12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C07F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70BA8F3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4015B7FB" w14:textId="77777777" w:rsidR="00446DF3" w:rsidRDefault="00446DF3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FE13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0BED2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55A1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38AD784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CDCF0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E18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5AC6862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46DF3" w14:paraId="2BD64D57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0CB45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2C78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0EA8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83EF6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04844DD8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B0F3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39037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62A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7D855DE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F904E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FB4B6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6C482AF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46DF3" w14:paraId="76B44B33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CD4F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E2D3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3E77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50D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341353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F784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85B700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682E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7953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078C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F5D2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1056C1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810C723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446DF3" w14:paraId="04FCA7B1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5DA49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41EF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2B6C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F9678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BBC30F6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F567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A95BC7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C374F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2CB3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883F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6D5C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749ECB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446DF3" w14:paraId="1D7EFC38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9F1E3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815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B7B10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CDED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8BDC9A0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CF21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40F423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C92EB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D382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F465F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B7212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B83E1EC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446DF3" w14:paraId="3269E1C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AFE2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E4C2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BCF27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EF5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F29148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62A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E037D0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15A94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CA72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20CC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4F578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18E5FCE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63E9F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D1242" w14:textId="77777777" w:rsidR="00446DF3" w:rsidRDefault="00446DF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2462B" w14:textId="77777777" w:rsidR="00446DF3" w:rsidRPr="00600D25" w:rsidRDefault="00446DF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AB172" w14:textId="77777777" w:rsidR="00446DF3" w:rsidRDefault="00446DF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2D62360" w14:textId="77777777" w:rsidR="00446DF3" w:rsidRDefault="00446DF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0639" w14:textId="77777777" w:rsidR="00446DF3" w:rsidRDefault="00446DF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0B3855B" w14:textId="77777777" w:rsidR="00446DF3" w:rsidRDefault="00446DF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FED4A" w14:textId="77777777" w:rsidR="00446DF3" w:rsidRPr="00600D25" w:rsidRDefault="00446DF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2C0B" w14:textId="77777777" w:rsidR="00446DF3" w:rsidRDefault="00446DF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954A6" w14:textId="77777777" w:rsidR="00446DF3" w:rsidRPr="00600D25" w:rsidRDefault="00446DF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360C" w14:textId="77777777" w:rsidR="00446DF3" w:rsidRPr="00D344C9" w:rsidRDefault="00446DF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4137115" w14:textId="77777777" w:rsidR="00446DF3" w:rsidRPr="00D344C9" w:rsidRDefault="00446DF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446DF3" w14:paraId="42F06F0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3442A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AE5D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45500FC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9C7EB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7438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1DE79FD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BBB5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E05D1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1F24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84EFB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ACE12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446DF3" w14:paraId="7F1CD85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0BF0E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E4F8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EE1C3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7D452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28994FD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9B7B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9A692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806A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2853354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039D1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6C9EA" w14:textId="77777777" w:rsidR="00446DF3" w:rsidRPr="00FF6B4A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446DF3" w14:paraId="1EB624F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3921E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9319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0132C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C442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F0C0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CE7B9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257C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1E5D861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022C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2FA38" w14:textId="77777777" w:rsidR="00446DF3" w:rsidRPr="00FF6B4A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446DF3" w14:paraId="0867F40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3E8EC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B887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48B00CA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7748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3D99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B79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41DF6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E3FF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6350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D9D0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104C8C3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986DD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7895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1CF5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CC5F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42C5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6C121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E48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C060F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14B8E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4ECDC70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BBD1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2B7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4A609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28262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0BEA4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EA000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CF4B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60793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D511D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09A0EC3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9322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5F6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13BD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0164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21534264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6AA6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064147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244BE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3FE5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06CB4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6F1D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7894EC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446DF3" w14:paraId="6839050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9002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B85F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08FC9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C72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CA7F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47A2F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0338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6267F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CF84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446DF3" w14:paraId="7C3FDF3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36E34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7C0B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6719282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8F01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603D6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46EE06D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9B86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528A2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48C1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E5160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4AA9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76322199" w14:textId="77777777" w:rsidR="00446DF3" w:rsidRPr="00F1027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446DF3" w14:paraId="757B3D1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446AF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767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5E410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B0710" w14:textId="77777777" w:rsidR="00446DF3" w:rsidRDefault="00446DF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6EFAD510" w14:textId="77777777" w:rsidR="00446DF3" w:rsidRDefault="00446DF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CC85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F73DE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14E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7A984C3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D9CF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0AF8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446DF3" w14:paraId="0F566D9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7970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9837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6F148A5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D5653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572B6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E91A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7775B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AD24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196C8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237D8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525345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46DF3" w14:paraId="7CBE4ED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F360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656F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3C25C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38D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357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2151C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0DA6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0A980F7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24EC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194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446DF3" w14:paraId="3AF85AF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3DDA9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B559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30CE65D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655A7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0D25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32CC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A8757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10E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A1AB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7140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71EA17F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56F78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236F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3A2E8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D7DD1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27B0851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F2FE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80D9B9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C90D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8CA9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0FF04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3EF1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788B08F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446DF3" w14:paraId="522DBE9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8006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D293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F8CE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CC30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4A93260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D59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A7214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729C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A031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05D07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2F69C52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59A05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292A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655FD1A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BB39D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658B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027282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CEDD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CFA04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4C0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1D448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98DE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2C66051" w14:textId="77777777" w:rsidR="00446DF3" w:rsidRPr="00056F61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446DF3" w14:paraId="3D4A8C2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CB506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4A7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CCA3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96A8C" w14:textId="77777777" w:rsidR="00446DF3" w:rsidRDefault="00446DF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187954D4" w14:textId="77777777" w:rsidR="00446DF3" w:rsidRDefault="00446DF3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805F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86F27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F00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3F712A9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C4061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EB716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F82858F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446DF3" w14:paraId="72E498F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E9069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FA24" w14:textId="77777777" w:rsidR="00446DF3" w:rsidRDefault="00446DF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2857036F" w14:textId="77777777" w:rsidR="00446DF3" w:rsidRDefault="00446DF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B7053" w14:textId="77777777" w:rsidR="00446DF3" w:rsidRDefault="00446DF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E010" w14:textId="77777777" w:rsidR="00446DF3" w:rsidRDefault="00446DF3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4920C3B1" w14:textId="77777777" w:rsidR="00446DF3" w:rsidRDefault="00446DF3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3D23" w14:textId="77777777" w:rsidR="00446DF3" w:rsidRDefault="00446DF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2767" w14:textId="77777777" w:rsidR="00446DF3" w:rsidRDefault="00446DF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28364" w14:textId="77777777" w:rsidR="00446DF3" w:rsidRDefault="00446DF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58C77F86" w14:textId="77777777" w:rsidR="00446DF3" w:rsidRDefault="00446DF3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41C9B" w14:textId="77777777" w:rsidR="00446DF3" w:rsidRDefault="00446DF3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A59DA" w14:textId="77777777" w:rsidR="00446DF3" w:rsidRDefault="00446DF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05D5B746" w14:textId="77777777" w:rsidR="00446DF3" w:rsidRDefault="00446DF3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446DF3" w14:paraId="1B3BA21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75AC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B27C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73B5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090A5" w14:textId="77777777" w:rsidR="00446DF3" w:rsidRDefault="00446DF3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5F39ABA8" w14:textId="77777777" w:rsidR="00446DF3" w:rsidRDefault="00446DF3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B423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4844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12D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49BBE6D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E343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4A8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446DF3" w14:paraId="3AB619D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64643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2667C" w14:textId="77777777" w:rsidR="00446DF3" w:rsidRDefault="00446DF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27D55" w14:textId="77777777" w:rsidR="00446DF3" w:rsidRDefault="00446DF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215C" w14:textId="77777777" w:rsidR="00446DF3" w:rsidRDefault="00446DF3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FAD73" w14:textId="77777777" w:rsidR="00446DF3" w:rsidRPr="00DF66C9" w:rsidRDefault="00446DF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30CDE540" w14:textId="77777777" w:rsidR="00446DF3" w:rsidRDefault="00446DF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A53C" w14:textId="77777777" w:rsidR="00446DF3" w:rsidRDefault="00446DF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FD898" w14:textId="77777777" w:rsidR="00446DF3" w:rsidRDefault="00446DF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2B58" w14:textId="77777777" w:rsidR="00446DF3" w:rsidRDefault="00446DF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C86A5" w14:textId="77777777" w:rsidR="00446DF3" w:rsidRDefault="00446DF3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614DA51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A4C41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C632E" w14:textId="77777777" w:rsidR="00446DF3" w:rsidRDefault="00446DF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5C86F" w14:textId="77777777" w:rsidR="00446DF3" w:rsidRDefault="00446DF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134D" w14:textId="77777777" w:rsidR="00446DF3" w:rsidRDefault="00446DF3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C6E07" w14:textId="77777777" w:rsidR="00446DF3" w:rsidRDefault="00446DF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5E287" w14:textId="77777777" w:rsidR="00446DF3" w:rsidRDefault="00446DF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022AC" w14:textId="77777777" w:rsidR="00446DF3" w:rsidRDefault="00446DF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DADA" w14:textId="77777777" w:rsidR="00446DF3" w:rsidRDefault="00446DF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ECA25" w14:textId="77777777" w:rsidR="00446DF3" w:rsidRDefault="00446DF3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5C0C817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421CC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18E43" w14:textId="77777777" w:rsidR="00446DF3" w:rsidRDefault="00446DF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B839F" w14:textId="77777777" w:rsidR="00446DF3" w:rsidRDefault="00446DF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53816" w14:textId="77777777" w:rsidR="00446DF3" w:rsidRDefault="00446DF3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58F37" w14:textId="77777777" w:rsidR="00446DF3" w:rsidRDefault="00446DF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080D" w14:textId="77777777" w:rsidR="00446DF3" w:rsidRDefault="00446DF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90BF" w14:textId="77777777" w:rsidR="00446DF3" w:rsidRDefault="00446DF3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EC7CE" w14:textId="77777777" w:rsidR="00446DF3" w:rsidRDefault="00446DF3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EA34" w14:textId="77777777" w:rsidR="00446DF3" w:rsidRDefault="00446DF3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21572476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85E1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CF10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7E07A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8BF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1F15BFA1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33B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57ED8F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64682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CDB4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F627C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FEB3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834CFB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D11DCFA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446DF3" w14:paraId="2E88D256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E7AD7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B57E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74168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5177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1682CEAF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FD2D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201C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1920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3E6B4DA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E4A2C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394D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F63051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4C7B740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6CCDCEF1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446DF3" w14:paraId="4CD99590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FE8A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6D10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E75D3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B0FF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81A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A8E01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687E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81344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7DEA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7745D3C1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446DF3" w14:paraId="425F5F2C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B984B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E4D1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3428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0B81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7FA3818D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E02B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A45E6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85D3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0A2D374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D4BA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38893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1F3B5602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446DF3" w14:paraId="6CE34EF8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2E9A8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AC79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7EBD5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2D82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C51B9F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89F4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0E389D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BBA2C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054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024DD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307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11971A94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446DF3" w14:paraId="6CFADD34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6A91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A1AD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501F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FAC2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39CF7F0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97D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E5C9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2041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3EFC5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5DB6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71F206C6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446DF3" w14:paraId="296ADCC2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4F6B8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9E12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C686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DA5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84FB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7E378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E5C5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87494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D33D8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446DF3" w14:paraId="54E35569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3B88D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BA3E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CCFD4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DE736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BCB5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3D95E3A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3A4BB6A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05AB83A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FE68D1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62A6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87C74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B5B89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3781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39A58A0C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0806D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BA2E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22F5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7E813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28ED6ED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81A84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797DFA5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D063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F539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67171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CEA0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446DF3" w14:paraId="40B0BDFC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DB180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330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53783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F5743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F83616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6E3DACB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8277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F26F2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5F18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72D4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FDFD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723D7746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35AD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9127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6A9FC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41650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FF5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76A77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C3F3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298C4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B8B58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638F09C7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9D22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9FFFC" w14:textId="77777777" w:rsidR="00446DF3" w:rsidRDefault="00446DF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E5033" w14:textId="77777777" w:rsidR="00446DF3" w:rsidRDefault="00446DF3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6C5A" w14:textId="77777777" w:rsidR="00446DF3" w:rsidRDefault="00446DF3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2F047889" w14:textId="77777777" w:rsidR="00446DF3" w:rsidRDefault="00446DF3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5990F051" w14:textId="77777777" w:rsidR="00446DF3" w:rsidRDefault="00446DF3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042E2" w14:textId="77777777" w:rsidR="00446DF3" w:rsidRDefault="00446DF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2A608" w14:textId="77777777" w:rsidR="00446DF3" w:rsidRDefault="00446DF3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830C8" w14:textId="77777777" w:rsidR="00446DF3" w:rsidRDefault="00446DF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02D46B7C" w14:textId="77777777" w:rsidR="00446DF3" w:rsidRDefault="00446DF3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2D38" w14:textId="77777777" w:rsidR="00446DF3" w:rsidRDefault="00446DF3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F8786" w14:textId="77777777" w:rsidR="00446DF3" w:rsidRDefault="00446DF3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20B9F9A8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6F8EE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8699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FF33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21D0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45C3240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AA10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033A7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A6AA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A7277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2B59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36CF8ED4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B737B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9FA2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F1E36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6C83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012CEF6F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A20E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7FE3FB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2FDF8BD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3866D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8D19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DB7CA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0BF16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01F6EC37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1AB4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8545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95FFB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4051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4F6B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9818D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EB7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2E23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7E2DC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7C2CE3C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A8BC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61B5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326A1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DC27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DA4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975B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556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007D088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BB811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14C6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32F3FA7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693C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4020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219EC194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07FB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01162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7B75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15D2C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02F4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2D63E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1D061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19185FBC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DAB22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1EC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79F10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E178F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A8E6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2D96143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7192FD5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2F0EC22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A7B2D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44B9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5667A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491B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59D69B80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446DF3" w14:paraId="4E8B743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D67CB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AEF0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AFF02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5D70E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19E7FA12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1510A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ED7EE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EA37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34031767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5A334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30B75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02EEFED4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69E20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D0F4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4BE03F4E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980BA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C6744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273B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F2A45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588A3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79A85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FE131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11316D85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2BF51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580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C79B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14E97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C30F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E5E0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A8A8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13B15A2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30DD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850D2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446DF3" w14:paraId="028DF71C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4A01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D52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08D11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92B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9C35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4D784F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4156C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6C472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B3F20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19640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4633A991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DA958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42FB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44F88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BDEA9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5D69D375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161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F0A7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E2C61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96CCA" w14:textId="77777777" w:rsidR="00446DF3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5C46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63B1BE24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0C19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5EE8D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D7E66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6ED8A" w14:textId="77777777" w:rsidR="00446DF3" w:rsidRDefault="00446DF3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A2D9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09DB1EE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363D1CA5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6180BD88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22F3F136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96030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D46C" w14:textId="77777777" w:rsidR="00446DF3" w:rsidRDefault="00446DF3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1BE8" w14:textId="77777777" w:rsidR="00446DF3" w:rsidRPr="00600D25" w:rsidRDefault="00446DF3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889F7" w14:textId="77777777" w:rsidR="00446DF3" w:rsidRPr="00D344C9" w:rsidRDefault="00446DF3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46DF3" w14:paraId="51FAB399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85D1F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93345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C312" w14:textId="77777777" w:rsidR="00446DF3" w:rsidRPr="00600D25" w:rsidRDefault="00446DF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85DAF" w14:textId="77777777" w:rsidR="00446DF3" w:rsidRDefault="00446DF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406EDBBD" w14:textId="77777777" w:rsidR="00446DF3" w:rsidRDefault="00446DF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0C157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6A362515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3A3987D9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C1D54EA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C4F80FB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3113ED35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47FE3CB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2BEE9" w14:textId="77777777" w:rsidR="00446DF3" w:rsidRDefault="00446DF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2B428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62F42" w14:textId="77777777" w:rsidR="00446DF3" w:rsidRPr="00600D25" w:rsidRDefault="00446DF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FD0D1" w14:textId="77777777" w:rsidR="00446DF3" w:rsidRDefault="00446DF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64DC631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8CDF9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297AF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1E053" w14:textId="77777777" w:rsidR="00446DF3" w:rsidRPr="00600D25" w:rsidRDefault="00446DF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7C27E" w14:textId="77777777" w:rsidR="00446DF3" w:rsidRDefault="00446DF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740D3CA7" w14:textId="77777777" w:rsidR="00446DF3" w:rsidRDefault="00446DF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CD8D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6FDE" w14:textId="77777777" w:rsidR="00446DF3" w:rsidRDefault="00446DF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62BA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E538F" w14:textId="77777777" w:rsidR="00446DF3" w:rsidRPr="00600D25" w:rsidRDefault="00446DF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8748E" w14:textId="77777777" w:rsidR="00446DF3" w:rsidRDefault="00446DF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1E2581F6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2850E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75529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ACF19" w14:textId="77777777" w:rsidR="00446DF3" w:rsidRPr="00600D25" w:rsidRDefault="00446DF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7DDAD" w14:textId="77777777" w:rsidR="00446DF3" w:rsidRDefault="00446DF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02FC1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2C4ED55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67D1B722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B8AB6" w14:textId="77777777" w:rsidR="00446DF3" w:rsidRDefault="00446DF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54F84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86E44" w14:textId="77777777" w:rsidR="00446DF3" w:rsidRPr="00600D25" w:rsidRDefault="00446DF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B1585" w14:textId="77777777" w:rsidR="00446DF3" w:rsidRDefault="00446DF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446DF3" w14:paraId="39203782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76A66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8F16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76B33C7E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4B791" w14:textId="77777777" w:rsidR="00446DF3" w:rsidRPr="00600D25" w:rsidRDefault="00446DF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31103" w14:textId="77777777" w:rsidR="00446DF3" w:rsidRDefault="00446DF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16D08A0B" w14:textId="77777777" w:rsidR="00446DF3" w:rsidRDefault="00446DF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C757A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ACF9" w14:textId="77777777" w:rsidR="00446DF3" w:rsidRDefault="00446DF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FBC9F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41CBE" w14:textId="77777777" w:rsidR="00446DF3" w:rsidRDefault="00446DF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F7DF7" w14:textId="77777777" w:rsidR="00446DF3" w:rsidRDefault="00446DF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6650B0A3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E5AB5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9B7B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BB3B3" w14:textId="77777777" w:rsidR="00446DF3" w:rsidRDefault="00446DF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990CD" w14:textId="77777777" w:rsidR="00446DF3" w:rsidRDefault="00446DF3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D9D9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61759" w14:textId="77777777" w:rsidR="00446DF3" w:rsidRDefault="00446DF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A900B" w14:textId="77777777" w:rsidR="00446DF3" w:rsidRDefault="00446DF3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4C040" w14:textId="77777777" w:rsidR="00446DF3" w:rsidRDefault="00446DF3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03150" w14:textId="77777777" w:rsidR="00446DF3" w:rsidRDefault="00446DF3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5CE59A6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5509B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219A9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71DF2994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B1405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BC407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5AC33EF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1272C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8AA88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324A8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2279C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658B2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2470261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3C6C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AFC7C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0CB507A1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25227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67184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177DBC82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57BC0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95B40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E92AB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A3F4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AEF9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46DF3" w14:paraId="7D03CA2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99C4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4F682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471187E8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AF58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7134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4B98E25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EC209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ADA2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FFBF1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10919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6AE92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46DF3" w14:paraId="366E8AC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B347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0695B" w14:textId="77777777" w:rsidR="00446DF3" w:rsidRDefault="00446DF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BB9A" w14:textId="77777777" w:rsidR="00446DF3" w:rsidRDefault="00446DF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7B9DD" w14:textId="77777777" w:rsidR="00446DF3" w:rsidRDefault="00446DF3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258F6" w14:textId="77777777" w:rsidR="00446DF3" w:rsidRDefault="00446DF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B8AA4" w14:textId="77777777" w:rsidR="00446DF3" w:rsidRDefault="00446DF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29509" w14:textId="77777777" w:rsidR="00446DF3" w:rsidRDefault="00446DF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2E2C63D8" w14:textId="77777777" w:rsidR="00446DF3" w:rsidRDefault="00446DF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F2CAF" w14:textId="77777777" w:rsidR="00446DF3" w:rsidRDefault="00446DF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21FE7" w14:textId="77777777" w:rsidR="00446DF3" w:rsidRDefault="00446DF3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3771522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C8EB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AF2B" w14:textId="77777777" w:rsidR="00446DF3" w:rsidRDefault="00446DF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BEF9F" w14:textId="77777777" w:rsidR="00446DF3" w:rsidRDefault="00446DF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468EC" w14:textId="77777777" w:rsidR="00446DF3" w:rsidRDefault="00446DF3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0E7C" w14:textId="77777777" w:rsidR="00446DF3" w:rsidRDefault="00446DF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827D" w14:textId="77777777" w:rsidR="00446DF3" w:rsidRDefault="00446DF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CCE46" w14:textId="77777777" w:rsidR="00446DF3" w:rsidRDefault="00446DF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77023D9A" w14:textId="77777777" w:rsidR="00446DF3" w:rsidRDefault="00446DF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258C" w14:textId="77777777" w:rsidR="00446DF3" w:rsidRDefault="00446DF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73536" w14:textId="77777777" w:rsidR="00446DF3" w:rsidRDefault="00446DF3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7BE39A7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96D79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9837E" w14:textId="77777777" w:rsidR="00446DF3" w:rsidRDefault="00446DF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625A7" w14:textId="77777777" w:rsidR="00446DF3" w:rsidRDefault="00446DF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F704D" w14:textId="77777777" w:rsidR="00446DF3" w:rsidRDefault="00446DF3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24BE" w14:textId="77777777" w:rsidR="00446DF3" w:rsidRDefault="00446DF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28701" w14:textId="77777777" w:rsidR="00446DF3" w:rsidRDefault="00446DF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2267A" w14:textId="77777777" w:rsidR="00446DF3" w:rsidRDefault="00446DF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45FAEC7D" w14:textId="77777777" w:rsidR="00446DF3" w:rsidRDefault="00446DF3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F4CE7" w14:textId="77777777" w:rsidR="00446DF3" w:rsidRDefault="00446DF3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61D6C" w14:textId="77777777" w:rsidR="00446DF3" w:rsidRDefault="00446DF3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46DF3" w14:paraId="27335B23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9A62A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8787E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35134E72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28A1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91B1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E7AD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5B069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AC45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7056C448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E99A" w14:textId="77777777" w:rsidR="00446DF3" w:rsidRPr="00600D25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2A510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1B1F2066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C1F29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452BE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71DC3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9A67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C495614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8366D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CC280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E663D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525C5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0143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1E782336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01EB871E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3AB3BBA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446DF3" w14:paraId="0411F0AA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A9AA9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C0250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18463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0B531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B63C981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63640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C0DAA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197C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F8516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16B11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57B54F5B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61B22A47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B0CC5EE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446DF3" w14:paraId="70136BA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A5BE3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3DACC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D9AF3" w14:textId="77777777" w:rsidR="00446DF3" w:rsidRPr="00600D25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E4A20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5BE6C0B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A13D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6053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52EB6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DDECC" w14:textId="77777777" w:rsidR="00446DF3" w:rsidRPr="00600D25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91A7F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66AA1A47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26BF1314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B4BA55C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446DF3" w14:paraId="3EEE97B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5A61B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23BBE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AB03" w14:textId="77777777" w:rsidR="00446DF3" w:rsidRPr="00600D25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F5466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5C3BF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31F12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E796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1287" w14:textId="77777777" w:rsidR="00446DF3" w:rsidRPr="00600D25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37EE4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0D47AD00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1C49E03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446DF3" w14:paraId="2053B57F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FB514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2996E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4F0A6" w14:textId="77777777" w:rsidR="00446DF3" w:rsidRPr="00600D25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0C20F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E81844E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74E2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9E60E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B8CC3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40157" w14:textId="77777777" w:rsidR="00446DF3" w:rsidRPr="00600D25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41AAF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38806844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12CD77D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446DF3" w14:paraId="6E2C777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8FDE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2378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9B0C" w14:textId="77777777" w:rsidR="00446DF3" w:rsidRPr="00600D25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BD6C7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7BB6BB5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C950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AAB46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7287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B4D34" w14:textId="77777777" w:rsidR="00446DF3" w:rsidRPr="00600D25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DAB85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17B9C8E3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D5C6F73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446DF3" w14:paraId="024F3C28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F6D77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73D48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6BED5" w14:textId="77777777" w:rsidR="00446DF3" w:rsidRPr="00600D25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3DCC0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96C1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774C3E41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4324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59BEA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1FB3" w14:textId="77777777" w:rsidR="00446DF3" w:rsidRPr="00600D25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BD8A3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CF2D168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A588E14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446DF3" w14:paraId="2D739B60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886C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5726D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05138C41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8461F" w14:textId="77777777" w:rsidR="00446DF3" w:rsidRPr="00600D25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6E90E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971A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C9230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14228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3E925" w14:textId="77777777" w:rsidR="00446DF3" w:rsidRPr="00600D25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430DE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46DF3" w14:paraId="30B754A3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C8CD6" w14:textId="77777777" w:rsidR="00446DF3" w:rsidRDefault="00446DF3" w:rsidP="00446DF3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3DB37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050D8EEC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0A137" w14:textId="77777777" w:rsidR="00446DF3" w:rsidRPr="00600D25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59EA4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39D2B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15F2C" w14:textId="77777777" w:rsidR="00446DF3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D120B" w14:textId="77777777" w:rsidR="00446DF3" w:rsidRDefault="00446DF3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A21F6" w14:textId="77777777" w:rsidR="00446DF3" w:rsidRPr="00600D25" w:rsidRDefault="00446DF3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5BEDA" w14:textId="77777777" w:rsidR="00446DF3" w:rsidRDefault="00446DF3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0436C7D6" w14:textId="77777777" w:rsidR="00446DF3" w:rsidRPr="00836022" w:rsidRDefault="00446DF3" w:rsidP="0095691E">
      <w:pPr>
        <w:spacing w:before="40" w:line="192" w:lineRule="auto"/>
        <w:ind w:right="57"/>
        <w:rPr>
          <w:sz w:val="20"/>
          <w:lang w:val="en-US"/>
        </w:rPr>
      </w:pPr>
    </w:p>
    <w:p w14:paraId="7E42FCE9" w14:textId="77777777" w:rsidR="00446DF3" w:rsidRDefault="00446DF3" w:rsidP="00956F37">
      <w:pPr>
        <w:pStyle w:val="Heading1"/>
        <w:spacing w:line="360" w:lineRule="auto"/>
      </w:pPr>
      <w:r>
        <w:t>LINIA 301 N</w:t>
      </w:r>
    </w:p>
    <w:p w14:paraId="6AED696F" w14:textId="77777777" w:rsidR="00446DF3" w:rsidRDefault="00446DF3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446DF3" w14:paraId="7E86EAA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ABA8" w14:textId="77777777" w:rsidR="00446DF3" w:rsidRDefault="00446DF3" w:rsidP="00446DF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007E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BE16A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377B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2C3DFD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6F2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83DE1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C43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760C2" w14:textId="77777777" w:rsidR="00446DF3" w:rsidRPr="0022092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7AAF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778D615A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4B421" w14:textId="77777777" w:rsidR="00446DF3" w:rsidRDefault="00446DF3" w:rsidP="00446DF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F16F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54A0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B4AA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4AAC76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584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42755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5C0A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D4353" w14:textId="77777777" w:rsidR="00446DF3" w:rsidRPr="0022092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CB3E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0A649233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CB6C1" w14:textId="77777777" w:rsidR="00446DF3" w:rsidRDefault="00446DF3" w:rsidP="00446DF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BC3B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0D0EB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CE7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4FC984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B41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F3603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818D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8EDC" w14:textId="77777777" w:rsidR="00446DF3" w:rsidRPr="0022092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B46B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B4CE8B" w14:textId="77777777" w:rsidR="00446DF3" w:rsidRPr="00474FB0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446DF3" w14:paraId="1178F9A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970FD" w14:textId="77777777" w:rsidR="00446DF3" w:rsidRDefault="00446DF3" w:rsidP="00446DF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0782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EF6CC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E962D" w14:textId="77777777" w:rsidR="00446DF3" w:rsidRDefault="00446DF3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7F3FA50" w14:textId="77777777" w:rsidR="00446DF3" w:rsidRDefault="00446DF3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B13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893C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29F1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EC69E" w14:textId="77777777" w:rsidR="00446DF3" w:rsidRPr="0022092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6863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69D510B1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D47B0" w14:textId="77777777" w:rsidR="00446DF3" w:rsidRDefault="00446DF3" w:rsidP="00446DF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41F9A" w14:textId="77777777" w:rsidR="00446DF3" w:rsidRDefault="00446DF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D29AB" w14:textId="77777777" w:rsidR="00446DF3" w:rsidRDefault="00446DF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4CFA" w14:textId="77777777" w:rsidR="00446DF3" w:rsidRDefault="00446DF3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F415" w14:textId="77777777" w:rsidR="00446DF3" w:rsidRPr="00E4222D" w:rsidRDefault="00446DF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60557443" w14:textId="77777777" w:rsidR="00446DF3" w:rsidRPr="00E4222D" w:rsidRDefault="00446DF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495A15BE" w14:textId="77777777" w:rsidR="00446DF3" w:rsidRPr="00E4222D" w:rsidRDefault="00446DF3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000E6FA" w14:textId="77777777" w:rsidR="00446DF3" w:rsidRDefault="00446DF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9CD33" w14:textId="77777777" w:rsidR="00446DF3" w:rsidRDefault="00446DF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20933" w14:textId="77777777" w:rsidR="00446DF3" w:rsidRDefault="00446DF3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C40A" w14:textId="77777777" w:rsidR="00446DF3" w:rsidRPr="0022092F" w:rsidRDefault="00446DF3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89DA8" w14:textId="77777777" w:rsidR="00446DF3" w:rsidRDefault="00446DF3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07B44D5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E4E43" w14:textId="77777777" w:rsidR="00446DF3" w:rsidRDefault="00446DF3" w:rsidP="00446DF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D32C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13531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23DD0" w14:textId="77777777" w:rsidR="00446DF3" w:rsidRDefault="00446DF3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4A6C" w14:textId="77777777" w:rsidR="00446DF3" w:rsidRDefault="00446DF3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06B8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B9D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2C772" w14:textId="77777777" w:rsidR="00446DF3" w:rsidRPr="0022092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A45C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50D3A36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8FA13" w14:textId="77777777" w:rsidR="00446DF3" w:rsidRDefault="00446DF3" w:rsidP="00446DF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661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304F939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DEC5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8206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3BF09F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E5C0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DC984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8BDA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43FA" w14:textId="77777777" w:rsidR="00446DF3" w:rsidRPr="0022092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89E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4E610ABA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0BEF8" w14:textId="77777777" w:rsidR="00446DF3" w:rsidRDefault="00446DF3" w:rsidP="00446DF3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B296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0312E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869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2A7D16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631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E586C6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39FB4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B8F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FEB2C" w14:textId="77777777" w:rsidR="00446DF3" w:rsidRPr="0022092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DD5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BE55D47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73F30A2E" w14:textId="77777777" w:rsidR="00446DF3" w:rsidRDefault="00446DF3" w:rsidP="00E81B3B">
      <w:pPr>
        <w:pStyle w:val="Heading1"/>
        <w:spacing w:line="360" w:lineRule="auto"/>
      </w:pPr>
      <w:r>
        <w:t>LINIA 314 G</w:t>
      </w:r>
    </w:p>
    <w:p w14:paraId="4DDA6BDD" w14:textId="77777777" w:rsidR="00446DF3" w:rsidRDefault="00446DF3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446DF3" w14:paraId="3A236453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8DF84" w14:textId="77777777" w:rsidR="00446DF3" w:rsidRDefault="00446DF3" w:rsidP="00446DF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3A9D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668C0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D85F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DD8092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63E3E32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E1BD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1A29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E6CB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74F4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F866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0C5B1A59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8E41" w14:textId="77777777" w:rsidR="00446DF3" w:rsidRDefault="00446DF3" w:rsidP="00446DF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A461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04244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F6F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53C1D19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4D91DEC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359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AB64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EFC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84D9C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6028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3BE2BFC6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E6D63" w14:textId="77777777" w:rsidR="00446DF3" w:rsidRDefault="00446DF3" w:rsidP="00446DF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2EC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9F573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0F9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B65B92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D483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741AA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EE3A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A5A1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1DAE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1618438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3B857D1F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3D7D7" w14:textId="77777777" w:rsidR="00446DF3" w:rsidRDefault="00446DF3" w:rsidP="00446DF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BFC7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14543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AE1A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6A2E792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0E8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C3094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067F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8203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8716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0B42F4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093B1C45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DE40F" w14:textId="77777777" w:rsidR="00446DF3" w:rsidRDefault="00446DF3" w:rsidP="00446DF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2C61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6A532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C292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5673D3F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3498D02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65754A7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5C3B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133B1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8F7B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3652B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D05F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168853EA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82B61" w14:textId="77777777" w:rsidR="00446DF3" w:rsidRDefault="00446DF3" w:rsidP="00446DF3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4F77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55D4D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9361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42ED694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28EC769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128DBE9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A05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8C18A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595F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7CFFE" w14:textId="77777777" w:rsidR="00446DF3" w:rsidRPr="00DF53C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2F3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707EB30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2889108F" w14:textId="77777777" w:rsidR="00446DF3" w:rsidRDefault="00446DF3" w:rsidP="003A5387">
      <w:pPr>
        <w:pStyle w:val="Heading1"/>
        <w:spacing w:line="360" w:lineRule="auto"/>
      </w:pPr>
      <w:r>
        <w:t>LINIA 316</w:t>
      </w:r>
    </w:p>
    <w:p w14:paraId="2D4D02BC" w14:textId="77777777" w:rsidR="00446DF3" w:rsidRDefault="00446DF3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46DF3" w14:paraId="02923321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EB664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8213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7991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A9A0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6842C22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FF97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1F7CA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BC4A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3B3A0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D84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3B8C0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878EFB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446DF3" w14:paraId="425DEDB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02A11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AA70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2BCF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83B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28D7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008A546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55D55CA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7550F71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3E252DE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335E3E3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4184F11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29D0F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12C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D3D53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67B9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BF0DD1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446DF3" w14:paraId="2FEAE09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F1E2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D218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B0066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AF4C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49AEAC6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A0F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4E5053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6F49E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303C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3B8FC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C8C6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92A11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3A8AC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446DF3" w14:paraId="50037FAE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5E035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40A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E425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53B3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787E0D7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6F9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BF5A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C9F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121E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FF47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65AF6FE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6245B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D915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D874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59AC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4F60A14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30A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D935F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B8FA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217CF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57D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064672C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50128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A284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211745D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349A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4AAF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016FE0B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B655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B137F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7B51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C32C4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44E2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565C0FA4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D0804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95A3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7DFBA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ECF4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3394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A1CB6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C2E9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3FA5F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EC4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435A58F9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0EFDB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5FE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3701F55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BF88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6C0F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3BD48CA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5D2B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98B7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C5CF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7BB03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E33E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4E230BBC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0E70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D18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0AC5F99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2138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85BD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3248935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A101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8B3ED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55F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D36BB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432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03C80E50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61BD7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6DA3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DC13A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A9AB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510E899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D72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B75BF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F42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7F38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554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08529217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9C92A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7094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BCB66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6E36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5D4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28D407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6FEFD12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E36B10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73327C3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0A91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64CB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9116B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E1E0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5FF19C4F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41E3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B90E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0BC3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13A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25EFCE8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A5A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5B29A94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684F9F7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A666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7A0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88316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9B85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446DF3" w14:paraId="3402D321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67BD2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05D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4CF2388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EDBE6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6C60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6C1781E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EB3A9" w14:textId="77777777" w:rsidR="00446DF3" w:rsidRPr="00273EC0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3E46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4E22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44955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E1BF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7BB0E4AD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A6603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876C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27E19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670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4BC8C77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FC8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F0BDA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6712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FBF88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3A07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3C5CE3F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1B80F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EF0F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FF612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FFA6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1EB6813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8B4A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6A2E3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3B7D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11AC8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D5CC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17BF0B57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2FC09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B5A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3724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127A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505A5D9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981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783B6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DE8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6278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35A6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2D55C6A0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2C2C1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617CB" w14:textId="77777777" w:rsidR="00446DF3" w:rsidRDefault="00446DF3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381B8AA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2320F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72EA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2176C31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8440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73448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DA9A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1B93D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C500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5158594F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AB8F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F791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48580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250C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09027F0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FC5A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E3B30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157A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CC337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9E02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34E6777B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70730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B8DF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1E1D2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0BC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34BCDC7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2DC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015FE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7DE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BFF8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62E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18363257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27B6F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60B5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18AD12E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A752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BD4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5E62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BAFA7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E5DC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07968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43A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561843A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5F0D2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4917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1F2E432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E15F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CC7D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582A4948" w14:textId="77777777" w:rsidR="00446DF3" w:rsidRPr="00830247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A3D6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16D21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825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977BC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3343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52890C06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634F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B62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DB1BD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862B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1C01C7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1B39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5D75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2400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EFCF3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AB6F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446FF5ED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1F2A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B780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99D35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0D83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0603874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8BB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15B38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639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A4F3B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E46D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6BDA2D52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A66CF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6C14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1B5D5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7B9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5026B66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8A5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1DE6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3F42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AF9E0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0E18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5F30681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9A517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F386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3811D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D0A2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606A709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E8AE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39A49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2986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D252C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7D19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365BAB4F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548B0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2731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E317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5C9D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204DFB5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897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9DD7E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3124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FF53E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3D1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756976" w14:textId="77777777" w:rsidR="00446DF3" w:rsidRPr="000D7AA7" w:rsidRDefault="00446DF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446DF3" w14:paraId="5D8A77E5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7CE90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C547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201B9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8E68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6B50BE7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75A2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B823C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0046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4A2C8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863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0706F0A3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66176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5BA77" w14:textId="77777777" w:rsidR="00446DF3" w:rsidRDefault="00446DF3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F55D4" w14:textId="77777777" w:rsidR="00446DF3" w:rsidRPr="00F6236C" w:rsidRDefault="00446DF3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C5D63" w14:textId="77777777" w:rsidR="00446DF3" w:rsidRDefault="00446DF3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076781B9" w14:textId="77777777" w:rsidR="00446DF3" w:rsidRDefault="00446DF3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8591F" w14:textId="77777777" w:rsidR="00446DF3" w:rsidRDefault="00446DF3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FB59A" w14:textId="77777777" w:rsidR="00446DF3" w:rsidRDefault="00446DF3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6CFC1" w14:textId="77777777" w:rsidR="00446DF3" w:rsidRDefault="00446DF3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CEDDD" w14:textId="77777777" w:rsidR="00446DF3" w:rsidRPr="00F6236C" w:rsidRDefault="00446DF3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E0D74" w14:textId="77777777" w:rsidR="00446DF3" w:rsidRDefault="00446DF3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45E2C9DC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5A5C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9374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584AF0B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8137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3ECC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05BC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8D75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58E0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5A7A9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DDC6E" w14:textId="77777777" w:rsidR="00446DF3" w:rsidRPr="007F77BB" w:rsidRDefault="00446DF3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66AE4039" w14:textId="77777777" w:rsidR="00446DF3" w:rsidRDefault="00446DF3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446DF3" w14:paraId="68A21B3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E021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185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FD750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EEC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3B1B420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0A6D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CCD449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D67CB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91C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CD151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6EF9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7AC05B53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0E81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B2D5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60D6A76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15478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2339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48322A4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DD53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A7C5F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221F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E4903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3E61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297EA65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446DF3" w14:paraId="36CC2B66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C8BCB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C25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B440C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E3BE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DADDC7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EEA1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44AD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2964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B5404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308F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27AA09EA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9B3F5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997E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5EB03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5A76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6F3522E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86F4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2BB28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2D3B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1A3D9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796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496238F6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B1C24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36B8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8A02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B4DA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1F5F2B8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B44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F3C37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6192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64F4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DD8C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446DF3" w14:paraId="4556408A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1A12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5032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798A2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75D0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2FE9087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6DA8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96AD2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B99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43570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30A7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446DF3" w14:paraId="4B1A781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6D3F7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E587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392E3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6CBE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95B0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8D5C38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BF846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07F8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3FAD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C9D5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149C4BF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1A437BD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E5A95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D77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92D62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C10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FD46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3E4495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F355F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F6D6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4036B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4104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2ED0C5D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309BBB00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39930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A05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C7556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E398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0BA130A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45D3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B0A06E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80E5C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BA09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D5B90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E637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4A1F3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446DF3" w14:paraId="230A12FF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1AFD0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29CF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CD134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27C2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0181A9D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DE75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3B80B19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A1A57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5AB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0FF09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4C1B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308E50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46D29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446DF3" w14:paraId="08C6423A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8B30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3A65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286F8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0A6B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6647C2E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CA8E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02B96ED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E8A79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2FF4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9186C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ACD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8F5AA7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9A7D4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446DF3" w14:paraId="6BC229DC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76EBB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D69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26287D2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72021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88AB2" w14:textId="77777777" w:rsidR="00446DF3" w:rsidRDefault="00446DF3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C07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E053A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540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3F8E5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04D4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52628DA8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CC12E" w14:textId="77777777" w:rsidR="00446DF3" w:rsidRDefault="00446DF3" w:rsidP="00446DF3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B6A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4186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A856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78CB899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A5E4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2AF2CA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9CE4" w14:textId="77777777" w:rsidR="00446DF3" w:rsidRPr="00514DA4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C6B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67BC5" w14:textId="77777777" w:rsidR="00446DF3" w:rsidRPr="00F6236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1DF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5E662A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29E157B3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297F6F2D" w14:textId="77777777" w:rsidR="00446DF3" w:rsidRDefault="00446DF3" w:rsidP="0080110B">
      <w:pPr>
        <w:pStyle w:val="Heading1"/>
        <w:spacing w:line="360" w:lineRule="auto"/>
      </w:pPr>
      <w:r>
        <w:t>LINIA 322</w:t>
      </w:r>
    </w:p>
    <w:p w14:paraId="18D8C7C0" w14:textId="77777777" w:rsidR="00446DF3" w:rsidRDefault="00446DF3" w:rsidP="00925A61">
      <w:pPr>
        <w:pStyle w:val="Heading1"/>
        <w:spacing w:line="360" w:lineRule="auto"/>
        <w:rPr>
          <w:b w:val="0"/>
          <w:bCs w:val="0"/>
          <w:sz w:val="8"/>
        </w:rPr>
      </w:pPr>
      <w:r>
        <w:t>CÂMPIA TURZII - TURDA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46DF3" w14:paraId="1A9C6F96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3BF48" w14:textId="77777777" w:rsidR="00446DF3" w:rsidRDefault="00446DF3" w:rsidP="00446DF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DFF4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23A1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EB35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09351B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1F6F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vârf sch. 23 la </w:t>
            </w:r>
          </w:p>
          <w:p w14:paraId="6C5BA7A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călcâi TDJ </w:t>
            </w:r>
          </w:p>
          <w:p w14:paraId="133BE10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39856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8053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BFCA6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8299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A09C6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Grupa de linii Turda.</w:t>
            </w:r>
          </w:p>
        </w:tc>
      </w:tr>
      <w:tr w:rsidR="00446DF3" w14:paraId="733E43AE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9D5D" w14:textId="77777777" w:rsidR="00446DF3" w:rsidRDefault="00446DF3" w:rsidP="00446DF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EAC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0AC3B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C1D2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F47A3E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D85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7260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78E8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15ED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F2E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446DF3" w14:paraId="2A33F510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74EEA" w14:textId="77777777" w:rsidR="00446DF3" w:rsidRDefault="00446DF3" w:rsidP="00446DF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B45A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8E3B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C254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098E14D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1667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513E9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9B75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AB14A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017F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446DF3" w14:paraId="3EC0694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64D2AB3" w14:textId="77777777" w:rsidR="00446DF3" w:rsidRDefault="00446DF3" w:rsidP="00446DF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DE3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96908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F2B7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74B2C8E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09D2E00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1B5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ECBF98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BC93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2573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82CD9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5B3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4C9D266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929F27" w14:textId="77777777" w:rsidR="00446DF3" w:rsidRDefault="00446DF3" w:rsidP="00446DF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0926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C6CC7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5EA8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6F132DE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4DD4261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5AD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43A4C2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staţie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Grupa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A</w:t>
            </w:r>
            <w:r>
              <w:rPr>
                <w:b/>
                <w:bCs/>
                <w:sz w:val="20"/>
                <w:lang w:val="ro-RO"/>
              </w:rPr>
              <w:t xml:space="preserve"> şi </w:t>
            </w:r>
          </w:p>
          <w:p w14:paraId="5B879B6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12 </w:t>
            </w:r>
          </w:p>
          <w:p w14:paraId="7C60A8B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(restul liniei este închisă)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52B1B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36E5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C0C83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8FDC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00029D7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7B069" w14:textId="77777777" w:rsidR="00446DF3" w:rsidRDefault="00446DF3" w:rsidP="00446DF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7884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5+635</w:t>
            </w:r>
          </w:p>
          <w:p w14:paraId="0455023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9E58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16FC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41EB29D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75B2296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3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B22A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CDFB2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E7BA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A2376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F3A7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48A077B4" w14:textId="77777777">
        <w:trPr>
          <w:cantSplit/>
          <w:trHeight w:val="629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03EA3" w14:textId="77777777" w:rsidR="00446DF3" w:rsidRDefault="00446DF3" w:rsidP="00446DF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F3F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E4E93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9381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7B58B5C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15423F5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schimbătorul </w:t>
            </w:r>
          </w:p>
          <w:p w14:paraId="2985320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numărul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9B5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6+550</w:t>
            </w:r>
          </w:p>
          <w:p w14:paraId="519E816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0F13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258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51C16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376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7826164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D0AC8" w14:textId="77777777" w:rsidR="00446DF3" w:rsidRDefault="00446DF3" w:rsidP="00446DF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3850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4413A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316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Turda </w:t>
            </w:r>
          </w:p>
          <w:p w14:paraId="23BFF6E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F700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C28B4C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BE4AC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0850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C68FD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466B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024304FD" w14:textId="77777777">
        <w:trPr>
          <w:cantSplit/>
          <w:trHeight w:val="1114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2B0A2" w14:textId="77777777" w:rsidR="00446DF3" w:rsidRDefault="00446DF3" w:rsidP="00446DF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F324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7EE0A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3A40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5917F1A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</w:t>
            </w:r>
          </w:p>
          <w:p w14:paraId="069DDF4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3, 15, 17 şi 22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C1B5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26D78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4E5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12159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92BD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66C620B8" w14:textId="77777777">
        <w:trPr>
          <w:cantSplit/>
          <w:trHeight w:val="197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30E63" w14:textId="77777777" w:rsidR="00446DF3" w:rsidRDefault="00446DF3" w:rsidP="00446DF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D9D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6+660</w:t>
            </w:r>
          </w:p>
          <w:p w14:paraId="620FD5F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0DAB9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AB3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376B7BA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31736B0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5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D5EE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DC331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066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1121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E00E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06BEDE3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21B84" w14:textId="77777777" w:rsidR="00446DF3" w:rsidRDefault="00446DF3" w:rsidP="00446DF3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68DA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49BA0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33B2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6AC1A5C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B63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E7B3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D97F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D131" w14:textId="77777777" w:rsidR="00446DF3" w:rsidRPr="00147A6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81A2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352FD30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şi 8.</w:t>
            </w:r>
          </w:p>
        </w:tc>
      </w:tr>
    </w:tbl>
    <w:p w14:paraId="635F28A3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07A4972A" w14:textId="77777777" w:rsidR="00446DF3" w:rsidRDefault="00446DF3" w:rsidP="00C022B2">
      <w:pPr>
        <w:pStyle w:val="Heading1"/>
        <w:spacing w:line="276" w:lineRule="auto"/>
      </w:pPr>
      <w:r>
        <w:t>LINIA 328</w:t>
      </w:r>
    </w:p>
    <w:p w14:paraId="5047EABE" w14:textId="77777777" w:rsidR="00446DF3" w:rsidRDefault="00446DF3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46DF3" w14:paraId="71AD8BA8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5559C" w14:textId="77777777" w:rsidR="00446DF3" w:rsidRDefault="00446DF3" w:rsidP="00446DF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232A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E7A4D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6ADF2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603BEBD0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75D26EAA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24EC6360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17D8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7543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633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19E6AABF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132D6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8003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7B0DE0A9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39D06" w14:textId="77777777" w:rsidR="00446DF3" w:rsidRDefault="00446DF3" w:rsidP="00446DF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C5B9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D1C2E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EDF9D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746547C6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F6A8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73AD3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892E2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7C70A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B836E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3FCAF3A9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9B18" w14:textId="77777777" w:rsidR="00446DF3" w:rsidRDefault="00446DF3" w:rsidP="00446DF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D08C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F42C1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D349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32C663F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51F3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9BC6FA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3E40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20793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6293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788E0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23F7B006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5EA7" w14:textId="77777777" w:rsidR="00446DF3" w:rsidRDefault="00446DF3" w:rsidP="00446DF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18B7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EFB79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22660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5A970D69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5B7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CC4F5A0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FB08C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4D842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916F3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19E1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66A6C200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9425" w14:textId="77777777" w:rsidR="00446DF3" w:rsidRDefault="00446DF3" w:rsidP="00446DF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83199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1E2392A0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CC802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E44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4EAFFCD8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3BE03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D673B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E4316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0781C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CB13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071B4DC1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D56FD" w14:textId="77777777" w:rsidR="00446DF3" w:rsidRDefault="00446DF3" w:rsidP="00446DF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EEB58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10877B18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FF51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97BA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2E0D711F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96EB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C5D0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69A27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78A0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45D47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68AF95FF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9A3D" w14:textId="77777777" w:rsidR="00446DF3" w:rsidRDefault="00446DF3" w:rsidP="00446DF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E7A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F007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4130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7B8A2517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DDCBC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A2263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6272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9C2E3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5AA0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3BBEF6CF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4ABA" w14:textId="77777777" w:rsidR="00446DF3" w:rsidRDefault="00446DF3" w:rsidP="00446DF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19B6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DCD1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B1751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789A4CA6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6E6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447F149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655F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BDE9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69A9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16650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0F48F57E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44AF" w14:textId="77777777" w:rsidR="00446DF3" w:rsidRDefault="00446DF3" w:rsidP="00446DF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AD1C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36600C93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F318E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CD95F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BE19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FE2E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602C0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69FF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4B35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14:paraId="51EE4542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E8FF4" w14:textId="77777777" w:rsidR="00446DF3" w:rsidRDefault="00446DF3" w:rsidP="00446DF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71C9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194B0676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998E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6E1BC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2FEEBA98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9362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72D1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7AC3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7AB14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AEEF7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14:paraId="3BCD242C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D26A" w14:textId="77777777" w:rsidR="00446DF3" w:rsidRDefault="00446DF3" w:rsidP="00446DF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F365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516B9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5976A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74EA00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E740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51212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30FD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4442A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BF8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201C31D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74B169DC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370BD1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446DF3" w14:paraId="72BE66FE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17E41" w14:textId="77777777" w:rsidR="00446DF3" w:rsidRDefault="00446DF3" w:rsidP="00446DF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56E64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89F96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F0C3E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7C57CB1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67C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BA41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D0B7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E4C8A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48B0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73C059D5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35432EAD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D6264B5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446DF3" w14:paraId="59C44571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20634" w14:textId="77777777" w:rsidR="00446DF3" w:rsidRDefault="00446DF3" w:rsidP="00446DF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A9F8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967F6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60C2D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02F3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EDA3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03306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2387C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DCC96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171E3A50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AFBBC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446DF3" w14:paraId="248A166D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F311" w14:textId="77777777" w:rsidR="00446DF3" w:rsidRDefault="00446DF3" w:rsidP="00446DF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1A60C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BF027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8E12F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47399D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0EDA5" w14:textId="77777777" w:rsidR="00446DF3" w:rsidRPr="002A60A1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C36A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A5F45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5C8E3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78BE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387CE76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C6B7E8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446DF3" w14:paraId="739BCD69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1096" w14:textId="77777777" w:rsidR="00446DF3" w:rsidRDefault="00446DF3" w:rsidP="00446DF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4526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1A9E8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000B9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F589212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A6B6" w14:textId="77777777" w:rsidR="00446DF3" w:rsidRPr="002A60A1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7CB7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D6832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33FC6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26146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166AAC2C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155BE3A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389AE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446DF3" w14:paraId="7EAB01CE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41D26" w14:textId="77777777" w:rsidR="00446DF3" w:rsidRDefault="00446DF3" w:rsidP="00446DF3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FE50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3626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5002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8F32E66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D872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75BA4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6E55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7EDB" w14:textId="77777777" w:rsidR="00446DF3" w:rsidRPr="00FA2F25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B7872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65685B91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6F8DC5AE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E595A7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01712963" w14:textId="77777777" w:rsidR="00446DF3" w:rsidRDefault="00446DF3" w:rsidP="00C022B2">
      <w:pPr>
        <w:spacing w:before="40" w:after="40" w:line="276" w:lineRule="auto"/>
        <w:ind w:right="57"/>
        <w:rPr>
          <w:sz w:val="20"/>
          <w:lang w:val="ro-RO"/>
        </w:rPr>
      </w:pPr>
    </w:p>
    <w:p w14:paraId="60E00BBD" w14:textId="77777777" w:rsidR="00446DF3" w:rsidRDefault="00446DF3" w:rsidP="00DE004B">
      <w:pPr>
        <w:pStyle w:val="Heading1"/>
        <w:spacing w:line="360" w:lineRule="auto"/>
      </w:pPr>
      <w:r>
        <w:lastRenderedPageBreak/>
        <w:t>LINIA 333</w:t>
      </w:r>
    </w:p>
    <w:p w14:paraId="0E2F4760" w14:textId="77777777" w:rsidR="00446DF3" w:rsidRDefault="00446DF3" w:rsidP="00BF4A2E">
      <w:pPr>
        <w:pStyle w:val="Heading1"/>
        <w:spacing w:line="360" w:lineRule="auto"/>
        <w:rPr>
          <w:b w:val="0"/>
          <w:bCs w:val="0"/>
          <w:sz w:val="8"/>
        </w:rPr>
      </w:pPr>
      <w:r>
        <w:t>SALONTA – FRONTIERA DE STAT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446DF3" w14:paraId="6589511A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1EF10" w14:textId="77777777" w:rsidR="00446DF3" w:rsidRDefault="00446DF3" w:rsidP="00446DF3">
            <w:pPr>
              <w:numPr>
                <w:ilvl w:val="0"/>
                <w:numId w:val="3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D13B2" w14:textId="77777777" w:rsidR="00446DF3" w:rsidRDefault="00446DF3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4+800</w:t>
            </w:r>
          </w:p>
          <w:p w14:paraId="1C79A088" w14:textId="77777777" w:rsidR="00446DF3" w:rsidRDefault="00446DF3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04778" w14:textId="77777777" w:rsidR="00446DF3" w:rsidRPr="00E15203" w:rsidRDefault="00446DF3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1520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273B3" w14:textId="77777777" w:rsidR="00446DF3" w:rsidRDefault="00446DF3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Salonta – </w:t>
            </w:r>
          </w:p>
          <w:p w14:paraId="556D8134" w14:textId="77777777" w:rsidR="00446DF3" w:rsidRDefault="00446DF3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291C3" w14:textId="77777777" w:rsidR="00446DF3" w:rsidRDefault="00446DF3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ED8EE" w14:textId="77777777" w:rsidR="00446DF3" w:rsidRDefault="00446DF3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4FC4D" w14:textId="77777777" w:rsidR="00446DF3" w:rsidRDefault="00446DF3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FE7A5" w14:textId="77777777" w:rsidR="00446DF3" w:rsidRDefault="00446DF3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0E67E55" w14:textId="77777777" w:rsidR="00446DF3" w:rsidRDefault="00446DF3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3D209F97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9448F" w14:textId="77777777" w:rsidR="00446DF3" w:rsidRDefault="00446DF3" w:rsidP="00446DF3">
            <w:pPr>
              <w:numPr>
                <w:ilvl w:val="0"/>
                <w:numId w:val="32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81449" w14:textId="77777777" w:rsidR="00446DF3" w:rsidRDefault="00446DF3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10+700</w:t>
            </w:r>
          </w:p>
          <w:p w14:paraId="2EBF3BC4" w14:textId="77777777" w:rsidR="00446DF3" w:rsidRDefault="00446DF3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12+100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4A2CB" w14:textId="77777777" w:rsidR="00446DF3" w:rsidRPr="00E15203" w:rsidRDefault="00446DF3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48B9" w14:textId="77777777" w:rsidR="00446DF3" w:rsidRDefault="00446DF3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Salonta – </w:t>
            </w:r>
          </w:p>
          <w:p w14:paraId="65E0A82A" w14:textId="77777777" w:rsidR="00446DF3" w:rsidRDefault="00446DF3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2D9E" w14:textId="77777777" w:rsidR="00446DF3" w:rsidRDefault="00446DF3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308D8" w14:textId="77777777" w:rsidR="00446DF3" w:rsidRDefault="00446DF3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4FD0" w14:textId="77777777" w:rsidR="00446DF3" w:rsidRDefault="00446DF3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B674" w14:textId="77777777" w:rsidR="00446DF3" w:rsidRDefault="00446DF3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0F8D5C75" w14:textId="77777777" w:rsidR="00446DF3" w:rsidRDefault="00446DF3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7972857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4DDEF6AC" w14:textId="77777777" w:rsidR="00446DF3" w:rsidRDefault="00446DF3" w:rsidP="008C333F">
      <w:pPr>
        <w:pStyle w:val="Heading1"/>
        <w:spacing w:line="360" w:lineRule="auto"/>
      </w:pPr>
      <w:r>
        <w:t>LINIA 335</w:t>
      </w:r>
    </w:p>
    <w:p w14:paraId="7DAA0B22" w14:textId="77777777" w:rsidR="00446DF3" w:rsidRDefault="00446DF3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46DF3" w14:paraId="5EEB2B20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A11B5" w14:textId="77777777" w:rsidR="00446DF3" w:rsidRDefault="00446DF3" w:rsidP="00446DF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63E6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57DD7" w14:textId="77777777" w:rsidR="00446DF3" w:rsidRPr="009050E5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97B5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CC6F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15F8D05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055D435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411C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7CD9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66AA7" w14:textId="77777777" w:rsidR="00446DF3" w:rsidRPr="009050E5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651D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AFC39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F00B3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446DF3" w14:paraId="4BAE968A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44E9" w14:textId="77777777" w:rsidR="00446DF3" w:rsidRDefault="00446DF3" w:rsidP="00446DF3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A9A2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2+090</w:t>
            </w:r>
          </w:p>
          <w:p w14:paraId="7F77A4A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6B24" w14:textId="77777777" w:rsidR="00446DF3" w:rsidRPr="009050E5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F213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Episcopia Bihor – </w:t>
            </w:r>
          </w:p>
          <w:p w14:paraId="716A0C5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8BC9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73230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D2CA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2557" w14:textId="77777777" w:rsidR="00446DF3" w:rsidRPr="009050E5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3B4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03D2091F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438F0768" w14:textId="77777777" w:rsidR="00446DF3" w:rsidRDefault="00446DF3" w:rsidP="00274DBB">
      <w:pPr>
        <w:pStyle w:val="Heading1"/>
        <w:spacing w:line="360" w:lineRule="auto"/>
      </w:pPr>
      <w:r>
        <w:t>LINIA 400</w:t>
      </w:r>
    </w:p>
    <w:p w14:paraId="611BF260" w14:textId="77777777" w:rsidR="00446DF3" w:rsidRDefault="00446DF3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46DF3" w14:paraId="2DE1AB67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E45AA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336B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7E267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5591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BE3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456CF49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7FEF206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A5B45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2FB8" w14:textId="77777777" w:rsidR="00446DF3" w:rsidRDefault="00446DF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94E3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FA9C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71CF1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21EF2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446DF3" w14:paraId="16D29D19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95347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A1D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663+100</w:t>
            </w:r>
          </w:p>
          <w:p w14:paraId="7A5A514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E1C1D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96B4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Biharia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C46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E8B50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3603F" w14:textId="77777777" w:rsidR="00446DF3" w:rsidRDefault="00446DF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FFEBF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C9F2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4C99F119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7A36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A30F2" w14:textId="77777777" w:rsidR="00446DF3" w:rsidRDefault="00446DF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670+200671+700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4B11F" w14:textId="77777777" w:rsidR="00446DF3" w:rsidRDefault="00446DF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BB9D2" w14:textId="77777777" w:rsidR="00446DF3" w:rsidRDefault="00446DF3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472AC" w14:textId="77777777" w:rsidR="00446DF3" w:rsidRDefault="00446DF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11F7" w14:textId="77777777" w:rsidR="00446DF3" w:rsidRDefault="00446DF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16A2" w14:textId="77777777" w:rsidR="00446DF3" w:rsidRDefault="00446DF3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71FE4" w14:textId="77777777" w:rsidR="00446DF3" w:rsidRPr="00F344E1" w:rsidRDefault="00446DF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3BE7" w14:textId="77777777" w:rsidR="00446DF3" w:rsidRDefault="00446DF3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04A443F0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3204D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B0A1C" w14:textId="77777777" w:rsidR="00446DF3" w:rsidRDefault="00446DF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676+000</w:t>
            </w:r>
          </w:p>
          <w:p w14:paraId="227F8960" w14:textId="77777777" w:rsidR="00446DF3" w:rsidRDefault="00446DF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DA02" w14:textId="77777777" w:rsidR="00446DF3" w:rsidRDefault="00446DF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92B32" w14:textId="77777777" w:rsidR="00446DF3" w:rsidRDefault="00446DF3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B02A8" w14:textId="77777777" w:rsidR="00446DF3" w:rsidRDefault="00446DF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1AF0A" w14:textId="77777777" w:rsidR="00446DF3" w:rsidRDefault="00446DF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4DB77" w14:textId="77777777" w:rsidR="00446DF3" w:rsidRDefault="00446DF3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42CFD" w14:textId="77777777" w:rsidR="00446DF3" w:rsidRPr="00F344E1" w:rsidRDefault="00446DF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EA7B2" w14:textId="77777777" w:rsidR="00446DF3" w:rsidRDefault="00446DF3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14AC8BF0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F13B9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46944" w14:textId="77777777" w:rsidR="00446DF3" w:rsidRDefault="00446DF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682+900</w:t>
            </w:r>
          </w:p>
          <w:p w14:paraId="38B70D00" w14:textId="77777777" w:rsidR="00446DF3" w:rsidRDefault="00446DF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A94C9" w14:textId="77777777" w:rsidR="00446DF3" w:rsidRDefault="00446DF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AD06A" w14:textId="77777777" w:rsidR="00446DF3" w:rsidRDefault="00446DF3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53D7" w14:textId="77777777" w:rsidR="00446DF3" w:rsidRDefault="00446DF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F3712" w14:textId="77777777" w:rsidR="00446DF3" w:rsidRDefault="00446DF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90D2" w14:textId="77777777" w:rsidR="00446DF3" w:rsidRDefault="00446DF3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095B0" w14:textId="77777777" w:rsidR="00446DF3" w:rsidRPr="00F344E1" w:rsidRDefault="00446DF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B7320" w14:textId="77777777" w:rsidR="00446DF3" w:rsidRDefault="00446DF3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31EC5A6B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12C96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4B6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E716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13D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584B87E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90B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57FDF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7665B" w14:textId="77777777" w:rsidR="00446DF3" w:rsidRDefault="00446DF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E6A73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C33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446DF3" w14:paraId="300C7730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58640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C14C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4D8E0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0DC0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1A85931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7D8B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14FF3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4FFF5" w14:textId="77777777" w:rsidR="00446DF3" w:rsidRDefault="00446DF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C3C4F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2888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6D310508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459A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C04A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756+500</w:t>
            </w:r>
          </w:p>
          <w:p w14:paraId="139A6C9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5412A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1AD5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71C3CE9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D3C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C5EC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2CAF9" w14:textId="77777777" w:rsidR="00446DF3" w:rsidRDefault="00446DF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7CEF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2CBC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1792A796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FF64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45FF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762+000</w:t>
            </w:r>
          </w:p>
          <w:p w14:paraId="272363C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7360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4ED4F" w14:textId="77777777" w:rsidR="00446DF3" w:rsidRDefault="00446DF3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75C0DBD1" w14:textId="77777777" w:rsidR="00446DF3" w:rsidRDefault="00446DF3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DE54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099B2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52C83" w14:textId="77777777" w:rsidR="00446DF3" w:rsidRDefault="00446DF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8F2E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6BFA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78D7D5E7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D106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C17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9272F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02F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335B0C0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A3E8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D2818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E7E7" w14:textId="77777777" w:rsidR="00446DF3" w:rsidRDefault="00446DF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851D3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7DB6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21A1EA3E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EB91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ADBD7" w14:textId="77777777" w:rsidR="00446DF3" w:rsidRDefault="00446DF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05F0897F" w14:textId="77777777" w:rsidR="00446DF3" w:rsidRDefault="00446DF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77E10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C1D1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68C560D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1BFC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6DF53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6F9C" w14:textId="77777777" w:rsidR="00446DF3" w:rsidRDefault="00446DF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08233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F9FC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09F14DB8" w14:textId="77777777" w:rsidTr="006B1955">
        <w:trPr>
          <w:cantSplit/>
          <w:trHeight w:val="623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088A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82EE" w14:textId="77777777" w:rsidR="00446DF3" w:rsidRDefault="00446DF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78F3B468" w14:textId="77777777" w:rsidR="00446DF3" w:rsidRDefault="00446DF3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F2B7" w14:textId="77777777" w:rsidR="00446DF3" w:rsidRDefault="00446DF3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836E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F801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16DA3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7CF0B" w14:textId="77777777" w:rsidR="00446DF3" w:rsidRDefault="00446DF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EC81D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E8C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62B0A47B" w14:textId="77777777" w:rsidTr="00D20798">
        <w:trPr>
          <w:cantSplit/>
          <w:trHeight w:val="175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F4D43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3A668" w14:textId="77777777" w:rsidR="00446DF3" w:rsidRDefault="00446DF3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  <w:p w14:paraId="4193BDEC" w14:textId="77777777" w:rsidR="00446DF3" w:rsidRDefault="00446DF3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9CDEA" w14:textId="77777777" w:rsidR="00446DF3" w:rsidRDefault="00446DF3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7947" w14:textId="77777777" w:rsidR="00446DF3" w:rsidRDefault="00446DF3" w:rsidP="006B19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6884" w14:textId="77777777" w:rsidR="00446DF3" w:rsidRDefault="00446DF3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73FC" w14:textId="77777777" w:rsidR="00446DF3" w:rsidRDefault="00446DF3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E50D4" w14:textId="77777777" w:rsidR="00446DF3" w:rsidRDefault="00446DF3" w:rsidP="006B195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BD64" w14:textId="77777777" w:rsidR="00446DF3" w:rsidRPr="00F344E1" w:rsidRDefault="00446DF3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8037" w14:textId="77777777" w:rsidR="00446DF3" w:rsidRDefault="00446DF3" w:rsidP="006B19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306B0B67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A2EF1B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BB24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780+900</w:t>
            </w:r>
          </w:p>
          <w:p w14:paraId="61B334F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781+300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3EC81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4E59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433955D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97A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92354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D2290" w14:textId="77777777" w:rsidR="00446DF3" w:rsidRDefault="00446DF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3A803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1295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6292F54C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5A13561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7E3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CC640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E41C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7FFED99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E75A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8FEB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F0004" w14:textId="77777777" w:rsidR="00446DF3" w:rsidRDefault="00446DF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06489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8F6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018FDD0E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95C1F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FE03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A48DE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A5C2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247DB5B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0B86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FCEA4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74763" w14:textId="77777777" w:rsidR="00446DF3" w:rsidRDefault="00446DF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A8AB1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672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BD9F4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5F9566A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446DF3" w14:paraId="4D2E9CB9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00109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46A6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8065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18C1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2440" w14:textId="77777777" w:rsidR="00446DF3" w:rsidRDefault="00446DF3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2000A4C9" w14:textId="77777777" w:rsidR="00446DF3" w:rsidRDefault="00446DF3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E7E52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FEAF" w14:textId="77777777" w:rsidR="00446DF3" w:rsidRDefault="00446DF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752D3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1149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18E0D6A0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F38D5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EBC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8945F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D60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37AEC7D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671E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0EBBA39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FFCC6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109BF" w14:textId="77777777" w:rsidR="00446DF3" w:rsidRDefault="00446DF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FF214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AF5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20BA8250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678F1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A6D9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743B5B5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69B4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2DD4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276EEFA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D198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63C1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1D707" w14:textId="77777777" w:rsidR="00446DF3" w:rsidRDefault="00446DF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014E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5FE6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1BD92E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0FF7FE88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0657" w14:textId="77777777" w:rsidR="00446DF3" w:rsidRDefault="00446DF3" w:rsidP="00446DF3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DF1D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0AAA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CDB8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2FFE6D4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2653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48C5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16EFA" w14:textId="77777777" w:rsidR="00446DF3" w:rsidRDefault="00446DF3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5C9E" w14:textId="77777777" w:rsidR="00446DF3" w:rsidRPr="00F344E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CCD2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7EC7076" w14:textId="77777777" w:rsidR="00446DF3" w:rsidRDefault="00446DF3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57A16713" w14:textId="77777777" w:rsidR="00446DF3" w:rsidRDefault="00446DF3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401</w:t>
      </w:r>
    </w:p>
    <w:p w14:paraId="65FC2B00" w14:textId="77777777" w:rsidR="00446DF3" w:rsidRDefault="00446DF3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46DF3" w14:paraId="7D8F69D9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9CCF" w14:textId="77777777" w:rsidR="00446DF3" w:rsidRDefault="00446DF3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E63B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3B432" w14:textId="77777777" w:rsidR="00446DF3" w:rsidRPr="00BB2EA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4F12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7173485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B2B2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2CF88" w14:textId="77777777" w:rsidR="00446DF3" w:rsidRPr="00BB2EA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06AF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3BE40" w14:textId="77777777" w:rsidR="00446DF3" w:rsidRPr="00BB2EA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6C4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92591A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115178A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446DF3" w14:paraId="3DACB532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CA458" w14:textId="77777777" w:rsidR="00446DF3" w:rsidRDefault="00446DF3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76D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2320" w14:textId="77777777" w:rsidR="00446DF3" w:rsidRPr="00BB2EA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D474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33B8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F3C07" w14:textId="77777777" w:rsidR="00446DF3" w:rsidRPr="00BB2EA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EA2C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8462D" w14:textId="77777777" w:rsidR="00446DF3" w:rsidRPr="00BB2EA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8EC8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3481D5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09A61F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446DF3" w14:paraId="247B1310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00AB0" w14:textId="77777777" w:rsidR="00446DF3" w:rsidRDefault="00446DF3" w:rsidP="009C676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6CC44" w14:textId="77777777" w:rsidR="00446DF3" w:rsidRDefault="00446DF3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12+000</w:t>
            </w:r>
          </w:p>
          <w:p w14:paraId="4D272DBC" w14:textId="77777777" w:rsidR="00446DF3" w:rsidRDefault="00446DF3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67D3" w14:textId="77777777" w:rsidR="00446DF3" w:rsidRPr="00BB2EA6" w:rsidRDefault="00446DF3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60463" w14:textId="77777777" w:rsidR="00446DF3" w:rsidRDefault="00446DF3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11D2" w14:textId="77777777" w:rsidR="00446DF3" w:rsidRDefault="00446DF3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F868B" w14:textId="77777777" w:rsidR="00446DF3" w:rsidRDefault="00446DF3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979DC" w14:textId="77777777" w:rsidR="00446DF3" w:rsidRDefault="00446DF3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4AE09" w14:textId="77777777" w:rsidR="00446DF3" w:rsidRPr="00BB2EA6" w:rsidRDefault="00446DF3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56330" w14:textId="77777777" w:rsidR="00446DF3" w:rsidRDefault="00446DF3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7D8DE5AA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71293" w14:textId="77777777" w:rsidR="00446DF3" w:rsidRDefault="00446DF3" w:rsidP="009C676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48FF" w14:textId="77777777" w:rsidR="00446DF3" w:rsidRDefault="00446DF3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18+500</w:t>
            </w:r>
          </w:p>
          <w:p w14:paraId="2BED564C" w14:textId="77777777" w:rsidR="00446DF3" w:rsidRDefault="00446DF3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47E85" w14:textId="77777777" w:rsidR="00446DF3" w:rsidRPr="00BB2EA6" w:rsidRDefault="00446DF3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9725" w14:textId="77777777" w:rsidR="00446DF3" w:rsidRDefault="00446DF3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156AF" w14:textId="77777777" w:rsidR="00446DF3" w:rsidRDefault="00446DF3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7554E" w14:textId="77777777" w:rsidR="00446DF3" w:rsidRDefault="00446DF3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09A88" w14:textId="77777777" w:rsidR="00446DF3" w:rsidRDefault="00446DF3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1D5B" w14:textId="77777777" w:rsidR="00446DF3" w:rsidRPr="00BB2EA6" w:rsidRDefault="00446DF3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436FA" w14:textId="77777777" w:rsidR="00446DF3" w:rsidRDefault="00446DF3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5627C7A7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0AA96" w14:textId="77777777" w:rsidR="00446DF3" w:rsidRDefault="00446DF3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11D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2144F" w14:textId="77777777" w:rsidR="00446DF3" w:rsidRPr="00BB2EA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2052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4719" w14:textId="77777777" w:rsidR="00446DF3" w:rsidRDefault="00446DF3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45ED42F4" w14:textId="77777777" w:rsidR="00446DF3" w:rsidRDefault="00446DF3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E5F4F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B3D4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AB5FD" w14:textId="77777777" w:rsidR="00446DF3" w:rsidRPr="00BB2EA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4AC0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11C1444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34655" w14:textId="77777777" w:rsidR="00446DF3" w:rsidRDefault="00446DF3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DFD9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42+100</w:t>
            </w:r>
          </w:p>
          <w:p w14:paraId="2606C4C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8CDBA" w14:textId="77777777" w:rsidR="00446DF3" w:rsidRPr="00BB2EA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94FE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C44F0" w14:textId="77777777" w:rsidR="00446DF3" w:rsidRDefault="00446DF3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D7F1B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2196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7D02" w14:textId="77777777" w:rsidR="00446DF3" w:rsidRPr="00BB2EA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68CB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30E1E413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9AE0" w14:textId="77777777" w:rsidR="00446DF3" w:rsidRDefault="00446DF3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69B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2E30F" w14:textId="77777777" w:rsidR="00446DF3" w:rsidRPr="00BB2EA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D6BC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650D578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4083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C4A4D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B2C6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39A13" w14:textId="77777777" w:rsidR="00446DF3" w:rsidRPr="00BB2EA6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AB44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4F78B29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5CD4556E" w14:textId="77777777" w:rsidR="00446DF3" w:rsidRDefault="00446DF3" w:rsidP="00EE0B7F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404</w:t>
      </w:r>
    </w:p>
    <w:p w14:paraId="58DE3C45" w14:textId="77777777" w:rsidR="00446DF3" w:rsidRDefault="00446DF3" w:rsidP="0028675E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SĂCUIENI BIHOR - SĂRMĂŞAG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46DF3" w14:paraId="05EC11BC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AFEB4" w14:textId="77777777" w:rsidR="00446DF3" w:rsidRDefault="00446DF3" w:rsidP="00446DF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A1ED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5467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8F0F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44D25C6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şi 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089C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22187E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6A99E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5D4E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BA0D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6DC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29880B62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113BE" w14:textId="77777777" w:rsidR="00446DF3" w:rsidRDefault="00446DF3" w:rsidP="00446DF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2D9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3A2B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84E5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78F1A3A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7E9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EA5F60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C055E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6C20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EB9C5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9A6F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22B2A090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96F6A" w14:textId="77777777" w:rsidR="00446DF3" w:rsidRDefault="00446DF3" w:rsidP="00446DF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413E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CF31D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8A1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03E92CD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AB69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FEC4B7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841C4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FC9C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BCAE0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2E47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69511622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822A" w14:textId="77777777" w:rsidR="00446DF3" w:rsidRDefault="00446DF3" w:rsidP="00446DF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C548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3C5FD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59E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0A79728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621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16 până </w:t>
            </w:r>
          </w:p>
          <w:p w14:paraId="2501815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 </w:t>
            </w:r>
          </w:p>
          <w:p w14:paraId="45CBCBF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axul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D532C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838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F4D0D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D89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6C2B7C25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0B2A" w14:textId="77777777" w:rsidR="00446DF3" w:rsidRDefault="00446DF3" w:rsidP="00446DF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82AE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338FD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DFD8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3B74FA8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64B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84A4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02CB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5277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53FC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5952AD1D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8326" w14:textId="77777777" w:rsidR="00446DF3" w:rsidRDefault="00446DF3" w:rsidP="00446DF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3A0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8BD44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9F4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77E9901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9758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B2EBEA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stație până </w:t>
            </w:r>
          </w:p>
          <w:p w14:paraId="2B548A6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54F19D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F2752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442F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8DC56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99F5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49EAC3DE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80993" w14:textId="77777777" w:rsidR="00446DF3" w:rsidRDefault="00446DF3" w:rsidP="00446DF3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436A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16DDF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0EF9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0025073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2B72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820EA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3948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547D2" w14:textId="77777777" w:rsidR="00446DF3" w:rsidRPr="00307FCB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223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E68E959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2EC85083" w14:textId="77777777" w:rsidR="00446DF3" w:rsidRDefault="00446DF3" w:rsidP="004636F3">
      <w:pPr>
        <w:pStyle w:val="Heading1"/>
        <w:spacing w:line="360" w:lineRule="auto"/>
      </w:pPr>
      <w:r>
        <w:t>LINIA 408</w:t>
      </w:r>
    </w:p>
    <w:p w14:paraId="55C58EF3" w14:textId="77777777" w:rsidR="00446DF3" w:rsidRDefault="00446DF3" w:rsidP="00967460">
      <w:pPr>
        <w:pStyle w:val="Heading1"/>
        <w:spacing w:line="360" w:lineRule="auto"/>
        <w:rPr>
          <w:b w:val="0"/>
          <w:bCs w:val="0"/>
          <w:sz w:val="8"/>
        </w:rPr>
      </w:pPr>
      <w:r>
        <w:t>CAREI - ZALĂU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46DF3" w14:paraId="422A08FA" w14:textId="77777777" w:rsidTr="00501A39">
        <w:trPr>
          <w:cantSplit/>
          <w:trHeight w:val="8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9E68F" w14:textId="77777777" w:rsidR="00446DF3" w:rsidRDefault="00446DF3" w:rsidP="00446DF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EAD1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54+500</w:t>
            </w:r>
          </w:p>
          <w:p w14:paraId="06A39E4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BEFEB" w14:textId="77777777" w:rsidR="00446DF3" w:rsidRPr="00276B7A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FFA5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501A39">
              <w:rPr>
                <w:b/>
                <w:bCs/>
                <w:sz w:val="20"/>
                <w:lang w:val="ro-RO"/>
              </w:rPr>
              <w:t>Ac</w:t>
            </w:r>
            <w:r>
              <w:rPr>
                <w:b/>
                <w:bCs/>
                <w:sz w:val="20"/>
                <w:lang w:val="ro-RO"/>
              </w:rPr>
              <w:t>âș</w:t>
            </w:r>
            <w:r w:rsidRPr="00501A39">
              <w:rPr>
                <w:b/>
                <w:bCs/>
                <w:sz w:val="20"/>
                <w:lang w:val="ro-RO"/>
              </w:rPr>
              <w:t xml:space="preserve"> - S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01A39">
              <w:rPr>
                <w:b/>
                <w:bCs/>
                <w:sz w:val="20"/>
                <w:lang w:val="ro-RO"/>
              </w:rPr>
              <w:t>rm</w:t>
            </w:r>
            <w:r>
              <w:rPr>
                <w:b/>
                <w:bCs/>
                <w:sz w:val="20"/>
                <w:lang w:val="ro-RO"/>
              </w:rPr>
              <w:t>ăș</w:t>
            </w:r>
            <w:r w:rsidRPr="00501A39">
              <w:rPr>
                <w:b/>
                <w:bCs/>
                <w:sz w:val="20"/>
                <w:lang w:val="ro-RO"/>
              </w:rPr>
              <w:t>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2B72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89F04" w14:textId="77777777" w:rsidR="00446DF3" w:rsidRPr="00276B7A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94C7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786B6" w14:textId="77777777" w:rsidR="00446DF3" w:rsidRPr="00276B7A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7DC4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2313A6BF" w14:textId="77777777">
        <w:trPr>
          <w:cantSplit/>
          <w:trHeight w:val="1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7245A" w14:textId="77777777" w:rsidR="00446DF3" w:rsidRDefault="00446DF3" w:rsidP="00446DF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A801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1B632" w14:textId="77777777" w:rsidR="00446DF3" w:rsidRPr="00276B7A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777F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5F0192A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4B1D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40676E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70BEC1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17 / 19, 21, 23, 25, 27, 29, 31 </w:t>
            </w:r>
          </w:p>
          <w:p w14:paraId="4F6DBB7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33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EE25C" w14:textId="77777777" w:rsidR="00446DF3" w:rsidRPr="00276B7A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276B7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BA7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529CB" w14:textId="77777777" w:rsidR="00446DF3" w:rsidRPr="00276B7A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14F8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34AE6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M - 11 M abătute.</w:t>
            </w:r>
          </w:p>
        </w:tc>
      </w:tr>
      <w:tr w:rsidR="00446DF3" w14:paraId="55B9071D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0B4A5" w14:textId="77777777" w:rsidR="00446DF3" w:rsidRDefault="00446DF3" w:rsidP="00446DF3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EEDD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3687" w14:textId="77777777" w:rsidR="00446DF3" w:rsidRPr="00276B7A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6BD7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007EA78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2CE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D3D84F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34EEC" w14:textId="77777777" w:rsidR="00446DF3" w:rsidRPr="00276B7A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276B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7A75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BE5A9" w14:textId="77777777" w:rsidR="00446DF3" w:rsidRPr="00276B7A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6668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652BFD9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12490FAA" w14:textId="77777777" w:rsidR="00446DF3" w:rsidRDefault="00446DF3" w:rsidP="00C70386">
      <w:pPr>
        <w:pStyle w:val="Heading1"/>
        <w:spacing w:line="360" w:lineRule="auto"/>
      </w:pPr>
      <w:r>
        <w:t>LINIA 409</w:t>
      </w:r>
    </w:p>
    <w:p w14:paraId="17EA9FC9" w14:textId="77777777" w:rsidR="00446DF3" w:rsidRDefault="00446DF3" w:rsidP="003013A1">
      <w:pPr>
        <w:pStyle w:val="Heading1"/>
        <w:spacing w:line="360" w:lineRule="auto"/>
        <w:rPr>
          <w:b w:val="0"/>
          <w:bCs w:val="0"/>
          <w:sz w:val="8"/>
        </w:rPr>
      </w:pPr>
      <w:r>
        <w:t>ZALĂU - JIBOU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46DF3" w14:paraId="3A545D91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0B03F" w14:textId="77777777" w:rsidR="00446DF3" w:rsidRDefault="00446DF3" w:rsidP="00446DF3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62CA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B5B8E" w14:textId="77777777" w:rsidR="00446DF3" w:rsidRPr="00C42B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379F" w14:textId="77777777" w:rsidR="00446DF3" w:rsidRDefault="00446DF3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41A68AD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9C0F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5DC693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761C" w14:textId="77777777" w:rsidR="00446DF3" w:rsidRPr="00C42B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BECE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D61B7" w14:textId="77777777" w:rsidR="00446DF3" w:rsidRPr="00C42B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AA1F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5352C850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5F9D" w14:textId="77777777" w:rsidR="00446DF3" w:rsidRDefault="00446DF3" w:rsidP="00446DF3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EDF0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100+050</w:t>
            </w:r>
          </w:p>
          <w:p w14:paraId="511E027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101+050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0F4DC" w14:textId="77777777" w:rsidR="00446DF3" w:rsidRPr="00C42B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E51CC" w14:textId="77777777" w:rsidR="00446DF3" w:rsidRDefault="00446DF3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Zalău -</w:t>
            </w:r>
          </w:p>
          <w:p w14:paraId="5124C996" w14:textId="77777777" w:rsidR="00446DF3" w:rsidRDefault="00446DF3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Mirșid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6E7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7F16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016C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BB71" w14:textId="77777777" w:rsidR="00446DF3" w:rsidRPr="00C42B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1AE2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14:paraId="61963501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B7D1B" w14:textId="77777777" w:rsidR="00446DF3" w:rsidRDefault="00446DF3" w:rsidP="00446DF3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B38B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ACDDF" w14:textId="77777777" w:rsidR="00446DF3" w:rsidRPr="00C42B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8A93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75E1A96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6D2DCF1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F194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E28690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1A435" w14:textId="77777777" w:rsidR="00446DF3" w:rsidRPr="00C42B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5528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B031E" w14:textId="77777777" w:rsidR="00446DF3" w:rsidRPr="00C42B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3711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52DC2888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434D" w14:textId="77777777" w:rsidR="00446DF3" w:rsidRDefault="00446DF3" w:rsidP="00446DF3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EB5F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6B7A4" w14:textId="77777777" w:rsidR="00446DF3" w:rsidRPr="00C42B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FE75E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E45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43D6B" w14:textId="77777777" w:rsidR="00446DF3" w:rsidRPr="00C42B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FAD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53E3" w14:textId="77777777" w:rsidR="00446DF3" w:rsidRPr="00C42B7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0B6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</w:tbl>
    <w:p w14:paraId="630BCE42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4374056C" w14:textId="77777777" w:rsidR="00446DF3" w:rsidRDefault="00446DF3" w:rsidP="00503CFC">
      <w:pPr>
        <w:pStyle w:val="Heading1"/>
        <w:spacing w:line="360" w:lineRule="auto"/>
      </w:pPr>
      <w:r>
        <w:t>LINIA 412</w:t>
      </w:r>
    </w:p>
    <w:p w14:paraId="5500DBB9" w14:textId="77777777" w:rsidR="00446DF3" w:rsidRDefault="00446DF3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46DF3" w14:paraId="16B423DA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A19BB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E66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83A6F" w14:textId="77777777" w:rsidR="00446DF3" w:rsidRPr="005C35B0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67F5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F8C8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2DBF478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6CA5A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D91C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F144D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ABBF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0009E57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446DF3" w14:paraId="1517E577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2915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4C55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28F08" w14:textId="77777777" w:rsidR="00446DF3" w:rsidRPr="005C35B0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60F0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79A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7BE89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5BB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356B91E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94DBD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8516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446DF3" w14:paraId="4C0E0AA6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AC22C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7F7D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ABAA2" w14:textId="77777777" w:rsidR="00446DF3" w:rsidRPr="005C35B0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6AB0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1CACCF2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560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40C60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B989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0628B66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ABBC7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2A5C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536C7BAA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4FDB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5E5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660DC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E8F1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0C73736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E929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3EAFE8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3600D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B8D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84CC7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6300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45878716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118C8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52FA" w14:textId="77777777" w:rsidR="00446DF3" w:rsidRDefault="00446DF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126BFBA4" w14:textId="77777777" w:rsidR="00446DF3" w:rsidRDefault="00446DF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18C9B" w14:textId="77777777" w:rsidR="00446DF3" w:rsidRDefault="00446DF3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01D4" w14:textId="77777777" w:rsidR="00446DF3" w:rsidRDefault="00446DF3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36FF14F5" w14:textId="77777777" w:rsidR="00446DF3" w:rsidRDefault="00446DF3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3C70E" w14:textId="77777777" w:rsidR="00446DF3" w:rsidRDefault="00446DF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84BF0" w14:textId="77777777" w:rsidR="00446DF3" w:rsidRPr="00396332" w:rsidRDefault="00446DF3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06BD" w14:textId="77777777" w:rsidR="00446DF3" w:rsidRDefault="00446DF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41CD3E40" w14:textId="77777777" w:rsidR="00446DF3" w:rsidRDefault="00446DF3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A02ED" w14:textId="77777777" w:rsidR="00446DF3" w:rsidRDefault="00446DF3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F2A98" w14:textId="77777777" w:rsidR="00446DF3" w:rsidRDefault="00446DF3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4A01E3A8" w14:textId="77777777" w:rsidR="00446DF3" w:rsidRDefault="00446DF3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7CA987FA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635C6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9E48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54A071E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E4525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F65F2" w14:textId="77777777" w:rsidR="00446DF3" w:rsidRDefault="00446DF3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4826D605" w14:textId="77777777" w:rsidR="00446DF3" w:rsidRDefault="00446DF3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D673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E7ECD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3710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45C21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F537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70241F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446DF3" w14:paraId="4A8F8A20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8D91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D9E0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59F3A49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F1ED5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BEA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27F3D3A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C354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4BFD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4246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4F75C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22E89" w14:textId="77777777" w:rsidR="00446DF3" w:rsidRDefault="00446DF3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623FF464" w14:textId="77777777" w:rsidR="00446DF3" w:rsidRDefault="00446DF3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446DF3" w14:paraId="724C26E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D9BE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525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BF1C7" w14:textId="77777777" w:rsidR="00446DF3" w:rsidRPr="005C35B0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74A2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4FC421A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C67C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835074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59A37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A253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39FA1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FB0B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0EDF4EE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DBA58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ABF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D0A03" w14:textId="77777777" w:rsidR="00446DF3" w:rsidRPr="005C35B0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EDA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401B145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7D3A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DB062A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72C63D9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A36CE3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391B22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49E7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90FC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F8F4C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94B6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2A893A40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266CF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ECED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08A1FE6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59CA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36B15" w14:textId="77777777" w:rsidR="00446DF3" w:rsidRPr="007239CA" w:rsidRDefault="00446DF3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  <w:r w:rsidRPr="007239CA">
              <w:rPr>
                <w:b/>
                <w:bCs/>
                <w:sz w:val="20"/>
                <w:lang w:val="ro-RO"/>
              </w:rPr>
              <w:t>St.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 xml:space="preserve">Bonțida </w:t>
            </w:r>
            <w:r>
              <w:rPr>
                <w:b/>
                <w:bCs/>
                <w:sz w:val="20"/>
                <w:lang w:val="ro-RO"/>
              </w:rPr>
              <w:t xml:space="preserve">-semnal intrare St. </w:t>
            </w:r>
            <w:r w:rsidRPr="007239CA">
              <w:rPr>
                <w:b/>
                <w:bCs/>
                <w:sz w:val="20"/>
                <w:lang w:val="ro-RO"/>
              </w:rPr>
              <w:t>Bonțida</w:t>
            </w:r>
          </w:p>
          <w:p w14:paraId="606FD028" w14:textId="77777777" w:rsidR="00446DF3" w:rsidRPr="007239CA" w:rsidRDefault="00446DF3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</w:t>
            </w:r>
            <w:r w:rsidRPr="007239CA">
              <w:rPr>
                <w:b/>
                <w:bCs/>
                <w:sz w:val="20"/>
                <w:lang w:val="ro-RO"/>
              </w:rPr>
              <w:t>inclusiv linia 2 directă și schimbătoarele</w:t>
            </w:r>
          </w:p>
          <w:p w14:paraId="3C916BF8" w14:textId="77777777" w:rsidR="00446DF3" w:rsidRDefault="00446DF3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7239CA">
              <w:rPr>
                <w:b/>
                <w:bCs/>
                <w:sz w:val="20"/>
                <w:lang w:val="ro-RO"/>
              </w:rPr>
              <w:t>13,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>1 și 3A</w:t>
            </w:r>
            <w:r>
              <w:rPr>
                <w:b/>
                <w:bCs/>
                <w:sz w:val="20"/>
                <w:lang w:val="ro-RO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7CFF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27D38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A873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1EF7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DE47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C12711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4CD82FF1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C7A3F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AAA4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16+450</w:t>
            </w:r>
          </w:p>
          <w:p w14:paraId="02A3A5D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CB1F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64FF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0A35755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6B9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4ECE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5DFF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F0518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319E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155E8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1F9CB3B1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414A8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3E4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346A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27B5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6A1247E4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linia 3 directă și sh.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CE8C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A9978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E6A8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1B08D5D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17AEB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57F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446DF3" w14:paraId="68118919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644AC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55D3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14F6D67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D4207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015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36DFA85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13B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006BC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171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2034A69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6D5C8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4099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446DF3" w14:paraId="01295E5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585B6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53B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6D442B1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CCE0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EA962" w14:textId="77777777" w:rsidR="00446DF3" w:rsidRDefault="00446DF3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3A94DFC1" w14:textId="77777777" w:rsidR="00446DF3" w:rsidRDefault="00446DF3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8D01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31E06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3C42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86B92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3BFB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087EBD1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446DF3" w14:paraId="0193C202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3B65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74FB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AD8F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296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E482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3FEE7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6B6D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75D2190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7B642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7ADC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2267F7E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6781B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A722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B5A44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2B533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2B6E3ED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DABB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D61CE7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9B704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EF8E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B28D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EC13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301C5E12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F5D33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72B0B" w14:textId="77777777" w:rsidR="00446DF3" w:rsidRDefault="00446DF3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22+704</w:t>
            </w:r>
          </w:p>
          <w:p w14:paraId="10CB23B5" w14:textId="77777777" w:rsidR="00446DF3" w:rsidRDefault="00446DF3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5A102" w14:textId="77777777" w:rsidR="00446DF3" w:rsidRDefault="00446DF3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A3CB" w14:textId="77777777" w:rsidR="00446DF3" w:rsidRDefault="00446DF3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Iclod -</w:t>
            </w:r>
          </w:p>
          <w:p w14:paraId="22FE62F6" w14:textId="77777777" w:rsidR="00446DF3" w:rsidRDefault="00446DF3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4465" w14:textId="77777777" w:rsidR="00446DF3" w:rsidRDefault="00446DF3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7A60A" w14:textId="77777777" w:rsidR="00446DF3" w:rsidRPr="00396332" w:rsidRDefault="00446DF3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9B530" w14:textId="77777777" w:rsidR="00446DF3" w:rsidRDefault="00446DF3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8A6F7" w14:textId="77777777" w:rsidR="00446DF3" w:rsidRPr="00396332" w:rsidRDefault="00446DF3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A11DF" w14:textId="77777777" w:rsidR="00446DF3" w:rsidRDefault="00446DF3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446DF3" w14:paraId="0D751663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1AC02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0AFE8" w14:textId="77777777" w:rsidR="00446DF3" w:rsidRDefault="00446DF3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27A90F54" w14:textId="77777777" w:rsidR="00446DF3" w:rsidRDefault="00446DF3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DDE43" w14:textId="77777777" w:rsidR="00446DF3" w:rsidRDefault="00446DF3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47486" w14:textId="77777777" w:rsidR="00446DF3" w:rsidRDefault="00446DF3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71DC1" w14:textId="77777777" w:rsidR="00446DF3" w:rsidRDefault="00446DF3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D7698" w14:textId="77777777" w:rsidR="00446DF3" w:rsidRPr="00396332" w:rsidRDefault="00446DF3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B53E7" w14:textId="77777777" w:rsidR="00446DF3" w:rsidRDefault="00446DF3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7E9D" w14:textId="77777777" w:rsidR="00446DF3" w:rsidRDefault="00446DF3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38A0" w14:textId="77777777" w:rsidR="00446DF3" w:rsidRDefault="00446DF3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446DF3" w14:paraId="64B92A16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899A6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B4C4B" w14:textId="77777777" w:rsidR="00446DF3" w:rsidRDefault="00446DF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AD507" w14:textId="77777777" w:rsidR="00446DF3" w:rsidRDefault="00446DF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B4A14" w14:textId="77777777" w:rsidR="00446DF3" w:rsidRDefault="00446DF3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C79F" w14:textId="77777777" w:rsidR="00446DF3" w:rsidRDefault="00446DF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7D708" w14:textId="77777777" w:rsidR="00446DF3" w:rsidRPr="00396332" w:rsidRDefault="00446DF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378E" w14:textId="77777777" w:rsidR="00446DF3" w:rsidRDefault="00446DF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67BD20C5" w14:textId="77777777" w:rsidR="00446DF3" w:rsidRDefault="00446DF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F0BC4" w14:textId="77777777" w:rsidR="00446DF3" w:rsidRPr="00396332" w:rsidRDefault="00446DF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3551D" w14:textId="77777777" w:rsidR="00446DF3" w:rsidRDefault="00446DF3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64351D7D" w14:textId="77777777" w:rsidR="00446DF3" w:rsidRDefault="00446DF3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446DF3" w14:paraId="0333C7F0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07A7D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7E7D8" w14:textId="77777777" w:rsidR="00446DF3" w:rsidRDefault="00446DF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654652E3" w14:textId="77777777" w:rsidR="00446DF3" w:rsidRDefault="00446DF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6AD66" w14:textId="77777777" w:rsidR="00446DF3" w:rsidRDefault="00446DF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70138" w14:textId="77777777" w:rsidR="00446DF3" w:rsidRDefault="00446DF3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751668AE" w14:textId="77777777" w:rsidR="00446DF3" w:rsidRDefault="00446DF3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C2E9" w14:textId="77777777" w:rsidR="00446DF3" w:rsidRDefault="00446DF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44D78" w14:textId="77777777" w:rsidR="00446DF3" w:rsidRPr="00396332" w:rsidRDefault="00446DF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CD2EE" w14:textId="77777777" w:rsidR="00446DF3" w:rsidRDefault="00446DF3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4C23D" w14:textId="77777777" w:rsidR="00446DF3" w:rsidRDefault="00446DF3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C6678" w14:textId="77777777" w:rsidR="00446DF3" w:rsidRDefault="00446DF3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14:paraId="2A82FA7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FA75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A442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816E" w14:textId="77777777" w:rsidR="00446DF3" w:rsidRPr="005C35B0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33D2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15FD624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DDB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0379D9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55BFB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699E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31F7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BB9C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603A8BF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F3B4F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3399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615DF" w14:textId="77777777" w:rsidR="00446DF3" w:rsidRPr="005C35B0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2040D" w14:textId="77777777" w:rsidR="00446DF3" w:rsidRDefault="00446DF3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024219E7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68B8" w14:textId="77777777" w:rsidR="00446DF3" w:rsidRDefault="00446DF3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B061E5B" w14:textId="77777777" w:rsidR="00446DF3" w:rsidRDefault="00446DF3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4C76CC9" w14:textId="77777777" w:rsidR="00446DF3" w:rsidRDefault="00446DF3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5228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D9B2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6F499" w14:textId="77777777" w:rsidR="00446DF3" w:rsidRPr="00396332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276F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561A10D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953D5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1F3F1" w14:textId="77777777" w:rsidR="00446DF3" w:rsidRDefault="00446DF3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04B2" w14:textId="77777777" w:rsidR="00446DF3" w:rsidRPr="005C35B0" w:rsidRDefault="00446DF3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F795" w14:textId="77777777" w:rsidR="00446DF3" w:rsidRDefault="00446DF3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EDD95" w14:textId="77777777" w:rsidR="00446DF3" w:rsidRDefault="00446DF3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7576C" w14:textId="77777777" w:rsidR="00446DF3" w:rsidRDefault="00446DF3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B036" w14:textId="77777777" w:rsidR="00446DF3" w:rsidRDefault="00446DF3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7691E99F" w14:textId="77777777" w:rsidR="00446DF3" w:rsidRDefault="00446DF3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C6914" w14:textId="77777777" w:rsidR="00446DF3" w:rsidRPr="00396332" w:rsidRDefault="00446DF3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08E6" w14:textId="77777777" w:rsidR="00446DF3" w:rsidRDefault="00446DF3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446DF3" w14:paraId="01549BF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58F54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6754" w14:textId="77777777" w:rsidR="00446DF3" w:rsidRPr="00003CB6" w:rsidRDefault="00446DF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0C4E1" w14:textId="77777777" w:rsidR="00446DF3" w:rsidRPr="00003CB6" w:rsidRDefault="00446DF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DAA87" w14:textId="77777777" w:rsidR="00446DF3" w:rsidRPr="00003CB6" w:rsidRDefault="00446DF3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DF1F" w14:textId="77777777" w:rsidR="00446DF3" w:rsidRDefault="00446DF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39F8D" w14:textId="77777777" w:rsidR="00446DF3" w:rsidRDefault="00446DF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C9E4B" w14:textId="77777777" w:rsidR="00446DF3" w:rsidRDefault="00446DF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17451" w14:textId="77777777" w:rsidR="00446DF3" w:rsidRDefault="00446DF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35CD" w14:textId="77777777" w:rsidR="00446DF3" w:rsidRDefault="00446DF3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lang w:val="ro-RO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  <w:lang w:val="ro-RO"/>
              </w:rPr>
              <w:t>18,00.</w:t>
            </w:r>
          </w:p>
        </w:tc>
      </w:tr>
      <w:tr w:rsidR="00446DF3" w14:paraId="7152274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F354F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CD97C" w14:textId="77777777" w:rsidR="00446DF3" w:rsidRPr="00003CB6" w:rsidRDefault="00446DF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061D3" w14:textId="77777777" w:rsidR="00446DF3" w:rsidRPr="00003CB6" w:rsidRDefault="00446DF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58982" w14:textId="77777777" w:rsidR="00446DF3" w:rsidRPr="00003CB6" w:rsidRDefault="00446DF3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9205B" w14:textId="77777777" w:rsidR="00446DF3" w:rsidRPr="00003CB6" w:rsidRDefault="00446DF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B44FB" w14:textId="77777777" w:rsidR="00446DF3" w:rsidRPr="00003CB6" w:rsidRDefault="00446DF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5030" w14:textId="77777777" w:rsidR="00446DF3" w:rsidRPr="00003CB6" w:rsidRDefault="00446DF3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B16B5" w14:textId="77777777" w:rsidR="00446DF3" w:rsidRPr="00003CB6" w:rsidRDefault="00446DF3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2EC5A" w14:textId="77777777" w:rsidR="00446DF3" w:rsidRPr="00003CB6" w:rsidRDefault="00446DF3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446DF3" w14:paraId="16BD0A7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1F9D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BD33B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6FC34863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CE285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D92A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9F9B8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0367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54E20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2F4F3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C126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13DDBD3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3D26DB6F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446DF3" w14:paraId="6C20FD4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488E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4660D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6E9BBAF0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8E8F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EA13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CAD9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A88B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4C1CC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B9F22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47DBF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168CA2D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51DD427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AFCF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6227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356B9" w14:textId="77777777" w:rsidR="00446DF3" w:rsidRPr="005C35B0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C7E9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BDAD0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E3614A2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7BC27818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2AA0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E2A59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B534E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788F1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14:paraId="3E852F4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C2EC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19C97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14A49" w14:textId="77777777" w:rsidR="00446DF3" w:rsidRPr="005C35B0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BAEE9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4921D2B2" w14:textId="77777777" w:rsidR="00446DF3" w:rsidRDefault="00446DF3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DD64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9E6204A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1A45B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F8FE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F227C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AAC6B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229D00C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3AFA8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672FB" w14:textId="77777777" w:rsidR="00446DF3" w:rsidRDefault="00446DF3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F4CE" w14:textId="77777777" w:rsidR="00446DF3" w:rsidRPr="005C35B0" w:rsidRDefault="00446DF3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D52C9" w14:textId="77777777" w:rsidR="00446DF3" w:rsidRDefault="00446DF3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BB97" w14:textId="77777777" w:rsidR="00446DF3" w:rsidRDefault="00446DF3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527023" w14:textId="77777777" w:rsidR="00446DF3" w:rsidRDefault="00446DF3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D838" w14:textId="77777777" w:rsidR="00446DF3" w:rsidRPr="00396332" w:rsidRDefault="00446DF3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863B" w14:textId="77777777" w:rsidR="00446DF3" w:rsidRDefault="00446DF3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54D84" w14:textId="77777777" w:rsidR="00446DF3" w:rsidRPr="00396332" w:rsidRDefault="00446DF3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B90C0" w14:textId="77777777" w:rsidR="00446DF3" w:rsidRDefault="00446DF3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03AC2F55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287E9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4DE65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1F24A023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01137" w14:textId="77777777" w:rsidR="00446DF3" w:rsidRPr="005C35B0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15527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CA1C4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6CBEC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9EFFC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84274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A46EA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E2F52A0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5881B93D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446DF3" w14:paraId="43C510F9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07F01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533B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57C6E0AA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5B89F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85D98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611B3BAD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D432C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6DB55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91888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EC48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3597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6E39481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446DF3" w14:paraId="2656136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900D0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11C08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D2B1C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BA099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16ECD5BE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08A6E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B5E79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30DC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501326C9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D613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3D57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13E1225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970F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6F438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53+300</w:t>
            </w:r>
          </w:p>
          <w:p w14:paraId="1C43ACB0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49315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B80D8" w14:textId="77777777" w:rsidR="00446DF3" w:rsidRDefault="00446DF3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5A1AADD1" w14:textId="77777777" w:rsidR="00446DF3" w:rsidRDefault="00446DF3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B127A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0AD36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1B0C1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C888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8033E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446DF3" w14:paraId="0D77B685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1BA7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AA69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2C0A68B2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F3388" w14:textId="77777777" w:rsidR="00446DF3" w:rsidRPr="005C35B0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8AB18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57D88485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0C320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A702E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E481D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14B3D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040AC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16DD456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446DF3" w14:paraId="5A11E2E7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C689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A54C8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3C6B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1C4D0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77F847C9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6DD43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14E7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5B949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4EA1F76A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D8BCE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91FB2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2923711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A9FB1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D3919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7D5427DB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EA1B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6D6DD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63CDB9F2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54B3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5446D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EC491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C6A5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C64DC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2A61940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14CC8C24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163D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CFE8C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621E1946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C7928" w14:textId="77777777" w:rsidR="00446DF3" w:rsidRPr="005C35B0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CE7E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6C7EA53E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623D3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92980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D0CB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BC58D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688D7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44C790B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446DF3" w14:paraId="3778604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8FF33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2EAE4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A22D7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6F3F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78236EE4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2B13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B3BDE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5D76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24FFA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E56C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7239394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14ACC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F3BE4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1059741F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87804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1187A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4F727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96AA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2EF91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D789A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86737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2C5C7675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446DF3" w14:paraId="59E667C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80DCD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2840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3E12CA42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629DA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9545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33CB4252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1DDB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1AC6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EAF4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7885A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6CC3F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0042B09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7FD6E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25162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2968F026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A996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3B9C8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B02C5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64CF5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3238D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BC2E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AF007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A1702AC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FCE814A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446DF3" w14:paraId="408B562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CD630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C0A9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40B8F7B4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39E6B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1232D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2095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1C68D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AE192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C696B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4FD5F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7D8F4A2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92DE3DD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446DF3" w14:paraId="2386550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5BB5D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1AF69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54D313B4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7C1F3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84DC8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655CEEEF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39473BA3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7BCDE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9CFE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477FF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1C33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8A99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71BE0A8" w14:textId="77777777" w:rsidR="00446DF3" w:rsidRDefault="00446DF3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4535A34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2976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882FD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5E5C6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CA9CE" w14:textId="77777777" w:rsidR="00446DF3" w:rsidRDefault="00446DF3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1E1B2B9D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EF78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243825F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D3DB2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49E92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416C3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A1ADE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2A2D647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5C9F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C1A94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37F458F0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4B95E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81E3F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4DBD1B39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A265B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6A4A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9530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3964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E7AD5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DDB1E7D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7FD7C21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43F3D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AD35D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5C7B6635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CEDC7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A9BB2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1E03E28B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6B109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26521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EB267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EE65F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92E5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458207F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3E3A903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446DF3" w14:paraId="1FE5060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AD47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2F11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5E3C9ACE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C5CC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011B5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29A40421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F2262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6CC83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09F4B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BFB0E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B16C3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446DF3" w14:paraId="21ED9A2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8740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25F05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40234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5785A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71173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5532C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BC7E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FEAD8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155E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446DF3" w14:paraId="577A9CA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EBBCE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7A32F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07FBF148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1B44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6DDD1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192853CD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3B238DC7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2EEDF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CA36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4545A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4FFA1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6B6D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9590752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1DF2503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84734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04087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47283C15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5BE94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2283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06E1C10D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7D1D0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8D3FB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1F98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DFB23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3D5E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966F5D9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446DF3" w14:paraId="3B95390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CF5CB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E7172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0A02F045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82FFB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6A66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432FD06D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1C5BCBBA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36827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61E0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DA0B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BA1A7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54C59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ACED385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581DEE0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AC093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AB639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D74FB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BDF0" w14:textId="77777777" w:rsidR="00446DF3" w:rsidRDefault="00446DF3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491C8AA9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5394" w14:textId="77777777" w:rsidR="00446DF3" w:rsidRDefault="00446DF3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933AF9" w14:textId="77777777" w:rsidR="00446DF3" w:rsidRDefault="00446DF3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A0CA5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3D388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6EE15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88833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2C538BD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A8B5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4E366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8A02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5349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377AC201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179D3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4B5B8F35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291D254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E8D78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63433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48E4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22DCA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7FC2BA8B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91293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45DA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69BBA" w14:textId="77777777" w:rsidR="00446DF3" w:rsidRPr="005C35B0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1F30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01F64E95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61314AF2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5152F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2DA92CD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E9D71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98CC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48C0C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D7C35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1FFA6710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56A9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88E73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DB1C4" w14:textId="77777777" w:rsidR="00446DF3" w:rsidRPr="005C35B0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95378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3DCF7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0B650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EF8F2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14C9B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4B758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446DF3" w14:paraId="75825F64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09E36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6FD0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3B182B25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C0734" w14:textId="77777777" w:rsidR="00446DF3" w:rsidRPr="005C35B0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2AC8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6B8F3323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9C8E9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D94F1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DCF5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48310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4D168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6F87F2A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5926CA7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D5EF6BD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F2CBA14" w14:textId="77777777" w:rsidR="00446DF3" w:rsidRPr="005C35B0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1EB7033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303C33B0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097B4A4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6F9B8EB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537D1D5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79B6A3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607863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F73A64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27D255F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F930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7E7B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5E68F891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4C23E" w14:textId="77777777" w:rsidR="00446DF3" w:rsidRPr="005C35B0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CB01F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3BAD68CF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A94FC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23B78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06614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8CDEE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0F3EF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7BAF4CF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Cu inductori de 2000 Hz </w:t>
            </w:r>
          </w:p>
          <w:p w14:paraId="5A4E92FF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paleta de 70 / 375 </w:t>
            </w:r>
          </w:p>
          <w:p w14:paraId="136A2CC3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  <w:lang w:val="ro-RO"/>
              </w:rPr>
              <w:t xml:space="preserve">8+625 </w:t>
            </w:r>
          </w:p>
          <w:p w14:paraId="6B43EC6F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4672B">
              <w:rPr>
                <w:b/>
                <w:bCs/>
                <w:i/>
                <w:iCs/>
                <w:sz w:val="20"/>
                <w:lang w:val="ro-RO"/>
              </w:rPr>
              <w:t>dinspre</w:t>
            </w:r>
            <w:r w:rsidRPr="0094672B">
              <w:rPr>
                <w:b/>
                <w:bCs/>
                <w:i/>
                <w:sz w:val="20"/>
                <w:lang w:val="ro-RO"/>
              </w:rPr>
              <w:t xml:space="preserve"> Satulung pe Someş.</w:t>
            </w:r>
          </w:p>
        </w:tc>
      </w:tr>
      <w:tr w:rsidR="00446DF3" w14:paraId="36240DBA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98188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B2834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2AB23F04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3421" w14:textId="77777777" w:rsidR="00446DF3" w:rsidRPr="005C35B0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487E5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13BE0E9F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3A69A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B4EAB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5BF2C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3FF02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ACBAA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7707EA5A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F71AA" w14:textId="77777777" w:rsidR="00446DF3" w:rsidRDefault="00446DF3" w:rsidP="00446DF3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391C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3D23C369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C5DA0" w14:textId="77777777" w:rsidR="00446DF3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08BBC" w14:textId="77777777" w:rsidR="00446DF3" w:rsidRDefault="00446DF3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19AD5F26" w14:textId="77777777" w:rsidR="00446DF3" w:rsidRDefault="00446DF3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802F5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635CA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567B" w14:textId="77777777" w:rsidR="00446DF3" w:rsidRDefault="00446DF3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48D31" w14:textId="77777777" w:rsidR="00446DF3" w:rsidRPr="00396332" w:rsidRDefault="00446DF3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968D8" w14:textId="77777777" w:rsidR="00446DF3" w:rsidRDefault="00446DF3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</w:tbl>
    <w:p w14:paraId="05B66E44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7C0BC8F0" w14:textId="77777777" w:rsidR="00446DF3" w:rsidRDefault="00446DF3" w:rsidP="0002281B">
      <w:pPr>
        <w:pStyle w:val="Heading1"/>
        <w:spacing w:line="360" w:lineRule="auto"/>
      </w:pPr>
      <w:r>
        <w:t>LINIA 416</w:t>
      </w:r>
    </w:p>
    <w:p w14:paraId="6B28A169" w14:textId="77777777" w:rsidR="00446DF3" w:rsidRDefault="00446DF3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46DF3" w14:paraId="281B6B0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2DA9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5714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A1AD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56CC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5459C1D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126D2E05" w14:textId="77777777" w:rsidR="00446DF3" w:rsidRDefault="00446DF3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B270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265B7C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EF0B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7477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CC112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B58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627A8DE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60931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7D3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37DE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C2E0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682E3EA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51262F0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83A9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281CEBD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7890F61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6C3DBFC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17F2ECA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E1896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222B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B63E2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3A9E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46BBBA66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1E6D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5F0B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0BABA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8636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6479A38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2982844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0F19474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0E9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0A29AAD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7B8C013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4516EE7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BC775F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4E06698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670BABE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45CF5FF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066E9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8C1A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8EDD2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84AD6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14661BBD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BFE9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113D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1+100</w:t>
            </w:r>
          </w:p>
          <w:p w14:paraId="11F3739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6B9E1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5CBE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 xml:space="preserve"> Linia 1C din St. Dej Triaj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(inclusiv peste schimbătoarele 19T,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37T,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45T,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47T,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>49T, 6A,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086191">
              <w:rPr>
                <w:b/>
                <w:bCs/>
                <w:sz w:val="20"/>
                <w:lang w:val="ro-RO"/>
              </w:rPr>
              <w:t xml:space="preserve">4A din </w:t>
            </w:r>
          </w:p>
          <w:p w14:paraId="20DC044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086191">
              <w:rPr>
                <w:b/>
                <w:bCs/>
                <w:sz w:val="20"/>
                <w:lang w:val="ro-RO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196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6DAC3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31E9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5A96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1CF2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46DF3" w14:paraId="6340EE1B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D716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22E0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7D83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7E28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50DB44DD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DC5F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6AD0CCA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6749064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7782AE5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6B66B2D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CD48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82CE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E98E5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C44E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5AC6F9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446DF3" w14:paraId="188A892B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B793E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72DE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87306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175F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639F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AF1BA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8587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7606BCA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009F6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24AA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57528EC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CF065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07E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E8E52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6A720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3626271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FE4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41AA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1D61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5D08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3FCB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446DF3" w14:paraId="79CE40A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D79FD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D89C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551B208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0242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481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450FA" w14:textId="77777777" w:rsidR="00446DF3" w:rsidRPr="0011403A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370B2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7296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BBB2C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324B" w14:textId="77777777" w:rsidR="00446DF3" w:rsidRPr="0011403A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6BAE7BB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27B70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69C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5CFE3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51F51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F36F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CD26A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EBD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1723C3C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AD075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BFB8F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7932CFE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DAC85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404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778E0AE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615F8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585E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5AAF2C0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40C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77852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FD40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6F6FF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93A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42328D8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F664E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8299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ED44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520B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FC4221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C5C2B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89DAF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280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6ACA6C22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33B27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1291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5FBA846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B7D95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904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A547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5D53" w14:textId="77777777" w:rsidR="00446DF3" w:rsidRDefault="00446DF3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6B30C67" w14:textId="77777777" w:rsidR="00446DF3" w:rsidRDefault="00446DF3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775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6C195E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178CC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3D97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7C47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E85A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484A1E8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54ADE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5E10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5156436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47DF0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050E2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5D6BA8C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7007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46394" w14:textId="77777777" w:rsidR="00446DF3" w:rsidRPr="00C4423F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D16F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87F4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A520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66D520D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1F33D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4EF7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B3179" w14:textId="77777777" w:rsidR="00446DF3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5BD55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D8D3F91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C87C6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1988F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699C9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AD2D" w14:textId="77777777" w:rsidR="00446DF3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8C9B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446DF3" w14:paraId="6B44631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A1F7E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6E583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AA08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ACDC6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2AF4E8BE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18343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56AB2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B01D7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3A0B" w14:textId="77777777" w:rsidR="00446DF3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9A6E5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2D715D5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BF79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4A44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4ED37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D4100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66539E06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2444A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362AB3D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033A1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973B1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81CBA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2D3B9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446DF3" w14:paraId="53F3F42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69344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C8E8B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04952146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2570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B1D91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5DDA2262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5FA39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D1069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4C5B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3274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3520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21427F5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543D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B8598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10577" w14:textId="77777777" w:rsidR="00446DF3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B79C7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34B8F13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CA631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7AEC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87067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C988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C1D08" w14:textId="77777777" w:rsidR="00446DF3" w:rsidRPr="00620605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446DF3" w14:paraId="6D0D993D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18BB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7588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2B3B5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4DD4D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55AB5CE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D69B7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6F10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AB3FF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808CA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0E57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E0FB17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446DF3" w14:paraId="242C0FD3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CAAFA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80F5E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234C3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C561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2C6D7FB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8856F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3D793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2241A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E378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4D42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6EAE94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446DF3" w14:paraId="1A7B0133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E400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29F61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91BBD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9F0C9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45D721AA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35E02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2AA581A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2D46F" w14:textId="77777777" w:rsidR="00446DF3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6AE2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D41AA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CB6E7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E5192D5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446DF3" w14:paraId="1D028AA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9B2E7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13CA8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0D2DF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86AF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D89C0F7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C91F5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82FC2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CF175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7D005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44AB3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4336CF7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EB391" w14:textId="77777777" w:rsidR="00446DF3" w:rsidRDefault="00446DF3" w:rsidP="00446DF3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B754D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FEA94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72746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C2A9DC5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3536D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453AB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A7D24" w14:textId="77777777" w:rsidR="00446DF3" w:rsidRDefault="00446DF3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FCCDB" w14:textId="77777777" w:rsidR="00446DF3" w:rsidRPr="00C4423F" w:rsidRDefault="00446DF3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2D449" w14:textId="77777777" w:rsidR="00446DF3" w:rsidRDefault="00446DF3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28C28F28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6FB96232" w14:textId="77777777" w:rsidR="00446DF3" w:rsidRDefault="00446DF3" w:rsidP="003146F4">
      <w:pPr>
        <w:pStyle w:val="Heading1"/>
        <w:spacing w:line="360" w:lineRule="auto"/>
      </w:pPr>
      <w:r>
        <w:t>LINIA 417</w:t>
      </w:r>
    </w:p>
    <w:p w14:paraId="35F91CB7" w14:textId="77777777" w:rsidR="00446DF3" w:rsidRDefault="00446DF3" w:rsidP="006C2EBC">
      <w:pPr>
        <w:pStyle w:val="Heading1"/>
        <w:spacing w:line="360" w:lineRule="auto"/>
        <w:rPr>
          <w:b w:val="0"/>
          <w:bCs w:val="0"/>
          <w:sz w:val="8"/>
        </w:rPr>
      </w:pPr>
      <w:r>
        <w:t>DEJ TRIAJ - CĂŞEI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46DF3" w14:paraId="70C340FC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F5865" w14:textId="77777777" w:rsidR="00446DF3" w:rsidRDefault="00446DF3" w:rsidP="00446DF3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EF236" w14:textId="77777777" w:rsidR="00446DF3" w:rsidRDefault="00446DF3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BB17" w14:textId="77777777" w:rsidR="00446DF3" w:rsidRPr="002D7BD3" w:rsidRDefault="00446DF3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C210B" w14:textId="77777777" w:rsidR="00446DF3" w:rsidRDefault="00446DF3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1E8C8BF9" w14:textId="77777777" w:rsidR="00446DF3" w:rsidRDefault="00446DF3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liniile </w:t>
            </w:r>
          </w:p>
          <w:p w14:paraId="10E2955E" w14:textId="77777777" w:rsidR="00446DF3" w:rsidRDefault="00446DF3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 - 26B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8FCAE" w14:textId="77777777" w:rsidR="00446DF3" w:rsidRDefault="00446DF3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cabina 3 la ieşirea din </w:t>
            </w:r>
          </w:p>
          <w:p w14:paraId="25528EA2" w14:textId="77777777" w:rsidR="00446DF3" w:rsidRDefault="00446DF3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9425" w14:textId="77777777" w:rsidR="00446DF3" w:rsidRPr="00655FB7" w:rsidRDefault="00446DF3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55FB7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E5198" w14:textId="77777777" w:rsidR="00446DF3" w:rsidRDefault="00446DF3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CFB54" w14:textId="77777777" w:rsidR="00446DF3" w:rsidRPr="002D7BD3" w:rsidRDefault="00446DF3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28774" w14:textId="77777777" w:rsidR="00446DF3" w:rsidRDefault="00446DF3">
            <w:pPr>
              <w:spacing w:before="120" w:after="120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 zona aparatelor  de cale.</w:t>
            </w:r>
          </w:p>
        </w:tc>
      </w:tr>
    </w:tbl>
    <w:p w14:paraId="0DA0E734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71B280BD" w14:textId="77777777" w:rsidR="00446DF3" w:rsidRDefault="00446DF3" w:rsidP="00D37279">
      <w:pPr>
        <w:pStyle w:val="Heading1"/>
        <w:spacing w:line="276" w:lineRule="auto"/>
      </w:pPr>
      <w:r>
        <w:t>LINIA 418</w:t>
      </w:r>
    </w:p>
    <w:p w14:paraId="6801C958" w14:textId="77777777" w:rsidR="00446DF3" w:rsidRDefault="00446DF3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46DF3" w14:paraId="2CBD4F76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2A62" w14:textId="77777777" w:rsidR="00446DF3" w:rsidRDefault="00446DF3" w:rsidP="00446DF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4BD47" w14:textId="77777777" w:rsidR="00446DF3" w:rsidRDefault="00446DF3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503E382A" w14:textId="77777777" w:rsidR="00446DF3" w:rsidRDefault="00446DF3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D8842" w14:textId="77777777" w:rsidR="00446DF3" w:rsidRPr="00896D96" w:rsidRDefault="00446DF3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467D" w14:textId="77777777" w:rsidR="00446DF3" w:rsidRDefault="00446DF3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68D9DC49" w14:textId="77777777" w:rsidR="00446DF3" w:rsidRDefault="00446DF3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C32D" w14:textId="77777777" w:rsidR="00446DF3" w:rsidRDefault="00446DF3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059FB" w14:textId="77777777" w:rsidR="00446DF3" w:rsidRPr="00896D96" w:rsidRDefault="00446DF3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8DAB6" w14:textId="77777777" w:rsidR="00446DF3" w:rsidRDefault="00446DF3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3A81" w14:textId="77777777" w:rsidR="00446DF3" w:rsidRPr="00896D96" w:rsidRDefault="00446DF3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3E27" w14:textId="77777777" w:rsidR="00446DF3" w:rsidRDefault="00446DF3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446DF3" w14:paraId="2ACCB9BF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E2DEB" w14:textId="77777777" w:rsidR="00446DF3" w:rsidRDefault="00446DF3" w:rsidP="00446DF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47839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4F341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4E892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329AE85B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0B130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A7F3E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02A4A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33EA4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C050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4725FB01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E9175" w14:textId="77777777" w:rsidR="00446DF3" w:rsidRDefault="00446DF3" w:rsidP="00446DF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EA67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35466" w14:textId="77777777" w:rsidR="00446DF3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9A4DE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7556D45A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D7CA1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2F0BF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ABB6F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6851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FC0D9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46AAEDB9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B3BB8" w14:textId="77777777" w:rsidR="00446DF3" w:rsidRDefault="00446DF3" w:rsidP="00446DF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EB9F8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37C11472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A197B" w14:textId="77777777" w:rsidR="00446DF3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042C7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3C3E7D85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3E1E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5E6D5" w14:textId="77777777" w:rsidR="00446DF3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3C5C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9A477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71343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0F5BB5CA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A53B" w14:textId="77777777" w:rsidR="00446DF3" w:rsidRDefault="00446DF3" w:rsidP="00446DF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585CC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13+500</w:t>
            </w:r>
          </w:p>
          <w:p w14:paraId="1DAADA3F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37588" w14:textId="77777777" w:rsidR="00446DF3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C9A8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Mărișelu - Şieu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51769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FE7C5" w14:textId="77777777" w:rsidR="00446DF3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351F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1EE2F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B47BA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79E01D8A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9CCBD" w14:textId="77777777" w:rsidR="00446DF3" w:rsidRDefault="00446DF3" w:rsidP="00446DF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05E01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3230F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AFFF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5F30904B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C7219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F5215A8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5B158913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4387CD6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FCE6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7F79F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35019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4B7E9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446DF3" w14:paraId="19A41C07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A244E" w14:textId="77777777" w:rsidR="00446DF3" w:rsidRDefault="00446DF3" w:rsidP="00446DF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F90D7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4D0A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C56AB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6935B662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CCC1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5EB52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6F26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1CDC9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06EB6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64E8F089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FF33" w14:textId="77777777" w:rsidR="00446DF3" w:rsidRDefault="00446DF3" w:rsidP="00446DF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2C62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D71D0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F39B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2445603F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A09AF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24C47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50122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37CF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F04D3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411B02EA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A876" w14:textId="77777777" w:rsidR="00446DF3" w:rsidRDefault="00446DF3" w:rsidP="00446DF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97E7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4D6F3503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1817E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18A9A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028F08E5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EF97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848C1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BD6DF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F2326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41F21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609CE148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BA140" w14:textId="77777777" w:rsidR="00446DF3" w:rsidRDefault="00446DF3" w:rsidP="00446DF3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5F0B7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05580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CF21B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72E0D125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46264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F6A2C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8FDA3" w14:textId="77777777" w:rsidR="00446DF3" w:rsidRDefault="00446DF3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4663" w14:textId="77777777" w:rsidR="00446DF3" w:rsidRPr="00896D96" w:rsidRDefault="00446DF3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3F438" w14:textId="77777777" w:rsidR="00446DF3" w:rsidRDefault="00446DF3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D7B784B" w14:textId="77777777" w:rsidR="00446DF3" w:rsidRDefault="00446DF3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319E59A2" w14:textId="77777777" w:rsidR="00446DF3" w:rsidRDefault="00446DF3" w:rsidP="00BF55B4">
      <w:pPr>
        <w:pStyle w:val="Heading1"/>
        <w:spacing w:line="360" w:lineRule="auto"/>
      </w:pPr>
      <w:r>
        <w:t>LINIA 421</w:t>
      </w:r>
    </w:p>
    <w:p w14:paraId="22E1583F" w14:textId="77777777" w:rsidR="00446DF3" w:rsidRDefault="00446DF3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446DF3" w14:paraId="61751C8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32BCC" w14:textId="77777777" w:rsidR="00446DF3" w:rsidRDefault="00446DF3" w:rsidP="00446DF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412D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B05E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4FB30" w14:textId="77777777" w:rsidR="00446DF3" w:rsidRDefault="00446DF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04D52FA4" w14:textId="77777777" w:rsidR="00446DF3" w:rsidRDefault="00446DF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159D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FFD25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5A3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408BB" w14:textId="77777777" w:rsidR="00446DF3" w:rsidRPr="00E22A0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BC3B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37F0F5C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3E22C" w14:textId="77777777" w:rsidR="00446DF3" w:rsidRDefault="00446DF3" w:rsidP="00446DF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8933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0B558286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D0FB7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0D2CB" w14:textId="77777777" w:rsidR="00446DF3" w:rsidRDefault="00446DF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3A47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A3B16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96F2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9A21B" w14:textId="77777777" w:rsidR="00446DF3" w:rsidRPr="00E22A0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9A1C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57CBF94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158FD" w14:textId="77777777" w:rsidR="00446DF3" w:rsidRDefault="00446DF3" w:rsidP="00446DF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FB441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3135B" w14:textId="77777777" w:rsidR="00446DF3" w:rsidRPr="00FE111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A598E" w14:textId="77777777" w:rsidR="00446DF3" w:rsidRDefault="00446DF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6F1A9212" w14:textId="77777777" w:rsidR="00446DF3" w:rsidRDefault="00446DF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2B58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BA330" w14:textId="77777777" w:rsidR="00446DF3" w:rsidRPr="007B5B08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2E6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1B1BD" w14:textId="77777777" w:rsidR="00446DF3" w:rsidRPr="00E22A0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6498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46DF3" w14:paraId="7C9B107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60AE1" w14:textId="77777777" w:rsidR="00446DF3" w:rsidRDefault="00446DF3" w:rsidP="00446DF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C328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4CAB483F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F859B" w14:textId="77777777" w:rsidR="00446DF3" w:rsidRPr="00FE111C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57AA7" w14:textId="77777777" w:rsidR="00446DF3" w:rsidRDefault="00446DF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272F2F5D" w14:textId="77777777" w:rsidR="00446DF3" w:rsidRDefault="00446DF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8BC5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DCF8A" w14:textId="77777777" w:rsidR="00446DF3" w:rsidRPr="007B5B08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F9FA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B8355" w14:textId="77777777" w:rsidR="00446DF3" w:rsidRPr="00E22A0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A354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178F2C1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114C" w14:textId="77777777" w:rsidR="00446DF3" w:rsidRDefault="00446DF3" w:rsidP="00446DF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B84D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63+400</w:t>
            </w:r>
          </w:p>
          <w:p w14:paraId="733361E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0A1AF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6F4B" w14:textId="77777777" w:rsidR="00446DF3" w:rsidRDefault="00446DF3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45C57D57" w14:textId="77777777" w:rsidR="00446DF3" w:rsidRDefault="00446DF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65E6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1640D" w14:textId="77777777" w:rsidR="00446DF3" w:rsidRPr="007B5B08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80224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FA7F" w14:textId="77777777" w:rsidR="00446DF3" w:rsidRPr="00E22A0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47E54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49C2E0E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4472" w14:textId="77777777" w:rsidR="00446DF3" w:rsidRDefault="00446DF3" w:rsidP="00446DF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DBE4D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7B9A7798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B0A70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C4D38" w14:textId="77777777" w:rsidR="00446DF3" w:rsidRDefault="00446DF3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382B31CA" w14:textId="77777777" w:rsidR="00446DF3" w:rsidRDefault="00446DF3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1E10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3CBA5" w14:textId="77777777" w:rsidR="00446DF3" w:rsidRPr="007B5B08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878FE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925F" w14:textId="77777777" w:rsidR="00446DF3" w:rsidRPr="00E22A0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A2825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00968D5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B6A2A" w14:textId="77777777" w:rsidR="00446DF3" w:rsidRDefault="00446DF3" w:rsidP="00446DF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C273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62846C8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52E99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96119" w14:textId="77777777" w:rsidR="00446DF3" w:rsidRDefault="00446DF3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12AEDACB" w14:textId="77777777" w:rsidR="00446DF3" w:rsidRDefault="00446DF3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C680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EA210" w14:textId="77777777" w:rsidR="00446DF3" w:rsidRPr="007B5B08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C266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9975B" w14:textId="77777777" w:rsidR="00446DF3" w:rsidRPr="00E22A0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04D69" w14:textId="77777777" w:rsidR="00446DF3" w:rsidRDefault="00446DF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46DF3" w14:paraId="2836281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EE11" w14:textId="77777777" w:rsidR="00446DF3" w:rsidRDefault="00446DF3" w:rsidP="00446DF3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1C325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59F80D90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2877" w14:textId="77777777" w:rsidR="00446DF3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6229E" w14:textId="77777777" w:rsidR="00446DF3" w:rsidRPr="00160207" w:rsidRDefault="00446DF3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4E1AC284" w14:textId="77777777" w:rsidR="00446DF3" w:rsidRDefault="00446DF3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527DA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6D799" w14:textId="77777777" w:rsidR="00446DF3" w:rsidRPr="007B5B08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D6BC" w14:textId="77777777" w:rsidR="00446DF3" w:rsidRDefault="00446DF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FAF15" w14:textId="77777777" w:rsidR="00446DF3" w:rsidRPr="00E22A01" w:rsidRDefault="00446DF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C88B9" w14:textId="77777777" w:rsidR="00446DF3" w:rsidRPr="00821666" w:rsidRDefault="00446DF3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40AC5F4F" w14:textId="77777777" w:rsidR="00446DF3" w:rsidRDefault="00446DF3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0972491C" w14:textId="77777777" w:rsidR="00446DF3" w:rsidRDefault="00446DF3" w:rsidP="0050463B">
      <w:pPr>
        <w:pStyle w:val="Heading1"/>
        <w:spacing w:line="360" w:lineRule="auto"/>
      </w:pPr>
      <w:r>
        <w:t>LINIA 422</w:t>
      </w:r>
    </w:p>
    <w:p w14:paraId="006B6016" w14:textId="77777777" w:rsidR="00446DF3" w:rsidRDefault="00446DF3" w:rsidP="00A84178">
      <w:pPr>
        <w:pStyle w:val="Heading1"/>
        <w:spacing w:line="360" w:lineRule="auto"/>
        <w:rPr>
          <w:b w:val="0"/>
          <w:bCs w:val="0"/>
          <w:sz w:val="8"/>
        </w:rPr>
      </w:pPr>
      <w:r>
        <w:t>SALVA - SIGHETU MARMAŢIEI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4"/>
        <w:gridCol w:w="2204"/>
        <w:gridCol w:w="870"/>
        <w:gridCol w:w="754"/>
        <w:gridCol w:w="870"/>
        <w:gridCol w:w="754"/>
        <w:gridCol w:w="2491"/>
      </w:tblGrid>
      <w:tr w:rsidR="00446DF3" w14:paraId="101926F1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1E636" w14:textId="77777777" w:rsidR="00446DF3" w:rsidRDefault="00446DF3" w:rsidP="00446DF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984A2" w14:textId="77777777" w:rsidR="00446DF3" w:rsidRDefault="00446DF3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2161DFC2" w14:textId="77777777" w:rsidR="00446DF3" w:rsidRDefault="00446DF3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C757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93D19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1D0993D8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97BF2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4A86A" w14:textId="77777777" w:rsidR="00446DF3" w:rsidRPr="00077620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DB883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C3070" w14:textId="77777777" w:rsidR="00446DF3" w:rsidRPr="00077620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B1108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73A1683E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7A685" w14:textId="77777777" w:rsidR="00446DF3" w:rsidRDefault="00446DF3" w:rsidP="00446DF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1448" w14:textId="77777777" w:rsidR="00446DF3" w:rsidRDefault="00446DF3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28+160</w:t>
            </w:r>
          </w:p>
          <w:p w14:paraId="2C62F170" w14:textId="77777777" w:rsidR="00446DF3" w:rsidRDefault="00446DF3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2303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D1551" w14:textId="77777777" w:rsidR="00446DF3" w:rsidRDefault="00446DF3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44177534" w14:textId="77777777" w:rsidR="00446DF3" w:rsidRDefault="00446DF3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2F3F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9582F" w14:textId="77777777" w:rsidR="00446DF3" w:rsidRPr="00077620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8C3D0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CDA01" w14:textId="77777777" w:rsidR="00446DF3" w:rsidRPr="00077620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313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3FBB2A33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8FB20" w14:textId="77777777" w:rsidR="00446DF3" w:rsidRDefault="00446DF3" w:rsidP="00446DF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C3FB" w14:textId="77777777" w:rsidR="00446DF3" w:rsidRDefault="00446DF3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2+980</w:t>
            </w:r>
          </w:p>
          <w:p w14:paraId="5509475A" w14:textId="77777777" w:rsidR="00446DF3" w:rsidRDefault="00446DF3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3395C" w14:textId="77777777" w:rsidR="00446DF3" w:rsidRPr="00077620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</w:t>
            </w:r>
            <w:r w:rsidRPr="00077620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C6D50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Leordina</w:t>
            </w:r>
            <w:r>
              <w:rPr>
                <w:b/>
                <w:bCs/>
                <w:sz w:val="20"/>
                <w:lang w:val="en-US"/>
              </w:rPr>
              <w:t xml:space="preserve"> –</w:t>
            </w:r>
          </w:p>
          <w:p w14:paraId="35BA8FAC" w14:textId="77777777" w:rsidR="00446DF3" w:rsidRPr="002E25CE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Valea Vişeului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68BD4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35C2" w14:textId="77777777" w:rsidR="00446DF3" w:rsidRPr="00077620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E22F9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09FF3" w14:textId="77777777" w:rsidR="00446DF3" w:rsidRPr="00077620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D990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46DF3" w14:paraId="40E1227B" w14:textId="77777777">
        <w:trPr>
          <w:cantSplit/>
          <w:trHeight w:val="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ECBE9" w14:textId="77777777" w:rsidR="00446DF3" w:rsidRDefault="00446DF3" w:rsidP="00446DF3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153E8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CAFD7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2ACA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Sighetu Marmației</w:t>
            </w:r>
          </w:p>
          <w:p w14:paraId="4186BC44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1539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219+607</w:t>
            </w:r>
          </w:p>
          <w:p w14:paraId="0D21D4A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8C97C" w14:textId="77777777" w:rsidR="00446DF3" w:rsidRPr="00077620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695A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902CF" w14:textId="77777777" w:rsidR="00446DF3" w:rsidRPr="00077620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DADC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7F4AB71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7512F1BA" w14:textId="77777777" w:rsidR="00446DF3" w:rsidRDefault="00446DF3" w:rsidP="00380064">
      <w:pPr>
        <w:pStyle w:val="Heading1"/>
        <w:spacing w:line="360" w:lineRule="auto"/>
      </w:pPr>
      <w:r>
        <w:t>LINIA 500</w:t>
      </w:r>
    </w:p>
    <w:p w14:paraId="72D06C8C" w14:textId="77777777" w:rsidR="00446DF3" w:rsidRPr="00071303" w:rsidRDefault="00446DF3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446DF3" w14:paraId="134539DE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119FD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EE4BE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9FABB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4AA22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16DF97C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1ACF1E7D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16FCA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7BBA4BB5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748DA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2B4D5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FF67E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01292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6DF3" w14:paraId="46C1678E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9B06B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F09C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84E30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C6626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72478A0E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3D883B83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FF751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329FB964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7F870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2A2A0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A7F8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9B8C0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6DF3" w14:paraId="2D9E6748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E8935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68D5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410C7E28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0A903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A1D3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CC4F0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C0840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549A8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773AC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D4575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7F3A3E3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CFD77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47C93" w14:textId="77777777" w:rsidR="00446DF3" w:rsidRDefault="00446DF3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BCBAD" w14:textId="77777777" w:rsidR="00446DF3" w:rsidRPr="00D33E71" w:rsidRDefault="00446DF3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16F22" w14:textId="77777777" w:rsidR="00446DF3" w:rsidRDefault="00446DF3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1498A" w14:textId="77777777" w:rsidR="00446DF3" w:rsidRDefault="00446DF3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EF2FA" w14:textId="77777777" w:rsidR="00446DF3" w:rsidRDefault="00446DF3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C0B02" w14:textId="77777777" w:rsidR="00446DF3" w:rsidRDefault="00446DF3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3F2F0952" w14:textId="77777777" w:rsidR="00446DF3" w:rsidRDefault="00446DF3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5651A" w14:textId="77777777" w:rsidR="00446DF3" w:rsidRPr="00D33E71" w:rsidRDefault="00446DF3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4443A" w14:textId="77777777" w:rsidR="00446DF3" w:rsidRDefault="00446DF3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41B8B2A7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637A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F3DE0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7BD58C45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215C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3AEA6" w14:textId="77777777" w:rsidR="00446DF3" w:rsidRPr="0008670B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7CDFE32D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341B437D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8DBEB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9811E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B1EF6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8CA6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38881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:rsidRPr="00456545" w14:paraId="78E972B4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A78D2" w14:textId="77777777" w:rsidR="00446DF3" w:rsidRPr="00456545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A0D6B" w14:textId="77777777" w:rsidR="00446DF3" w:rsidRPr="00456545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1A8BF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39049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634325BF" w14:textId="77777777" w:rsidR="00446DF3" w:rsidRPr="00456545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BF970" w14:textId="77777777" w:rsidR="00446DF3" w:rsidRPr="00456545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D0A7D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83E38" w14:textId="77777777" w:rsidR="00446DF3" w:rsidRPr="00456545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7B7E5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6A5F4" w14:textId="77777777" w:rsidR="00446DF3" w:rsidRPr="00456545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46DF3" w:rsidRPr="00456545" w14:paraId="471B757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26744" w14:textId="77777777" w:rsidR="00446DF3" w:rsidRPr="00456545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0698E" w14:textId="77777777" w:rsidR="00446DF3" w:rsidRPr="00456545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E3BDD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B4780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4102FEDF" w14:textId="77777777" w:rsidR="00446DF3" w:rsidRPr="00456545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89724" w14:textId="77777777" w:rsidR="00446DF3" w:rsidRPr="00456545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B09A9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E5A1C" w14:textId="77777777" w:rsidR="00446DF3" w:rsidRPr="00456545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3A31D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55931" w14:textId="77777777" w:rsidR="00446DF3" w:rsidRPr="00456545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46DF3" w:rsidRPr="00456545" w14:paraId="3FC1D80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6D0DF" w14:textId="77777777" w:rsidR="00446DF3" w:rsidRPr="00456545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79EA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70CF3E5E" w14:textId="77777777" w:rsidR="00446DF3" w:rsidRPr="00456545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88F17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63FA5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06B47210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8907A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68CB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010BB" w14:textId="77777777" w:rsidR="00446DF3" w:rsidRPr="00456545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EBFBC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E550E" w14:textId="77777777" w:rsidR="00446DF3" w:rsidRPr="00456545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446DF3" w:rsidRPr="00456545" w14:paraId="181B72C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A15A9" w14:textId="77777777" w:rsidR="00446DF3" w:rsidRPr="00456545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DAAF1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043C263" w14:textId="77777777" w:rsidR="00446DF3" w:rsidRPr="00456545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4F38E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07325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37CE0B2A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F10FD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BB132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9AB99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6D8DDA9" w14:textId="77777777" w:rsidR="00446DF3" w:rsidRPr="00456545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C3E0A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4CE76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59173FC" w14:textId="77777777" w:rsidR="00446DF3" w:rsidRPr="00A3090B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6DF3" w:rsidRPr="00456545" w14:paraId="7FC394A2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EE2CE" w14:textId="77777777" w:rsidR="00446DF3" w:rsidRPr="00456545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FE09E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8B08B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97F3D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65B33095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265BB3C6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270C7F22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60AC7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83C73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3DE8B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AFD615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D6269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53B5F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46DF3" w:rsidRPr="00456545" w14:paraId="5240F481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04FD" w14:textId="77777777" w:rsidR="00446DF3" w:rsidRPr="00456545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1463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0CF76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D63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708E72A4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0FC49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236B35FE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310F6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E9658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A73CD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96467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1D9098" w14:textId="77777777" w:rsidR="00446DF3" w:rsidRPr="005F21B7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446DF3" w:rsidRPr="00456545" w14:paraId="321AB78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0D82D" w14:textId="77777777" w:rsidR="00446DF3" w:rsidRPr="00456545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1EB9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91239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CD7EB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5E142996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C49D1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EF8A71A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F518E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8AEDE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96546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EF41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17D387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446DF3" w:rsidRPr="00456545" w14:paraId="5E4A58DB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FE646" w14:textId="77777777" w:rsidR="00446DF3" w:rsidRPr="00456545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EDAA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4B40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ED4CD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1086B4A9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D785C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78F2767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8D49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3EE74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FB62E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B49D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529C3D2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446DF3" w:rsidRPr="00456545" w14:paraId="50F2BF5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B647" w14:textId="77777777" w:rsidR="00446DF3" w:rsidRPr="00456545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0B123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6268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40FB1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ABFF6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2FEDC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8042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38034765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6CC9F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F548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446DF3" w:rsidRPr="00456545" w14:paraId="7F6025F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46EDD" w14:textId="77777777" w:rsidR="00446DF3" w:rsidRPr="00456545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D579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5DD8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40DF8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76B8CF83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CE80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65E7CC5B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7A052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E146D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25AA3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BEC2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8FF600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77DD49AB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446DF3" w14:paraId="671CA20B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E91AA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6DB2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17FEB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28AD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5162134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4B61D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58CB316D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063419F6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B368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69BB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C19AD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1ED86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61E1E8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8244BE9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03810031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06F1036A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446DF3" w14:paraId="32B6EFF3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16419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06B3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BEEB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C188F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6E701F7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164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33BB834E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3BA9206D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DCE50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0AF4C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1E773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15C0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E41AA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33E033F8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3B3671C2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446DF3" w14:paraId="0AF0B6C6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01A44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6623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740738D5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C47C7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A75A2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327FA79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664DEAC1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3DB35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D6C14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7FD5A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F477B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5EEBB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A46CDA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446DF3" w14:paraId="005C0607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079A9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816EB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66441CF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9447E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57828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71BF5CF6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E3FAE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DC8DC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60C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1CA93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56064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68CFA0E3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446DF3" w14:paraId="743659EA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FDAAF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568DC" w14:textId="77777777" w:rsidR="00446DF3" w:rsidRDefault="00446DF3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47665" w14:textId="77777777" w:rsidR="00446DF3" w:rsidRDefault="00446DF3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DC8D" w14:textId="77777777" w:rsidR="00446DF3" w:rsidRDefault="00446DF3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3E400196" w14:textId="77777777" w:rsidR="00446DF3" w:rsidRDefault="00446DF3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9B4B4" w14:textId="77777777" w:rsidR="00446DF3" w:rsidRDefault="00446DF3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635BC" w14:textId="77777777" w:rsidR="00446DF3" w:rsidRDefault="00446DF3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26B1" w14:textId="77777777" w:rsidR="00446DF3" w:rsidRDefault="00446DF3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3CE13363" w14:textId="77777777" w:rsidR="00446DF3" w:rsidRDefault="00446DF3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D23B3" w14:textId="77777777" w:rsidR="00446DF3" w:rsidRPr="00D33E71" w:rsidRDefault="00446DF3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F4F7D" w14:textId="77777777" w:rsidR="00446DF3" w:rsidRDefault="00446DF3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11293080" w14:textId="77777777" w:rsidR="00446DF3" w:rsidRDefault="00446DF3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446DF3" w14:paraId="26EAD58F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467C8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E549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31EF5AFA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1FEEA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2589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D35BA08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EA6C3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695F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735E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AE6D0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6686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537C619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F8F3E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EB27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58A828C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08267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780C9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10E470EB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CAF4E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E0533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4268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25132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1B498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80A055C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6DF3" w14:paraId="3DFA247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94036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14DB5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ED66B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4B384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2A07B77B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6AC13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405D4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0874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1F83ADC1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D869A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19258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A280FFD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6DF3" w14:paraId="443CB7F7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D4FA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85C4E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DBE1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4FB6A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733DDF95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75250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D9237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F28F0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25AAC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D705F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46DF3" w14:paraId="47C11B6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A5532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35088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446D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EED54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09C3804B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D6961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0878D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D19D8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0415436C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83271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3F956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46DF3" w14:paraId="1C91456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4287C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0B7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B093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BC09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5A3B8DCB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B8D7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186D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5FEE4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03CE1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C6B98" w14:textId="77777777" w:rsidR="00446DF3" w:rsidRPr="00534A55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68585040" w14:textId="77777777" w:rsidR="00446DF3" w:rsidRPr="00534A55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F0BA3A2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446DF3" w14:paraId="549445CB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09288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22686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CC895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7D72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16265AB3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242D8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B43B1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0B45E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45688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89E30" w14:textId="77777777" w:rsidR="00446DF3" w:rsidRPr="00534A55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434957CD" w14:textId="77777777" w:rsidR="00446DF3" w:rsidRPr="00534A55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FBA2E6F" w14:textId="77777777" w:rsidR="00446DF3" w:rsidRPr="00534A55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446DF3" w14:paraId="47DD389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651F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23113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1856F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8E3DD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613A8EBE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2F9B9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2FADC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9CCA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64E1ED89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2A026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6A38D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46DF3" w14:paraId="31335EC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0763D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A7ED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AF78E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7CEDD" w14:textId="77777777" w:rsidR="00446DF3" w:rsidRPr="000C4604" w:rsidRDefault="00446DF3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7CAAE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F77393E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1BDBFD08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6D8F9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EA3B9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ACD3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F278" w14:textId="77777777" w:rsidR="00446DF3" w:rsidRPr="000C4604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1A7FBAF1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446DF3" w14:paraId="02CACE0E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FC97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4E49A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2C72E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0462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1DA4E0D2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9B20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F55D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C95A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509E4FF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FBC5B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9DD48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46DF3" w14:paraId="4ED89FD3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99B9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90F3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655AC7D7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68C8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AD27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0AB88B9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64D09C5D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7A9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A0442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25448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83530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D1C8C" w14:textId="77777777" w:rsidR="00446DF3" w:rsidRPr="00BB30B6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7BD03D8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39495F45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446DF3" w14:paraId="55A99112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3F9C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D3B56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A08CA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01036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64BAD7D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7F0A8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83FCA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3EB71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C3DB2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7A1DD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574CECEF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4E0E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26C37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E60DC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69A76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56005FBB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71FB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29D59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B4023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5F0872A1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26440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DC51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140526E1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A810A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52BE9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359243DD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2544B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8A75F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9D775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6538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6D449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ABE2C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E8D07" w14:textId="77777777" w:rsidR="00446DF3" w:rsidRPr="000C4604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446DF3" w14:paraId="5BC2494D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13758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4E7E3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0BCCA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77C9A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1D74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AA835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3D484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14ACAEF0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DEA4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D0EEC" w14:textId="77777777" w:rsidR="00446DF3" w:rsidRPr="000C4604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446DF3" w14:paraId="4654D025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2F972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86887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05BEBBEB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D4AE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AD46D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0A9442CD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3726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177B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9A984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54B91314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D648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7734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3393C0B6" w14:textId="77777777" w:rsidR="00446DF3" w:rsidRPr="006C1F61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6DF3" w14:paraId="132E5908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206F7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FE4F" w14:textId="77777777" w:rsidR="00446DF3" w:rsidRDefault="00446DF3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5E89A" w14:textId="77777777" w:rsidR="00446DF3" w:rsidRDefault="00446DF3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935DC" w14:textId="77777777" w:rsidR="00446DF3" w:rsidRDefault="00446DF3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1191" w14:textId="77777777" w:rsidR="00446DF3" w:rsidRDefault="00446DF3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9695" w14:textId="77777777" w:rsidR="00446DF3" w:rsidRDefault="00446DF3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7A0BB" w14:textId="77777777" w:rsidR="00446DF3" w:rsidRDefault="00446DF3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DEE2A" w14:textId="77777777" w:rsidR="00446DF3" w:rsidRDefault="00446DF3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69EFF" w14:textId="77777777" w:rsidR="00446DF3" w:rsidRPr="004143AF" w:rsidRDefault="00446DF3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46DF3" w14:paraId="36FFADE4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A4AD1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52123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F87B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6C6F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5D1CB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08B3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9E75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BC9C5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8472F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46DF3" w14:paraId="0DBDDC0D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ED92D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E428D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476C05B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35BDA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77A08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19617BD2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7E4E1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4716B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DC00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117ECCE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5799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194B3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3B26448" w14:textId="77777777" w:rsidR="00446DF3" w:rsidRPr="00D84BDE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6DF3" w14:paraId="59E22F5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F938C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C3DD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119E6FF4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99240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C53F9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131E768A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6420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F1134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3E6DC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C6036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3CCB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46DF3" w14:paraId="6DE49A76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E53B3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DDFB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9CBDD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EA36B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08801A50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E2BC1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169E6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86DC6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7208413C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B81C0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6C67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46DF3" w14:paraId="79C7799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820C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F6D3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4EF38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A06D9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3B455B98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7A8DD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2760D89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2264C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4102C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D244D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8047" w14:textId="77777777" w:rsidR="00446DF3" w:rsidRPr="00534C0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0F3409A0" w14:textId="77777777" w:rsidR="00446DF3" w:rsidRPr="00534C0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A61ECD4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446DF3" w14:paraId="613E02C2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FE034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928F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64C68D16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F65A7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B7748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646BE729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0037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4FC2C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AF4A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1CF9A91B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927E2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BCFFD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CC6C9F2" w14:textId="77777777" w:rsidR="00446DF3" w:rsidRPr="00D84BDE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6DF3" w14:paraId="071ABA16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CAF02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2B418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7853EAC9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31AB4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444A1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5C9BB24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171D2813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72C21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4D5EA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F495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EB9C5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9A8F1" w14:textId="77777777" w:rsidR="00446DF3" w:rsidRPr="001F07B1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41C2C818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68831071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446DF3" w14:paraId="55AB7EBA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19B36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C2974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21E1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38D4F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130B7A4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BAF0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E6D510A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F441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932C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D31D1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CE3CA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79DB6D15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71F4C160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446DF3" w14:paraId="360156B9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99357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64E6A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B223C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1697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0385A93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78A5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F827296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B5A5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F238D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3C34B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03D1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D72E3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60158E4F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446DF3" w14:paraId="2C78C0E0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8D1DE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8299D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1182B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02EF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CB27872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7D49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7AA4B7C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B887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9DCC6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76795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75D3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6E106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446DF3" w14:paraId="2495E2A2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0959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691C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01F7A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47007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D8A74D0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3936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AACE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860AC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19D65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0FA5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25129F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024823E6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446DF3" w14:paraId="68D1A0DC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41D8C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E5348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DFAC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AC6B1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F453BD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62C4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E8DD2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70D4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C500D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7F729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01C43A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446DF3" w14:paraId="5845B3A1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5162D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098A9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5CD7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F8EF4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2EC013A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7FF0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F00DF5A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57808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A99CD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B57F0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85CD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7A8EEDC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446DF3" w14:paraId="0F3A08F2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8FF88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FC84B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3AE74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5D60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1A2FF6B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D9A05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17A65E5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BEE3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EC2E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74FAF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E8E2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3AE6B1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0FB0DDCF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446DF3" w14:paraId="77D35055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5EEFA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DB61B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FCFA6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DE2BB" w14:textId="77777777" w:rsidR="00446DF3" w:rsidRPr="00AD0C48" w:rsidRDefault="00446DF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E9FE818" w14:textId="77777777" w:rsidR="00446DF3" w:rsidRPr="00AD0C48" w:rsidRDefault="00446DF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79120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CA73923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DC9E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75843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1EB64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2848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1B61A89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24E571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6C82FA90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446DF3" w14:paraId="3AB8225A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DCDFC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3EED4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E9ED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DCD6" w14:textId="77777777" w:rsidR="00446DF3" w:rsidRDefault="00446DF3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27BD4A0" w14:textId="77777777" w:rsidR="00446DF3" w:rsidRDefault="00446DF3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3398B5DF" w14:textId="77777777" w:rsidR="00446DF3" w:rsidRDefault="00446DF3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04860B40" w14:textId="77777777" w:rsidR="00446DF3" w:rsidRPr="002532C4" w:rsidRDefault="00446DF3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A448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DF2A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23776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5E3E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4917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C2C5A7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082590C1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242F03F9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446DF3" w14:paraId="1D271280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AA7B1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018B4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07E57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BBE59" w14:textId="77777777" w:rsidR="00446DF3" w:rsidRDefault="00446DF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A924827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6E8B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9B70E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04503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47562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7FCA7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D47A85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326D10B7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446DF3" w14:paraId="2C920086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D800E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684D5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2C104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5D90" w14:textId="77777777" w:rsidR="00446DF3" w:rsidRDefault="00446DF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CD95678" w14:textId="77777777" w:rsidR="00446DF3" w:rsidRPr="0037264C" w:rsidRDefault="00446DF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2EDB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D6BBD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B05E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D68DF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D0E94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04F5E4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455A1986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446DF3" w14:paraId="670DDF14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ADC28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CF5AD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AD29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4EA64" w14:textId="77777777" w:rsidR="00446DF3" w:rsidRDefault="00446DF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2D0D8C5" w14:textId="77777777" w:rsidR="00446DF3" w:rsidRPr="003A070D" w:rsidRDefault="00446DF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8BA4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E54C2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68E0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4D1C1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FC025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DAF5A1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446DF3" w14:paraId="5F274B4D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3E7F2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F50C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6A7CD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202B" w14:textId="77777777" w:rsidR="00446DF3" w:rsidRDefault="00446DF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125ECA0C" w14:textId="77777777" w:rsidR="00446DF3" w:rsidRPr="00F401CD" w:rsidRDefault="00446DF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E4B8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34484B70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2C8B9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B5486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66110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681F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5547C6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2CAF60F4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446DF3" w14:paraId="3612FDF3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0C0F0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6633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A3A3C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8E6A3" w14:textId="77777777" w:rsidR="00446DF3" w:rsidRDefault="00446DF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824E90F" w14:textId="77777777" w:rsidR="00446DF3" w:rsidRDefault="00446DF3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4B0DC961" w14:textId="77777777" w:rsidR="00446DF3" w:rsidRDefault="00446DF3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35B6A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6CECC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82121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D199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48F8E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842489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2A7A6F77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446DF3" w14:paraId="2CE568D4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52554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5B706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B1ACD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FF818" w14:textId="77777777" w:rsidR="00446DF3" w:rsidRDefault="00446DF3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EBDB7D0" w14:textId="77777777" w:rsidR="00446DF3" w:rsidRDefault="00446DF3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5F419395" w14:textId="77777777" w:rsidR="00446DF3" w:rsidRDefault="00446DF3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71C79FFB" w14:textId="77777777" w:rsidR="00446DF3" w:rsidRPr="002532C4" w:rsidRDefault="00446DF3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14CC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6998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D21F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6CA4C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BBA0D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BD428A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5CAE7C5A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446DF3" w14:paraId="4A47C70C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6893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FCE41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8163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86A6A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540727DE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154CE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1E8E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FE8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A1A9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A178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571C4099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71E71CC6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446DF3" w14:paraId="6A64DE0E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BFF96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EA5E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FFED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F088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941452E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7E341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62408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1249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AA77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C5E43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662911AB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5097CB73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446DF3" w14:paraId="0821C30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B2C7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4127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4C3B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7630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C91C191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9F01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FE692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D3698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50F6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2F55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0BDBBE57" w14:textId="77777777" w:rsidR="00446DF3" w:rsidRPr="00CB3447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446DF3" w14:paraId="20EDAAA4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2EE6F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1CF79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22CF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2E79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54C0B88A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46525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8FC35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046D6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6D3A4CF4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720A1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BA138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2B84CE5E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6DF3" w14:paraId="77BBEAC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81BC9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ECF6E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86789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AB91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AA761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0FC3F594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F13A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31C54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2AFD7" w14:textId="77777777" w:rsidR="00446DF3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7F2F" w14:textId="77777777" w:rsidR="00446DF3" w:rsidRPr="004143AF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446DF3" w14:paraId="5DFE982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A3FFC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59E36" w14:textId="77777777" w:rsidR="00446DF3" w:rsidRDefault="00446DF3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3343E" w14:textId="77777777" w:rsidR="00446DF3" w:rsidRPr="00D33E71" w:rsidRDefault="00446DF3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7F1F5" w14:textId="77777777" w:rsidR="00446DF3" w:rsidRDefault="00446DF3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057A3021" w14:textId="77777777" w:rsidR="00446DF3" w:rsidRDefault="00446DF3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51996" w14:textId="77777777" w:rsidR="00446DF3" w:rsidRDefault="00446DF3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360CA" w14:textId="77777777" w:rsidR="00446DF3" w:rsidRDefault="00446DF3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024B" w14:textId="77777777" w:rsidR="00446DF3" w:rsidRDefault="00446DF3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5DA13" w14:textId="77777777" w:rsidR="00446DF3" w:rsidRDefault="00446DF3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BFB25" w14:textId="77777777" w:rsidR="00446DF3" w:rsidRPr="004143AF" w:rsidRDefault="00446DF3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446DF3" w14:paraId="38149E41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0D91B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5A3B9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6AB8D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14A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1CA5B2CC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90B50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AF51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97332" w14:textId="77777777" w:rsidR="00446DF3" w:rsidRDefault="00446DF3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5048E" w14:textId="77777777" w:rsidR="00446DF3" w:rsidRPr="00D33E71" w:rsidRDefault="00446DF3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C88B1" w14:textId="77777777" w:rsidR="00446DF3" w:rsidRDefault="00446DF3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446DF3" w14:paraId="069046B3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070C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0C42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1CFA22F6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BE8E5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27581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5F22A74F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96C8C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61174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83369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F354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B9782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446DF3" w14:paraId="6215669F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4E6CA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6C234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5112A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07503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3955DE7D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5388E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75C94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76E10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1C8D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224AA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107AE9FF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CBEF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2786C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2B6F3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181D0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790DD3DD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5B42E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E1BF4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35846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605B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33E54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4688F604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8811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3E95E" w14:textId="77777777" w:rsidR="00446DF3" w:rsidRDefault="00446DF3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69DC71EB" w14:textId="77777777" w:rsidR="00446DF3" w:rsidRDefault="00446DF3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3C1B" w14:textId="77777777" w:rsidR="00446DF3" w:rsidRPr="00D33E71" w:rsidRDefault="00446DF3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DBBB0" w14:textId="77777777" w:rsidR="00446DF3" w:rsidRDefault="00446DF3" w:rsidP="0096172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2DA5" w14:textId="77777777" w:rsidR="00446DF3" w:rsidRDefault="00446DF3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0390" w14:textId="77777777" w:rsidR="00446DF3" w:rsidRPr="00D33E71" w:rsidRDefault="00446DF3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5F04" w14:textId="77777777" w:rsidR="00446DF3" w:rsidRDefault="00446DF3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411+800</w:t>
            </w:r>
          </w:p>
          <w:p w14:paraId="3CECDCAB" w14:textId="77777777" w:rsidR="00446DF3" w:rsidRDefault="00446DF3" w:rsidP="0096172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A5926" w14:textId="77777777" w:rsidR="00446DF3" w:rsidRPr="00D33E71" w:rsidRDefault="00446DF3" w:rsidP="0096172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ED29" w14:textId="77777777" w:rsidR="00446DF3" w:rsidRDefault="00446DF3" w:rsidP="0096172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446DF3" w14:paraId="4108B1F4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2D32B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BD8AF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49706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BF49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71C121E4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27E2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08CCCEA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DEF3F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00D3F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8E231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A721E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0748ECFB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FBB4E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154C2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D83DF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8E358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01767F03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359FA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7CF9507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4FE3F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A5C0D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A3C28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2C33D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2E56EB6F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8094A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26E4" w14:textId="77777777" w:rsidR="00446DF3" w:rsidRDefault="00446DF3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5A57D" w14:textId="77777777" w:rsidR="00446DF3" w:rsidRPr="00D33E71" w:rsidRDefault="00446DF3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A69C7" w14:textId="77777777" w:rsidR="00446DF3" w:rsidRDefault="00446DF3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5E08C810" w14:textId="77777777" w:rsidR="00446DF3" w:rsidRDefault="00446DF3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06AD" w14:textId="77777777" w:rsidR="00446DF3" w:rsidRDefault="00446DF3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03CCDCD" w14:textId="77777777" w:rsidR="00446DF3" w:rsidRDefault="00446DF3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FF8BA" w14:textId="77777777" w:rsidR="00446DF3" w:rsidRPr="00D33E71" w:rsidRDefault="00446DF3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EDCF" w14:textId="77777777" w:rsidR="00446DF3" w:rsidRDefault="00446DF3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E9F3" w14:textId="77777777" w:rsidR="00446DF3" w:rsidRPr="00D33E71" w:rsidRDefault="00446DF3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C019F" w14:textId="77777777" w:rsidR="00446DF3" w:rsidRDefault="00446DF3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6332923C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2BD6A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97F46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46C42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9F2EC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839247F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9F108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0E09208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24EF361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69DBAC19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2B663AE9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ED1D7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4ECBC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ADB03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DF73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29250F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0A7F61AE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53D310A6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446DF3" w14:paraId="669A87F6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F126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0011D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7AC39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6D5C3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5E33F28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A68B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E123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0CFDC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30417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09FAE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446DF3" w14:paraId="30D481D1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ED995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1494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83761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2DE7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BFAAA19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4DDF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2245BEF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C20F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71F2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C291B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1C2A1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601650F6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4F4FB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73B03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FEFA1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8D1F9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6B1C192B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E6D0D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4EAA4AE3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7607C505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231E59DD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A2F4D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589C5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31A84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D0C87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6DF3" w14:paraId="25224EC5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CD6DE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D2E5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689A2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B022A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6E7ED7D4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AC04D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6A200D2E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6AA69B4A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14A05036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D16D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2A13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6EED2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4D8E9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6DF3" w14:paraId="54F6E3DE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932A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E838D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9BB80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D9F7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7C38C8F8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D632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FF8A2" w14:textId="77777777" w:rsidR="00446DF3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228BB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16B85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6A223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5AC47BEA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09C9C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4C1CC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791B80A1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2924E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390E0" w14:textId="77777777" w:rsidR="00446DF3" w:rsidRDefault="00446DF3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0CE9D9B7" w14:textId="77777777" w:rsidR="00446DF3" w:rsidRDefault="00446DF3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EA05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B7F8F" w14:textId="77777777" w:rsidR="00446DF3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95E34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C5C8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8224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446DF3" w14:paraId="591ADE0C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29BDF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28803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B84D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33A50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58C0EED2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CD85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0576259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7364D40F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7E283A95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685C5F23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AA90B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3D0FB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F9B0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B99DE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6DF3" w14:paraId="52277237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54AB2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F94CA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BC240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0C48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38EC09E3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41A3D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9AF68A9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ECE58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EF396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3B7CD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F2C69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163A9F58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5790D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1D618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F1F8E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A2CFB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471C5AF8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AC85E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55458F25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65D7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CDC6C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E39D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8E9B5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446DF3" w14:paraId="67159F03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FBD98" w14:textId="77777777" w:rsidR="00446DF3" w:rsidRDefault="00446DF3" w:rsidP="00446DF3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96D20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C369A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5A7A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356704CA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4C2F86A2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CD91B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1BBFF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601A6" w14:textId="77777777" w:rsidR="00446DF3" w:rsidRDefault="00446DF3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193D" w14:textId="77777777" w:rsidR="00446DF3" w:rsidRPr="00D33E71" w:rsidRDefault="00446DF3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7347E" w14:textId="77777777" w:rsidR="00446DF3" w:rsidRDefault="00446DF3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3821CBE" w14:textId="77777777" w:rsidR="00446DF3" w:rsidRPr="00BA7DAE" w:rsidRDefault="00446DF3" w:rsidP="000A5D7E">
      <w:pPr>
        <w:tabs>
          <w:tab w:val="left" w:pos="2748"/>
        </w:tabs>
        <w:rPr>
          <w:sz w:val="20"/>
          <w:lang w:val="ro-RO"/>
        </w:rPr>
      </w:pPr>
    </w:p>
    <w:p w14:paraId="3840EFCF" w14:textId="77777777" w:rsidR="00446DF3" w:rsidRDefault="00446DF3" w:rsidP="007E1810">
      <w:pPr>
        <w:pStyle w:val="Heading1"/>
        <w:spacing w:line="360" w:lineRule="auto"/>
      </w:pPr>
      <w:r>
        <w:t>LINIA 511</w:t>
      </w:r>
    </w:p>
    <w:p w14:paraId="2E3CBC61" w14:textId="77777777" w:rsidR="00446DF3" w:rsidRPr="009B4FEF" w:rsidRDefault="00446DF3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46DF3" w14:paraId="3ABAFAFA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3A975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8CDA2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5C1DB" w14:textId="77777777" w:rsidR="00446DF3" w:rsidRPr="00D33E7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AA7B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40817B1D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CDAA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7F3C3D2F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45042717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4B5C704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D16BC" w14:textId="77777777" w:rsidR="00446DF3" w:rsidRPr="00D33E7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FF32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3CCEB" w14:textId="77777777" w:rsidR="00446DF3" w:rsidRPr="00D33E71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5693" w14:textId="77777777" w:rsidR="00446DF3" w:rsidRPr="009E7CE7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446DF3" w14:paraId="2780216B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B1DCA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2A77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A5AD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393B9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4056EAB0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2A8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0D4AF0B7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F014445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4CFDA" w14:textId="77777777" w:rsidR="00446DF3" w:rsidRPr="00F02EF7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6AE4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953C2" w14:textId="77777777" w:rsidR="00446DF3" w:rsidRPr="00BE2D76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EB27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6DF3" w14:paraId="310B56A3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ECF13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AF77F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17E5BD0C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3D37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483C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3C371D29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6F02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D73A5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A6B90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D5F5C" w14:textId="77777777" w:rsidR="00446DF3" w:rsidRPr="00BE2D76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0236B" w14:textId="77777777" w:rsidR="00446DF3" w:rsidRPr="00193954" w:rsidRDefault="00446DF3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26EB6EEE" w14:textId="77777777" w:rsidR="00446DF3" w:rsidRPr="00176852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6DF3" w14:paraId="0E11E6D5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76B35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8886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A697" w14:textId="77777777" w:rsidR="00446DF3" w:rsidRPr="002108A9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7AEEC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41FE52D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54BC403E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97153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007D5F16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64B591F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E0C80" w14:textId="77777777" w:rsidR="00446DF3" w:rsidRPr="00F02EF7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23FE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2E21" w14:textId="77777777" w:rsidR="00446DF3" w:rsidRPr="00BE2D76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58951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020F494F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13D56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02C7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673C6" w14:textId="77777777" w:rsidR="00446DF3" w:rsidRPr="002108A9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42090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4641FF8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5500F" w14:textId="77777777" w:rsidR="00446DF3" w:rsidRDefault="00446DF3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1A0D441D" w14:textId="77777777" w:rsidR="00446DF3" w:rsidRDefault="00446DF3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09FADF56" w14:textId="77777777" w:rsidR="00446DF3" w:rsidRDefault="00446DF3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78568EB3" w14:textId="77777777" w:rsidR="00446DF3" w:rsidRDefault="00446DF3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D6C87" w14:textId="77777777" w:rsidR="00446DF3" w:rsidRPr="00F02EF7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9487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CE42" w14:textId="77777777" w:rsidR="00446DF3" w:rsidRPr="00BE2D76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B9491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7C8B4827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C0BE1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088B6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99405" w14:textId="77777777" w:rsidR="00446DF3" w:rsidRPr="002108A9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05EDA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0DA3C5A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1BC2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4FD12DF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9A68A" w14:textId="77777777" w:rsidR="00446DF3" w:rsidRPr="00F02EF7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D873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A5EDD" w14:textId="77777777" w:rsidR="00446DF3" w:rsidRPr="00BE2D76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08C5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1BE50D9E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BF12A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F887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202A8" w14:textId="77777777" w:rsidR="00446DF3" w:rsidRPr="002108A9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CDC4A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376C0D6D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E2E4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2BEE" w14:textId="77777777" w:rsidR="00446DF3" w:rsidRPr="00F02EF7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E20E8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116C8" w14:textId="77777777" w:rsidR="00446DF3" w:rsidRPr="00BE2D76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3E0D5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40213261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2FC1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CD249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C05D3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8382E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66103651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1700BA2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19C19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7CFE1437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A7778" w14:textId="77777777" w:rsidR="00446DF3" w:rsidRPr="00F02EF7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6093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5069" w14:textId="77777777" w:rsidR="00446DF3" w:rsidRPr="00BE2D76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2B185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46DDBBF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67EC4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A02A4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41476" w14:textId="77777777" w:rsidR="00446DF3" w:rsidRPr="002108A9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C64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5C7FD88C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35564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FB1B3" w14:textId="77777777" w:rsidR="00446DF3" w:rsidRPr="00F02EF7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E7B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6EA9D" w14:textId="77777777" w:rsidR="00446DF3" w:rsidRPr="00BE2D76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388A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4DFE9B8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E797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459EF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AE3A3" w14:textId="77777777" w:rsidR="00446DF3" w:rsidRPr="002108A9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BDECC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F183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1DE16" w14:textId="77777777" w:rsidR="00446DF3" w:rsidRPr="00F02EF7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1CAA2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77E1F" w14:textId="77777777" w:rsidR="00446DF3" w:rsidRPr="00BE2D76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39DC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2C8404E5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0F4B0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7E6B2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9FD92" w14:textId="77777777" w:rsidR="00446DF3" w:rsidRPr="002108A9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1D21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6F26509D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2BEF8C1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D844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02772C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546BFD5C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4DE398EC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2F6E8228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40C00" w14:textId="77777777" w:rsidR="00446DF3" w:rsidRPr="00F02EF7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D432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F3C3" w14:textId="77777777" w:rsidR="00446DF3" w:rsidRPr="00BE2D76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2E39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621940E5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83E8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3664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C95BD" w14:textId="77777777" w:rsidR="00446DF3" w:rsidRPr="002108A9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92D5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2DDD0A6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7348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5581D" w14:textId="77777777" w:rsidR="00446DF3" w:rsidRPr="00F02EF7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22AE7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95A5" w14:textId="77777777" w:rsidR="00446DF3" w:rsidRPr="00BE2D76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D977C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7FF2B92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B6AA7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8439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86CC8" w14:textId="77777777" w:rsidR="00446DF3" w:rsidRPr="002108A9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1E19D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1AA91D47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4F88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FDED6" w14:textId="77777777" w:rsidR="00446DF3" w:rsidRPr="00F02EF7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4989F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06A4" w14:textId="77777777" w:rsidR="00446DF3" w:rsidRPr="00BE2D76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BBD96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074EE9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F13107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446DF3" w14:paraId="601951D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DE51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E9879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4BFF" w14:textId="77777777" w:rsidR="00446DF3" w:rsidRPr="002108A9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6102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25726EB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ED014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D51686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023A5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4492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66F2D" w14:textId="77777777" w:rsidR="00446DF3" w:rsidRPr="00BE2D76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3D250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F80D0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446DF3" w14:paraId="76CD445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504B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3323F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9566" w14:textId="77777777" w:rsidR="00446DF3" w:rsidRPr="002108A9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F1CDA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4DF2DD3E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E6BB6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F171D4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BFA4C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E21F5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98082" w14:textId="77777777" w:rsidR="00446DF3" w:rsidRPr="00BE2D76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C02A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22FC2EF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D55FCBA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446DF3" w14:paraId="39A1FCD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460A1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BC6D8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83BCF" w14:textId="77777777" w:rsidR="00446DF3" w:rsidRPr="002108A9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7168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92A6A56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E50F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5DB8B" w14:textId="77777777" w:rsidR="00446DF3" w:rsidRPr="00F02EF7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4310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A731F" w14:textId="77777777" w:rsidR="00446DF3" w:rsidRPr="00BE2D76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F5D7A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2E6D01E5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DB70C" w14:textId="77777777" w:rsidR="00446DF3" w:rsidRDefault="00446DF3" w:rsidP="00446DF3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41344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3CB41" w14:textId="77777777" w:rsidR="00446DF3" w:rsidRPr="002108A9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5541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1E1873E2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273B4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D889F" w14:textId="77777777" w:rsidR="00446DF3" w:rsidRPr="00F02EF7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F197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1FFE5" w14:textId="77777777" w:rsidR="00446DF3" w:rsidRPr="00BE2D76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B741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6EE7A65" w14:textId="77777777" w:rsidR="00446DF3" w:rsidRDefault="00446DF3">
      <w:pPr>
        <w:spacing w:before="40" w:after="40" w:line="192" w:lineRule="auto"/>
        <w:ind w:right="57"/>
        <w:rPr>
          <w:sz w:val="20"/>
          <w:lang w:val="ro-RO"/>
        </w:rPr>
      </w:pPr>
    </w:p>
    <w:p w14:paraId="5B5C2B7C" w14:textId="77777777" w:rsidR="00446DF3" w:rsidRDefault="00446DF3" w:rsidP="00072BF3">
      <w:pPr>
        <w:pStyle w:val="Heading1"/>
        <w:spacing w:line="360" w:lineRule="auto"/>
      </w:pPr>
      <w:bookmarkStart w:id="5" w:name="_Hlk182558800"/>
      <w:r>
        <w:t>LINIA 517</w:t>
      </w:r>
    </w:p>
    <w:p w14:paraId="79FD1274" w14:textId="77777777" w:rsidR="00446DF3" w:rsidRDefault="00446DF3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5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446DF3" w14:paraId="1F150EAA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9E73F" w14:textId="77777777" w:rsidR="00446DF3" w:rsidRDefault="00446DF3" w:rsidP="00446DF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94684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2D559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F954C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680F468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23CB5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FB483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CC762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99A26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B6958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2704CF5D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0645B" w14:textId="77777777" w:rsidR="00446DF3" w:rsidRDefault="00446DF3" w:rsidP="00446DF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AD4F" w14:textId="77777777" w:rsidR="00446DF3" w:rsidRDefault="00446DF3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76A8" w14:textId="77777777" w:rsidR="00446DF3" w:rsidRDefault="00446DF3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BE566" w14:textId="77777777" w:rsidR="00446DF3" w:rsidRDefault="00446DF3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3EAC2FC7" w14:textId="77777777" w:rsidR="00446DF3" w:rsidRDefault="00446DF3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1C832" w14:textId="77777777" w:rsidR="00446DF3" w:rsidRDefault="00446DF3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A1D60" w14:textId="77777777" w:rsidR="00446DF3" w:rsidRDefault="00446DF3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5C56A" w14:textId="77777777" w:rsidR="00446DF3" w:rsidRDefault="00446DF3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34FAC" w14:textId="77777777" w:rsidR="00446DF3" w:rsidRDefault="00446DF3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43CFF" w14:textId="77777777" w:rsidR="00446DF3" w:rsidRDefault="00446DF3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4202B0B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FC9F" w14:textId="77777777" w:rsidR="00446DF3" w:rsidRDefault="00446DF3" w:rsidP="00446DF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F57C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806A7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EA78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256C11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AF58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1EA629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7D5CC57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100D255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635F08A5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B940E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BCF6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1697A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8683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21E26889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05D11AED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446DF3" w14:paraId="4D58BFA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151C9" w14:textId="77777777" w:rsidR="00446DF3" w:rsidRDefault="00446DF3" w:rsidP="00446DF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B83E7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026BD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AD0D7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13A9A13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5C02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EF5D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0900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8D86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28DF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446DF3" w14:paraId="3197EC8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DAFA0" w14:textId="77777777" w:rsidR="00446DF3" w:rsidRDefault="00446DF3" w:rsidP="00446DF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8947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682D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B31B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EDFB34A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0E59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95EE5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A6CF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A156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15D5F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613A7B1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A3A9B" w14:textId="77777777" w:rsidR="00446DF3" w:rsidRDefault="00446DF3" w:rsidP="00446DF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294C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80C0C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EE1E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3E75D2DC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71338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2840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A2872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675E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065B4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6DF3" w14:paraId="4AB71D4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0ECE3" w14:textId="77777777" w:rsidR="00446DF3" w:rsidRDefault="00446DF3" w:rsidP="00446DF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C778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B004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5CDA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D10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D4F2A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D2A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73231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D7B7C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46DF3" w14:paraId="1828D5F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B602B" w14:textId="77777777" w:rsidR="00446DF3" w:rsidRDefault="00446DF3" w:rsidP="00446DF3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4BF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A77E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2F05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213686AB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91C45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7B1E6E36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59770414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53D9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8AD7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403C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50761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1A4B094" w14:textId="77777777" w:rsidR="00446DF3" w:rsidRDefault="00446DF3" w:rsidP="00F232A2">
      <w:pPr>
        <w:spacing w:before="40" w:after="40" w:line="192" w:lineRule="auto"/>
        <w:ind w:right="57"/>
        <w:rPr>
          <w:sz w:val="20"/>
          <w:lang w:val="ro-RO"/>
        </w:rPr>
      </w:pPr>
    </w:p>
    <w:p w14:paraId="061A769E" w14:textId="77777777" w:rsidR="00446DF3" w:rsidRDefault="00446DF3" w:rsidP="00DE3370">
      <w:pPr>
        <w:pStyle w:val="Heading1"/>
        <w:spacing w:line="360" w:lineRule="auto"/>
      </w:pPr>
      <w:r>
        <w:t>LINIA 610</w:t>
      </w:r>
    </w:p>
    <w:p w14:paraId="4045508F" w14:textId="77777777" w:rsidR="00446DF3" w:rsidRDefault="00446DF3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446DF3" w14:paraId="58A3B46C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4A87" w14:textId="77777777" w:rsidR="00446DF3" w:rsidRDefault="00446DF3" w:rsidP="00446DF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7E8F2" w14:textId="77777777" w:rsidR="00446DF3" w:rsidRDefault="00446DF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065D5" w14:textId="77777777" w:rsidR="00446DF3" w:rsidRPr="00F81D6F" w:rsidRDefault="00446DF3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F4EA8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1229584E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D5092" w14:textId="77777777" w:rsidR="00446DF3" w:rsidRDefault="00446DF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0078DFA3" w14:textId="77777777" w:rsidR="00446DF3" w:rsidRDefault="00446DF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38282796" w14:textId="77777777" w:rsidR="00446DF3" w:rsidRDefault="00446DF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7783883F" w14:textId="77777777" w:rsidR="00446DF3" w:rsidRDefault="00446DF3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ECDA1" w14:textId="77777777" w:rsidR="00446DF3" w:rsidRPr="00F81D6F" w:rsidRDefault="00446DF3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34CF7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C7167" w14:textId="77777777" w:rsidR="00446DF3" w:rsidRPr="00F81D6F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755D0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46DF3" w14:paraId="69219494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D855A" w14:textId="77777777" w:rsidR="00446DF3" w:rsidRDefault="00446DF3" w:rsidP="00446DF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199A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13C5E" w14:textId="77777777" w:rsidR="00446DF3" w:rsidRPr="00F81D6F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5B6AB" w14:textId="77777777" w:rsidR="00446DF3" w:rsidRDefault="00446DF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68DD93C3" w14:textId="77777777" w:rsidR="00446DF3" w:rsidRDefault="00446DF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A9149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4245125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1049D80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7BF23BD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A8FD" w14:textId="77777777" w:rsidR="00446DF3" w:rsidRPr="00F81D6F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2B6C6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A7AA2" w14:textId="77777777" w:rsidR="00446DF3" w:rsidRPr="00F81D6F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F753F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446DF3" w14:paraId="023286F2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DCF6D" w14:textId="77777777" w:rsidR="00446DF3" w:rsidRDefault="00446DF3" w:rsidP="00446DF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72C5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ED82A" w14:textId="77777777" w:rsidR="00446DF3" w:rsidRPr="00F81D6F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7B2F9" w14:textId="77777777" w:rsidR="00446DF3" w:rsidRDefault="00446DF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08E9F412" w14:textId="77777777" w:rsidR="00446DF3" w:rsidRDefault="00446DF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12450286" w14:textId="77777777" w:rsidR="00446DF3" w:rsidRDefault="00446DF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E9A0E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900F3" w14:textId="77777777" w:rsidR="00446DF3" w:rsidRPr="00F81D6F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6397A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7D6EF" w14:textId="77777777" w:rsidR="00446DF3" w:rsidRPr="00F81D6F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71F4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5FF98364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446DF3" w14:paraId="6045DBFA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FAFCE" w14:textId="77777777" w:rsidR="00446DF3" w:rsidRDefault="00446DF3" w:rsidP="00446DF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84D07" w14:textId="77777777" w:rsidR="00446DF3" w:rsidRPr="00D12C87" w:rsidRDefault="00446DF3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D232" w14:textId="77777777" w:rsidR="00446DF3" w:rsidRPr="00F81D6F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F9B08" w14:textId="77777777" w:rsidR="00446DF3" w:rsidRPr="00D12C87" w:rsidRDefault="00446DF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B7E11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004D4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60AC3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7BB33" w14:textId="77777777" w:rsidR="00446DF3" w:rsidRPr="00F81D6F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55DA2" w14:textId="77777777" w:rsidR="00446DF3" w:rsidRPr="00D12C87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446DF3" w14:paraId="2EF88C67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4F4A3" w14:textId="77777777" w:rsidR="00446DF3" w:rsidRDefault="00446DF3" w:rsidP="00446DF3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A03DC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BF19" w14:textId="77777777" w:rsidR="00446DF3" w:rsidRPr="00F81D6F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A1A6B" w14:textId="77777777" w:rsidR="00446DF3" w:rsidRDefault="00446DF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387449C5" w14:textId="77777777" w:rsidR="00446DF3" w:rsidRDefault="00446DF3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EEEAB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695709BC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4B1D558D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DD69" w14:textId="77777777" w:rsidR="00446DF3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E129" w14:textId="77777777" w:rsidR="00446DF3" w:rsidRDefault="00446DF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9779" w14:textId="77777777" w:rsidR="00446DF3" w:rsidRPr="00F81D6F" w:rsidRDefault="00446DF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EAB91" w14:textId="77777777" w:rsidR="00446DF3" w:rsidRDefault="00446DF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02F2423" w14:textId="77777777" w:rsidR="00446DF3" w:rsidRPr="00F54A4F" w:rsidRDefault="00446DF3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7B8A0896" w14:textId="77777777" w:rsidR="00446DF3" w:rsidRPr="00C60E02" w:rsidRDefault="00446DF3">
      <w:pPr>
        <w:tabs>
          <w:tab w:val="left" w:pos="3768"/>
        </w:tabs>
        <w:rPr>
          <w:sz w:val="20"/>
          <w:szCs w:val="20"/>
          <w:lang w:val="ro-RO"/>
        </w:rPr>
      </w:pPr>
    </w:p>
    <w:p w14:paraId="33FB958A" w14:textId="77777777" w:rsidR="00446DF3" w:rsidRDefault="00446DF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409739B" w14:textId="77777777" w:rsidR="00E477F3" w:rsidRDefault="00E477F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6947A3D" w14:textId="77777777" w:rsidR="00E477F3" w:rsidRDefault="00E477F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43E835B" w14:textId="77777777" w:rsidR="00E477F3" w:rsidRDefault="00E477F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77B98D6" w14:textId="77777777" w:rsidR="00E477F3" w:rsidRPr="00C21F42" w:rsidRDefault="00E477F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5A48CF3" w14:textId="77777777" w:rsidR="00446DF3" w:rsidRPr="00C21F42" w:rsidRDefault="00446DF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24C01A80" w14:textId="77777777" w:rsidR="00446DF3" w:rsidRPr="00C21F42" w:rsidRDefault="00446DF3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78C55A44" w14:textId="77777777" w:rsidR="00446DF3" w:rsidRPr="00C21F42" w:rsidRDefault="00446DF3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4624E4A1" w14:textId="77777777" w:rsidR="00446DF3" w:rsidRDefault="00446DF3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1063CD22" w14:textId="77777777" w:rsidR="00446DF3" w:rsidRPr="00C21F42" w:rsidRDefault="00446DF3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5FC14041" w14:textId="77777777" w:rsidR="00446DF3" w:rsidRPr="00C21F42" w:rsidRDefault="00446DF3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13CAF294" w14:textId="77777777" w:rsidR="00446DF3" w:rsidRPr="00C21F42" w:rsidRDefault="00446DF3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6BC8DFFF" w14:textId="77777777" w:rsidR="00446DF3" w:rsidRPr="00C21F42" w:rsidRDefault="00446DF3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795BCA1" w14:textId="77777777" w:rsidR="00FB37F1" w:rsidRPr="001142FF" w:rsidRDefault="00FB37F1" w:rsidP="001142FF"/>
    <w:sectPr w:rsidR="00FB37F1" w:rsidRPr="001142FF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ADF05" w14:textId="77777777" w:rsidR="00835EC0" w:rsidRDefault="00835EC0">
      <w:r>
        <w:separator/>
      </w:r>
    </w:p>
  </w:endnote>
  <w:endnote w:type="continuationSeparator" w:id="0">
    <w:p w14:paraId="08672F6B" w14:textId="77777777" w:rsidR="00835EC0" w:rsidRDefault="00835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4684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634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49DE1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A227E" w14:textId="77777777" w:rsidR="00835EC0" w:rsidRDefault="00835EC0">
      <w:r>
        <w:separator/>
      </w:r>
    </w:p>
  </w:footnote>
  <w:footnote w:type="continuationSeparator" w:id="0">
    <w:p w14:paraId="158D2E88" w14:textId="77777777" w:rsidR="00835EC0" w:rsidRDefault="00835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003F0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1C6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893F7D7" w14:textId="6332D561" w:rsidR="006F5073" w:rsidRDefault="00247522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2419C2">
      <w:rPr>
        <w:b/>
        <w:bCs/>
        <w:i/>
        <w:iCs/>
        <w:sz w:val="22"/>
      </w:rPr>
      <w:t>decada 1-10 octombrie 2026</w:t>
    </w:r>
  </w:p>
  <w:p w14:paraId="7F97AAEC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E81764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8852C4C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8015686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661105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4BCEC9D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ECE2B6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066435F6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4D76D78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33793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661B372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1FE43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B83781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4DA2B6D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4E1213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C18624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3E7F35E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143BF47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0F0DD0E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2013D3A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3ACA90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1DD6430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559357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A6500A1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3FD60EA2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11FC372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13DC353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01F1A632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49E6F44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7A3386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BB83B5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5C828C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AD052E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50912C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822323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2EE0EB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1B8A54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3A88FB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7D1F7358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9BC03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7B44">
      <w:rPr>
        <w:rStyle w:val="PageNumber"/>
        <w:noProof/>
      </w:rPr>
      <w:t>3</w:t>
    </w:r>
    <w:r>
      <w:rPr>
        <w:rStyle w:val="PageNumber"/>
      </w:rPr>
      <w:fldChar w:fldCharType="end"/>
    </w:r>
  </w:p>
  <w:p w14:paraId="02BE85FA" w14:textId="5E0C54D4" w:rsidR="00004110" w:rsidRPr="00A048AC" w:rsidRDefault="00247522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2419C2">
      <w:rPr>
        <w:b/>
        <w:bCs/>
        <w:i/>
        <w:iCs/>
        <w:sz w:val="22"/>
      </w:rPr>
      <w:t>decada 1-10 octombrie 2026</w:t>
    </w:r>
  </w:p>
  <w:p w14:paraId="622674DA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85DAF67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3D1EFBF4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68B48B17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48EE2F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15E6727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4C12C25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41C77224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A2294F1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B729BBB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6CD27C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77CDFA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C9BFC8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732B29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EFAEB1B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6B1A3BE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6878151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1CE9C1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E467AF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00E91FF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A7B26D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18DA1C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21834F6E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58AF6C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7F2A213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0E4A5418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488C6E7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E436FE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C27A3B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7BF836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92213C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B5D02E5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7A44E9F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40D0E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3E8BE82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0BB8A224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531089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231D3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F25703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A4F03F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58CD1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DC1A0F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848C58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5ACE7C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85651AD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71AF0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D2757"/>
    <w:multiLevelType w:val="hybridMultilevel"/>
    <w:tmpl w:val="B1E64440"/>
    <w:lvl w:ilvl="0" w:tplc="3BB4EA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575CC7"/>
    <w:multiLevelType w:val="hybridMultilevel"/>
    <w:tmpl w:val="EE0CEA1E"/>
    <w:lvl w:ilvl="0" w:tplc="555ABA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1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2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5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6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8" w15:restartNumberingAfterBreak="0">
    <w:nsid w:val="499354ED"/>
    <w:multiLevelType w:val="hybridMultilevel"/>
    <w:tmpl w:val="806401F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41B6202"/>
    <w:multiLevelType w:val="hybridMultilevel"/>
    <w:tmpl w:val="0CEC1D60"/>
    <w:lvl w:ilvl="0" w:tplc="815AEF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599E4534"/>
    <w:multiLevelType w:val="hybridMultilevel"/>
    <w:tmpl w:val="556C70CC"/>
    <w:lvl w:ilvl="0" w:tplc="EAF8B7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5D2C203F"/>
    <w:multiLevelType w:val="hybridMultilevel"/>
    <w:tmpl w:val="99CCC644"/>
    <w:lvl w:ilvl="0" w:tplc="ACCA67EA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6E7713B3"/>
    <w:multiLevelType w:val="hybridMultilevel"/>
    <w:tmpl w:val="382A1CDE"/>
    <w:lvl w:ilvl="0" w:tplc="9CECA8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6F096BC8"/>
    <w:multiLevelType w:val="hybridMultilevel"/>
    <w:tmpl w:val="6CFA0C06"/>
    <w:lvl w:ilvl="0" w:tplc="81809D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70845803"/>
    <w:multiLevelType w:val="hybridMultilevel"/>
    <w:tmpl w:val="A0E2A2D2"/>
    <w:lvl w:ilvl="0" w:tplc="4DC4B17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2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num w:numId="1" w16cid:durableId="75127274">
    <w:abstractNumId w:val="16"/>
  </w:num>
  <w:num w:numId="2" w16cid:durableId="49425750">
    <w:abstractNumId w:val="18"/>
  </w:num>
  <w:num w:numId="3" w16cid:durableId="1084766755">
    <w:abstractNumId w:val="22"/>
  </w:num>
  <w:num w:numId="4" w16cid:durableId="925267448">
    <w:abstractNumId w:val="15"/>
  </w:num>
  <w:num w:numId="5" w16cid:durableId="2121487831">
    <w:abstractNumId w:val="25"/>
  </w:num>
  <w:num w:numId="6" w16cid:durableId="500585142">
    <w:abstractNumId w:val="10"/>
  </w:num>
  <w:num w:numId="7" w16cid:durableId="702445140">
    <w:abstractNumId w:val="14"/>
  </w:num>
  <w:num w:numId="8" w16cid:durableId="814104230">
    <w:abstractNumId w:val="6"/>
  </w:num>
  <w:num w:numId="9" w16cid:durableId="1252155767">
    <w:abstractNumId w:val="2"/>
  </w:num>
  <w:num w:numId="10" w16cid:durableId="1849248932">
    <w:abstractNumId w:val="24"/>
  </w:num>
  <w:num w:numId="11" w16cid:durableId="19207109">
    <w:abstractNumId w:val="5"/>
  </w:num>
  <w:num w:numId="12" w16cid:durableId="1236934328">
    <w:abstractNumId w:val="30"/>
  </w:num>
  <w:num w:numId="13" w16cid:durableId="1870335516">
    <w:abstractNumId w:val="28"/>
  </w:num>
  <w:num w:numId="14" w16cid:durableId="2014606414">
    <w:abstractNumId w:val="12"/>
  </w:num>
  <w:num w:numId="15" w16cid:durableId="1359816668">
    <w:abstractNumId w:val="23"/>
  </w:num>
  <w:num w:numId="16" w16cid:durableId="1912083846">
    <w:abstractNumId w:val="20"/>
  </w:num>
  <w:num w:numId="17" w16cid:durableId="1631859490">
    <w:abstractNumId w:val="9"/>
  </w:num>
  <w:num w:numId="18" w16cid:durableId="943655160">
    <w:abstractNumId w:val="1"/>
  </w:num>
  <w:num w:numId="19" w16cid:durableId="163017956">
    <w:abstractNumId w:val="29"/>
  </w:num>
  <w:num w:numId="20" w16cid:durableId="910503826">
    <w:abstractNumId w:val="13"/>
  </w:num>
  <w:num w:numId="21" w16cid:durableId="1685790779">
    <w:abstractNumId w:val="27"/>
  </w:num>
  <w:num w:numId="22" w16cid:durableId="1729650970">
    <w:abstractNumId w:val="26"/>
  </w:num>
  <w:num w:numId="23" w16cid:durableId="377441754">
    <w:abstractNumId w:val="11"/>
  </w:num>
  <w:num w:numId="24" w16cid:durableId="1220871115">
    <w:abstractNumId w:val="3"/>
  </w:num>
  <w:num w:numId="25" w16cid:durableId="729811093">
    <w:abstractNumId w:val="19"/>
  </w:num>
  <w:num w:numId="26" w16cid:durableId="854537712">
    <w:abstractNumId w:val="7"/>
  </w:num>
  <w:num w:numId="27" w16cid:durableId="287666559">
    <w:abstractNumId w:val="8"/>
  </w:num>
  <w:num w:numId="28" w16cid:durableId="1543710383">
    <w:abstractNumId w:val="31"/>
  </w:num>
  <w:num w:numId="29" w16cid:durableId="1635136514">
    <w:abstractNumId w:val="32"/>
  </w:num>
  <w:num w:numId="30" w16cid:durableId="1514875602">
    <w:abstractNumId w:val="4"/>
  </w:num>
  <w:num w:numId="31" w16cid:durableId="225380356">
    <w:abstractNumId w:val="17"/>
  </w:num>
  <w:num w:numId="32" w16cid:durableId="1139152006">
    <w:abstractNumId w:val="21"/>
  </w:num>
  <w:num w:numId="33" w16cid:durableId="307369690">
    <w:abstractNumId w:val="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CbH9b/SEiBpjCA6olZJ2dUE+nFURPljVeUveUlpx0aV4E55Slmz9zmud3aYUxwXQNAR3M5WvRrxijr90V4HHgw==" w:salt="B+x3+cMmcUUtTDXWKg2J0Q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2A6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20BA"/>
    <w:rsid w:val="000128FF"/>
    <w:rsid w:val="00012BA4"/>
    <w:rsid w:val="000139C0"/>
    <w:rsid w:val="00013BE5"/>
    <w:rsid w:val="00013C88"/>
    <w:rsid w:val="00014794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26"/>
    <w:rsid w:val="000777D5"/>
    <w:rsid w:val="00077CD8"/>
    <w:rsid w:val="000801D8"/>
    <w:rsid w:val="000802CC"/>
    <w:rsid w:val="00080842"/>
    <w:rsid w:val="000825A4"/>
    <w:rsid w:val="00082704"/>
    <w:rsid w:val="00082FD6"/>
    <w:rsid w:val="00083EBE"/>
    <w:rsid w:val="00083F1D"/>
    <w:rsid w:val="00084633"/>
    <w:rsid w:val="000849CE"/>
    <w:rsid w:val="000851FF"/>
    <w:rsid w:val="00085260"/>
    <w:rsid w:val="000853B2"/>
    <w:rsid w:val="00085588"/>
    <w:rsid w:val="00086325"/>
    <w:rsid w:val="00086881"/>
    <w:rsid w:val="00086AE3"/>
    <w:rsid w:val="00087050"/>
    <w:rsid w:val="000879B5"/>
    <w:rsid w:val="00087C80"/>
    <w:rsid w:val="000902A4"/>
    <w:rsid w:val="000907E7"/>
    <w:rsid w:val="00090B80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4FC1"/>
    <w:rsid w:val="00095336"/>
    <w:rsid w:val="0009552E"/>
    <w:rsid w:val="000959A0"/>
    <w:rsid w:val="00095CE6"/>
    <w:rsid w:val="00095F9C"/>
    <w:rsid w:val="000961E6"/>
    <w:rsid w:val="00096240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5B7"/>
    <w:rsid w:val="000B07F2"/>
    <w:rsid w:val="000B0A2E"/>
    <w:rsid w:val="000B113B"/>
    <w:rsid w:val="000B1216"/>
    <w:rsid w:val="000B154F"/>
    <w:rsid w:val="000B188F"/>
    <w:rsid w:val="000B200D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C80"/>
    <w:rsid w:val="000B5F2E"/>
    <w:rsid w:val="000B63BF"/>
    <w:rsid w:val="000B6418"/>
    <w:rsid w:val="000B646D"/>
    <w:rsid w:val="000B69C5"/>
    <w:rsid w:val="000B6BCA"/>
    <w:rsid w:val="000B787E"/>
    <w:rsid w:val="000B7B54"/>
    <w:rsid w:val="000C03A6"/>
    <w:rsid w:val="000C1818"/>
    <w:rsid w:val="000C1E72"/>
    <w:rsid w:val="000C2475"/>
    <w:rsid w:val="000C25DE"/>
    <w:rsid w:val="000C28CD"/>
    <w:rsid w:val="000C2E98"/>
    <w:rsid w:val="000C2EF9"/>
    <w:rsid w:val="000C348B"/>
    <w:rsid w:val="000C3B89"/>
    <w:rsid w:val="000C40D3"/>
    <w:rsid w:val="000C41ED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480"/>
    <w:rsid w:val="000D3E8C"/>
    <w:rsid w:val="000D43BC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208"/>
    <w:rsid w:val="000D6601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0E7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59E"/>
    <w:rsid w:val="000F5BE4"/>
    <w:rsid w:val="000F5D67"/>
    <w:rsid w:val="000F6D5C"/>
    <w:rsid w:val="000F7405"/>
    <w:rsid w:val="000F7607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2FF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631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5D9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6E"/>
    <w:rsid w:val="00153B5E"/>
    <w:rsid w:val="00153CBE"/>
    <w:rsid w:val="00153E52"/>
    <w:rsid w:val="00153F0A"/>
    <w:rsid w:val="0015418D"/>
    <w:rsid w:val="00154FB1"/>
    <w:rsid w:val="0015515E"/>
    <w:rsid w:val="00155A29"/>
    <w:rsid w:val="00155A9B"/>
    <w:rsid w:val="00155C5D"/>
    <w:rsid w:val="001564C5"/>
    <w:rsid w:val="00156C1E"/>
    <w:rsid w:val="0015738F"/>
    <w:rsid w:val="001574C6"/>
    <w:rsid w:val="00157965"/>
    <w:rsid w:val="00160C92"/>
    <w:rsid w:val="001616EC"/>
    <w:rsid w:val="00161B3A"/>
    <w:rsid w:val="00161EA6"/>
    <w:rsid w:val="00162E5A"/>
    <w:rsid w:val="00162FEC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94D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593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1D71"/>
    <w:rsid w:val="00181F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7F3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223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601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3D3C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08"/>
    <w:rsid w:val="001E3C85"/>
    <w:rsid w:val="001E482D"/>
    <w:rsid w:val="001E4BCB"/>
    <w:rsid w:val="001E5587"/>
    <w:rsid w:val="001E5AB2"/>
    <w:rsid w:val="001E5C07"/>
    <w:rsid w:val="001E5D1F"/>
    <w:rsid w:val="001E5F39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20"/>
    <w:rsid w:val="001F593A"/>
    <w:rsid w:val="001F59DF"/>
    <w:rsid w:val="001F6013"/>
    <w:rsid w:val="001F60E8"/>
    <w:rsid w:val="001F7B56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C4F"/>
    <w:rsid w:val="00212DDB"/>
    <w:rsid w:val="002131B5"/>
    <w:rsid w:val="00213918"/>
    <w:rsid w:val="00213E69"/>
    <w:rsid w:val="00214EEE"/>
    <w:rsid w:val="00215495"/>
    <w:rsid w:val="00215C57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572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75"/>
    <w:rsid w:val="002255F0"/>
    <w:rsid w:val="002259D9"/>
    <w:rsid w:val="00225E66"/>
    <w:rsid w:val="00226167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7F2"/>
    <w:rsid w:val="0023385B"/>
    <w:rsid w:val="00233925"/>
    <w:rsid w:val="00233E40"/>
    <w:rsid w:val="002342F8"/>
    <w:rsid w:val="002346DB"/>
    <w:rsid w:val="00234B3D"/>
    <w:rsid w:val="00234FDE"/>
    <w:rsid w:val="002354BB"/>
    <w:rsid w:val="002355C9"/>
    <w:rsid w:val="002357E0"/>
    <w:rsid w:val="00236800"/>
    <w:rsid w:val="00236882"/>
    <w:rsid w:val="00236BF4"/>
    <w:rsid w:val="00236D79"/>
    <w:rsid w:val="00236D8A"/>
    <w:rsid w:val="00236E88"/>
    <w:rsid w:val="00237063"/>
    <w:rsid w:val="0023712C"/>
    <w:rsid w:val="002376A9"/>
    <w:rsid w:val="002379C2"/>
    <w:rsid w:val="002379E2"/>
    <w:rsid w:val="00240324"/>
    <w:rsid w:val="00240A8B"/>
    <w:rsid w:val="00240F2C"/>
    <w:rsid w:val="0024117A"/>
    <w:rsid w:val="002413C1"/>
    <w:rsid w:val="002419C2"/>
    <w:rsid w:val="00241CEA"/>
    <w:rsid w:val="00241EEA"/>
    <w:rsid w:val="00242C4A"/>
    <w:rsid w:val="00243052"/>
    <w:rsid w:val="00243294"/>
    <w:rsid w:val="00243CBE"/>
    <w:rsid w:val="00243FD2"/>
    <w:rsid w:val="00244823"/>
    <w:rsid w:val="002453B7"/>
    <w:rsid w:val="002455DA"/>
    <w:rsid w:val="00245744"/>
    <w:rsid w:val="00246578"/>
    <w:rsid w:val="00247522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410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FF5"/>
    <w:rsid w:val="00276405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3DE"/>
    <w:rsid w:val="0029164E"/>
    <w:rsid w:val="00291AC6"/>
    <w:rsid w:val="002920B4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8F5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6A6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878"/>
    <w:rsid w:val="002A7AF0"/>
    <w:rsid w:val="002B03AB"/>
    <w:rsid w:val="002B0F89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E16"/>
    <w:rsid w:val="002C0160"/>
    <w:rsid w:val="002C0860"/>
    <w:rsid w:val="002C08C3"/>
    <w:rsid w:val="002C0C16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C7520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B54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576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AA9"/>
    <w:rsid w:val="002E3B3C"/>
    <w:rsid w:val="002E4218"/>
    <w:rsid w:val="002E46CA"/>
    <w:rsid w:val="002E491F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84D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3EF8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2F7B9C"/>
    <w:rsid w:val="003003CD"/>
    <w:rsid w:val="00300AD4"/>
    <w:rsid w:val="0030105C"/>
    <w:rsid w:val="00301156"/>
    <w:rsid w:val="0030139A"/>
    <w:rsid w:val="003021C0"/>
    <w:rsid w:val="003029B7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108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6DCB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3DB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6AE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A59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5AB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32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449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51A"/>
    <w:rsid w:val="00380A53"/>
    <w:rsid w:val="00380B87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2A6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96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BB1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363"/>
    <w:rsid w:val="003D25FD"/>
    <w:rsid w:val="003D27CA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0DCB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5D0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330"/>
    <w:rsid w:val="00413E32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20A5C"/>
    <w:rsid w:val="00420DA8"/>
    <w:rsid w:val="00421352"/>
    <w:rsid w:val="0042146D"/>
    <w:rsid w:val="00421E44"/>
    <w:rsid w:val="0042291B"/>
    <w:rsid w:val="00422AAD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3BF4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DF3"/>
    <w:rsid w:val="00446E65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AA6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3A6"/>
    <w:rsid w:val="00480489"/>
    <w:rsid w:val="0048087E"/>
    <w:rsid w:val="00480886"/>
    <w:rsid w:val="00481128"/>
    <w:rsid w:val="00481BA7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447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8722B"/>
    <w:rsid w:val="00487414"/>
    <w:rsid w:val="00487DE7"/>
    <w:rsid w:val="004903BD"/>
    <w:rsid w:val="00490F9C"/>
    <w:rsid w:val="00491A53"/>
    <w:rsid w:val="00491B8C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6B2"/>
    <w:rsid w:val="004A19F3"/>
    <w:rsid w:val="004A1B81"/>
    <w:rsid w:val="004A2AB5"/>
    <w:rsid w:val="004A31E9"/>
    <w:rsid w:val="004A3813"/>
    <w:rsid w:val="004A3AC0"/>
    <w:rsid w:val="004A444B"/>
    <w:rsid w:val="004A4813"/>
    <w:rsid w:val="004A4A2E"/>
    <w:rsid w:val="004A4AA3"/>
    <w:rsid w:val="004A4FF6"/>
    <w:rsid w:val="004A51EC"/>
    <w:rsid w:val="004A5CBF"/>
    <w:rsid w:val="004A5E8B"/>
    <w:rsid w:val="004A5F5C"/>
    <w:rsid w:val="004A640D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2FDA"/>
    <w:rsid w:val="004B37D8"/>
    <w:rsid w:val="004B3E8E"/>
    <w:rsid w:val="004B3F50"/>
    <w:rsid w:val="004B4332"/>
    <w:rsid w:val="004B4517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54"/>
    <w:rsid w:val="004C1A33"/>
    <w:rsid w:val="004C2352"/>
    <w:rsid w:val="004C2521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6B7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17F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49B1"/>
    <w:rsid w:val="004F5072"/>
    <w:rsid w:val="004F544D"/>
    <w:rsid w:val="004F59C0"/>
    <w:rsid w:val="004F6550"/>
    <w:rsid w:val="004F69AA"/>
    <w:rsid w:val="004F6A65"/>
    <w:rsid w:val="004F6EE8"/>
    <w:rsid w:val="004F7101"/>
    <w:rsid w:val="004F7F04"/>
    <w:rsid w:val="00500041"/>
    <w:rsid w:val="00500A2A"/>
    <w:rsid w:val="00500D40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3C6"/>
    <w:rsid w:val="00503438"/>
    <w:rsid w:val="005036E7"/>
    <w:rsid w:val="00503E38"/>
    <w:rsid w:val="0050439E"/>
    <w:rsid w:val="00504483"/>
    <w:rsid w:val="00504C8D"/>
    <w:rsid w:val="00504CF3"/>
    <w:rsid w:val="00504E77"/>
    <w:rsid w:val="005051E9"/>
    <w:rsid w:val="00505754"/>
    <w:rsid w:val="00505988"/>
    <w:rsid w:val="00505A6D"/>
    <w:rsid w:val="00505CD8"/>
    <w:rsid w:val="0050616D"/>
    <w:rsid w:val="00506EF7"/>
    <w:rsid w:val="00507AD7"/>
    <w:rsid w:val="00510486"/>
    <w:rsid w:val="00510A65"/>
    <w:rsid w:val="00510ED3"/>
    <w:rsid w:val="005110EC"/>
    <w:rsid w:val="00511499"/>
    <w:rsid w:val="00511B06"/>
    <w:rsid w:val="00511D51"/>
    <w:rsid w:val="005120B2"/>
    <w:rsid w:val="005127A1"/>
    <w:rsid w:val="00513317"/>
    <w:rsid w:val="00513682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B1D"/>
    <w:rsid w:val="00534F3A"/>
    <w:rsid w:val="00535011"/>
    <w:rsid w:val="005359E6"/>
    <w:rsid w:val="00535C17"/>
    <w:rsid w:val="00536920"/>
    <w:rsid w:val="00536AB3"/>
    <w:rsid w:val="005379C4"/>
    <w:rsid w:val="00537ABD"/>
    <w:rsid w:val="0054001D"/>
    <w:rsid w:val="00540051"/>
    <w:rsid w:val="005406C7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4FCB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2D17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6D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6E9E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25F"/>
    <w:rsid w:val="005B36DE"/>
    <w:rsid w:val="005B3755"/>
    <w:rsid w:val="005B3AC3"/>
    <w:rsid w:val="005B3AEC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6BC"/>
    <w:rsid w:val="005C3A1C"/>
    <w:rsid w:val="005C3C68"/>
    <w:rsid w:val="005C3D71"/>
    <w:rsid w:val="005C3DBE"/>
    <w:rsid w:val="005C3EA9"/>
    <w:rsid w:val="005C40DB"/>
    <w:rsid w:val="005C4CFF"/>
    <w:rsid w:val="005C5546"/>
    <w:rsid w:val="005C58A9"/>
    <w:rsid w:val="005C58DA"/>
    <w:rsid w:val="005C5997"/>
    <w:rsid w:val="005C5E05"/>
    <w:rsid w:val="005C6082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717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6F2"/>
    <w:rsid w:val="005E37C3"/>
    <w:rsid w:val="005E37DA"/>
    <w:rsid w:val="005E3A61"/>
    <w:rsid w:val="005E4114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701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737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CEF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07E60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4C3"/>
    <w:rsid w:val="00613C25"/>
    <w:rsid w:val="00613E25"/>
    <w:rsid w:val="006141B9"/>
    <w:rsid w:val="006142C0"/>
    <w:rsid w:val="006149AD"/>
    <w:rsid w:val="00614F82"/>
    <w:rsid w:val="00614F8C"/>
    <w:rsid w:val="006162E8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2BE"/>
    <w:rsid w:val="00633A46"/>
    <w:rsid w:val="00634FC4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84E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3CC"/>
    <w:rsid w:val="0066447B"/>
    <w:rsid w:val="00664C47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2C2"/>
    <w:rsid w:val="006756FE"/>
    <w:rsid w:val="00675C56"/>
    <w:rsid w:val="00676983"/>
    <w:rsid w:val="00676F93"/>
    <w:rsid w:val="00677279"/>
    <w:rsid w:val="00680488"/>
    <w:rsid w:val="00680DAF"/>
    <w:rsid w:val="00680F30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5FF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6CA3"/>
    <w:rsid w:val="006B00B2"/>
    <w:rsid w:val="006B0113"/>
    <w:rsid w:val="006B0200"/>
    <w:rsid w:val="006B0426"/>
    <w:rsid w:val="006B0CB3"/>
    <w:rsid w:val="006B12A8"/>
    <w:rsid w:val="006B1583"/>
    <w:rsid w:val="006B20B4"/>
    <w:rsid w:val="006B26F3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116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36E6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5BE6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6ED"/>
    <w:rsid w:val="007219B0"/>
    <w:rsid w:val="00722513"/>
    <w:rsid w:val="00722B35"/>
    <w:rsid w:val="00723AA9"/>
    <w:rsid w:val="00723EEF"/>
    <w:rsid w:val="007241E0"/>
    <w:rsid w:val="007256AA"/>
    <w:rsid w:val="00725750"/>
    <w:rsid w:val="00725DC0"/>
    <w:rsid w:val="00726BD7"/>
    <w:rsid w:val="00726F28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40278"/>
    <w:rsid w:val="0074056E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2DB"/>
    <w:rsid w:val="00754566"/>
    <w:rsid w:val="007545C4"/>
    <w:rsid w:val="0075468B"/>
    <w:rsid w:val="0075491A"/>
    <w:rsid w:val="0075526B"/>
    <w:rsid w:val="007555CE"/>
    <w:rsid w:val="00755756"/>
    <w:rsid w:val="00755796"/>
    <w:rsid w:val="00755C4C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0F"/>
    <w:rsid w:val="00763379"/>
    <w:rsid w:val="007636B1"/>
    <w:rsid w:val="007636D3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67A5D"/>
    <w:rsid w:val="00770813"/>
    <w:rsid w:val="007709D9"/>
    <w:rsid w:val="00770B9C"/>
    <w:rsid w:val="00770C75"/>
    <w:rsid w:val="00770DA0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F86"/>
    <w:rsid w:val="007860E2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5A72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B2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45"/>
    <w:rsid w:val="007C168B"/>
    <w:rsid w:val="007C1772"/>
    <w:rsid w:val="007C1BCF"/>
    <w:rsid w:val="007C1CAF"/>
    <w:rsid w:val="007C1ED2"/>
    <w:rsid w:val="007C1F0F"/>
    <w:rsid w:val="007C25A7"/>
    <w:rsid w:val="007C27FB"/>
    <w:rsid w:val="007C28C6"/>
    <w:rsid w:val="007C2C5A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DB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F89"/>
    <w:rsid w:val="007D6598"/>
    <w:rsid w:val="007D6641"/>
    <w:rsid w:val="007D78CE"/>
    <w:rsid w:val="007D7C72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B88"/>
    <w:rsid w:val="007E5EA8"/>
    <w:rsid w:val="007E601C"/>
    <w:rsid w:val="007E6100"/>
    <w:rsid w:val="007E62F4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1C69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4AEB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525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9E0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27AB9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4CFD"/>
    <w:rsid w:val="008353C7"/>
    <w:rsid w:val="00835540"/>
    <w:rsid w:val="008356DB"/>
    <w:rsid w:val="00835C74"/>
    <w:rsid w:val="00835D99"/>
    <w:rsid w:val="00835EA8"/>
    <w:rsid w:val="00835EC0"/>
    <w:rsid w:val="00836103"/>
    <w:rsid w:val="0083610E"/>
    <w:rsid w:val="00836B0B"/>
    <w:rsid w:val="00836B50"/>
    <w:rsid w:val="0084052A"/>
    <w:rsid w:val="00841488"/>
    <w:rsid w:val="008422FE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4828"/>
    <w:rsid w:val="0085545B"/>
    <w:rsid w:val="00855CEA"/>
    <w:rsid w:val="00855D96"/>
    <w:rsid w:val="00855E41"/>
    <w:rsid w:val="0085660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0AFD"/>
    <w:rsid w:val="00861269"/>
    <w:rsid w:val="008618A8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970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892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BE9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2EE"/>
    <w:rsid w:val="008A055A"/>
    <w:rsid w:val="008A0EE0"/>
    <w:rsid w:val="008A1517"/>
    <w:rsid w:val="008A1531"/>
    <w:rsid w:val="008A1BF2"/>
    <w:rsid w:val="008A1E91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2706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04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55B"/>
    <w:rsid w:val="008D6AC9"/>
    <w:rsid w:val="008D7699"/>
    <w:rsid w:val="008D773F"/>
    <w:rsid w:val="008D791D"/>
    <w:rsid w:val="008D7C13"/>
    <w:rsid w:val="008E0542"/>
    <w:rsid w:val="008E13ED"/>
    <w:rsid w:val="008E1AAC"/>
    <w:rsid w:val="008E1F1C"/>
    <w:rsid w:val="008E235C"/>
    <w:rsid w:val="008E2565"/>
    <w:rsid w:val="008E2FF5"/>
    <w:rsid w:val="008E31B5"/>
    <w:rsid w:val="008E32AC"/>
    <w:rsid w:val="008E347E"/>
    <w:rsid w:val="008E367F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3B2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1E31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471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78F"/>
    <w:rsid w:val="00936DED"/>
    <w:rsid w:val="00936E9C"/>
    <w:rsid w:val="00936EE0"/>
    <w:rsid w:val="009370E1"/>
    <w:rsid w:val="00937107"/>
    <w:rsid w:val="00937868"/>
    <w:rsid w:val="00937CEE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0C6"/>
    <w:rsid w:val="009431E7"/>
    <w:rsid w:val="009432A7"/>
    <w:rsid w:val="0094332D"/>
    <w:rsid w:val="009434E0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2FB2"/>
    <w:rsid w:val="0095338F"/>
    <w:rsid w:val="0095395D"/>
    <w:rsid w:val="00953B8C"/>
    <w:rsid w:val="009544F8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57CEF"/>
    <w:rsid w:val="00960302"/>
    <w:rsid w:val="009603AD"/>
    <w:rsid w:val="009604A7"/>
    <w:rsid w:val="00960876"/>
    <w:rsid w:val="00960AC8"/>
    <w:rsid w:val="0096106D"/>
    <w:rsid w:val="00961372"/>
    <w:rsid w:val="00961457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A18"/>
    <w:rsid w:val="00970B8D"/>
    <w:rsid w:val="00970EE8"/>
    <w:rsid w:val="0097188D"/>
    <w:rsid w:val="00971B72"/>
    <w:rsid w:val="00971C49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B64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44"/>
    <w:rsid w:val="009A3863"/>
    <w:rsid w:val="009A3F58"/>
    <w:rsid w:val="009A43E8"/>
    <w:rsid w:val="009A443C"/>
    <w:rsid w:val="009A47E4"/>
    <w:rsid w:val="009A4BDE"/>
    <w:rsid w:val="009A4E7D"/>
    <w:rsid w:val="009A4EEF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056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0B1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CB6"/>
    <w:rsid w:val="00A06E4C"/>
    <w:rsid w:val="00A07355"/>
    <w:rsid w:val="00A07A50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3C6F"/>
    <w:rsid w:val="00A14093"/>
    <w:rsid w:val="00A14E7D"/>
    <w:rsid w:val="00A1506E"/>
    <w:rsid w:val="00A1603E"/>
    <w:rsid w:val="00A16071"/>
    <w:rsid w:val="00A16C2E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6AE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35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1E6E"/>
    <w:rsid w:val="00A7205F"/>
    <w:rsid w:val="00A724B6"/>
    <w:rsid w:val="00A72621"/>
    <w:rsid w:val="00A728A5"/>
    <w:rsid w:val="00A73685"/>
    <w:rsid w:val="00A73698"/>
    <w:rsid w:val="00A7382C"/>
    <w:rsid w:val="00A73F5C"/>
    <w:rsid w:val="00A744AB"/>
    <w:rsid w:val="00A752E7"/>
    <w:rsid w:val="00A75FDF"/>
    <w:rsid w:val="00A76147"/>
    <w:rsid w:val="00A7636D"/>
    <w:rsid w:val="00A76668"/>
    <w:rsid w:val="00A76F8C"/>
    <w:rsid w:val="00A772FB"/>
    <w:rsid w:val="00A8001A"/>
    <w:rsid w:val="00A80B6A"/>
    <w:rsid w:val="00A80EF8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29E"/>
    <w:rsid w:val="00A9068F"/>
    <w:rsid w:val="00A90882"/>
    <w:rsid w:val="00A914AA"/>
    <w:rsid w:val="00A9162E"/>
    <w:rsid w:val="00A918BA"/>
    <w:rsid w:val="00A91A03"/>
    <w:rsid w:val="00A91DB6"/>
    <w:rsid w:val="00A91E78"/>
    <w:rsid w:val="00A92048"/>
    <w:rsid w:val="00A92329"/>
    <w:rsid w:val="00A92830"/>
    <w:rsid w:val="00A92AB0"/>
    <w:rsid w:val="00A92C6A"/>
    <w:rsid w:val="00A93588"/>
    <w:rsid w:val="00A936B7"/>
    <w:rsid w:val="00A9486F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4A28"/>
    <w:rsid w:val="00AA5606"/>
    <w:rsid w:val="00AA59B6"/>
    <w:rsid w:val="00AA64FF"/>
    <w:rsid w:val="00AA651A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D39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B7D5C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05A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2EC1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1AC0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0AC9"/>
    <w:rsid w:val="00B2104E"/>
    <w:rsid w:val="00B21214"/>
    <w:rsid w:val="00B215CF"/>
    <w:rsid w:val="00B215EB"/>
    <w:rsid w:val="00B216CC"/>
    <w:rsid w:val="00B217D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8D3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549"/>
    <w:rsid w:val="00B4473E"/>
    <w:rsid w:val="00B45038"/>
    <w:rsid w:val="00B45065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75B1"/>
    <w:rsid w:val="00B57AEC"/>
    <w:rsid w:val="00B60034"/>
    <w:rsid w:val="00B60042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6FC"/>
    <w:rsid w:val="00B77D21"/>
    <w:rsid w:val="00B77FEB"/>
    <w:rsid w:val="00B807A4"/>
    <w:rsid w:val="00B80FE2"/>
    <w:rsid w:val="00B81130"/>
    <w:rsid w:val="00B81182"/>
    <w:rsid w:val="00B82195"/>
    <w:rsid w:val="00B822CD"/>
    <w:rsid w:val="00B823FB"/>
    <w:rsid w:val="00B8255F"/>
    <w:rsid w:val="00B827F0"/>
    <w:rsid w:val="00B82E86"/>
    <w:rsid w:val="00B830EF"/>
    <w:rsid w:val="00B8320F"/>
    <w:rsid w:val="00B845F7"/>
    <w:rsid w:val="00B846C8"/>
    <w:rsid w:val="00B84B1D"/>
    <w:rsid w:val="00B851A6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571"/>
    <w:rsid w:val="00BA38D5"/>
    <w:rsid w:val="00BA3A79"/>
    <w:rsid w:val="00BA3EBB"/>
    <w:rsid w:val="00BA3F04"/>
    <w:rsid w:val="00BA46FD"/>
    <w:rsid w:val="00BA4D9F"/>
    <w:rsid w:val="00BA4DEE"/>
    <w:rsid w:val="00BA5049"/>
    <w:rsid w:val="00BA5139"/>
    <w:rsid w:val="00BA51F8"/>
    <w:rsid w:val="00BA559A"/>
    <w:rsid w:val="00BA5F25"/>
    <w:rsid w:val="00BA5F9F"/>
    <w:rsid w:val="00BA61B0"/>
    <w:rsid w:val="00BA6815"/>
    <w:rsid w:val="00BA6E21"/>
    <w:rsid w:val="00BA6F9C"/>
    <w:rsid w:val="00BA74D9"/>
    <w:rsid w:val="00BA78C2"/>
    <w:rsid w:val="00BA7E79"/>
    <w:rsid w:val="00BB03DA"/>
    <w:rsid w:val="00BB06C9"/>
    <w:rsid w:val="00BB0B25"/>
    <w:rsid w:val="00BB0C0C"/>
    <w:rsid w:val="00BB0D65"/>
    <w:rsid w:val="00BB0ED3"/>
    <w:rsid w:val="00BB10D2"/>
    <w:rsid w:val="00BB1457"/>
    <w:rsid w:val="00BB14C0"/>
    <w:rsid w:val="00BB1D61"/>
    <w:rsid w:val="00BB24D6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EEB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520"/>
    <w:rsid w:val="00BE5B5C"/>
    <w:rsid w:val="00BE64D2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B83"/>
    <w:rsid w:val="00C04EE8"/>
    <w:rsid w:val="00C0524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46E"/>
    <w:rsid w:val="00C12C23"/>
    <w:rsid w:val="00C12CDF"/>
    <w:rsid w:val="00C13220"/>
    <w:rsid w:val="00C132F5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9A5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A43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FD9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47E5D"/>
    <w:rsid w:val="00C50114"/>
    <w:rsid w:val="00C50202"/>
    <w:rsid w:val="00C50739"/>
    <w:rsid w:val="00C50A5D"/>
    <w:rsid w:val="00C51101"/>
    <w:rsid w:val="00C5172D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046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650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225"/>
    <w:rsid w:val="00C7133D"/>
    <w:rsid w:val="00C71A90"/>
    <w:rsid w:val="00C71B1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6FC6"/>
    <w:rsid w:val="00C77310"/>
    <w:rsid w:val="00C77430"/>
    <w:rsid w:val="00C77477"/>
    <w:rsid w:val="00C774C2"/>
    <w:rsid w:val="00C77508"/>
    <w:rsid w:val="00C775D3"/>
    <w:rsid w:val="00C77A46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97F93"/>
    <w:rsid w:val="00CA0316"/>
    <w:rsid w:val="00CA11E7"/>
    <w:rsid w:val="00CA1FA6"/>
    <w:rsid w:val="00CA27F8"/>
    <w:rsid w:val="00CA281E"/>
    <w:rsid w:val="00CA2C58"/>
    <w:rsid w:val="00CA4229"/>
    <w:rsid w:val="00CA49EF"/>
    <w:rsid w:val="00CA4A7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030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5E0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BA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C20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BB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1"/>
    <w:rsid w:val="00CD4E46"/>
    <w:rsid w:val="00CD54EB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2063"/>
    <w:rsid w:val="00CE248A"/>
    <w:rsid w:val="00CE2CAB"/>
    <w:rsid w:val="00CE2D12"/>
    <w:rsid w:val="00CE3A23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229"/>
    <w:rsid w:val="00CF038A"/>
    <w:rsid w:val="00CF0D79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221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6BC8"/>
    <w:rsid w:val="00D0785B"/>
    <w:rsid w:val="00D10596"/>
    <w:rsid w:val="00D10886"/>
    <w:rsid w:val="00D110D8"/>
    <w:rsid w:val="00D11A1B"/>
    <w:rsid w:val="00D12959"/>
    <w:rsid w:val="00D13085"/>
    <w:rsid w:val="00D130B2"/>
    <w:rsid w:val="00D1310A"/>
    <w:rsid w:val="00D1316C"/>
    <w:rsid w:val="00D13834"/>
    <w:rsid w:val="00D14996"/>
    <w:rsid w:val="00D14E2A"/>
    <w:rsid w:val="00D14F89"/>
    <w:rsid w:val="00D1542C"/>
    <w:rsid w:val="00D1549C"/>
    <w:rsid w:val="00D15A0F"/>
    <w:rsid w:val="00D162FA"/>
    <w:rsid w:val="00D16B06"/>
    <w:rsid w:val="00D16E5F"/>
    <w:rsid w:val="00D170E6"/>
    <w:rsid w:val="00D17FE9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4E34"/>
    <w:rsid w:val="00D2517B"/>
    <w:rsid w:val="00D25D3F"/>
    <w:rsid w:val="00D267D8"/>
    <w:rsid w:val="00D267FC"/>
    <w:rsid w:val="00D26959"/>
    <w:rsid w:val="00D2698C"/>
    <w:rsid w:val="00D26A3A"/>
    <w:rsid w:val="00D26EEA"/>
    <w:rsid w:val="00D27009"/>
    <w:rsid w:val="00D27422"/>
    <w:rsid w:val="00D27B0A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17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FD7"/>
    <w:rsid w:val="00D37152"/>
    <w:rsid w:val="00D37D86"/>
    <w:rsid w:val="00D37EEE"/>
    <w:rsid w:val="00D405C2"/>
    <w:rsid w:val="00D408D4"/>
    <w:rsid w:val="00D40CF8"/>
    <w:rsid w:val="00D410AE"/>
    <w:rsid w:val="00D41282"/>
    <w:rsid w:val="00D41396"/>
    <w:rsid w:val="00D4163B"/>
    <w:rsid w:val="00D41BF1"/>
    <w:rsid w:val="00D4222F"/>
    <w:rsid w:val="00D4230D"/>
    <w:rsid w:val="00D4284C"/>
    <w:rsid w:val="00D43026"/>
    <w:rsid w:val="00D43046"/>
    <w:rsid w:val="00D431FB"/>
    <w:rsid w:val="00D438C0"/>
    <w:rsid w:val="00D43DCE"/>
    <w:rsid w:val="00D44211"/>
    <w:rsid w:val="00D44740"/>
    <w:rsid w:val="00D44B5F"/>
    <w:rsid w:val="00D44E28"/>
    <w:rsid w:val="00D45388"/>
    <w:rsid w:val="00D453EC"/>
    <w:rsid w:val="00D45AEC"/>
    <w:rsid w:val="00D46065"/>
    <w:rsid w:val="00D46EE6"/>
    <w:rsid w:val="00D47088"/>
    <w:rsid w:val="00D47167"/>
    <w:rsid w:val="00D4733B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B82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234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19D"/>
    <w:rsid w:val="00D66202"/>
    <w:rsid w:val="00D667DA"/>
    <w:rsid w:val="00D669DE"/>
    <w:rsid w:val="00D66C3E"/>
    <w:rsid w:val="00D671B2"/>
    <w:rsid w:val="00D67515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ACA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289"/>
    <w:rsid w:val="00D877C7"/>
    <w:rsid w:val="00D87935"/>
    <w:rsid w:val="00D87A41"/>
    <w:rsid w:val="00D87ACB"/>
    <w:rsid w:val="00D90A2A"/>
    <w:rsid w:val="00D91AB0"/>
    <w:rsid w:val="00D91D7B"/>
    <w:rsid w:val="00D91F3B"/>
    <w:rsid w:val="00D920C4"/>
    <w:rsid w:val="00D922F4"/>
    <w:rsid w:val="00D9292F"/>
    <w:rsid w:val="00D92BA7"/>
    <w:rsid w:val="00D92CD8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BBB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4E1"/>
    <w:rsid w:val="00DA3665"/>
    <w:rsid w:val="00DA3FF0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35B8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3E65"/>
    <w:rsid w:val="00DE4768"/>
    <w:rsid w:val="00DE6513"/>
    <w:rsid w:val="00DE6673"/>
    <w:rsid w:val="00DE69A4"/>
    <w:rsid w:val="00DE7B82"/>
    <w:rsid w:val="00DE7C3B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F8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92F"/>
    <w:rsid w:val="00E02AA3"/>
    <w:rsid w:val="00E02ED4"/>
    <w:rsid w:val="00E036F4"/>
    <w:rsid w:val="00E03AAD"/>
    <w:rsid w:val="00E03E6A"/>
    <w:rsid w:val="00E04387"/>
    <w:rsid w:val="00E04404"/>
    <w:rsid w:val="00E0475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349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477F3"/>
    <w:rsid w:val="00E5030D"/>
    <w:rsid w:val="00E50511"/>
    <w:rsid w:val="00E506B1"/>
    <w:rsid w:val="00E50AA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593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06A"/>
    <w:rsid w:val="00E864A5"/>
    <w:rsid w:val="00E86509"/>
    <w:rsid w:val="00E868CF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979FA"/>
    <w:rsid w:val="00EA0446"/>
    <w:rsid w:val="00EA0C63"/>
    <w:rsid w:val="00EA103E"/>
    <w:rsid w:val="00EA12E9"/>
    <w:rsid w:val="00EA16C9"/>
    <w:rsid w:val="00EA1A17"/>
    <w:rsid w:val="00EA1F0A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11E"/>
    <w:rsid w:val="00ED36E3"/>
    <w:rsid w:val="00ED37CA"/>
    <w:rsid w:val="00ED4847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58A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07B44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17D71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1CDE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50B"/>
    <w:rsid w:val="00F37721"/>
    <w:rsid w:val="00F37D6D"/>
    <w:rsid w:val="00F402E4"/>
    <w:rsid w:val="00F403A8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696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172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3B4"/>
    <w:rsid w:val="00F82A9C"/>
    <w:rsid w:val="00F830B8"/>
    <w:rsid w:val="00F8314A"/>
    <w:rsid w:val="00F83579"/>
    <w:rsid w:val="00F837B0"/>
    <w:rsid w:val="00F83C09"/>
    <w:rsid w:val="00F83D0E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1F5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6B3"/>
    <w:rsid w:val="00FA689D"/>
    <w:rsid w:val="00FA690C"/>
    <w:rsid w:val="00FA7087"/>
    <w:rsid w:val="00FA7464"/>
    <w:rsid w:val="00FA7905"/>
    <w:rsid w:val="00FA7BB1"/>
    <w:rsid w:val="00FB0D6C"/>
    <w:rsid w:val="00FB1026"/>
    <w:rsid w:val="00FB1838"/>
    <w:rsid w:val="00FB184A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65"/>
    <w:rsid w:val="00FC267E"/>
    <w:rsid w:val="00FC2712"/>
    <w:rsid w:val="00FC28FC"/>
    <w:rsid w:val="00FC33DA"/>
    <w:rsid w:val="00FC3837"/>
    <w:rsid w:val="00FC3B83"/>
    <w:rsid w:val="00FC4907"/>
    <w:rsid w:val="00FC4B96"/>
    <w:rsid w:val="00FC53D0"/>
    <w:rsid w:val="00FC57CC"/>
    <w:rsid w:val="00FC592A"/>
    <w:rsid w:val="00FC5AE5"/>
    <w:rsid w:val="00FC6BF4"/>
    <w:rsid w:val="00FC7030"/>
    <w:rsid w:val="00FC7D57"/>
    <w:rsid w:val="00FD0A24"/>
    <w:rsid w:val="00FD0C33"/>
    <w:rsid w:val="00FD0E64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50"/>
    <w:rsid w:val="00FD64C2"/>
    <w:rsid w:val="00FD684F"/>
    <w:rsid w:val="00FD6C01"/>
    <w:rsid w:val="00FD7585"/>
    <w:rsid w:val="00FD7941"/>
    <w:rsid w:val="00FD797F"/>
    <w:rsid w:val="00FD7C78"/>
    <w:rsid w:val="00FE02FC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B7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F9EA3C1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6E5BE6"/>
    <w:pPr>
      <w:numPr>
        <w:numId w:val="33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13556</Words>
  <Characters>77271</Characters>
  <Application>Microsoft Office Word</Application>
  <DocSecurity>0</DocSecurity>
  <Lines>643</Lines>
  <Paragraphs>181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2026-09-23T06:37:00Z</dcterms:created>
  <dcterms:modified xsi:type="dcterms:W3CDTF">2026-09-23T08:13:00Z</dcterms:modified>
</cp:coreProperties>
</file>