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52207" w14:textId="77777777" w:rsidR="00236E88" w:rsidRPr="00B26C8D" w:rsidRDefault="00236E88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632CF846" w14:textId="0F1E267B" w:rsidR="00236E88" w:rsidRPr="00B26C8D" w:rsidRDefault="00236E88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4F3D9329" w14:textId="77777777" w:rsidR="00236E88" w:rsidRDefault="00236E8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8435DCB" w14:textId="77777777" w:rsidR="00236E88" w:rsidRDefault="00236E8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1B71FCAE" w14:textId="77777777" w:rsidR="00236E88" w:rsidRDefault="00236E88">
      <w:pPr>
        <w:jc w:val="center"/>
        <w:rPr>
          <w:sz w:val="28"/>
        </w:rPr>
      </w:pPr>
    </w:p>
    <w:p w14:paraId="7EF76112" w14:textId="77777777" w:rsidR="00236E88" w:rsidRDefault="00236E88">
      <w:pPr>
        <w:jc w:val="center"/>
        <w:rPr>
          <w:sz w:val="28"/>
        </w:rPr>
      </w:pPr>
    </w:p>
    <w:p w14:paraId="7353E2C7" w14:textId="77777777" w:rsidR="00236E88" w:rsidRDefault="00236E88">
      <w:pPr>
        <w:jc w:val="center"/>
        <w:rPr>
          <w:sz w:val="28"/>
        </w:rPr>
      </w:pPr>
    </w:p>
    <w:p w14:paraId="69ED3FC8" w14:textId="77777777" w:rsidR="00236E88" w:rsidRDefault="00236E88">
      <w:pPr>
        <w:jc w:val="center"/>
        <w:rPr>
          <w:sz w:val="28"/>
        </w:rPr>
      </w:pPr>
    </w:p>
    <w:p w14:paraId="4DB4DAF5" w14:textId="77777777" w:rsidR="00236E88" w:rsidRDefault="00236E88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2E40DA26" w14:textId="77777777" w:rsidR="00236E88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0859739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8FDA1ED" w14:textId="77777777" w:rsidR="00236E88" w:rsidRDefault="00236E8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539A478" w14:textId="77777777" w:rsidR="00236E88" w:rsidRDefault="00236E8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septembrie 2026</w:t>
      </w:r>
    </w:p>
    <w:p w14:paraId="0F6738E2" w14:textId="77777777" w:rsidR="00236E88" w:rsidRDefault="00236E88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236E88" w14:paraId="15557320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05FDECCE" w14:textId="77777777" w:rsidR="00236E88" w:rsidRDefault="00236E88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79723EE0" w14:textId="77777777" w:rsidR="00236E88" w:rsidRDefault="00236E88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2EE2FF60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56BE435" w14:textId="77777777" w:rsidR="00236E88" w:rsidRDefault="00236E88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271EB965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0BB1FFF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5C75E58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C7B0E3D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7DE23D0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0109A63" w14:textId="77777777" w:rsidR="00236E88" w:rsidRDefault="00236E8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67FF87CD" w14:textId="77777777" w:rsidR="00236E88" w:rsidRDefault="00236E8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5109BA62" w14:textId="77777777" w:rsidR="00236E88" w:rsidRDefault="00236E88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7D40258D" w14:textId="77777777" w:rsidR="00236E88" w:rsidRDefault="00236E8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20ED9E44" w14:textId="77777777" w:rsidR="00236E88" w:rsidRDefault="00236E8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56DD5CE9" w14:textId="77777777" w:rsidR="00236E88" w:rsidRDefault="00236E8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542380E" w14:textId="77777777" w:rsidR="00236E88" w:rsidRDefault="00236E88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86D29A8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EE3F130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9A8B281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7D4C047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57E12D39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490BDD8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FCFF503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17F76383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8B14FF7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236E88" w14:paraId="5DF4E08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A2E558A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E944A7A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9F9FEC5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6AF73E0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3FD4DF1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7A3C9CD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181A09A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4FB19B3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015B548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BD8490C" w14:textId="77777777" w:rsidR="00236E88" w:rsidRDefault="00236E8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3772C8D" w14:textId="77777777" w:rsidR="00236E88" w:rsidRDefault="00236E8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1655B96A" w14:textId="77777777" w:rsidR="00236E88" w:rsidRDefault="00236E88">
      <w:pPr>
        <w:spacing w:line="192" w:lineRule="auto"/>
        <w:jc w:val="center"/>
      </w:pPr>
    </w:p>
    <w:p w14:paraId="71B6D758" w14:textId="77777777" w:rsidR="00236E88" w:rsidRDefault="00236E88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0E7041E2" w14:textId="77777777" w:rsidR="00236E88" w:rsidRPr="006310EB" w:rsidRDefault="00236E8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39C38C6" w14:textId="77777777" w:rsidR="00236E88" w:rsidRPr="006310EB" w:rsidRDefault="00236E8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B3AA3DA" w14:textId="77777777" w:rsidR="00236E88" w:rsidRPr="006310EB" w:rsidRDefault="00236E8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4D024F3" w14:textId="77777777" w:rsidR="00236E88" w:rsidRPr="00A8307A" w:rsidRDefault="00236E88" w:rsidP="00516DD3">
      <w:pPr>
        <w:pStyle w:val="Heading1"/>
        <w:spacing w:line="360" w:lineRule="auto"/>
      </w:pPr>
      <w:r w:rsidRPr="00A8307A">
        <w:t>LINIA 100</w:t>
      </w:r>
    </w:p>
    <w:p w14:paraId="4026264A" w14:textId="77777777" w:rsidR="00236E88" w:rsidRPr="00A8307A" w:rsidRDefault="00236E88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236E88" w:rsidRPr="00AB76B4" w14:paraId="296EDC0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BE9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6D12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20D5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06DCD0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A51C3FF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8F378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700F04D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F8C2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1316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1FA5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DA9F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354E2FB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A3D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9BB9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E37B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1C5999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4A60E8F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964D4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EEE13E5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E343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553A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81B2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71C1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6BA86991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8B1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DD45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8E52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DBDC44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89DE10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F0948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50A40864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2BA4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0D00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9195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D3FF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2BFD7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236E88" w:rsidRPr="00AB76B4" w14:paraId="79A6BFF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D29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AC37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8FAA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D3C2E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E8547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DE09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E5FB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9EAC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0E09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3A8F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52219AC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0AB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855D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2E66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1D3B68" w14:textId="77777777" w:rsidR="00236E88" w:rsidRPr="00AB76B4" w:rsidRDefault="00236E88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37CDDB8" w14:textId="77777777" w:rsidR="00236E88" w:rsidRPr="00AB76B4" w:rsidRDefault="00236E88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2CCFB" w14:textId="77777777" w:rsidR="00236E88" w:rsidRPr="00AB76B4" w:rsidRDefault="00236E8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B8EC407" w14:textId="77777777" w:rsidR="00236E88" w:rsidRPr="00AB76B4" w:rsidRDefault="00236E8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4F030A59" w14:textId="77777777" w:rsidR="00236E88" w:rsidRPr="00AB76B4" w:rsidRDefault="00236E8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2B0CEF3" w14:textId="77777777" w:rsidR="00236E88" w:rsidRPr="00AB76B4" w:rsidRDefault="00236E8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0193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4441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63DB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B6BC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6A06E90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07E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AF35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578D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A9B97" w14:textId="77777777" w:rsidR="00236E88" w:rsidRPr="00AB76B4" w:rsidRDefault="00236E88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6FB983" w14:textId="77777777" w:rsidR="00236E88" w:rsidRPr="00AB76B4" w:rsidRDefault="00236E88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C9F45" w14:textId="77777777" w:rsidR="00236E88" w:rsidRPr="00AB76B4" w:rsidRDefault="00236E88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CE6FB40" w14:textId="77777777" w:rsidR="00236E88" w:rsidRPr="00AB76B4" w:rsidRDefault="00236E88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19048" w14:textId="77777777" w:rsidR="00236E88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8DF5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BF30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63943" w14:textId="77777777" w:rsidR="00236E88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1FBF9D" w14:textId="77777777" w:rsidR="00236E88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236E88" w:rsidRPr="00AB76B4" w14:paraId="55A504B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F9F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0C16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7DD6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96EFCC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4C7A4458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099CB8A4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428C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DDCF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20AA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49AF813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DA91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CF6C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236E88" w:rsidRPr="00AB76B4" w14:paraId="3852187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DB8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0CDF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129A45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1846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90459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BCBAA11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7F484F0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D8FC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06D1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73D3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34F1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E6B2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1DFD135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E19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7BBC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B0F3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748A7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AF132B3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2232E8B4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5F58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9992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56E3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49145C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E1C4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F08B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0FC97BE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D9E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7283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EE55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B194F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CABED4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B26D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EFD9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2AB9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DD31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7F04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11E8690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476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9D3A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A292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8A0F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373221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0368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467E4D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50C27D6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0525AF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9BC6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DBE7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0CF8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60E8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C97DB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236E88" w:rsidRPr="00AB76B4" w14:paraId="0ECA1552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67C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3C0D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8DA0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C04E8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79155A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0B65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1434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E38C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5298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6BD7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F04D1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236E88" w:rsidRPr="00AB76B4" w14:paraId="36C0F76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937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67B0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4AE9742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A157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B68ED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E9367E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48063554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8AFA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6A4B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978D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D95B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55D8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5A3023E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069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945A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1714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84972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2A86B05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21E783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6577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6D57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70CA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226DD3F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8738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4FDF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4674CF0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3F9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6A34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2891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5267A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5C5FA7A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02CD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B4957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43D69E8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1B8D09D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F8B0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519B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7F4E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ABB4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6E59B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236E88" w:rsidRPr="00AB76B4" w14:paraId="15D24C4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D13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572D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012801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9976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20D1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6F7D919C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7EE7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4B23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6818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53C0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C430B" w14:textId="77777777" w:rsidR="00236E88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C24AB7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48D5BF72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BA3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5386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0B2C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66AE4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F3949B7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DBC7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4B41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CD3E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A3C0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EB79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EA0CB88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5D0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446A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7AF2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87BC1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246C1E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979B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EF6D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040A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D9A3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11AE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5D4E7A6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F72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339D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F95D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C37E84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ED97700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72E2A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2E21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773B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F805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B2DF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40B80BA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757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58C0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AAF4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942258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1F67B97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046EB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D70F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3E4D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FB50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1612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21D3A14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B9C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7B72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AEF8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83A7A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FC4299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CFB05" w14:textId="77777777" w:rsidR="00236E88" w:rsidRPr="00AB76B4" w:rsidRDefault="00236E8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6D53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F90F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F099E9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4C8A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3E1A0" w14:textId="77777777" w:rsidR="00236E88" w:rsidRPr="00AB76B4" w:rsidRDefault="00236E88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6A9700F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C93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6E5F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72154A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86FF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AB4704" w14:textId="77777777" w:rsidR="00236E88" w:rsidRPr="00AB76B4" w:rsidRDefault="00236E88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2FD055D2" w14:textId="77777777" w:rsidR="00236E88" w:rsidRPr="00AB76B4" w:rsidRDefault="00236E88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92C6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8964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AD4A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BD10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D9C6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65BE817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489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5C30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7FA5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8D0100" w14:textId="77777777" w:rsidR="00236E88" w:rsidRPr="00AB76B4" w:rsidRDefault="00236E88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C4BD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583A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807F1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3615687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574B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CA33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70ADE52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C88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F17D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29EC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1DB9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6331D22C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8C32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D4412A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278C55D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5729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9FD1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0682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95EF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3FA74D2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E44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C995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48FD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4F7CD5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4974BAA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9E9F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900A8C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6C4A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36B5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A1B0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B083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1AC039B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678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A51E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59BF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CDBF3" w14:textId="77777777" w:rsidR="00236E88" w:rsidRPr="00AB76B4" w:rsidRDefault="00236E88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EB9D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D432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6105A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26E16CC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D829B" w14:textId="77777777" w:rsidR="00236E88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8166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85A131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383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31B3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84EF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1A643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2C5C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AEA478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78C7A10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D7A256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71F8897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6BDD5B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DD9A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2B5C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4674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B4D1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73FF38D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7D7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876A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455D92C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4C48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83EF31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427C1294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1813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6354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7B88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E8F3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94D8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5375F9C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387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3563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0406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44360C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8DA106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4E39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368AED7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4EC7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138D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DC01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EBFC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AFAFB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F621A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236E88" w:rsidRPr="00AB76B4" w14:paraId="739000B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452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862B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03BB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D05DB0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BA6D9D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0E49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4DCDD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DB2C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04CB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AF85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5295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34E7EDC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4DF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3BC5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D5E0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BDE9A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5B94DC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8FE1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99B7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D100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C851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A345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5708C48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362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FF1C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B372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70E263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AA9C16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DC3F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1704C1D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E05E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5B88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5CB3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10C1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48A5E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11F5A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236E88" w:rsidRPr="00AB76B4" w14:paraId="61CCE25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E5C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752D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776207D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418C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C84BD0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4C112E2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43B8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B733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FFD6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8BB4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52D0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828DEA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44E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6EE9D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6E3CECA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09B6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670101" w14:textId="77777777" w:rsidR="00236E88" w:rsidRPr="00AB76B4" w:rsidRDefault="00236E88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E78D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F15D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5C05B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1486F" w14:textId="77777777" w:rsidR="00236E88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4C150" w14:textId="77777777" w:rsidR="00236E88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3742E2D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5B5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91F4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00427D9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9525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39965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1148BC83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2E74A8C9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BED8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42AF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0EDD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04B9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0791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5DAD17F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35E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3DD4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D56F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1D4D71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3530C57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5134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1F7A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62EC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77CDB78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7709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73F1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BB9D2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7788FF0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2B0CF04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705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AAA7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B802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07D6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B07064C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9687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8F1A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A458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27AAA4B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EA5D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C6E3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01133EA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75E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777D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08DD20D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09DE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F6BF0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00B18A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E9A5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3A7E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C96C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1AFB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F657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6BE07DC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37C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7656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08E8F82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3E52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FBCB5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8B5645C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7F26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ABF6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E44A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CEA9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0DC4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FC0655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FBAB1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236E88" w:rsidRPr="00AB76B4" w14:paraId="4B70C20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34D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39A7D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670A7A9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DA9C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7169A" w14:textId="77777777" w:rsidR="00236E88" w:rsidRPr="00AB76B4" w:rsidRDefault="00236E88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F6AED95" w14:textId="77777777" w:rsidR="00236E88" w:rsidRPr="00AB76B4" w:rsidRDefault="00236E88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94C9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C001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B636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0DDA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41FD7" w14:textId="77777777" w:rsidR="00236E88" w:rsidRPr="00AB76B4" w:rsidRDefault="00236E88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366296" w14:textId="77777777" w:rsidR="00236E88" w:rsidRPr="00AB76B4" w:rsidRDefault="00236E88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B76B4" w14:paraId="6B5BF3D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30F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0F93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6236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39E204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2A08FF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0C34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20FBFD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113EDD5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3BF1F3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D401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FCA2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A3AC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E395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C99B6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236E88" w:rsidRPr="00AB76B4" w14:paraId="7E7CFCA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8F9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3491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79CA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62377F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BF7C1C7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1C37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C4378D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738022E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6E9E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9215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18E5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EFAE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236E88" w:rsidRPr="00AB76B4" w14:paraId="2292345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6B46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3530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5AA5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A54B55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7F9D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8474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2718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752993D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8A1F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AC0C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47ED6FE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A65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46507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4813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8D828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55D65EA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B12AE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084C0B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A09A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031D7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4E28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3B56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721DC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236E88" w:rsidRPr="00AB76B4" w14:paraId="4B3FCA0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C5A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FA8D9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D745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33CEB1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0D8D4DE5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20BC2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0B9C27A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6BA9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0B986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A29E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5CBF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236E88" w:rsidRPr="00AB76B4" w14:paraId="5E22C707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766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D53A5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EBA2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495D5C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3D8F8CE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E5FB3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A3CA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6B336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5615C38E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C0D7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11E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236899A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432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E8FA0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8B4F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53E270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7F22DA0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3E5D5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516B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61BF7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070B9B44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02C9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B48C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2B34B9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2C32F9C5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90C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E1ED3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8015A4B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1E0A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59A13" w14:textId="77777777" w:rsidR="00236E88" w:rsidRDefault="00236E88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5134B872" w14:textId="77777777" w:rsidR="00236E88" w:rsidRDefault="00236E88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E94DCAE" w14:textId="77777777" w:rsidR="00236E88" w:rsidRPr="00AB76B4" w:rsidRDefault="00236E88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2F54C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948A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481DD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6BD4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8E76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09D9576E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C4B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CA67B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BA76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C1274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A0BBB7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459D7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77D2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7FD4F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2DAD7A85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20A5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3BD7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AB76B4" w14:paraId="17FFF9D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C37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6A863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6B70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D96CC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92FD0B7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0A66A099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1E2BD631" w14:textId="77777777" w:rsidR="00236E88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12C4C9A7" w14:textId="77777777" w:rsidR="00236E88" w:rsidRPr="00075656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8D9D2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9121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73300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357C6782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BBE46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F20F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AB76B4" w14:paraId="764E570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CAA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C4EAD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3180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2E25A1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2665DD7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ADE78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3A56182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6A9A8FBE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6894BDB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FF69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4A7A5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05123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590A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EAD73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236E88" w:rsidRPr="00AB76B4" w14:paraId="2E245A1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8F4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B4C84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346D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236C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26BFD1A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9D0F9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32A41E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FCEED90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607C7EE8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D831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9F586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CE10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2CBF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B76F86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236E88" w:rsidRPr="00AB76B4" w14:paraId="088F73B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FFF1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8EE30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9E6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88028" w14:textId="77777777" w:rsidR="00236E88" w:rsidRPr="00AB76B4" w:rsidRDefault="00236E88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2F96018" w14:textId="77777777" w:rsidR="00236E88" w:rsidRPr="00AB76B4" w:rsidRDefault="00236E88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1904" w14:textId="77777777" w:rsidR="00236E88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146CF2" w14:textId="77777777" w:rsidR="00236E88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CA45D20" w14:textId="77777777" w:rsidR="00236E88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38956CF7" w14:textId="77777777" w:rsidR="00236E88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7821F7D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EDD7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417DF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48B79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7630C" w14:textId="77777777" w:rsidR="00236E88" w:rsidRPr="00AB76B4" w:rsidRDefault="00236E8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65F7EC7" w14:textId="77777777" w:rsidR="00236E88" w:rsidRPr="00AB76B4" w:rsidRDefault="00236E8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236E88" w:rsidRPr="00AB76B4" w14:paraId="0406313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B15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CF346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D9A87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CDEC35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4AEB8BD0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F98B5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2320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6A51C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5729308F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8D4DC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ADFE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87B7A0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01C1BEB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0BC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FDAB6" w14:textId="77777777" w:rsidR="00236E88" w:rsidRPr="00AB76B4" w:rsidRDefault="00236E88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6570D" w14:textId="77777777" w:rsidR="00236E88" w:rsidRPr="00AB76B4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66CE1" w14:textId="77777777" w:rsidR="00236E88" w:rsidRPr="00AB76B4" w:rsidRDefault="00236E88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BE7CE" w14:textId="77777777" w:rsidR="00236E88" w:rsidRPr="00AB76B4" w:rsidRDefault="00236E88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88B3F" w14:textId="77777777" w:rsidR="00236E88" w:rsidRPr="00AB76B4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2DFAD" w14:textId="77777777" w:rsidR="00236E88" w:rsidRPr="00AB76B4" w:rsidRDefault="00236E88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612BF059" w14:textId="77777777" w:rsidR="00236E88" w:rsidRPr="00AB76B4" w:rsidRDefault="00236E88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073F3" w14:textId="77777777" w:rsidR="00236E88" w:rsidRPr="00AB76B4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D2784" w14:textId="77777777" w:rsidR="00236E88" w:rsidRPr="00AB76B4" w:rsidRDefault="00236E88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7454D65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F1B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F73D2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B047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2642DE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7E00635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AE4A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20222B3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6F9EC91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7CF551B6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CA78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4D6EB" w14:textId="77777777" w:rsidR="00236E88" w:rsidRPr="00AB76B4" w:rsidRDefault="00236E8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5B12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A702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4D3E1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236E88" w:rsidRPr="00AB76B4" w14:paraId="68BEE83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D8E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0847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6706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9392B6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07021CB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D1BC6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AF492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2964F48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C6F8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E3C2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7201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66CA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33A7F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236E88" w:rsidRPr="00AB76B4" w14:paraId="190C9EF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AF7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B637C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4849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0121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BA3BA47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E042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762BF4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25223E0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14370A9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E9EF26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5B97F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A2ECF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25D5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4B26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27C3D9A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2E2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5EEB3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317C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340375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0759B5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3AD5FBED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E955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C23A1D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4854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9DC4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416F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2AC2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32E38B63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24C4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489B1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7D1345F4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FAF1A" w14:textId="77777777" w:rsidR="00236E88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9D7640" w14:textId="77777777" w:rsidR="00236E88" w:rsidRPr="00AB76B4" w:rsidRDefault="00236E88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E4E1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798B5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A405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3AC6B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A31C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1759ECF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306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7C3C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F1252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EA9E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25811A0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90EC1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BA7BD9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1C5B0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9DDBD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C453E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9547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236E88" w:rsidRPr="00AB76B4" w14:paraId="609DDB7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844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5C65A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70D3D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3ACE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39FC3E22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CE864A3" w14:textId="77777777" w:rsidR="00236E88" w:rsidRPr="00AB76B4" w:rsidRDefault="00236E8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9833B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CDC22E2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317A4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E9265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2FFCA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BACB7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79CDA61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6A0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1A484" w14:textId="77777777" w:rsidR="00236E88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15B55" w14:textId="77777777" w:rsidR="00236E88" w:rsidRDefault="00236E8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99DA0" w14:textId="77777777" w:rsidR="00236E88" w:rsidRPr="00AB76B4" w:rsidRDefault="00236E8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1610E37C" w14:textId="77777777" w:rsidR="00236E88" w:rsidRPr="00AB76B4" w:rsidRDefault="00236E8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20F3D627" w14:textId="77777777" w:rsidR="00236E88" w:rsidRPr="00AB76B4" w:rsidRDefault="00236E8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B624C" w14:textId="77777777" w:rsidR="00236E88" w:rsidRPr="00AB76B4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6C611" w14:textId="77777777" w:rsidR="00236E88" w:rsidRPr="00AB76B4" w:rsidRDefault="00236E8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94673" w14:textId="77777777" w:rsidR="00236E88" w:rsidRPr="00AB76B4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2EE0A689" w14:textId="77777777" w:rsidR="00236E88" w:rsidRPr="00AB76B4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199E0" w14:textId="77777777" w:rsidR="00236E88" w:rsidRPr="00AB76B4" w:rsidRDefault="00236E8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92AD9" w14:textId="77777777" w:rsidR="00236E88" w:rsidRDefault="00236E88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572F6B0C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AED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87834" w14:textId="77777777" w:rsidR="00236E88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80D4D" w14:textId="77777777" w:rsidR="00236E88" w:rsidRDefault="00236E8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231579" w14:textId="77777777" w:rsidR="00236E88" w:rsidRPr="00AB76B4" w:rsidRDefault="00236E8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66FB75E8" w14:textId="77777777" w:rsidR="00236E88" w:rsidRDefault="00236E8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732E6" w14:textId="77777777" w:rsidR="00236E88" w:rsidRPr="00AB76B4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9897CA" w14:textId="77777777" w:rsidR="00236E88" w:rsidRPr="00AB76B4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4125A" w14:textId="77777777" w:rsidR="00236E88" w:rsidRPr="00AB76B4" w:rsidRDefault="00236E8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0C4BD" w14:textId="77777777" w:rsidR="00236E88" w:rsidRPr="00AB76B4" w:rsidRDefault="00236E8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8496D" w14:textId="77777777" w:rsidR="00236E88" w:rsidRPr="00AB76B4" w:rsidRDefault="00236E8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58802" w14:textId="77777777" w:rsidR="00236E88" w:rsidRDefault="00236E88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32BE2A96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9FA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B798B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63B2CC52" w14:textId="77777777" w:rsidR="00236E88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54552" w14:textId="77777777" w:rsidR="00236E88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514B55" w14:textId="77777777" w:rsidR="00236E88" w:rsidRPr="00AB76B4" w:rsidRDefault="00236E88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3CEF9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81128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6F82E" w14:textId="77777777" w:rsidR="00236E88" w:rsidRPr="00AB76B4" w:rsidRDefault="00236E8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BF5F1" w14:textId="77777777" w:rsidR="00236E88" w:rsidRPr="00AB76B4" w:rsidRDefault="00236E8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71ADB" w14:textId="77777777" w:rsidR="00236E88" w:rsidRDefault="00236E8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23C085F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8D0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39C9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B0C2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FEBA1F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6EB5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F254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6B365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5DCCFAE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2B8F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E293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7F009685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294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00BA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C8EC3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CDC168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27818235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CF36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4C2D9E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EA68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7253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B943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19E4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F2E32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236E88" w:rsidRPr="00AB76B4" w14:paraId="51D1191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603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7914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CFC19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004AD5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4B43C20B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7F2B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1A744B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36849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4950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72070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4472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EB3EB2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236E88" w:rsidRPr="00AB76B4" w14:paraId="0875DE4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6CE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9F8AA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33B54E1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1113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7E0414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C6F6DB2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39D03E60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4F5B442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0F11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EB4A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58A0B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D88E2" w14:textId="77777777" w:rsidR="00236E88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92B7B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38C7BD3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414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A6288" w14:textId="77777777" w:rsidR="00236E88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2E847" w14:textId="77777777" w:rsidR="00236E88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35C2B7" w14:textId="77777777" w:rsidR="00236E88" w:rsidRDefault="00236E88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627B8E91" w14:textId="77777777" w:rsidR="00236E88" w:rsidRDefault="00236E88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93156" w14:textId="77777777" w:rsidR="00236E88" w:rsidRPr="00AB76B4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66FDC" w14:textId="77777777" w:rsidR="00236E88" w:rsidRPr="00AB76B4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E0691" w14:textId="77777777" w:rsidR="00236E88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03CEB2A2" w14:textId="77777777" w:rsidR="00236E88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7AF0B" w14:textId="77777777" w:rsidR="00236E88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309B1" w14:textId="77777777" w:rsidR="00236E88" w:rsidRDefault="00236E88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63EF49B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DE3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7910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4266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F1AA9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362B0C2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C7EC43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AF9E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6F90FC8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2834FEC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41E8DB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0015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F7E1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4B6A2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F37D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5BFFC24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CEC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63A9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325B3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8A1241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17EB135E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2C92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2FAB18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6789CC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2C22210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9FAF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E6F8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9BA62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FEC6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5C60F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236E88" w:rsidRPr="00AB76B4" w14:paraId="5AF6F59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4D8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7B918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4A145" w14:textId="77777777" w:rsidR="00236E88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B757C" w14:textId="77777777" w:rsidR="00236E88" w:rsidRPr="00AB76B4" w:rsidRDefault="00236E8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7B56F055" w14:textId="77777777" w:rsidR="00236E88" w:rsidRPr="00AB76B4" w:rsidRDefault="00236E8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EE85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4F872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C2441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2A77883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24F9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46657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2F8EF06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8CF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8095F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C3DFB" w14:textId="77777777" w:rsidR="00236E88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E29010" w14:textId="77777777" w:rsidR="00236E88" w:rsidRPr="00AB76B4" w:rsidRDefault="00236E88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8BD9367" w14:textId="77777777" w:rsidR="00236E88" w:rsidRPr="00AB76B4" w:rsidRDefault="00236E88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C84D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2508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82C12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43AFB75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A11F9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05738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09F7357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C9A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9FFE2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A5061" w14:textId="77777777" w:rsidR="00236E88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7A5376" w14:textId="77777777" w:rsidR="00236E88" w:rsidRPr="00AB76B4" w:rsidRDefault="00236E88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4E08E84" w14:textId="77777777" w:rsidR="00236E88" w:rsidRPr="00AB76B4" w:rsidRDefault="00236E88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81DB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8E56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64850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5340E400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7C404" w14:textId="77777777" w:rsidR="00236E88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7BC7F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10E252F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148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0953A" w14:textId="77777777" w:rsidR="00236E88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0AC9C5D7" w14:textId="77777777" w:rsidR="00236E88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76E91" w14:textId="77777777" w:rsidR="00236E88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19A9FD" w14:textId="77777777" w:rsidR="00236E88" w:rsidRPr="00AB76B4" w:rsidRDefault="00236E88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B0562" w14:textId="77777777" w:rsidR="00236E88" w:rsidRPr="00AB76B4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A5C76" w14:textId="77777777" w:rsidR="00236E88" w:rsidRPr="00AB76B4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A0F3B" w14:textId="77777777" w:rsidR="00236E88" w:rsidRDefault="00236E88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727A4" w14:textId="77777777" w:rsidR="00236E88" w:rsidRDefault="00236E88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8BD48" w14:textId="77777777" w:rsidR="00236E88" w:rsidRDefault="00236E88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6FA1BD1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99F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D5B5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8C604C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3116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AF6998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5B72C981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5DA9392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003289F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A3B3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EBCEB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25A9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A16D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A201A" w14:textId="77777777" w:rsidR="00236E88" w:rsidRPr="00AB76B4" w:rsidRDefault="00236E8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553E468F" w14:textId="77777777" w:rsidR="00236E88" w:rsidRPr="00AB76B4" w:rsidRDefault="00236E8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5125AFDE" w14:textId="77777777" w:rsidR="00236E88" w:rsidRPr="00AB76B4" w:rsidRDefault="00236E8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2DD8C246" w14:textId="77777777" w:rsidR="00236E88" w:rsidRPr="00AB76B4" w:rsidRDefault="00236E8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364C04F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D88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F888A" w14:textId="77777777" w:rsidR="00236E88" w:rsidRPr="00AB76B4" w:rsidRDefault="00236E8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5D347" w14:textId="77777777" w:rsidR="00236E88" w:rsidRPr="00AB76B4" w:rsidRDefault="00236E88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0706AA" w14:textId="77777777" w:rsidR="00236E88" w:rsidRPr="00AB76B4" w:rsidRDefault="00236E8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D976041" w14:textId="77777777" w:rsidR="00236E88" w:rsidRPr="00AB76B4" w:rsidRDefault="00236E8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475CD" w14:textId="77777777" w:rsidR="00236E88" w:rsidRPr="00AB76B4" w:rsidRDefault="00236E8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831A9" w14:textId="77777777" w:rsidR="00236E88" w:rsidRPr="00AB76B4" w:rsidRDefault="00236E88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5E15C" w14:textId="77777777" w:rsidR="00236E88" w:rsidRPr="00AB76B4" w:rsidRDefault="00236E8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30334C68" w14:textId="77777777" w:rsidR="00236E88" w:rsidRPr="00AB76B4" w:rsidRDefault="00236E8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6FE49" w14:textId="77777777" w:rsidR="00236E88" w:rsidRPr="00AB76B4" w:rsidRDefault="00236E88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5FB75" w14:textId="77777777" w:rsidR="00236E88" w:rsidRPr="00AB76B4" w:rsidRDefault="00236E88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B9C6F2C" w14:textId="77777777" w:rsidR="00236E88" w:rsidRPr="00AB76B4" w:rsidRDefault="00236E88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3B61E99D" w14:textId="77777777" w:rsidR="00236E88" w:rsidRPr="00AB76B4" w:rsidRDefault="00236E88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236E88" w:rsidRPr="00AB76B4" w14:paraId="1CC9BF9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B59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E931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C968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382225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6F82C293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F792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717BE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6C0A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A48A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1CAB1" w14:textId="77777777" w:rsidR="00236E88" w:rsidRPr="00AB76B4" w:rsidRDefault="00236E8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236E88" w:rsidRPr="00AB76B4" w14:paraId="2C77423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F52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47ED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37F69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4BC68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D0CB5D0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5BA7B4F1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56D3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BFE3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4945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151CB4D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1612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93452" w14:textId="77777777" w:rsidR="00236E88" w:rsidRPr="00AB76B4" w:rsidRDefault="00236E8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628D9C7" w14:textId="77777777" w:rsidR="00236E88" w:rsidRPr="00AB76B4" w:rsidRDefault="00236E8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374C4E" w14:textId="77777777" w:rsidR="00236E88" w:rsidRPr="00AB76B4" w:rsidRDefault="00236E8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236E88" w:rsidRPr="00AB76B4" w14:paraId="49C3C3B0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6DA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2725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84E6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141850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AF58191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85C9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F85AAB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2BA0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72A9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A5F8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F115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C7F30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236E88" w:rsidRPr="00AB76B4" w14:paraId="109C4400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16D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4497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42557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8947C8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693A0F0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21CD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869FF8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DF06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CAF5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00D4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A20C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F75C4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236E88" w:rsidRPr="00AB76B4" w14:paraId="47F070F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618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06F3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7304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94D11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D2728E4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8872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44975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76FA23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0AF63F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9B1FF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E6C3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B298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4802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0416E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236E88" w:rsidRPr="00AB76B4" w14:paraId="4E9E791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938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7279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6906B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1F1410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C5196AF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E8E7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7D463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BD95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EAAC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9DCD9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A3AC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04E159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236E88" w:rsidRPr="00AB76B4" w14:paraId="024C7E6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A5F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42D4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9E53E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0C5D74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A6A147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0E81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1F4645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9467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1820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4FF02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7D4B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58DE1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236E88" w:rsidRPr="00AB76B4" w14:paraId="0CDBBBA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21A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68F1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B144F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96D6B8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DB81747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1CEB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5219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6A48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1ABFF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04C3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69FB5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236E88" w:rsidRPr="00AB76B4" w14:paraId="1C857E8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C6D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834F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5DD0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1D0678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F8E1AE2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A428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6A9CE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D143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E17D0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4747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236E88" w:rsidRPr="00AB76B4" w14:paraId="1302110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035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2F5D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E3AE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75BAA8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9868EAE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C864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7F5D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ED46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66B92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9B42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236E88" w:rsidRPr="00AB76B4" w14:paraId="5363DE47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AB3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CDC0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22AC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60B2AB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9B32CCE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A96C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07361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4175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FEA1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3BEB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FD7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F4BF8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236E88" w:rsidRPr="00AB76B4" w14:paraId="176DBA8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33E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A937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7E357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D979C4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421231A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364C808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C6E7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6FC37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67EC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B80D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AE0C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6A21526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F30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C7A62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FAF3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B25C07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2813A1B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429EF52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0913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0E5D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D6B2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4840B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A81C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C2DFC5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4D8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E3E4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41A72F2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81E5E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41CF05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CAFC89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FE1A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1EEB0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E8FE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48DEE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5AF9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53A542D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555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7C0F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3E108" w14:textId="77777777" w:rsidR="00236E88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CED6A" w14:textId="77777777" w:rsidR="00236E88" w:rsidRPr="00AB76B4" w:rsidRDefault="00236E88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CB89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1BAA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2EEBE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728DA08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51D89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AE23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140F008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999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E99F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5C1462B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C71E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AA02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CEFE8D0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3672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A0DA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B880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D664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8A7E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7D46E2C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BF5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D6D8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0D19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D4F14F" w14:textId="77777777" w:rsidR="00236E88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 Cap X </w:t>
            </w:r>
          </w:p>
          <w:p w14:paraId="503A35A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9D662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251B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55A01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  <w:p w14:paraId="3CEABC9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2D497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25A8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73DCC78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A77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F734A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28D6C48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E8FC3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1E1D6E" w14:textId="77777777" w:rsidR="00236E88" w:rsidRPr="00AB76B4" w:rsidRDefault="00236E88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F5BECE3" w14:textId="77777777" w:rsidR="00236E88" w:rsidRPr="00AB76B4" w:rsidRDefault="00236E88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97D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C9847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AA3C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AB84E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D5117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236E88" w:rsidRPr="00AB76B4" w14:paraId="4D304FE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8C2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2E053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7C54A03F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497C2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8EC585" w14:textId="77777777" w:rsidR="00236E88" w:rsidRPr="00AB76B4" w:rsidRDefault="00236E88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03C4334" w14:textId="77777777" w:rsidR="00236E88" w:rsidRPr="00AB76B4" w:rsidRDefault="00236E88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AEB1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9E350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26DF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1B13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94B74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1101EA6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EB3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D93D1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70AC95E9" w14:textId="77777777" w:rsidR="00236E88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FF572" w14:textId="77777777" w:rsidR="00236E88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7DC2D" w14:textId="77777777" w:rsidR="00236E88" w:rsidRPr="00AB76B4" w:rsidRDefault="00236E88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E4661F3" w14:textId="77777777" w:rsidR="00236E88" w:rsidRPr="00AB76B4" w:rsidRDefault="00236E88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8523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6BE87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823E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51240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A2533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60CC48B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035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96E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5AB0F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800615" w14:textId="77777777" w:rsidR="00236E88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</w:p>
          <w:p w14:paraId="6D765733" w14:textId="77777777" w:rsidR="00236E88" w:rsidRPr="00AB76B4" w:rsidRDefault="00236E88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C3E3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C3D4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73FD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F5897F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A7A1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A3691" w14:textId="77777777" w:rsidR="00236E88" w:rsidRPr="00AB76B4" w:rsidRDefault="00236E88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273E330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9D6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CFA05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52F07E1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1FDE3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15DCE3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0FC7A7D7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E9F7F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9B46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B01E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5BC83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DB824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5C12844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F68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A276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58C5C23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90CE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31C27B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6AFEAF1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0E1D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5147B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F7392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18D6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B127F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50156B1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67CC3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236E88" w:rsidRPr="00AB76B4" w14:paraId="7FFF28D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061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7855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2C879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11A599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00A97AD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9B16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8611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175B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324DB68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0836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EEEC0" w14:textId="77777777" w:rsidR="00236E88" w:rsidRDefault="00236E88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3A02C8" w14:textId="77777777" w:rsidR="00236E88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38993FC" w14:textId="77777777" w:rsidR="00236E88" w:rsidRPr="00AB76B4" w:rsidRDefault="00236E88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236E88" w:rsidRPr="00AB76B4" w14:paraId="20ECC69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FCC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2462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AF00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065764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B536912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9F2DE43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57A99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57CF34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DF7B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5B45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3A38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44D0E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5A42039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352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0C56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3901FA4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A506E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1C4403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9D57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F472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9152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D7AA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6E0FB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44CF522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260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DAB46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05B26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C5758E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53B9DA1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B098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A1473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F82C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847ED12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EA5FA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24AE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0AA3F07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C01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A14D8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48E630F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AFFF4" w14:textId="77777777" w:rsidR="00236E88" w:rsidRPr="00AB76B4" w:rsidRDefault="00236E8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BA14BF" w14:textId="77777777" w:rsidR="00236E88" w:rsidRPr="00AB76B4" w:rsidRDefault="00236E8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FBACCCF" w14:textId="77777777" w:rsidR="00236E88" w:rsidRPr="00AB76B4" w:rsidRDefault="00236E8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3C5010D8" w14:textId="77777777" w:rsidR="00236E88" w:rsidRDefault="00236E8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66A2FAD2" w14:textId="77777777" w:rsidR="00236E88" w:rsidRPr="0068517F" w:rsidRDefault="00236E8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D27A7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6F194" w14:textId="77777777" w:rsidR="00236E88" w:rsidRPr="00AB76B4" w:rsidRDefault="00236E8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EB8A4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E71C6" w14:textId="77777777" w:rsidR="00236E88" w:rsidRPr="00AB76B4" w:rsidRDefault="00236E8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F9F0E" w14:textId="77777777" w:rsidR="00236E88" w:rsidRDefault="00236E88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2F5CC1A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6B8D590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CC9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EAD4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93568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C2C9B8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9C18A1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C2E2A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9E3BA8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6B803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E259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3FF00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A55E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236E88" w:rsidRPr="00AB76B4" w14:paraId="2DE00DD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358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BBA7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C2337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FEE96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720E933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F3B5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BB4757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A14B1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89D5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83685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05D1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236E88" w:rsidRPr="00AB76B4" w14:paraId="2DBF6EF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3D8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491D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C01B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7A485C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836AF76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62AF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2DC260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C50D4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5D73D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F33AD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E38A1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9A6C7A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40C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23710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6A5724B2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7B03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0B309" w14:textId="77777777" w:rsidR="00236E88" w:rsidRPr="00AB76B4" w:rsidRDefault="00236E8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10D73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DE2EC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7522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8450B" w14:textId="77777777" w:rsidR="00236E88" w:rsidRPr="00AB76B4" w:rsidRDefault="00236E8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D6F6C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9B82D18" w14:textId="77777777" w:rsidR="00236E88" w:rsidRPr="00AB76B4" w:rsidRDefault="00236E8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54A9D0E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855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670D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3A2D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B4841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FAFD556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6797F11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A2AE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C7DF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9405A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23C68B7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06A9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5AB9F" w14:textId="77777777" w:rsidR="00236E88" w:rsidRDefault="00236E8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575D644" w14:textId="77777777" w:rsidR="00236E88" w:rsidRPr="00AB76B4" w:rsidRDefault="00236E8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10011385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3FB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B4F4C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1ED50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DF2E8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407F73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A39F1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1C2D3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23FEB53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D7A3DC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5A16D8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2CF4040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284C340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759B9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DE7A3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02AC8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A275A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6287D4F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6983757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935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5FF32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0125D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15AC2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97A488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3D66B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0599739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6AF5034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8CCD2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A7614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4ADFC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77444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7CFC1B0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507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45761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D14B6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71EA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06F3A1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146D4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B03BD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F4902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4B1B5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646CB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AA697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9DBA2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236E88" w:rsidRPr="00AB76B4" w14:paraId="6C5F3C9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9F3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378EA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6845A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44FF3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BFFE23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96D7E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E6D83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02BC5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00D66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2D59F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E08BC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236E88" w:rsidRPr="00AB76B4" w14:paraId="333E1ED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4AE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D9E52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39826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4BA25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09F10F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5A79C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FF537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31B33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B59E5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8893D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9CCBA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236E88" w:rsidRPr="00AB76B4" w14:paraId="609FD92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D45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4E47E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4B2A059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248DF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6784C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55E127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F784A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A996B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0801B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35858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50FFB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4B6EB74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7996E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236E88" w:rsidRPr="00AB76B4" w14:paraId="5AD14C56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FCC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A0DE1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7543B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3AD2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05A92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37E33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E1378F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153F8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31F72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E465D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23E9E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236E88" w:rsidRPr="00AB76B4" w14:paraId="5F051C11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5E2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ABC38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781FE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6DAEC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D7B0E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7AB9F1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E02D5F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D6A5A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9D60D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97FC7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BDCA4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236E88" w:rsidRPr="00AB76B4" w14:paraId="39859723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AD2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89065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C3E27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D29F1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C2DB70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D3D40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979B86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A4398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4008B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9C684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58F39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236E88" w:rsidRPr="00AB76B4" w14:paraId="414C5DAE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E4C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6D19B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8120E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D8356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E868BF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B33B0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28ED126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E8BBF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808AF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5FE61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0B01B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236E88" w:rsidRPr="00AB76B4" w14:paraId="706BAC0F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C48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9B71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1137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33B11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A1D8D6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79925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64ACE4D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1ED919BF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9BD6997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428877FC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086FC5E2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71F9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35E9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16B7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4006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6F85C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B76B4" w14:paraId="0A3D52AC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9EF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2D8D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6C1F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CB401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C65E69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C89A5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4967C4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EA87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1A40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EE01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683C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4A4B7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B76B4" w14:paraId="2610EB9C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466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FE1C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52D7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DEF5F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78EF19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777DC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E27B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737F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A719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59C7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A7A58B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79B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A3F1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36A3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8F7CE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CB876F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9175B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6C1E34A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27395092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CD4BDD7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6883C1E9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21B2FB90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A6976B6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6AFC152F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63C58995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2C3C0D58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8B83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1031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101D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F950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7603B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B76B4" w14:paraId="17763A4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D29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026E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102B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148E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CC6580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CC2E9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303E5CE8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637EF836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517D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0865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EC5B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4F9E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0380E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B76B4" w14:paraId="4CD57FA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898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A0FE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1078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6AB47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C9AEF3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7AF40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B12C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C1EC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54F4B05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F19A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91B0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1FDB35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6FDA622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C16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A5C2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2DAF6EE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DBEF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34AD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1EBF14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5394075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A4037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E63E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AB02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4232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5737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76CB14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2938F18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B50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49EF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43AC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4EFF1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E9BF9C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B2A62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D259D35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70CEF85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164D7F0F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36102FB4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2CA4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7075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196F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9F72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DA353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236E88" w:rsidRPr="00AB76B4" w14:paraId="38CF01C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7A6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250E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784F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3DA2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6950AD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CEF68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7094FCF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B4788AC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30B7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BE46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5BC7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B65D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BDB4D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236E88" w:rsidRPr="00AB76B4" w14:paraId="35F3399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1F1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78F3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E68E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DC498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7FD9C6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70060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586499A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273F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8589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AFF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684D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236E88" w:rsidRPr="00AB76B4" w14:paraId="1D53E9C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46D7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8E08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B450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42C8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F6C409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6674D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05E5C048" w14:textId="77777777" w:rsidR="00236E88" w:rsidRPr="00AB76B4" w:rsidRDefault="00236E8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E2C5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73F6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7FE5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4A11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E4377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4030706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236E88" w:rsidRPr="00AB76B4" w14:paraId="0B0BF252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DF3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B61D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49B4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F561B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9B24D1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3902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62FE995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E532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9259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3AF3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625B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4137F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236E88" w:rsidRPr="00AB76B4" w14:paraId="33A6B494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D82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F478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6C75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7A96F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8FE88A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E33D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A83EA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3D79AF8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F430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B48D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6767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C708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236E88" w:rsidRPr="00AB76B4" w14:paraId="585F205A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A661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A348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EDCA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043EA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3E3441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7D02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B9C2B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0F707A3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90D7A9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551F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7544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88A1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7A3C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B3AF7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236E88" w:rsidRPr="00AB76B4" w14:paraId="2A8D3A5B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F86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E943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7C589AB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3E95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8BBBD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03B2367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F793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B4AD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2011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11FB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B283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693AE2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070C28CB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784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6C64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1A27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7318D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E8D710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3363A3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62632E0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AE18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99C2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7736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523395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ABEC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5B6C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3251CC0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36E88" w:rsidRPr="00AB76B4" w14:paraId="1A8F4B48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B2D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A935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30AC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A0770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902935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A737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18CDC1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73E5721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455EA1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F024E3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67EA5D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CDC2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5D29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C438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7114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3549218D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C55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9D58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13D6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CD24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3EC13C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02BEE02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6FA925F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2FFC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B4DE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99F1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92A5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9540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678E5F36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010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A3FF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4C45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EC2C5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F6D17F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E025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D0E7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FAD1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F188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BD09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1CE9FEE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8E7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0F14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0545E5C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DA03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49624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B4B61D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5ED4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C3A5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635D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7BFCD2C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EC2F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A005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12EC644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39AE9781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152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B1D2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AA87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2E307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905ADB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5AAE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9676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1E42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137B0D2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5631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7713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236E88" w:rsidRPr="00AB76B4" w14:paraId="2E197AB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11D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561F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C255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72121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492CC3C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55EEDA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FE30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568B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E56B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2AE5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6042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430967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D40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44C64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22935A1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4F6D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AD3FB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272F5A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6BFC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8841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0732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E37E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323C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290D965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E87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9D3A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A562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58333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43B1BA6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8805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1818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2B05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55B30DE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A62F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4639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232E6068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2C1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1802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EB73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8228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02A19BF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CEA17F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7586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610F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5A3D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BF07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59C6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914C07D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3DB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D575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75C97D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A213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A375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7BC8F89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499D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F55F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2357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A8B7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567F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113363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43CA854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5EB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279A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0DA5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E55F6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A89A87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FCF7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7F96EEF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A07F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07C5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F589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5A4A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9A0BF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236E88" w:rsidRPr="00AB76B4" w14:paraId="2DF7A03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FB7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4074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8231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06B2E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E08F17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48E5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2D75823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12CF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6769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0528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BC10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888F8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236E88" w:rsidRPr="00AB76B4" w14:paraId="4B9A2F72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13D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8830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7DF3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C016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68D8E0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E7E5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89149E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D50F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85EC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9284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BDF4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D251D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236E88" w:rsidRPr="00AB76B4" w14:paraId="0A08369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04C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404E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C5F3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2CB5C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B45E74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7AA0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195D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E631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D8C6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12E9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44BCB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236E88" w:rsidRPr="00AB76B4" w14:paraId="2E5FF3F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C3C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9AF1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EAF1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FE5D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7DD2275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23B856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989C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1A7441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C7BC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45A9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3B3D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6EAF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7735D20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4C5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C684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8D8ABF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992C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90755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50F1980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29BE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32EA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198A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B272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9B1C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2DA0CD0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E28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D57A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81F6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A3AF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3E5E41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AFFB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44E121B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0BD83F1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01F8BFE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3EE7C2E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C457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3117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21DD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03EA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7B15800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A9F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6DD5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7618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452D9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6F3DB5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4337E3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EC2F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9C77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6A66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AACC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28BA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37ED230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7DD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F6CF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155405D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1E0B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7198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3B2C628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DD91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E630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AFB2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21D0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053C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0BC03D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236E88" w:rsidRPr="00AB76B4" w14:paraId="2572F24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ADE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A13E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064ADD2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34FF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EFFAB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7D732B7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7040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2DA1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456E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6B38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1690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57B7137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5D9D29B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830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CDA6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3E38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EDB0B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64A0B57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045D97E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9495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349E7E7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5A2F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9EFD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2EC9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B1C6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DD0D147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B90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465E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6499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01738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7AB8F34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45AD03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21ED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596615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23AA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FE00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2F09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5C98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C2B1916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621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4E94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5B88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529A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657BA2E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324D9A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E807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252E97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1D32F5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C87A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D0A8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9B65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5AEA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2F74BD4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2C9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1A79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5F7867E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6433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BE317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187D2FF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639B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0647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BEEC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4C45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D8C0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5FC1F8D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1B2E370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3C5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05AE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D0BF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80E2B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1086541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5708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4CB4B1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C1C2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0CE7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EBF2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8B71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B447A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236E88" w:rsidRPr="00AB76B4" w14:paraId="0085B75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BB1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3605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47EB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D1B0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CC397F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9BB3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87F263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8BBA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4DD8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42DC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E320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12B3B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236E88" w:rsidRPr="00AB76B4" w14:paraId="0BDC4AC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7D9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AD74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2721FC6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CB47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030F4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4B6E8B9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DBD2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E5BD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5CC2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4C7F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8D8A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6A1ED6E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3C9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652F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9310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1AEA4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29B897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3F5F0A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EF12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715D94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C710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8C7E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A934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1163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88FCC73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7DB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DA8F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9133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039B0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75FE25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A17C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AEF7C7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6EA8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F015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38CC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D434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8BCEF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236E88" w:rsidRPr="00AB76B4" w14:paraId="008F4FE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0EC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AA83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3D0C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CF56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61F301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564C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9784FD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C606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BDD3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3240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9391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AF20E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236E88" w:rsidRPr="00AB76B4" w14:paraId="361A764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646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CA2B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A7A9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EC96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2461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1398DFD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6AD0072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9AF716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D8D2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CCEC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4CE2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59AA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7B3B463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2C00CF3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236E88" w:rsidRPr="00AB76B4" w14:paraId="0728B711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860F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C3E5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0774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8DD42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711073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34F303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9501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A81B52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D107C4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B9B9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988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4D82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5FB5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0647A2B8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B4F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1F42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0F54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0F897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C18F1F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40888B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1E6D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0AB0AFF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AD6D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FEC1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0F1D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B9E6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5D6B1D95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182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D698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7612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A7C71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88DFC6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A199C4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CBF2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98E554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B107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26BA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8029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915E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3CDDBC4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B9F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D223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701A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485EA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76422D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90A0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521FD9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B58C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9EE5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83DF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F055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4C290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236E88" w:rsidRPr="00AB76B4" w14:paraId="4857BB2C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AB7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3F0F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349F242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B5E8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7851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4DA9A7D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8868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E7F7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D444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094B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6B45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66A0F80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:rsidRPr="00AB76B4" w14:paraId="0C5AFA5F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5B4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E99E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3302BDA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1C8B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DFEA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384F354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51BB616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1C953F6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24AE441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4C76C88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78FE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9495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085E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E825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BABC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66B5DB55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C91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6EC4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3F12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E670C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6F82654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52C5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2D8B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035C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0A0CCD1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4E07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431C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60EBE902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2F6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2A4D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A5E3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E225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318A88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7405B74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50B2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930B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F48C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4CC8DCA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4E58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5579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1EDC0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236E88" w:rsidRPr="00AB76B4" w14:paraId="120D2D40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E43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E00C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184C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E902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F6CAAF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6AEAD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AC7F57E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1421CA07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F502DB4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1F65750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12807AE5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76D2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308F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CEF5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681C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7D400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236E88" w:rsidRPr="00AB76B4" w14:paraId="03A25A73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9D4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7B35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8D95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85CCC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E75D2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CAA63F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2B589821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0EA4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879C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5059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5250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7BA62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236E88" w:rsidRPr="00AB76B4" w14:paraId="0D203BFC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A24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34A7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CF06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E8CB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FD8E2E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6A2E0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2319C1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039FEBAA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29209779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25FD811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1F0FF96" w14:textId="77777777" w:rsidR="00236E88" w:rsidRPr="00AB76B4" w:rsidRDefault="00236E8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9D72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1210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D0C8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6114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1184C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236E88" w:rsidRPr="00AB76B4" w14:paraId="149FBCB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FD1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F9E0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DFBE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F5E82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BD8A13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40AECFB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48E8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BDB1F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0CBB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3D87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319E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67FB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384C0BA6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B6B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56CD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CFA9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79E6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9448A8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583C80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D4A4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72CD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FB33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ACB3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2405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6B857E09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AD4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0668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AE13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3E414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05B6C9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23D0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9CC947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80EA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7788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6EA8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FBB3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3F2BF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236E88" w:rsidRPr="00AB76B4" w14:paraId="2FACD43D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160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7070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4599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7E312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2631691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92D6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F6EF1E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2001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9FA1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B79A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6D1D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236E88" w:rsidRPr="00AB76B4" w14:paraId="7C0158F2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E54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79D3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6B2C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4447F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1288BA6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2B5D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3FE6BF1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DA1D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739D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3649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6F37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97B4D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236E88" w:rsidRPr="00AB76B4" w14:paraId="41DC103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28A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9BE4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53AB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5ACD5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A85098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B685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6ECBD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F8DCE3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1E2D044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ABC2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167F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DED8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E57D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2CC05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236E88" w:rsidRPr="00AB76B4" w14:paraId="79DF5C78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E24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1A4A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5633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ED288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4F3979C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15E8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E93F9F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7DEA71D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E4CE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80C4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D11D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2F2C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C8653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236E88" w:rsidRPr="00AB76B4" w14:paraId="12FB975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6CF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025D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4879328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3409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212CB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5BBCE56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78B9B5D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078140D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11BD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61FF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4E8D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4B2E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12B0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7824ADC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8D2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8822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7125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56DE6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09F16F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1041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33475BB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5397835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7132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6718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DD78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32D1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6A3F5522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ABD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D582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C080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2D5E1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607F9F3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C4C1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41D0B86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7F3FD07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4E2C444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1344781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44BEEBF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6B6EF04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5425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FD0C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A8C0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B124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68317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236E88" w:rsidRPr="00AB76B4" w14:paraId="7120C047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F98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F8E4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1535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80B6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4FC92DA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457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DC71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C782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9669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1E8E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043EA4BC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663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83B8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F9BA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4378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3B74182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F7AA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0C3B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0162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F6AA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B6C4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44961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236E88" w:rsidRPr="00AB76B4" w14:paraId="5E5D62AA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727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F66C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7994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FBAF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0E8479D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2D3F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B9B8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A653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A647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C455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3D838F79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ECD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1198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DEC1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7459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18046DE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9AA9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20AA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F20C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A2F8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E9DA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0802A92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F37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F11C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94C4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0FB22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1832802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A0C2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60839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6034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80A6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36B2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1B1C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0EACA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236E88" w:rsidRPr="00AB76B4" w14:paraId="1043F255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549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A661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B35D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DE08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313CAB2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F1C3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B098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A6BD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72BF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E399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236E88" w:rsidRPr="00AB76B4" w14:paraId="5AA8E99A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5B4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DA52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6A40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DED9D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7D56C86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3922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9CD2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F86B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EF92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970F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9F69C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236E88" w:rsidRPr="00AB76B4" w14:paraId="0BCB6693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A6A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3B86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6EC6CEB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274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EFF4A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1E89972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900B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C8FB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264A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B45B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E3B7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1A811C4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C6E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E74C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2A16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A5CAB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175EF5C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85DD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903D21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EF0C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6EB6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1158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47AF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0D5CA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236E88" w:rsidRPr="00AB76B4" w14:paraId="151D3A9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4E5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12E8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3153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1917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7AB705D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88B3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7B24D3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84D2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5CBA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1CB3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E9E4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8AEFC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236E88" w:rsidRPr="00AB76B4" w14:paraId="6E3D842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E35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AFE9E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62569DB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00D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A27C1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F453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0088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50FD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EA12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8FF0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4BEA4E1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356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234F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5F10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D17A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37302CC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32F2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A4C8F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F088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7A1A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13F8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F49A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5A87DA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236E88" w:rsidRPr="00AB76B4" w14:paraId="438DC8D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501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4DDA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1018DC7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D7D1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43E0D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1915BF5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A7CF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9F6F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326F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97F2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0F82E" w14:textId="77777777" w:rsidR="00236E88" w:rsidRPr="00AB76B4" w:rsidRDefault="00236E88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0F4CDAC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A890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5689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A3F4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993E4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70F74DA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B2FD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68CF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BAFD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65E9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8A91D" w14:textId="77777777" w:rsidR="00236E88" w:rsidRPr="00AB76B4" w:rsidRDefault="00236E88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52CB5F2" w14:textId="77777777" w:rsidR="00236E88" w:rsidRPr="00AB76B4" w:rsidRDefault="00236E88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236E88" w:rsidRPr="00AB76B4" w14:paraId="4D7EDEE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0AA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F033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AC2A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93AB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661E0FA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AD0F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1340153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C798A6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FABE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3450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C756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122B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6D4BB27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95A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B9E3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1F54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6AA4D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2F41B67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223F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782B673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2AB2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DB83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1BC4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19C0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0E585E9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D3E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3DF2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57E0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A1249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E04ADD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DB87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9AED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4C47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1238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DC5D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2BBF5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236E88" w:rsidRPr="00AB76B4" w14:paraId="31BF48E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EB7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5372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28D3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F747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4B33764F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E8B5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30437B5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08FE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E5B9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C067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205C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84CD2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236E88" w:rsidRPr="00AB76B4" w14:paraId="12F53F8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A9F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0959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6775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C85F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70EC344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DDEE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37C575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42FC39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776FD5B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866C77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39FEEEF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422E95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A5EF73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DCFF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F32C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C018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2FD2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F6465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236E88" w:rsidRPr="00AB76B4" w14:paraId="6A368ED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52F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3CD8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0025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7999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484B9CE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F377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F992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2A37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4E3B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0D02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4D43F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236E88" w:rsidRPr="00AB76B4" w14:paraId="55B8A56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A119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E064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30B7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7A8C0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6E5A8ED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6545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DD0F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755C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25AE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739A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CC53D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236E88" w:rsidRPr="00AB76B4" w14:paraId="1926CF41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AE8C3B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67A2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9891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CACC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0B9DAA2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4B1C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5919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FF7D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4022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315C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236E88" w:rsidRPr="00AB76B4" w14:paraId="43B4F1C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E9BC4C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94E4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BF89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2DA50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75217EC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AAB4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58D7B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3858986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39DB196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A85E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773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E18D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C5E2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1CF65A7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AC69E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7EAD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8C96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42DD44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772F4EA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A010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6AD7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A213A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5DC963D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9258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1526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BF3399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236E88" w:rsidRPr="00AB76B4" w14:paraId="1EA98A2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F82DB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E93B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5528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EB113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FD8E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1B83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3FD34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57FB8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188C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236E88" w:rsidRPr="00AB76B4" w14:paraId="5013B1B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25825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5EF5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C9FA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472A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E322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5E9D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8AC61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9E5D3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2884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236E88" w:rsidRPr="00AB76B4" w14:paraId="6C37A54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96693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0313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DB01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D99F1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9711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5B9C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6044E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FF076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8CDB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236E88" w:rsidRPr="00AB76B4" w14:paraId="1900FCF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CCE53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361F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18CB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90B986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A307C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2C09D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43062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10F1086E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D1BF0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56D9B" w14:textId="77777777" w:rsidR="00236E88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CA7540" w14:textId="77777777" w:rsidR="00236E88" w:rsidRPr="00344E0A" w:rsidRDefault="00236E88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236E88" w:rsidRPr="00AB76B4" w14:paraId="43657CD6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F5124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B0E60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49F357E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F5F3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752404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36F2B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C8391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FF4F8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596C7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60B1C" w14:textId="77777777" w:rsidR="00236E88" w:rsidRDefault="00236E88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9852191" w14:textId="77777777" w:rsidR="00236E88" w:rsidRDefault="00236E88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236E88" w:rsidRPr="00AB76B4" w14:paraId="14C4BBDE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72EA5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417B0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125DBB3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4059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B87A08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E5381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66A75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EE83D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04EEB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05048" w14:textId="77777777" w:rsidR="00236E88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26336E8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67E1B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B919B" w14:textId="77777777" w:rsidR="00236E88" w:rsidRPr="00AB76B4" w:rsidRDefault="00236E88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DDCE0" w14:textId="77777777" w:rsidR="00236E88" w:rsidRPr="00AB76B4" w:rsidRDefault="00236E88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AF30A0" w14:textId="77777777" w:rsidR="00236E88" w:rsidRDefault="00236E88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94D41" w14:textId="77777777" w:rsidR="00236E88" w:rsidRPr="00AB76B4" w:rsidRDefault="00236E88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8459C5E" w14:textId="77777777" w:rsidR="00236E88" w:rsidRDefault="00236E88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C8F3F" w14:textId="77777777" w:rsidR="00236E88" w:rsidRDefault="00236E88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06091" w14:textId="77777777" w:rsidR="00236E88" w:rsidRDefault="00236E88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57E1B" w14:textId="77777777" w:rsidR="00236E88" w:rsidRDefault="00236E88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3AD12" w14:textId="77777777" w:rsidR="00236E88" w:rsidRDefault="00236E88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236E88" w:rsidRPr="00AB76B4" w14:paraId="78A8EC4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23BC2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39B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3373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5ABCE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DEE6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7F519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8D5F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5F8C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5575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459E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236E88" w:rsidRPr="00AB76B4" w14:paraId="2BBED10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7D039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04AEA" w14:textId="77777777" w:rsidR="00236E88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6EBA5" w14:textId="77777777" w:rsidR="00236E88" w:rsidRDefault="00236E8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CADD80" w14:textId="77777777" w:rsidR="00236E88" w:rsidRPr="00AB76B4" w:rsidRDefault="00236E8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0590E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855AF5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F3FFF" w14:textId="77777777" w:rsidR="00236E88" w:rsidRDefault="00236E8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6EF0F" w14:textId="77777777" w:rsidR="00236E88" w:rsidRPr="00AB76B4" w:rsidRDefault="00236E8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DC89F" w14:textId="77777777" w:rsidR="00236E88" w:rsidRPr="00AB76B4" w:rsidRDefault="00236E8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6621D" w14:textId="77777777" w:rsidR="00236E88" w:rsidRDefault="00236E88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236E88" w:rsidRPr="00AB76B4" w14:paraId="3A277D6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65888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3897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DA60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47F1F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9DE14" w14:textId="77777777" w:rsidR="00236E88" w:rsidRPr="00AB76B4" w:rsidRDefault="00236E8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4699595" w14:textId="77777777" w:rsidR="00236E88" w:rsidRPr="00AB76B4" w:rsidRDefault="00236E8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C59B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95F6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E8BB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2273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236E88" w:rsidRPr="00AB76B4" w14:paraId="3266AF2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031ED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2844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8984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D63CB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36A41" w14:textId="77777777" w:rsidR="00236E88" w:rsidRPr="00AB76B4" w:rsidRDefault="00236E8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70278A" w14:textId="77777777" w:rsidR="00236E88" w:rsidRPr="00AB76B4" w:rsidRDefault="00236E8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9B09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7D04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DAAE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13BF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236E88" w:rsidRPr="00AB76B4" w14:paraId="7B2EC8F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5B2485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4CD9E" w14:textId="77777777" w:rsidR="00236E88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26A1154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AB17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38010B" w14:textId="77777777" w:rsidR="00236E88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CEDC6" w14:textId="77777777" w:rsidR="00236E88" w:rsidRPr="00AB76B4" w:rsidRDefault="00236E8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A7244" w14:textId="77777777" w:rsidR="00236E88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E4A0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BF38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92513" w14:textId="77777777" w:rsidR="00236E88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E505737" w14:textId="77777777" w:rsidR="00236E88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236E88" w:rsidRPr="00AB76B4" w14:paraId="35DE7DF6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CDAE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C6D8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4523457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A32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7BB62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4106FB3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01DA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F9EF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21BC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0AE6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EC092" w14:textId="77777777" w:rsidR="00236E88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96E41C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236E88" w:rsidRPr="00AB76B4" w14:paraId="50C0CAE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0AD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427C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714A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EFFAD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7728C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535B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0CB516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EA9A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FE95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8E31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BCFD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B76B4" w14:paraId="4788747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3C43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888F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C4A0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A0822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AEC27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6A84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3652278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30BF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E8C6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CE91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6EE7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48619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DD3D2F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250242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236E88" w:rsidRPr="00AB76B4" w14:paraId="07C0FEA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DF5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F6FE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501A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BE475A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4C42B0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4660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BA8E8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BB50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CA66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8CDF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1F23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A6FDE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F6673E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8797D1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236E88" w:rsidRPr="00AB76B4" w14:paraId="1E5F571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121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417F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8DC4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87D02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48A39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969C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1C6D9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4C8F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F864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F08A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B53E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DF3E2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236E88" w:rsidRPr="00AB76B4" w14:paraId="5E63956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3AA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244A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62F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8D4C9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C0B1B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ED0C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B986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2F09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5127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26D3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34DF3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236E88" w:rsidRPr="00AB76B4" w14:paraId="5CF93E9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B244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E9B5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B359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14F1E7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90D5E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BC8F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9FD8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014A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5718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15BF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417F8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46C70AE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236E88" w:rsidRPr="00AB76B4" w14:paraId="237AB46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136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D1E0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4EB4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3A1C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41E746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220B4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D5CAD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9370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1141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D46B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1EE4E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53F2BA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236E88" w:rsidRPr="00AB76B4" w14:paraId="680FD4D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D49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3AAC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A784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75A87F" w14:textId="77777777" w:rsidR="00236E88" w:rsidRPr="00AB76B4" w:rsidRDefault="00236E88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CDBC0C" w14:textId="77777777" w:rsidR="00236E88" w:rsidRPr="00AB76B4" w:rsidRDefault="00236E88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3DCC5" w14:textId="77777777" w:rsidR="00236E88" w:rsidRPr="00AB76B4" w:rsidRDefault="00236E88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294531" w14:textId="77777777" w:rsidR="00236E88" w:rsidRPr="00AB76B4" w:rsidRDefault="00236E88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9502830" w14:textId="77777777" w:rsidR="00236E88" w:rsidRPr="00AB76B4" w:rsidRDefault="00236E88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2ACE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FF03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0113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1B95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236E88" w:rsidRPr="00AB76B4" w14:paraId="1D33DEF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D3B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8CF0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A2EE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D74AF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290E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95F000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C92143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D865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7E96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23C5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164E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8985AC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7DEE63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236E88" w:rsidRPr="00AB76B4" w14:paraId="64EAA50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BE8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55DD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DC810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40E82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17E26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69F3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76B4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B829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EE2F5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598A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AD719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236E88" w:rsidRPr="00AB76B4" w14:paraId="572CEE4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308D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5426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03CB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E5D1C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EB4D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C5B557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6EAC87E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A52D4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86CA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E04A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4A84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9575A3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36E88" w:rsidRPr="00AB76B4" w14:paraId="3EFE7D8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2FF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07D8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BCF7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5245D8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E4C0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C6A8B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352F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2A972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B3A7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F3FC7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236E88" w:rsidRPr="00AB76B4" w14:paraId="7AB0813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5B6A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9D44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0F79C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5823D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2E46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DE1880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02C665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FADE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ECED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1946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6F0C9" w14:textId="77777777" w:rsidR="00236E88" w:rsidRPr="007B5A25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8601FC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36E88" w:rsidRPr="00AB76B4" w14:paraId="62C1A36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00D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BFF5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062A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95B900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E6F31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98FA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7D7E32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192D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B869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64C8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3C24B" w14:textId="77777777" w:rsidR="00236E88" w:rsidRPr="00AB76B4" w:rsidRDefault="00236E88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F1A7DD" w14:textId="77777777" w:rsidR="00236E88" w:rsidRPr="00AB76B4" w:rsidRDefault="00236E88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36E88" w:rsidRPr="00AB76B4" w14:paraId="513D998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53C8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5E88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7AC0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8FB94D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C4854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8F6F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822BA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8F2B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52D3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3F6FD" w14:textId="77777777" w:rsidR="00236E88" w:rsidRPr="00AB76B4" w:rsidRDefault="00236E88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170C3F" w14:textId="77777777" w:rsidR="00236E88" w:rsidRPr="00AB76B4" w:rsidRDefault="00236E88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36E88" w:rsidRPr="00AB76B4" w14:paraId="48A7909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1601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0FA2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9A98B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6A319B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FDE7BE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03518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1C81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5E32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9713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84CF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6CF2B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36E88" w:rsidRPr="00AB76B4" w14:paraId="73C8BDB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1F2F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3285D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04CE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D320F2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A3B463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C16F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9521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E8F0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1B723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BB161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208CDC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36E88" w:rsidRPr="00AB76B4" w14:paraId="1149FFD2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27F6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10CC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7B13938A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01B41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F26BD9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2420388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46A1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66A77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F31F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CE6A9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9CCFF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:rsidRPr="00AB76B4" w14:paraId="0667B5B6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E312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F03D5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2B122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24C61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7E89012C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EF050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7562CA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C5C68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1FC2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2BC4F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EE443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236E88" w:rsidRPr="00AB76B4" w14:paraId="1844B4A8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C9A7" w14:textId="77777777" w:rsidR="00236E88" w:rsidRPr="00AB76B4" w:rsidRDefault="00236E88" w:rsidP="00236E8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EF0E6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C6A3E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A49954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719AE5F5" w14:textId="77777777" w:rsidR="00236E88" w:rsidRPr="00AB76B4" w:rsidRDefault="00236E8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4DBE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5A03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00949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13546" w14:textId="77777777" w:rsidR="00236E88" w:rsidRPr="00AB76B4" w:rsidRDefault="00236E8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58CBB" w14:textId="77777777" w:rsidR="00236E88" w:rsidRPr="00AB76B4" w:rsidRDefault="00236E8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1ED358E4" w14:textId="77777777" w:rsidR="00236E88" w:rsidRPr="00A8307A" w:rsidRDefault="00236E88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1E864C14" w14:textId="77777777" w:rsidR="00236E88" w:rsidRPr="005905D7" w:rsidRDefault="00236E88" w:rsidP="006B4CB8">
      <w:pPr>
        <w:pStyle w:val="Heading1"/>
        <w:spacing w:line="360" w:lineRule="auto"/>
      </w:pPr>
      <w:r w:rsidRPr="005905D7">
        <w:t>LINIA 116</w:t>
      </w:r>
    </w:p>
    <w:p w14:paraId="212169B8" w14:textId="77777777" w:rsidR="00236E88" w:rsidRPr="005905D7" w:rsidRDefault="00236E88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236E88" w:rsidRPr="00743905" w14:paraId="2867E41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1722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8EB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FE4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E6A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1F7794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3059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224CBB1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7B3A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4A2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354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CC16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53C612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236E88" w:rsidRPr="00743905" w14:paraId="2602C8EE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445B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2B4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22E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B9A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4AC4610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6B8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18E95BB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039A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0FA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31F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ADD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236E88" w:rsidRPr="00743905" w14:paraId="2F1AD563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124D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E48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A64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8AB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FBA879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61F0B3A0" w14:textId="77777777" w:rsidR="00236E88" w:rsidRPr="00743905" w:rsidRDefault="00236E88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E00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7E9C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F46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C83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A87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3085BA1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04BE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B55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43C3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0EFA" w14:textId="77777777" w:rsidR="00236E88" w:rsidRPr="00743905" w:rsidRDefault="00236E88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1867679" w14:textId="77777777" w:rsidR="00236E88" w:rsidRPr="00743905" w:rsidRDefault="00236E88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B7C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3380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6B3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DCA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BEEF" w14:textId="77777777" w:rsidR="00236E88" w:rsidRPr="00743905" w:rsidRDefault="00236E88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385D694" w14:textId="77777777" w:rsidR="00236E88" w:rsidRPr="00743905" w:rsidRDefault="00236E88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36E88" w:rsidRPr="00743905" w14:paraId="314077B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F0E6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6F6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F06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706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32779F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8C7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9BDB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E63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AF8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306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9B2890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36E88" w:rsidRPr="00743905" w14:paraId="08EB78D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5F9B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72A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06007D7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D70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2C7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085B3E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D3F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F71B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9AE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7BE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63A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7C9EF3B" w14:textId="77777777" w:rsidR="00236E88" w:rsidRPr="0007721B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28128F8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76E3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CC90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573391F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2BE6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D51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742FB8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27D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F725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003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F32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043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D030638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0D3E176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DBC7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4D0A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64C55A43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B02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A78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7331F50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E7D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D1BE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324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8A5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FC2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3916E3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49310DB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F269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62C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56DAAA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C46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6C8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7299F56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FDA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DBE6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B84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798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01AB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8AEE917" w14:textId="77777777" w:rsidR="00236E88" w:rsidRPr="00537749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520E903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0B8F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6F7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0D5A5EF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9DE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3F4D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F4E3B4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BF2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0307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DE6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3FB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040C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13983AA5" w14:textId="77777777" w:rsidR="00236E88" w:rsidRPr="005A7670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3381C31A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E09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3E6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7E1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D4B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198F0A1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1F838C7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B4B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3B4153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9ED2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AED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2BB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0315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5880087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96E3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3F2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C05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B4A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14F31A4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C9D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069D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6FC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0EB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721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651101D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36E88" w:rsidRPr="00743905" w14:paraId="56C9F7AF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BC81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787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E0F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5F7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15C2DB0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6F59AA9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E67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2422BF3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640D867A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75ECE1B1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1B9B284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2A660C7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27F9A3D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9B84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EF1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506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F7C6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1C7530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236E88" w:rsidRPr="00743905" w14:paraId="377ED445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C5E0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EFE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30D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58F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238CBF6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6998601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FB4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5B76404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0F87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942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6259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ED6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236E88" w:rsidRPr="00743905" w14:paraId="2B901E6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24B9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95E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06A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D85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855206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DBF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918A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350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E60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634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34D01CA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2EE8945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36E88" w:rsidRPr="00743905" w14:paraId="7CACC64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44B7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09C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3B2412D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D6B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B8F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7D8F7C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816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8E02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8A7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CED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EED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1469AC8" w14:textId="77777777" w:rsidR="00236E88" w:rsidRPr="001D7D9E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2E00D9E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0AB5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851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8EA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D80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71C08D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FAF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3CAA2B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0FCFDBF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34360B5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D694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AF6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C34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B2F1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23673A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236E88" w:rsidRPr="00743905" w14:paraId="5CA2D3A6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C715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66D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1E6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216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5459009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DBE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23CC26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CE64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B34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D30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C55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78FB362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60B1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5AE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A89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282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54A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05CC8A8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128AADE6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6D3E145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1C64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CB5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DBF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433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236E88" w:rsidRPr="00743905" w14:paraId="0761D6B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21BB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E49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13695C2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16F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D08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57FB4B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EE9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87A6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A3A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07E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C2C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6A5F2D6" w14:textId="77777777" w:rsidR="00236E88" w:rsidRPr="0007721B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74565FC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A4DC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743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213A828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3EE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078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A8A361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CF7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4619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119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8B0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F4A6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71A3B00" w14:textId="77777777" w:rsidR="00236E88" w:rsidRPr="00951746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33FA19A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CA3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0B3A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13317DD9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B623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416C" w14:textId="77777777" w:rsidR="00236E88" w:rsidRDefault="00236E88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6DEF8481" w14:textId="77777777" w:rsidR="00236E88" w:rsidRDefault="00236E88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328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A9EC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B6E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77A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32EB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2129429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923B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9942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684838D0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7A7A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57EA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61C6B5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154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777F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252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C66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F53F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373B051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4005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DD40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CD7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54AE" w14:textId="77777777" w:rsidR="00236E88" w:rsidRPr="00743905" w:rsidRDefault="00236E8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5E9855C" w14:textId="77777777" w:rsidR="00236E88" w:rsidRDefault="00236E8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CE7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38D7C13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5396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72B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AC6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922F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236E88" w:rsidRPr="00743905" w14:paraId="323A70A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3279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341C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DC3C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96E7" w14:textId="77777777" w:rsidR="00236E88" w:rsidRPr="00743905" w:rsidRDefault="00236E8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CD60319" w14:textId="77777777" w:rsidR="00236E88" w:rsidRDefault="00236E8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8E21" w14:textId="77777777" w:rsidR="00236E88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52F65CBB" w14:textId="77777777" w:rsidR="00236E88" w:rsidRPr="00743905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5C7B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BFC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76F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43AF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236E88" w:rsidRPr="00743905" w14:paraId="3E62621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CB73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B107" w14:textId="77777777" w:rsidR="00236E88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2080" w14:textId="77777777" w:rsidR="00236E88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A8DD" w14:textId="77777777" w:rsidR="00236E88" w:rsidRPr="00743905" w:rsidRDefault="00236E8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ACA025E" w14:textId="77777777" w:rsidR="00236E88" w:rsidRDefault="00236E8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D96B" w14:textId="77777777" w:rsidR="00236E88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04A6AEB9" w14:textId="77777777" w:rsidR="00236E88" w:rsidRPr="00743905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A250" w14:textId="77777777" w:rsidR="00236E88" w:rsidRPr="00743905" w:rsidRDefault="00236E88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85E6" w14:textId="77777777" w:rsidR="00236E88" w:rsidRPr="00743905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69D3" w14:textId="77777777" w:rsidR="00236E88" w:rsidRPr="00743905" w:rsidRDefault="00236E8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9001" w14:textId="77777777" w:rsidR="00236E88" w:rsidRDefault="00236E88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236E88" w:rsidRPr="00743905" w14:paraId="3E367B7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F5B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E31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D37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A48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FA580F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C2CC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AAAECF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A0CB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616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046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E3C5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27DC2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236E88" w:rsidRPr="00743905" w14:paraId="54CEA79A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861C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CB4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F90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F31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3931444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215DF2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3A0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50119D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595F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6C8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2B4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E6C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50E5A26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9F15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9DD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702AA68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908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94C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3C48F73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50D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7A70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D9D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5EC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F4CC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ED0F221" w14:textId="77777777" w:rsidR="00236E88" w:rsidRPr="00351657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4A9FF04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D930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B2A6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583E443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283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4981" w14:textId="77777777" w:rsidR="00236E88" w:rsidRPr="00743905" w:rsidRDefault="00236E88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723A1F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90B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811D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1E1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0E3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91D1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0FA1D19B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404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546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F72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2C7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B740CF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E22741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62B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DF3971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19D1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182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76F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EA0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61C5DCA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F097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9D0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17D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B48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18149C2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2AD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95122D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1B785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2C0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EF2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FF2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618EFE4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8F18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8481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2B151B3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B1F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5323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14034D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EEC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2313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7C3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6FC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042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3ABB574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4AD9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4000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6DBCF95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96E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0D23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FE3BCC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CA1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57BA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5B1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E64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2896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348CBB3" w14:textId="77777777" w:rsidR="00236E88" w:rsidRPr="003B409E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7CB20BC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78E3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643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2D1B9F2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567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FA42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AD0867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C6C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10B7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093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101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3A64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01EE7D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36E88" w:rsidRPr="00743905" w14:paraId="2DE44FA5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EE12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1BB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A93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D71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04CAF41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903818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04F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160822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85AF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712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B23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F78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1D3A674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301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3F8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697E730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F01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A72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270F2B8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02F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081D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0B7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A04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D20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36E88" w:rsidRPr="00743905" w14:paraId="19FF939E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CC62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B147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DD4B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3A52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19263ED9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6B45C340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65D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32F98B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589A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DC6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E8D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620A7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4631FDD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CBEB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E711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40BA31D8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0DED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0A81" w14:textId="77777777" w:rsidR="00236E88" w:rsidRPr="00743905" w:rsidRDefault="00236E88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3659C54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157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2CA2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F16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0EB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AC0B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2CB530C8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AEED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70F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CC4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B95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2D0509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CB0C45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1CE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928F2A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CCE0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84A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5F0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41C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3044E8C2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393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63D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3B2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E6F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D7076A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D87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3149FE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3E9C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B5A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660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709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236E88" w:rsidRPr="00743905" w14:paraId="08FA93B0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3237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5CB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D88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C38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36D60D7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8EB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CFB3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F71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314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522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236E88" w:rsidRPr="00743905" w14:paraId="620625E5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8189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19E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37B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32F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D14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F541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6B45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599219C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77E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EB9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236E88" w:rsidRPr="00743905" w14:paraId="595A2217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AFD0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8E7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2A4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3D4A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102A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47B6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EDCE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C5C4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A015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236E88" w:rsidRPr="00743905" w14:paraId="38D521E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ABBD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544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C900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B9A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06753CB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55C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A34FAE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8F5E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D10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F49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48C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3793BE2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81B0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2BA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9DE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C1B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05E96DEF" w14:textId="77777777" w:rsidR="00236E88" w:rsidRPr="00D7377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1A00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B916A5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3425" w14:textId="77777777" w:rsidR="00236E88" w:rsidRPr="00D7377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2D4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113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8B4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4AB9571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76A0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AD6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CA4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677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910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A8D7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296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4FF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CB5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236E88" w:rsidRPr="00743905" w14:paraId="0C64DB4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296E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488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A47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C2D3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56BDEB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BF96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301C4AB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05E2B29C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64EAC005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CD5663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3DFA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776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DDF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6ED9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8033DD1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0F67639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236E88" w:rsidRPr="00743905" w14:paraId="5D8D6FF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B51E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0B9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F1C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1E02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DAD0DD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C626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7FDC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15E1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4DF8355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84A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D50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236E88" w:rsidRPr="00743905" w14:paraId="16345BD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462F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238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FE69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FDB4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8B0AA1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5467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CCA8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2FA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1D2E2092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4C45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B4A0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40485D0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B29A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BA2D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DD7307B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BA3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DB6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EF0DF9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BAE1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3796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33E9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BC030E3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33A1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860C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453CBC3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2AF1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1F04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B085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D6E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0AF4332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4373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F948784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101FACA5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A2EF9AE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437A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9329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5EB2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7B1F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E9D57C4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236E88" w:rsidRPr="00743905" w14:paraId="2E2D170D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64CB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9F4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575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515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DD73AF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FC3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29C3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F3A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66D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246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2CCBF03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17D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EC24" w14:textId="77777777" w:rsidR="00236E88" w:rsidRDefault="00236E8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1000FE6" w14:textId="77777777" w:rsidR="00236E88" w:rsidRPr="00743905" w:rsidRDefault="00236E8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B6D5" w14:textId="77777777" w:rsidR="00236E88" w:rsidRPr="00743905" w:rsidRDefault="00236E8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DFC6" w14:textId="77777777" w:rsidR="00236E88" w:rsidRDefault="00236E88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165D72F8" w14:textId="77777777" w:rsidR="00236E88" w:rsidRPr="00743905" w:rsidRDefault="00236E88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44E0" w14:textId="77777777" w:rsidR="00236E88" w:rsidRPr="00743905" w:rsidRDefault="00236E8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025D" w14:textId="77777777" w:rsidR="00236E88" w:rsidRPr="00743905" w:rsidRDefault="00236E88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A472" w14:textId="77777777" w:rsidR="00236E88" w:rsidRDefault="00236E8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F036A39" w14:textId="77777777" w:rsidR="00236E88" w:rsidRPr="00743905" w:rsidRDefault="00236E8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117A" w14:textId="77777777" w:rsidR="00236E88" w:rsidRPr="00743905" w:rsidRDefault="00236E8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706D" w14:textId="77777777" w:rsidR="00236E88" w:rsidRPr="00743905" w:rsidRDefault="00236E88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67D93682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806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535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463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3BCB" w14:textId="77777777" w:rsidR="00236E88" w:rsidRDefault="00236E88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35CA9ABC" w14:textId="77777777" w:rsidR="00236E88" w:rsidRPr="00743905" w:rsidRDefault="00236E88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FCC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605E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DC94" w14:textId="77777777" w:rsidR="00236E88" w:rsidRDefault="00236E88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1877D8DC" w14:textId="77777777" w:rsidR="00236E88" w:rsidRPr="004E7F11" w:rsidRDefault="00236E88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212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F959C" w14:textId="77777777" w:rsidR="00236E88" w:rsidRDefault="00236E88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7A2B3D3D" w14:textId="77777777" w:rsidR="00236E88" w:rsidRPr="00743905" w:rsidRDefault="00236E88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2412405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020E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8AF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AC5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EB9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13FDB840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26ED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0CEC0401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55624CC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C497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9B3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55F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950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6BE5A28F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D014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741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8F9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8FD1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5241229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B04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8130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EFC6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676A308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B4A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914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4B1E6743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4561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76C7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192D704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58A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674A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6829684F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8428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A3C3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304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F5B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A38D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39D76742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45BC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39AE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7BFD8FC4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3DF3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74E8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0BBDC1E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6434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2217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A84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1A3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8913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1A85FFD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2226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D71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15B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6DA2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F07D87D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F7F8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C6A6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BB2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844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F327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6972F038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27A2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2D7F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061B2B1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F5E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BC58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53A4477F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6057B092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1F1DBE49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C9E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F638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7E8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3BF6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141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19E309AA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93F2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919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3BD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C07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1EEE01D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D3C5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270F76B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52D0AF5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2A266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F31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1FC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FDF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236E88" w:rsidRPr="00743905" w14:paraId="02AD4884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730F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D80C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16C8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C902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24E6F6BE" w14:textId="77777777" w:rsidR="00236E88" w:rsidRPr="00CD295A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A686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31CE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7E7B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55451BE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853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EC8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36E88" w:rsidRPr="00743905" w14:paraId="6E70629B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AB25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975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C5F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19EE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0B5A11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32F1E33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C7F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6F4F73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5EBBEFE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9B8F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A0D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C3C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60B1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5573F7EF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BB55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6A2C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035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DFEB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88726D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3EAED1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480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E56D32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03A9" w14:textId="77777777" w:rsidR="00236E88" w:rsidRPr="00743905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66B4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C80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918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7F47B4A1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759F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40E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FC0F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C31D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D8CE616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9676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FF6BF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DAFA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5747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09F3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21E969E0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28F6B81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31BDF06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236E88" w:rsidRPr="00743905" w14:paraId="3DADAF9B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8151" w14:textId="77777777" w:rsidR="00236E88" w:rsidRPr="00743905" w:rsidRDefault="00236E88" w:rsidP="00236E8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F1F2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8B95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B596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09608E4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0504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0B2D63C4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7590CAD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E4824B5" w14:textId="77777777" w:rsidR="00236E88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281F" w14:textId="77777777" w:rsidR="00236E88" w:rsidRDefault="00236E8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E41D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DE83" w14:textId="77777777" w:rsidR="00236E88" w:rsidRPr="00743905" w:rsidRDefault="00236E8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275A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606606B" w14:textId="77777777" w:rsidR="00236E88" w:rsidRDefault="00236E8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B36A124" w14:textId="77777777" w:rsidR="00236E88" w:rsidRPr="005905D7" w:rsidRDefault="00236E88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67ADF4DA" w14:textId="77777777" w:rsidR="00236E88" w:rsidRDefault="00236E88" w:rsidP="00E56A6A">
      <w:pPr>
        <w:pStyle w:val="Heading1"/>
        <w:spacing w:line="360" w:lineRule="auto"/>
      </w:pPr>
      <w:r>
        <w:lastRenderedPageBreak/>
        <w:t>LINIA 200</w:t>
      </w:r>
    </w:p>
    <w:p w14:paraId="179747FC" w14:textId="77777777" w:rsidR="00236E88" w:rsidRDefault="00236E88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36E88" w14:paraId="54F87C6D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3A88" w14:textId="77777777" w:rsidR="00236E88" w:rsidRDefault="00236E88" w:rsidP="00236E88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3EC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74B8748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E170" w14:textId="77777777" w:rsidR="00236E88" w:rsidRPr="00032DF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7EB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591459E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4B6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E596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966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0FC5422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2C8E" w14:textId="77777777" w:rsidR="00236E88" w:rsidRPr="00032DF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1661" w14:textId="77777777" w:rsidR="00236E88" w:rsidRPr="00F716C0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236E88" w14:paraId="6DA78EE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3EBB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83AA" w14:textId="77777777" w:rsidR="00236E88" w:rsidRDefault="00236E8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2291B00" w14:textId="77777777" w:rsidR="00236E88" w:rsidRDefault="00236E8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ADC8" w14:textId="77777777" w:rsidR="00236E88" w:rsidRDefault="00236E8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C93E" w14:textId="77777777" w:rsidR="00236E88" w:rsidRDefault="00236E88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11352578" w14:textId="77777777" w:rsidR="00236E88" w:rsidRDefault="00236E88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2D2F" w14:textId="77777777" w:rsidR="00236E88" w:rsidRDefault="00236E8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2D94" w14:textId="77777777" w:rsidR="00236E88" w:rsidRDefault="00236E8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67DF" w14:textId="77777777" w:rsidR="00236E88" w:rsidRDefault="00236E8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9D3BF70" w14:textId="77777777" w:rsidR="00236E88" w:rsidRDefault="00236E8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F50A" w14:textId="77777777" w:rsidR="00236E88" w:rsidRDefault="00236E8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7A2B" w14:textId="77777777" w:rsidR="00236E88" w:rsidRDefault="00236E88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36E88" w14:paraId="6FB0D7D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E2A1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0DB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DE4B79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207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AF6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AAC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770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036D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531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06F0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6F2BD63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C4BF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CBA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674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30F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69D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5AF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2F4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EF5EC0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4ABE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58A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41B1554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CEFF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16BA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5ABD4C8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D61F" w14:textId="77777777" w:rsidR="00236E88" w:rsidRDefault="00236E8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3874" w14:textId="77777777" w:rsidR="00236E88" w:rsidRDefault="00236E88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A822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1312" w14:textId="77777777" w:rsidR="00236E88" w:rsidRDefault="00236E8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508A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BF07E0C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69E0" w14:textId="77777777" w:rsidR="00236E88" w:rsidRDefault="00236E8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A9635" w14:textId="77777777" w:rsidR="00236E88" w:rsidRDefault="00236E88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7CD481F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7A4F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14E6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7A1F" w14:textId="77777777" w:rsidR="00236E88" w:rsidRDefault="00236E8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C470" w14:textId="77777777" w:rsidR="00236E88" w:rsidRDefault="00236E88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3F96D9F9" w14:textId="77777777" w:rsidR="00236E88" w:rsidRDefault="00236E88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04C5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AED8" w14:textId="77777777" w:rsidR="00236E88" w:rsidRDefault="00236E8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4D91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281076E3" w14:textId="77777777" w:rsidR="00236E88" w:rsidRDefault="00236E8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DB9AF" w14:textId="77777777" w:rsidR="00236E88" w:rsidRDefault="00236E8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3289" w14:textId="77777777" w:rsidR="00236E88" w:rsidRDefault="00236E88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79654D3E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E206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FA8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4B70" w14:textId="77777777" w:rsidR="00236E88" w:rsidRPr="00032DF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D03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7ABAC79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7BE2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95BC8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286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578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BAE5" w14:textId="77777777" w:rsidR="00236E88" w:rsidRPr="00032DF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CFC4" w14:textId="77777777" w:rsidR="00236E88" w:rsidRPr="00F716C0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528CBBF6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48D2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7F86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7200C59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95E9" w14:textId="77777777" w:rsidR="00236E88" w:rsidRDefault="00236E8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F4D8" w14:textId="77777777" w:rsidR="00236E88" w:rsidRDefault="00236E8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408ADD35" w14:textId="77777777" w:rsidR="00236E88" w:rsidRDefault="00236E8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12D2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D097" w14:textId="77777777" w:rsidR="00236E88" w:rsidRDefault="00236E8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0395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9400CA0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1105" w14:textId="77777777" w:rsidR="00236E88" w:rsidRDefault="00236E8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BDD0" w14:textId="77777777" w:rsidR="00236E88" w:rsidRDefault="00236E88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03410A2B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BFAE" w14:textId="77777777" w:rsidR="00236E88" w:rsidRDefault="00236E88" w:rsidP="005221C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64F5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4306D076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2750" w14:textId="77777777" w:rsidR="00236E88" w:rsidRDefault="00236E8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3035" w14:textId="77777777" w:rsidR="00236E88" w:rsidRDefault="00236E8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B3CBE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168B" w14:textId="77777777" w:rsidR="00236E88" w:rsidRDefault="00236E8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C450" w14:textId="77777777" w:rsidR="00236E88" w:rsidRDefault="00236E8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0788" w14:textId="77777777" w:rsidR="00236E88" w:rsidRDefault="00236E8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B769" w14:textId="77777777" w:rsidR="00236E88" w:rsidRDefault="00236E88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712FD0FC" w14:textId="77777777" w:rsidR="00236E88" w:rsidRDefault="00236E88" w:rsidP="00623FF6">
      <w:pPr>
        <w:spacing w:before="40" w:after="40" w:line="192" w:lineRule="auto"/>
        <w:ind w:right="57"/>
        <w:rPr>
          <w:lang w:val="ro-RO"/>
        </w:rPr>
      </w:pPr>
    </w:p>
    <w:p w14:paraId="0722575B" w14:textId="77777777" w:rsidR="00236E88" w:rsidRDefault="00236E88" w:rsidP="006D4098">
      <w:pPr>
        <w:pStyle w:val="Heading1"/>
        <w:spacing w:line="360" w:lineRule="auto"/>
      </w:pPr>
      <w:r>
        <w:lastRenderedPageBreak/>
        <w:t>LINIA 201</w:t>
      </w:r>
    </w:p>
    <w:p w14:paraId="4B7DFD4C" w14:textId="77777777" w:rsidR="00236E88" w:rsidRDefault="00236E88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236E88" w14:paraId="00A9CE31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3223" w14:textId="77777777" w:rsidR="00236E88" w:rsidRDefault="00236E88" w:rsidP="00236E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474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2B1C" w14:textId="77777777" w:rsidR="00236E88" w:rsidRPr="00C937B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B37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92A352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C6E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6EB519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CA531D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58761A3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754A" w14:textId="77777777" w:rsidR="00236E88" w:rsidRPr="00C937B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726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76B6" w14:textId="77777777" w:rsidR="00236E88" w:rsidRPr="00C937B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252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4F4772AE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E7CC" w14:textId="77777777" w:rsidR="00236E88" w:rsidRDefault="00236E88" w:rsidP="00236E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473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E09C" w14:textId="77777777" w:rsidR="00236E88" w:rsidRPr="00C937B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97C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4F8885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62D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A123D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65AA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08F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F738" w14:textId="77777777" w:rsidR="00236E88" w:rsidRPr="00C937B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E7D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144F9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3F590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236E88" w14:paraId="16A0EC1B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50D6" w14:textId="77777777" w:rsidR="00236E88" w:rsidRDefault="00236E88" w:rsidP="00236E8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CA2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2A29" w14:textId="77777777" w:rsidR="00236E88" w:rsidRPr="00C937B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D2D0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AC53FF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635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D2D9D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F408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86D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8959" w14:textId="77777777" w:rsidR="00236E88" w:rsidRPr="00C937B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1CF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13FC62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368E94E9" w14:textId="77777777" w:rsidR="00236E88" w:rsidRPr="003012FC" w:rsidRDefault="00236E88">
      <w:pPr>
        <w:spacing w:before="40" w:after="40" w:line="192" w:lineRule="auto"/>
        <w:ind w:right="57"/>
      </w:pPr>
    </w:p>
    <w:p w14:paraId="3625FBEE" w14:textId="77777777" w:rsidR="00236E88" w:rsidRDefault="00236E88" w:rsidP="00C53936">
      <w:pPr>
        <w:pStyle w:val="Heading1"/>
        <w:spacing w:line="360" w:lineRule="auto"/>
      </w:pPr>
      <w:r>
        <w:t>LINIA 202 A</w:t>
      </w:r>
    </w:p>
    <w:p w14:paraId="6A3E9939" w14:textId="77777777" w:rsidR="00236E88" w:rsidRDefault="00236E88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236E88" w14:paraId="1669BB2E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0FA5" w14:textId="77777777" w:rsidR="00236E88" w:rsidRDefault="00236E88" w:rsidP="00236E8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3B6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DD9E" w14:textId="77777777" w:rsidR="00236E88" w:rsidRPr="0087494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C71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D59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1FF9F1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BC0D" w14:textId="77777777" w:rsidR="00236E88" w:rsidRPr="0048429E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387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A6E5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5B5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236E88" w14:paraId="7437983A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96C5" w14:textId="77777777" w:rsidR="00236E88" w:rsidRDefault="00236E88" w:rsidP="00236E8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F33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2AF8" w14:textId="77777777" w:rsidR="00236E88" w:rsidRPr="0087494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497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CD6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5964" w14:textId="77777777" w:rsidR="00236E88" w:rsidRPr="0048429E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0AC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1A2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7FD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35B053D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8D6A6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236E88" w:rsidRPr="00743905" w14:paraId="25476166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ECB9" w14:textId="77777777" w:rsidR="00236E88" w:rsidRPr="00743905" w:rsidRDefault="00236E88" w:rsidP="00236E8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2E3A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0B7749AE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4D2F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EE06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8233007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68F639D5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4915908C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5B57217A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1E43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BB1E" w14:textId="77777777" w:rsidR="00236E88" w:rsidRPr="00743905" w:rsidRDefault="00236E8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5261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1CF7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25BF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6DA9C715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236E88" w:rsidRPr="00743905" w14:paraId="3BCA89CE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47C4" w14:textId="77777777" w:rsidR="00236E88" w:rsidRPr="00743905" w:rsidRDefault="00236E88" w:rsidP="00236E8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0F81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B7E2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21DB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17BB6B5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621D2A2C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D3D2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FB5E01A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23DB" w14:textId="77777777" w:rsidR="00236E88" w:rsidRPr="00743905" w:rsidRDefault="00236E8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5D4D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3D85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FC66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36E88" w:rsidRPr="00743905" w14:paraId="56C7F37A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78E1" w14:textId="77777777" w:rsidR="00236E88" w:rsidRPr="00743905" w:rsidRDefault="00236E88" w:rsidP="00236E8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46CD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F200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C770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BDEDA93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F73E66E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1089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2F313F1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B28F" w14:textId="77777777" w:rsidR="00236E88" w:rsidRPr="00743905" w:rsidRDefault="00236E8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DFA8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7035A" w14:textId="77777777" w:rsidR="00236E88" w:rsidRPr="00743905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6CEF" w14:textId="77777777" w:rsidR="00236E88" w:rsidRPr="00743905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4FD46350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32D52B85" w14:textId="77777777" w:rsidR="00236E88" w:rsidRDefault="00236E88" w:rsidP="00BD3926">
      <w:pPr>
        <w:pStyle w:val="Heading1"/>
        <w:spacing w:line="360" w:lineRule="auto"/>
      </w:pPr>
      <w:r>
        <w:t>LINIA 202 B</w:t>
      </w:r>
    </w:p>
    <w:p w14:paraId="36F36416" w14:textId="77777777" w:rsidR="00236E88" w:rsidRDefault="00236E88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236E88" w14:paraId="5113F3BB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6082" w14:textId="77777777" w:rsidR="00236E88" w:rsidRDefault="00236E88" w:rsidP="00236E88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1DC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A711" w14:textId="77777777" w:rsidR="00236E88" w:rsidRPr="007C5BF9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203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29431E0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949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BC71D9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3747" w14:textId="77777777" w:rsidR="00236E88" w:rsidRPr="007C5BF9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627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D6CF" w14:textId="77777777" w:rsidR="00236E88" w:rsidRPr="00BD268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B6E7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A86AB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057A3EAE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22BD2587" w14:textId="77777777" w:rsidR="00236E88" w:rsidRDefault="00236E88" w:rsidP="001B4DE9">
      <w:pPr>
        <w:pStyle w:val="Heading1"/>
        <w:spacing w:line="360" w:lineRule="auto"/>
      </w:pPr>
      <w:r>
        <w:t>LINIA 213</w:t>
      </w:r>
    </w:p>
    <w:p w14:paraId="4D5572ED" w14:textId="77777777" w:rsidR="00236E88" w:rsidRDefault="00236E88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236E88" w14:paraId="7302848E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C17E" w14:textId="77777777" w:rsidR="00236E88" w:rsidRDefault="00236E88" w:rsidP="00236E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DEF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25B7" w14:textId="77777777" w:rsidR="00236E88" w:rsidRPr="00BA7F8C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B1D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BFE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8DCD450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0AC9E14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7DD3F69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7A81FF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E9B80" w14:textId="77777777" w:rsidR="00236E88" w:rsidRPr="009E006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386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4BB0" w14:textId="77777777" w:rsidR="00236E88" w:rsidRPr="00BA7F8C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865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236E88" w14:paraId="5F15858A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2A68" w14:textId="77777777" w:rsidR="00236E88" w:rsidRDefault="00236E88" w:rsidP="00236E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A42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89B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F16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6C40873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DC1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1E1E" w14:textId="77777777" w:rsidR="00236E88" w:rsidRPr="009E006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54D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BB2F" w14:textId="77777777" w:rsidR="00236E88" w:rsidRPr="00BA7F8C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D65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2D24A84E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EE1A" w14:textId="77777777" w:rsidR="00236E88" w:rsidRDefault="00236E88" w:rsidP="00236E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35A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628B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59A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FCEDF3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22E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07E7" w14:textId="77777777" w:rsidR="00236E88" w:rsidRPr="009E006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ED8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22C0" w14:textId="77777777" w:rsidR="00236E88" w:rsidRPr="00BA7F8C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F92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3EC9C71E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8416" w14:textId="77777777" w:rsidR="00236E88" w:rsidRDefault="00236E88" w:rsidP="00236E8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325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C7EA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182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7D64AB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D3C8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808C08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22CF6DB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AB1ABF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D1E5D4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11A8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41F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2B71" w14:textId="77777777" w:rsidR="00236E88" w:rsidRPr="00BA7F8C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8D4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DE89A12" w14:textId="77777777" w:rsidR="00236E88" w:rsidRPr="006A7611" w:rsidRDefault="00236E88">
      <w:pPr>
        <w:spacing w:before="40" w:after="40" w:line="192" w:lineRule="auto"/>
        <w:ind w:right="57"/>
      </w:pPr>
    </w:p>
    <w:p w14:paraId="612C40BD" w14:textId="77777777" w:rsidR="00236E88" w:rsidRDefault="00236E88" w:rsidP="005B00A7">
      <w:pPr>
        <w:pStyle w:val="Heading1"/>
        <w:spacing w:line="360" w:lineRule="auto"/>
      </w:pPr>
      <w:r>
        <w:lastRenderedPageBreak/>
        <w:t>LINIA 218</w:t>
      </w:r>
    </w:p>
    <w:p w14:paraId="79BC6FB8" w14:textId="77777777" w:rsidR="00236E88" w:rsidRDefault="00236E88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236E88" w14:paraId="5D7E51F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D69C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06C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B2B0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AF9F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BF4031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A5ED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54B84D83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8151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DB6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5270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54A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:rsidRPr="00A8307A" w14:paraId="33D8398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7ABF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E18F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DB33" w14:textId="77777777" w:rsidR="00236E88" w:rsidRPr="00A830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32D5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D9F72A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BB5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567D9040" w14:textId="77777777" w:rsidR="00236E88" w:rsidRPr="00664FA3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DD30" w14:textId="77777777" w:rsidR="00236E88" w:rsidRPr="00A830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5087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3FEF" w14:textId="77777777" w:rsidR="00236E88" w:rsidRPr="00A830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7517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20AED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5E0A8B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6B549AD" w14:textId="77777777" w:rsidR="00236E88" w:rsidRPr="00664FA3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236E88" w:rsidRPr="00A8307A" w14:paraId="00B6A31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CFE9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D085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64F8" w14:textId="77777777" w:rsidR="00236E88" w:rsidRPr="00A830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5218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240795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C70E" w14:textId="77777777" w:rsidR="00236E88" w:rsidRPr="00664FA3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6D383B73" w14:textId="77777777" w:rsidR="00236E88" w:rsidRPr="00664FA3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A30A" w14:textId="77777777" w:rsidR="00236E88" w:rsidRPr="00A830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7EA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2269" w14:textId="77777777" w:rsidR="00236E88" w:rsidRPr="00A830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DEE6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1B05B5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9B6B6D0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1901D09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236E88" w:rsidRPr="00A8307A" w14:paraId="0242AEF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3B09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C361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300A" w14:textId="77777777" w:rsidR="00236E88" w:rsidRPr="003F40D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B444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EEB7D39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02D2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09BA" w14:textId="77777777" w:rsidR="00236E88" w:rsidRPr="003F40D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23CC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3370" w14:textId="77777777" w:rsidR="00236E88" w:rsidRPr="003F40D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F980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8A649D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236E88" w:rsidRPr="00A8307A" w14:paraId="469DC66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B143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436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1AF7" w14:textId="77777777" w:rsidR="00236E88" w:rsidRPr="003F40D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1BB8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143F35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942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460D23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D78C" w14:textId="77777777" w:rsidR="00236E88" w:rsidRPr="003F40D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FBEA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02C6" w14:textId="77777777" w:rsidR="00236E88" w:rsidRPr="003F40D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1356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F1A6ED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236E88" w:rsidRPr="00A8307A" w14:paraId="4198411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9A35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BFB7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AEDD" w14:textId="77777777" w:rsidR="00236E88" w:rsidRPr="007328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36E4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BAA42B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C93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C9F3" w14:textId="77777777" w:rsidR="00236E88" w:rsidRPr="007B4F6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4512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9C8F" w14:textId="77777777" w:rsidR="00236E88" w:rsidRPr="007328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C55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FA2E3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ACCAFC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7FCD0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6E8F1FC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236E88" w:rsidRPr="00A8307A" w14:paraId="4C6F423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E274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407A" w14:textId="77777777" w:rsidR="00236E88" w:rsidRPr="00A8307A" w:rsidRDefault="00236E8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54F8" w14:textId="77777777" w:rsidR="00236E88" w:rsidRPr="00732832" w:rsidRDefault="00236E8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A755" w14:textId="77777777" w:rsidR="00236E88" w:rsidRPr="00A8307A" w:rsidRDefault="00236E88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AF1775" w14:textId="77777777" w:rsidR="00236E88" w:rsidRPr="00A8307A" w:rsidRDefault="00236E88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CA74" w14:textId="77777777" w:rsidR="00236E88" w:rsidRDefault="00236E88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1AB428" w14:textId="77777777" w:rsidR="00236E88" w:rsidRDefault="00236E88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87E5194" w14:textId="77777777" w:rsidR="00236E88" w:rsidRDefault="00236E8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55BD" w14:textId="77777777" w:rsidR="00236E88" w:rsidRPr="007B4F6A" w:rsidRDefault="00236E8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E544" w14:textId="77777777" w:rsidR="00236E88" w:rsidRPr="00A8307A" w:rsidRDefault="00236E8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1E9E" w14:textId="77777777" w:rsidR="00236E88" w:rsidRPr="00732832" w:rsidRDefault="00236E8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8716" w14:textId="77777777" w:rsidR="00236E88" w:rsidRDefault="00236E88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236E88" w:rsidRPr="00A8307A" w14:paraId="0D582A7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0F1F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FB9D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B0B1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5D7A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3EEFBB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ADAD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B064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F7C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1BC2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C9734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91626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87A0D2C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8307A" w14:paraId="3B59C13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52F9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E216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58B6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F51D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3FD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871E61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4946D19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3E2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8753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675A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A64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5C6258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1D9A1664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8307A" w14:paraId="0EB0D3E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0802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3B4C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B524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FA72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D57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ED0C95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AC9F46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609D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616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2AFE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412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647E1DF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36E88" w:rsidRPr="00A8307A" w14:paraId="57C648D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E024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8063" w14:textId="77777777" w:rsidR="00236E88" w:rsidRPr="00A8307A" w:rsidRDefault="00236E88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F13BE" w14:textId="77777777" w:rsidR="00236E88" w:rsidRPr="00B26991" w:rsidRDefault="00236E8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43F1" w14:textId="77777777" w:rsidR="00236E88" w:rsidRPr="00A8307A" w:rsidRDefault="00236E88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439A" w14:textId="77777777" w:rsidR="00236E88" w:rsidRDefault="00236E8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C9A369F" w14:textId="77777777" w:rsidR="00236E88" w:rsidRDefault="00236E8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32E5D22" w14:textId="77777777" w:rsidR="00236E88" w:rsidRDefault="00236E8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C66E" w14:textId="77777777" w:rsidR="00236E88" w:rsidRDefault="00236E8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4526" w14:textId="77777777" w:rsidR="00236E88" w:rsidRPr="00A8307A" w:rsidRDefault="00236E88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9ED1" w14:textId="77777777" w:rsidR="00236E88" w:rsidRPr="00B26991" w:rsidRDefault="00236E8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93DC" w14:textId="77777777" w:rsidR="00236E88" w:rsidRPr="00FD3B28" w:rsidRDefault="00236E88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2CF5A41" w14:textId="77777777" w:rsidR="00236E88" w:rsidRDefault="00236E88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36E88" w:rsidRPr="00A8307A" w14:paraId="2F056C4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B9D8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8DD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C951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1752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780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C38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6FE8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EAE8" w14:textId="77777777" w:rsidR="00236E88" w:rsidRPr="00B2699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6EA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36E88" w:rsidRPr="00A8307A" w14:paraId="24F9C70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285F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CE60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74178" w14:textId="77777777" w:rsidR="00236E88" w:rsidRPr="000D3BB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7786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415534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79B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413D4C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6D32" w14:textId="77777777" w:rsidR="00236E88" w:rsidRPr="000D3BB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CFCF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1E54" w14:textId="77777777" w:rsidR="00236E88" w:rsidRPr="000D3BB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4618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74EECB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36E88" w:rsidRPr="00A8307A" w14:paraId="26604EA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0761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DCEC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048E" w14:textId="77777777" w:rsidR="00236E88" w:rsidRPr="009658E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859E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62C38E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1187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33F3" w14:textId="77777777" w:rsidR="00236E88" w:rsidRPr="009658E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A4D4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31A9" w14:textId="77777777" w:rsidR="00236E88" w:rsidRPr="009658E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CF4D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7D8B92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36E88" w:rsidRPr="00A8307A" w14:paraId="2572FC5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7A96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AF3F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ED2A" w14:textId="77777777" w:rsidR="00236E88" w:rsidRPr="00472E19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1F9A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872B63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6A01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7790" w14:textId="77777777" w:rsidR="00236E88" w:rsidRPr="00472E19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A8EC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6F3A" w14:textId="77777777" w:rsidR="00236E88" w:rsidRPr="00472E19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E9E7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43F0A1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36E88" w:rsidRPr="00A8307A" w14:paraId="66607BA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B998" w14:textId="77777777" w:rsidR="00236E88" w:rsidRPr="00A75A00" w:rsidRDefault="00236E88" w:rsidP="00236E88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D3F5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52BD" w14:textId="77777777" w:rsidR="00236E88" w:rsidRPr="00530A8D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1CDC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E91C09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3F56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BDAF" w14:textId="77777777" w:rsidR="00236E88" w:rsidRPr="00530A8D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845F" w14:textId="77777777" w:rsidR="00236E88" w:rsidRPr="00A8307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E0EB" w14:textId="77777777" w:rsidR="00236E88" w:rsidRPr="00530A8D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6EE3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41DA4C" w14:textId="77777777" w:rsidR="00236E88" w:rsidRPr="00A8307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36E88" w14:paraId="2A939B71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EB5F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615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51E7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B1B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2C2303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EC0B3A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E94E" w14:textId="77777777" w:rsidR="00236E88" w:rsidRPr="00447EF5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5DDB4BCC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B1B1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B24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66D4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9CA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BD3B2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236E88" w14:paraId="434553AF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F0814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D2C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5C08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982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028730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AD16DC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E813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DBA5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325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096E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8D2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236E88" w14:paraId="698EC812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28BB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64B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0DE7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3FD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4261A2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3339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CF2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BC8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8153C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787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92172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236E88" w14:paraId="43724C50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4E74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91E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3BFD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100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4D4DD4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A240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2B78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799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EF13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757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A3D7C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189912C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236E88" w14:paraId="4DD97649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61BF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973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67F5964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33AD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66C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59E1F4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0D6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33F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601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8E79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7C1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13C1B91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ADC1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99C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713D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F3F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0E2586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337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445A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036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E7BB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ABD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5BB50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236E88" w14:paraId="45D232D4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5D99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7A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7627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8D2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AA7335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6099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E4EB3EE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B64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D07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1270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5A6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8A39A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236E88" w14:paraId="20F1080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B839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27F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12A51C1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B2DD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A29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29A6B68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F357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477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973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DDCF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321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236E88" w14:paraId="0CF69574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AC05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18B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60837A6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8B4C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C03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12FB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18B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82F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F655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ED3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236E88" w14:paraId="0E03B0CC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2C46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6EEB" w14:textId="77777777" w:rsidR="00236E88" w:rsidRDefault="00236E8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4F8F0004" w14:textId="77777777" w:rsidR="00236E88" w:rsidRDefault="00236E8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80B4" w14:textId="77777777" w:rsidR="00236E88" w:rsidRDefault="00236E8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5EC4" w14:textId="77777777" w:rsidR="00236E88" w:rsidRDefault="00236E88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7C30" w14:textId="77777777" w:rsidR="00236E88" w:rsidRPr="00465A98" w:rsidRDefault="00236E8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285C" w14:textId="77777777" w:rsidR="00236E88" w:rsidRDefault="00236E8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32FC" w14:textId="77777777" w:rsidR="00236E88" w:rsidRDefault="00236E8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C8DB1" w14:textId="77777777" w:rsidR="00236E88" w:rsidRPr="00984D71" w:rsidRDefault="00236E8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9638" w14:textId="77777777" w:rsidR="00236E88" w:rsidRDefault="00236E88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6FA224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3C67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4216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01B2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F9F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F6BC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815C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720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3496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214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838E6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236E88" w14:paraId="4905B44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3ECF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617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0884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68F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50FE121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E873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06D4830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2D1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673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E5B2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B34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86A8C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236E88" w14:paraId="742F9F6A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0DC3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F4D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505ABCE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0477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255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9B1775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83BC8B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6109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76B9D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3B9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6D6A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7FF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236E88" w14:paraId="402B1291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A09D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91A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C61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C442" w14:textId="77777777" w:rsidR="00236E88" w:rsidRDefault="00236E88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F4DED64" w14:textId="77777777" w:rsidR="00236E88" w:rsidRDefault="00236E88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183A" w14:textId="77777777" w:rsidR="00236E88" w:rsidRDefault="00236E88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6B434F7F" w14:textId="77777777" w:rsidR="00236E88" w:rsidRPr="0017470F" w:rsidRDefault="00236E88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A0A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786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7DFB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BE0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1BA066B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1539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0FA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AC12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1B0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30002B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BCCF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37C3022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678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DA4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3096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ACF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E0EAE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236E88" w14:paraId="0FD3FC7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B9FF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4FF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98F6" w14:textId="77777777" w:rsidR="00236E88" w:rsidRPr="00CF78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F43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7032D6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F4F9" w14:textId="77777777" w:rsidR="00236E88" w:rsidRPr="00465A9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00E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542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967D" w14:textId="77777777" w:rsidR="00236E88" w:rsidRPr="00984D7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FE1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236E88" w14:paraId="58F73204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6273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C91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0B70661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B8C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9EA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2B2F4A2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503C6E8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A310" w14:textId="77777777" w:rsidR="00236E88" w:rsidRPr="00465A9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6B1D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0A4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4DD5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C5A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281CF3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1623C0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B6C5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6BF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0E9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6B0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EF6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83A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891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E369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2BD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236E88" w14:paraId="53BFEDF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158E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DA1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F866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62E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2FE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9D29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003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15E7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20E6A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236E88" w14:paraId="4FD657A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2249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0B6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7A29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7478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7DE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DBEE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265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61CB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9D8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236E88" w14:paraId="2CD7FD8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9B27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2B6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724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CF6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506B8D4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6A62" w14:textId="77777777" w:rsidR="00236E88" w:rsidRPr="00465A9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204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DBC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F333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D52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37BE3B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309B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A13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C55F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BA2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605E78E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371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734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4EC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94FE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8A68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1A0D4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236E88" w14:paraId="7E3B37F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A5B0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271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ED00C4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C97A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2F8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5EC7131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E4F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DDDA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D34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37E4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EB4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9F66A9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06E0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9AD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E1CE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8DA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E3A163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E7A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3AA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EC1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BBCC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61D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98620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236E88" w14:paraId="5FCE695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AD13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99E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1142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B87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BE07C8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4CE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5DA2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0BA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2264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165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88FFE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236E88" w14:paraId="01A748F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AE7D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B080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F61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B72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7B55B7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A73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D1A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EA5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741C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21D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616D3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236E88" w14:paraId="17862E2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2D36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1F4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922C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5EE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1C4913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E2B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907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8E8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A975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D43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74B66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236E88" w14:paraId="15769BE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C333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290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1562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1A6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916DE6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C7F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4C6B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62F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4DA4" w14:textId="77777777" w:rsidR="00236E88" w:rsidRPr="00984D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05C3A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7F088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236E88" w14:paraId="0C5403E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A320" w14:textId="77777777" w:rsidR="00236E88" w:rsidRDefault="00236E88" w:rsidP="00236E8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B5CD" w14:textId="77777777" w:rsidR="00236E88" w:rsidRDefault="00236E8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119955A4" w14:textId="77777777" w:rsidR="00236E88" w:rsidRDefault="00236E8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28BA" w14:textId="77777777" w:rsidR="00236E88" w:rsidRDefault="00236E88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5197" w14:textId="77777777" w:rsidR="00236E88" w:rsidRDefault="00236E88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0EE3" w14:textId="77777777" w:rsidR="00236E88" w:rsidRDefault="00236E8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C5DA" w14:textId="77777777" w:rsidR="00236E88" w:rsidRDefault="00236E88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F630" w14:textId="77777777" w:rsidR="00236E88" w:rsidRDefault="00236E88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7FE9" w14:textId="77777777" w:rsidR="00236E88" w:rsidRPr="00984D71" w:rsidRDefault="00236E88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CA69" w14:textId="77777777" w:rsidR="00236E88" w:rsidRDefault="00236E88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E265BA9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1ED21AB5" w14:textId="77777777" w:rsidR="00236E88" w:rsidRDefault="00236E88" w:rsidP="0095691E">
      <w:pPr>
        <w:pStyle w:val="Heading1"/>
        <w:spacing w:line="360" w:lineRule="auto"/>
      </w:pPr>
      <w:r>
        <w:t>LINIA 300</w:t>
      </w:r>
    </w:p>
    <w:p w14:paraId="7D5766A5" w14:textId="77777777" w:rsidR="00236E88" w:rsidRDefault="00236E88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236E88" w14:paraId="11F0B16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C06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F27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6831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C770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940F0E6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67FE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53F3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705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6685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C1C7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50EA59B1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B80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733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68FD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817C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764823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5B9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0A93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64E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8793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D8D5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402DAC3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ADF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042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A4A3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D1D6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A7E9AB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005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64E9EF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4CBD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E37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79B1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41E2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4758FE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236E88" w14:paraId="43A1B56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813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1742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0C60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B110" w14:textId="77777777" w:rsidR="00236E88" w:rsidRDefault="00236E8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F63AC1F" w14:textId="77777777" w:rsidR="00236E88" w:rsidRDefault="00236E8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FE0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0113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080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AB04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9451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4AFB808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F3C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248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A1E3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86E9" w14:textId="77777777" w:rsidR="00236E88" w:rsidRDefault="00236E8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85D1" w14:textId="77777777" w:rsidR="00236E88" w:rsidRPr="00E4222D" w:rsidRDefault="00236E8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52E6F6D" w14:textId="77777777" w:rsidR="00236E88" w:rsidRPr="00E4222D" w:rsidRDefault="00236E8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17593E4" w14:textId="77777777" w:rsidR="00236E88" w:rsidRPr="00E4222D" w:rsidRDefault="00236E8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6B7963A" w14:textId="77777777" w:rsidR="00236E88" w:rsidRDefault="00236E8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076A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826E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4B02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2C19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143B72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1696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33E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4D0F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0301" w14:textId="77777777" w:rsidR="00236E88" w:rsidRPr="00E4222D" w:rsidRDefault="00236E8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0CF0" w14:textId="77777777" w:rsidR="00236E88" w:rsidRPr="00E4222D" w:rsidRDefault="00236E8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2949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7DAF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534263D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EA99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D1F6" w14:textId="77777777" w:rsidR="00236E88" w:rsidRPr="00E4222D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236E88" w14:paraId="3519688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9636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41D2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1BF0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8966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43AAE545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726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D733681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B3FB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51B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AA48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7834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00E039E3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13E9C6A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B92DB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A70C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647F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11EF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966E7B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8AD3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D81C7E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9725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697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D4C7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8D24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B6766C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236E88" w14:paraId="1778C1F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ED9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E722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EF2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536E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AB1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064C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633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AE0BAA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5133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B68C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20A3EF5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22C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657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56EB2D4C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A1F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3788" w14:textId="77777777" w:rsidR="00236E88" w:rsidRDefault="00236E8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4753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4327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D65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3AD3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7B81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0B663CF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95A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B783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CFC4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6E5E" w14:textId="77777777" w:rsidR="00236E88" w:rsidRDefault="00236E88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617CFA9" w14:textId="77777777" w:rsidR="00236E88" w:rsidRDefault="00236E8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532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A61A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051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3645294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CA30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3FCC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114EDCC7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B0F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AAE9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6DC2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7F66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79F3050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591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753D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9ED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9DB5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0F68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432F7CD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8986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9B3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70E5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ACBB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9BA2381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CDB9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5112573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7DD66E3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264E173B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1CDE0C93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2A96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856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69C7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DB5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671DC56F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C2C1BB2" w14:textId="77777777" w:rsidR="00236E88" w:rsidRPr="004870EE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236E88" w14:paraId="570AEAD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23A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14C1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69BA2992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25D9B0D0" w14:textId="77777777" w:rsidR="00236E88" w:rsidRDefault="00236E88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B60EF2F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ACD3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F0D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7DC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34529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182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628F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E71C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3790A2B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54B6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B2F1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A5D0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E35F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7FF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FE84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F01C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E9C3A1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5421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211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D59A63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236E88" w14:paraId="24D6B80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ABF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A44E" w14:textId="77777777" w:rsidR="00236E88" w:rsidRDefault="00236E8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6C7170F" w14:textId="77777777" w:rsidR="00236E88" w:rsidRDefault="00236E8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624E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2B98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375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E01F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F05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DC73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ED03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F95FA3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236E88" w14:paraId="0F422EC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8BE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D83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9D01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263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4FA9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FE35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FBD1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49E73C1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37C5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577D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3AFE7F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236E88" w14:paraId="34204AC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07B8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263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8E1D5F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1660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57EF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5DCB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F2D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D204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B319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C981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4E7DFDE7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AA3B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6F8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5C92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0E4D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81D4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8465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037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743A25B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75F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71B4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5B69E11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55E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F6E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C50C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41FD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9D95E93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1B2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F3544CB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0979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3CC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6AC5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B2F4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5DF4A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C7EE6D1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236E88" w14:paraId="279AFC3F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81F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445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76E1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806F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23981557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7D7B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871D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3C8C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BEF9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1075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334A1F7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C90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7DE9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3D5F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1244E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800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6A02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AF2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666688F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5A41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2004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0A92054" w14:textId="77777777" w:rsidR="00236E88" w:rsidRPr="00D344C9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236E88" w14:paraId="26EE961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EA9B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213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0C9EEE5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3687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B85B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3054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E0C56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28F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70E2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702F" w14:textId="77777777" w:rsidR="00236E88" w:rsidRDefault="00236E8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138BFF" w14:textId="77777777" w:rsidR="00236E88" w:rsidRPr="00D344C9" w:rsidRDefault="00236E8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236E88" w14:paraId="2E6BC49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019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AC0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4B6EAD4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8FC5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60B7" w14:textId="77777777" w:rsidR="00236E88" w:rsidRDefault="00236E8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F3638C0" w14:textId="77777777" w:rsidR="00236E88" w:rsidRDefault="00236E8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09B9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7DCE3B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75D86F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2A0FDA9F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3D42C94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6304F2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8B5F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8D2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4E91D7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C2C87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3021" w14:textId="77777777" w:rsidR="00236E88" w:rsidRDefault="00236E8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87429D9" w14:textId="77777777" w:rsidR="00236E88" w:rsidRDefault="00236E8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B7624B9" w14:textId="77777777" w:rsidR="00236E88" w:rsidRPr="00D344C9" w:rsidRDefault="00236E8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236E88" w14:paraId="31477B0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D626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6A1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B89E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4B16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FDE3B9E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182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486793F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4C3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9EA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FBA7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1C17" w14:textId="77777777" w:rsidR="00236E88" w:rsidRDefault="00236E8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1EAA2B" w14:textId="77777777" w:rsidR="00236E88" w:rsidRDefault="00236E8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F7331B9" w14:textId="77777777" w:rsidR="00236E88" w:rsidRDefault="00236E8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236E88" w14:paraId="600B1CE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4F8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9AC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AEB8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B98A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18F9DCE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A3E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68EAEDC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201E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CB7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0A72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8C75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184491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236E88" w14:paraId="237A147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CCE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342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702A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FDB6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EBBC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631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24E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2C50A14F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17D0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3E50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1A3BEE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70739C0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095B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AAE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EDEE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9C06" w14:textId="77777777" w:rsidR="00236E88" w:rsidRDefault="00236E88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86D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DF30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22A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685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8FC1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6D93258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AC3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3EA9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8A19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BD77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3F87D0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9C7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E92E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57C9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9E33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DEBE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2532D8D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3AF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822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C286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8823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865916A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5C2A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463C5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2C0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AEA6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0E6B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092669D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86C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663E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20FA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0977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C20CA69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F01F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26594CD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6E0A5782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DCC0AAB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0016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2E2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3FB2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6BF9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142745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B33468D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236E88" w14:paraId="2A6B103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1B3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FD5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EAF0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EE7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7F195F5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AC4C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68C6B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0B8E" w14:textId="77777777" w:rsidR="00236E88" w:rsidRPr="00600D25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445D0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26E3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A2A4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EB2EB2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236E88" w14:paraId="69C1E0C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1EF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D5C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0A49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67F1" w14:textId="77777777" w:rsidR="00236E88" w:rsidRDefault="00236E8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FAB3EBA" w14:textId="77777777" w:rsidR="00236E88" w:rsidRDefault="00236E8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2591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D471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9F56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6721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425E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236E88" w14:paraId="6FB4C9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D07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2CF8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EC9B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A6DD" w14:textId="77777777" w:rsidR="00236E88" w:rsidRDefault="00236E8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2B8B3ABD" w14:textId="77777777" w:rsidR="00236E88" w:rsidRDefault="00236E8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1EF5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5C9E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FB67" w14:textId="77777777" w:rsidR="00236E88" w:rsidRDefault="00236E8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8EBD" w14:textId="77777777" w:rsidR="00236E88" w:rsidRDefault="00236E8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A6DA" w14:textId="77777777" w:rsidR="00236E88" w:rsidRDefault="00236E8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236E88" w14:paraId="74A66F6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21B9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6D4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2A0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950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B200DC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614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DB8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91C1" w14:textId="77777777" w:rsidR="00236E88" w:rsidRPr="00E731A9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591A461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FFF054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6A21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5F0F" w14:textId="77777777" w:rsidR="00236E88" w:rsidRDefault="00236E8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2AB9B1F2" w14:textId="77777777" w:rsidR="00236E88" w:rsidRDefault="00236E8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30EC4F2E" w14:textId="77777777" w:rsidR="00236E88" w:rsidRPr="001D4392" w:rsidRDefault="00236E88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236E88" w14:paraId="46B54F3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A3A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CED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6557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C20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61635C8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A1C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170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2E53" w14:textId="77777777" w:rsidR="00236E88" w:rsidRPr="00E731A9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868D908" w14:textId="77777777" w:rsidR="00236E88" w:rsidRPr="00E731A9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595AC83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ABEFA2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C21F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0730" w14:textId="77777777" w:rsidR="00236E88" w:rsidRPr="00616BAF" w:rsidRDefault="00236E8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7B93CE" w14:textId="77777777" w:rsidR="00236E88" w:rsidRDefault="00236E8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2E217BB" w14:textId="77777777" w:rsidR="00236E88" w:rsidRPr="003B726B" w:rsidRDefault="00236E8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236E88" w14:paraId="236132A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4C4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CC7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98D3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A02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57F0FFA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F9A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D1DC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B12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064EE80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02E2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488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CA63B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28A6653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5D0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7A4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360F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4BABD" w14:textId="77777777" w:rsidR="00236E88" w:rsidRDefault="00236E88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60C9D9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1EF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206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E36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FEA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C3D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2B5114B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00F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F11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13D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ADF9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2B2FDF8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D85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787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640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7C6D9724" w14:textId="77777777" w:rsidR="00236E88" w:rsidRPr="00E731A9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134C332C" w14:textId="77777777" w:rsidR="00236E88" w:rsidRPr="00E731A9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D53D275" w14:textId="77777777" w:rsidR="00236E88" w:rsidRPr="001D4392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CA8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E9AC" w14:textId="77777777" w:rsidR="00236E88" w:rsidRDefault="00236E8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8447A5" w14:textId="77777777" w:rsidR="00236E88" w:rsidRDefault="00236E8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1BD6ED1" w14:textId="77777777" w:rsidR="00236E88" w:rsidRPr="003B726B" w:rsidRDefault="00236E8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236E88" w14:paraId="40EE6B5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046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CAC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8125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598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0DFAADB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F98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E5D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2FD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0BCF36A9" w14:textId="77777777" w:rsidR="00236E88" w:rsidRPr="00E731A9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2770B129" w14:textId="77777777" w:rsidR="00236E88" w:rsidRPr="00E731A9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9493B7A" w14:textId="77777777" w:rsidR="00236E88" w:rsidRPr="001D4392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7907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0D36" w14:textId="77777777" w:rsidR="00236E88" w:rsidRPr="00616BAF" w:rsidRDefault="00236E8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0A9A45" w14:textId="77777777" w:rsidR="00236E88" w:rsidRDefault="00236E8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9CD381D" w14:textId="77777777" w:rsidR="00236E88" w:rsidRPr="003B726B" w:rsidRDefault="00236E8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236E88" w14:paraId="5953734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4C1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D38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3B8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9C4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FB05C9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CBA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813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0A5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0FB2A2C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B4B9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9D0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04EAF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CB6BBE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236E88" w14:paraId="3844861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FC8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88E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1F41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BFC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239D13D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C0F74E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97A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D40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57B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6926669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6C4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775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236E88" w14:paraId="14B97D89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45B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796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758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761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4D8079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B3D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A2C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B98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67F4E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B89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6B5570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236E88" w14:paraId="265DA98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AE1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659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60FA350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B36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F47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F75843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566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684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6FF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407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874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74D2A5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202A2F51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EDF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F63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92CD78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2253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7A2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211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065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0E6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FEA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B582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52D71414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61C572CA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E70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D98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066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5D6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6E243D4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F4F356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09F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FB5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8A4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095C24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998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9C0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36E88" w14:paraId="6B38F577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A7F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AC5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F6C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E4E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0D7126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6C4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6ECCE5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CFE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754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689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E7A9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0B3AA92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C37B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09C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8ED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5DC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05B526B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F88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EF72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95D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261275F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D14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42C7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413F3BC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A2B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683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858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88C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FB8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9EA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C3F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39AA26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4FE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B693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5953F4D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4E4312D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236E88" w14:paraId="4D2AA1BA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1BA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B20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7569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FFD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65155B2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D48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BFD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817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256D6A1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810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6B0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5D450B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0B7DF25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B3D7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5FA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AC0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C6B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048F0E1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016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6CC370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336789D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620D55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BC8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45A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1EB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520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3954F669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682000C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9F1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102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FB2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413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06E88F4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68A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F02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594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E81446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981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537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46B1C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5BB8DE2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B7E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D7D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67322C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DCF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453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5C1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1F9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F55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737FE73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3C6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C6B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78AFA0B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7A4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E16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36068CE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352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19D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626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16CF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D3A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4A79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C76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4D1337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236E88" w14:paraId="5F4ABF0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43F6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EAF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D5B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6CE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AB5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265D38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320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B2D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38F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66A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4FA78C2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54E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A34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4BE2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F15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B6E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EF6574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D719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C7D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D40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141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116A998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66D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580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31A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B79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0E5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3F234C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F5A9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2AC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4B6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81F0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16FA3798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05E9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36B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D06153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413C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705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6D328A4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E41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FF3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28B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8F3BE3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135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A22A" w14:textId="77777777" w:rsidR="00236E88" w:rsidRPr="0019324E" w:rsidRDefault="00236E8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DA6F4C1" w14:textId="77777777" w:rsidR="00236E88" w:rsidRPr="000160B5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908859A" w14:textId="77777777" w:rsidR="00236E88" w:rsidRPr="006B78FD" w:rsidRDefault="00236E8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767C6CA7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831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883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6A1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AC6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8689A1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6B0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576825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8C1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111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C5E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9A51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262E1C8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236E88" w14:paraId="146781CC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28F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A38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72A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C5B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0ECDA4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297F0B5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0D3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573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B1F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9B9C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6B76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468C1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F7A5DA5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236E88" w14:paraId="6E4355D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368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43C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799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6E7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D15AD5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A6F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B60F1F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412FFB4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8C6DAF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BE61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57F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936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828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6A7AC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EF453E5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236E88" w14:paraId="177158F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67F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F5A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EFF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D0F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B086AD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AA4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344C218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DF72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09F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4052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395F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544B219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236E88" w14:paraId="68C9B9E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436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F00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05E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1BB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A7B79E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4EE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ED8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265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B5D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A65D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58C0C8A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236E88" w14:paraId="73CEE0B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01A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53B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75B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A60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7D71FF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02F1CEA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192801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CF0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97D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95E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A7D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9BEE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18EC5C26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8B7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57D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784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CC8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52537B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3FD86DC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CF871D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0DD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DF5F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90E3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16A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44D5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66F5B8B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DD3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D944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AFDCB0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624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E62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C0D22C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50E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D6F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467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76A94A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98D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2ED9" w14:textId="77777777" w:rsidR="00236E88" w:rsidRPr="0019324E" w:rsidRDefault="00236E8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E872F7E" w14:textId="77777777" w:rsidR="00236E88" w:rsidRPr="000160B5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335EDEF" w14:textId="77777777" w:rsidR="00236E88" w:rsidRPr="005C2BB7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95934B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754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4B5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356F206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7E7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32E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995FD8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000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CEEF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57C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520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3C0D" w14:textId="77777777" w:rsidR="00236E88" w:rsidRPr="00DE4F3A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EC6804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603447E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0B6A15C" w14:textId="77777777" w:rsidR="00236E88" w:rsidRPr="00DE4F3A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236E88" w14:paraId="4CE48299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38B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44A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65B9BC4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463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405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5F3F2D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0AB8381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7CB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2E1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CA2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EA92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C9EB" w14:textId="77777777" w:rsidR="00236E88" w:rsidRPr="00DE4F3A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34FFEE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EF2EF8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8DB3747" w14:textId="77777777" w:rsidR="00236E88" w:rsidRPr="00DE4F3A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236E88" w14:paraId="02F14758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FF5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E18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D1E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9CC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6F40315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E50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963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3B3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277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E2B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5D582F3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A06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954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BE06BD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963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423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8E87B4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9AC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966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3D5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34D5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9D8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67EC50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3AE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6A0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3360BFD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F872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F69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FD8F70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682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9AD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9DD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62F3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EB4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929DFE3" w14:textId="77777777" w:rsidR="00236E88" w:rsidRPr="00CB2A72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47232D89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8FC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186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55A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C10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246049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963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2D1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F6C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6DE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39AB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93E589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C77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2E1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628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A38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1081F8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3B5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5A271C0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CF0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05A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DE8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4061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6A19D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56E0839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236E88" w14:paraId="1F245A47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33B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9B4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6AD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FD4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7B0406C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F22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AC7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2DF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0492846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C44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8F8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236E88" w14:paraId="2D5989D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066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32A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0D3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6A3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C7EAB0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477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B887A1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8FF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CB8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4F19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5D57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B7A9584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68C6CAA8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236E88" w14:paraId="33FF890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CBC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86D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592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D01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87ACE4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BA2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3198E9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ABA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C2E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788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826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25551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33E9C51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236E88" w14:paraId="1B5C03C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5EF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CA4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F2D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FA6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413A11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5DB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B744E4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47EC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F6E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273F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9280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1AE00A8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236E88" w14:paraId="6162A1F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8FF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9F7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BBDA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25A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8CB5E4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1DB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F98DCD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70F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581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880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2893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175EAE" w14:textId="77777777" w:rsidR="00236E88" w:rsidRPr="00D344C9" w:rsidRDefault="00236E88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7597F36D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236E88" w14:paraId="7D69249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8D39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8D4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0423119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D98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B35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4CF3B2EC" w14:textId="77777777" w:rsidR="00236E88" w:rsidRDefault="00236E88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3C23E8EB" w14:textId="77777777" w:rsidR="00236E88" w:rsidRDefault="00236E88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496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B99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2F5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0F0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1AA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278E2A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729C9E13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236E88" w14:paraId="3013441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454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132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83A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784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46A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5EB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AD1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2194E7B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84C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186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559A75" w14:textId="77777777" w:rsidR="00236E88" w:rsidRPr="00E134F4" w:rsidRDefault="00236E88" w:rsidP="00FF6B4A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236E88" w14:paraId="7209212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C1B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FBB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A552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037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Tîrnava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F3C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F5EE36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8C2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AF8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C0AF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CFF8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6E806E17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C62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C36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BB2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EA7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70C1568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4420B3A9" w14:textId="77777777" w:rsidR="00236E88" w:rsidRDefault="00236E88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2CB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4067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7EE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269ECC7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F6C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3DE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14AD2A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5945AD6C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5A3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005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370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27A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47E684F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DA4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10B7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DDF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B7E7AB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8FA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E27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6CB41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428C0AB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E49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802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251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24D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D791FC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176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FC3115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8D5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7FA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E7DC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B39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3FA64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CDB425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236E88" w14:paraId="7D8F5F6D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1BC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70D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A4A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452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E99C2A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963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AAD1B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DD6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BCE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561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788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98CA23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236E88" w14:paraId="3E7D62F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DA1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DFF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26F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016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541FD8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133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98ADE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1BB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CFB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549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8FD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14B556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236E88" w14:paraId="7051152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9C0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84E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48A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C5E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CA5C7D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7C2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13471E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A7C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F58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3F1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49A4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158CDB8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889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AF1A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379B" w14:textId="77777777" w:rsidR="00236E88" w:rsidRPr="00600D25" w:rsidRDefault="00236E8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3A3B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B99CC43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1696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6F52FDE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140A" w14:textId="77777777" w:rsidR="00236E88" w:rsidRPr="00600D25" w:rsidRDefault="00236E8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ACE8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21FD" w14:textId="77777777" w:rsidR="00236E88" w:rsidRPr="00600D25" w:rsidRDefault="00236E8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BB5B" w14:textId="77777777" w:rsidR="00236E88" w:rsidRPr="00D344C9" w:rsidRDefault="00236E8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F560BC" w14:textId="77777777" w:rsidR="00236E88" w:rsidRPr="00D344C9" w:rsidRDefault="00236E8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236E88" w14:paraId="24DA700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70C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58E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43D957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D00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5A6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CCB2F8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90A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1FC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FFF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59D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1592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36E88" w14:paraId="1FD2665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D59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121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15B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E66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AEB61E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5B2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E88E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625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BD525B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6D9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3BD0" w14:textId="77777777" w:rsidR="00236E88" w:rsidRPr="00FF6B4A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36E88" w14:paraId="4F5DB50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FD6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394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137E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9E6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39F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F94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856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1035FF2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736F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0AE5" w14:textId="77777777" w:rsidR="00236E88" w:rsidRPr="00FF6B4A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236E88" w14:paraId="26B3EE2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BDF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8B7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27D5384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E26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49A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98E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BF1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968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38D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BB50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392C300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9B2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998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CDFF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968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087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D88A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BE4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038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4CAC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145FC01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A308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5AF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E00C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DAD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4F1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AA3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457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C51F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01A4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45D8C7C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8E6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64F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8BB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842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B4ADCF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276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74F95C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2799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796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C6BF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69E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62801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236E88" w14:paraId="3F3CFDF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D378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629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CC9C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7EC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4BD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500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810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69CC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990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236E88" w14:paraId="0FECECF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6ED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BE3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11C45F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D3F2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908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F736BE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379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950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AF6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AA5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11B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25FA571E" w14:textId="77777777" w:rsidR="00236E88" w:rsidRPr="00F10273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36E88" w14:paraId="4867E4E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B6FA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3B1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740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9FCA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23AE166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D7C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B3D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BC7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622AD2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5FC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2E1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236E88" w14:paraId="09C4544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427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D94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5D295C2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F21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4903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328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CAD1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B51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85F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B85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5AC9B0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54308F3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0CF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3BC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EA0E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EDB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063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1E73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18C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420EDBC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A965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748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236E88" w14:paraId="3F93449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98E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F6C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36D3567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8225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B5C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AB80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DB9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94D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B32E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B29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168F597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1B3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FC0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7975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453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4AEFBE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FF6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C6ADF4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6E3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321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6A7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084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3C979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236E88" w14:paraId="6BD79A3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D2A6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F3A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6D91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1EF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40524BB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7EB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77D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5DE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545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1C2C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A6F984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7F88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63F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F4FDEB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7F07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61A3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0019892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563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7822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BD7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731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076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5EEB23" w14:textId="77777777" w:rsidR="00236E88" w:rsidRPr="00056F61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36E88" w14:paraId="782CEAF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7BB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03A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49D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19EC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CC03185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C3C2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E0D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593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117B8D4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2DF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2269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C4138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236E88" w14:paraId="775C318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F5C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B587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374B49D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CA33" w14:textId="77777777" w:rsidR="00236E88" w:rsidRDefault="00236E8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ADDD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778DEFD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525F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E4C5" w14:textId="77777777" w:rsidR="00236E88" w:rsidRDefault="00236E8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046BE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4568D2A" w14:textId="77777777" w:rsidR="00236E88" w:rsidRDefault="00236E8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4932" w14:textId="77777777" w:rsidR="00236E88" w:rsidRDefault="00236E8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BAD6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1027C03" w14:textId="77777777" w:rsidR="00236E88" w:rsidRDefault="00236E8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236E88" w14:paraId="229B262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7829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834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1D97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26EA" w14:textId="77777777" w:rsidR="00236E88" w:rsidRDefault="00236E8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4CCF98A1" w14:textId="77777777" w:rsidR="00236E88" w:rsidRDefault="00236E8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261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12B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974D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0ED50F8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DF0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C45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36E88" w14:paraId="2A567F9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CED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9659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AD6D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E0F3" w14:textId="77777777" w:rsidR="00236E88" w:rsidRDefault="00236E8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A684" w14:textId="77777777" w:rsidR="00236E88" w:rsidRPr="00DF66C9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A01E06E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CAEF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E6AE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4900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49C8" w14:textId="77777777" w:rsidR="00236E88" w:rsidRDefault="00236E8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3B96E7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BFAB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D2D8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8C7F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D0C9" w14:textId="77777777" w:rsidR="00236E88" w:rsidRDefault="00236E8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712F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DA77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B828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C7D2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C12B" w14:textId="77777777" w:rsidR="00236E88" w:rsidRDefault="00236E8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F39951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3E3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C6ED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45DF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3255" w14:textId="77777777" w:rsidR="00236E88" w:rsidRDefault="00236E8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DB2B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D6DC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B8BF" w14:textId="77777777" w:rsidR="00236E88" w:rsidRDefault="00236E8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056EB" w14:textId="77777777" w:rsidR="00236E88" w:rsidRDefault="00236E8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65EA" w14:textId="77777777" w:rsidR="00236E88" w:rsidRDefault="00236E8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FD38E3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F12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E51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9C9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22A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6AF1EC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CEC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2D46B6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051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1A4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E3F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A5CB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B62A8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A8A1EFC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236E88" w14:paraId="76EF9F4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0BE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C6D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71E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ADC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6C71EB2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4AE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8DA6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197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7E8C822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E3C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CED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A59F8A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8A629E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79A2D5C3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236E88" w14:paraId="2C3519A2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A0B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72C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0DC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1C9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183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A86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80F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304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900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5BECF30D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236E88" w14:paraId="3D6E2FED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228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BA1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7DD7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5C2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0917FCB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BDD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EEF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47A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3364F47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2743C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EBD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630E92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236E88" w14:paraId="60B218BE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630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D0E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79A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AA9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945980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269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0672F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DD6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54F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697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C22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BD76108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236E88" w14:paraId="0F0B2E3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0AA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F25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FFB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297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A2B51C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5AA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07D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CC7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2F9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AF9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52EDFCE1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236E88" w14:paraId="382A02B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ABBA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DDC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FC80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C49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CC1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81B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25B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CE5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0EC2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236E88" w14:paraId="289AA7F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0E7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3CE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203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FEA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E48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14BD2E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04E7BDA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9640E6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E8A6C7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47FB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42D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506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5E6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47292E7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E0A8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5C8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9C8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E00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54339F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EAD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A24E45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AEB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0375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BE9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BDF4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236E88" w14:paraId="131F658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F8C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901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7E0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8FF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1196832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6BF16D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E7D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F40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E6AE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338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6F5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50C52D73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B3D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39B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D1B29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F37F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35C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5A60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067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EB28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34E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0C8CE4F2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D831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31C3" w14:textId="77777777" w:rsidR="00236E88" w:rsidRDefault="00236E8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F914" w14:textId="77777777" w:rsidR="00236E88" w:rsidRDefault="00236E8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5C32" w14:textId="77777777" w:rsidR="00236E88" w:rsidRDefault="00236E8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6C789B2A" w14:textId="77777777" w:rsidR="00236E88" w:rsidRDefault="00236E8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69E59285" w14:textId="77777777" w:rsidR="00236E88" w:rsidRDefault="00236E8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D741" w14:textId="77777777" w:rsidR="00236E88" w:rsidRDefault="00236E8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9168" w14:textId="77777777" w:rsidR="00236E88" w:rsidRDefault="00236E8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36D9" w14:textId="77777777" w:rsidR="00236E88" w:rsidRDefault="00236E8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4597E42B" w14:textId="77777777" w:rsidR="00236E88" w:rsidRDefault="00236E8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2E72" w14:textId="77777777" w:rsidR="00236E88" w:rsidRDefault="00236E8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B524" w14:textId="77777777" w:rsidR="00236E88" w:rsidRDefault="00236E88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60F680D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DA9A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12B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0A3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EDB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54C15F3E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BE9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845D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D7F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4759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08F6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7E8B255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5A4D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28C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DD8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E38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5FD66BF6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A5D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100144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B16F7C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780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3E0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165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D1BD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2735247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40D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4D0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84E5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469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035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184D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EBB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5F4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656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28D646B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989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AAA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DC65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FCD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1780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A00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ED3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1DC9DABB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EE8E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A76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68D3FBD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052B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13E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2533FB4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DBFC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42CA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1CF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2AE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1E2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EBD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E5D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445CF0D3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2A51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3CA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49E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F31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A0D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ABFF64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158C98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76382CE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 </w:t>
            </w:r>
            <w:r w:rsidRPr="005221CA">
              <w:rPr>
                <w:b/>
                <w:bCs/>
                <w:sz w:val="19"/>
                <w:szCs w:val="19"/>
                <w:lang w:val="ro-RO"/>
              </w:rPr>
              <w:t>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E3FF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A97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2A48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C807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5B4D6D0A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236E88" w14:paraId="2AF4961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A079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2948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9B82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7084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37F34AD3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567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2C6E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49B5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7254851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73A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26C7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58B79BC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6BCA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D4CA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3C9509E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7F1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7A9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8F2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A483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166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149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5812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F3C8C5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26A3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07C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C2A7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D3438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20FC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38D1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788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52279B4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AA2A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F003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36E88" w14:paraId="08DC5ED9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AD7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8F3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2604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5D2B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FBCF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220F17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A57E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BF3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B4B6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71E6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FFA68B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5997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B684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DCCA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0E85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66C2D5B0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A4D1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C4A3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6B7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B4A9" w14:textId="77777777" w:rsidR="00236E88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779C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77DD360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6A6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CC8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2C5B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8171" w14:textId="77777777" w:rsidR="00236E88" w:rsidRDefault="00236E8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927D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6B966EFE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52CFF36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A4774B0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2545503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1C19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B3E9" w14:textId="77777777" w:rsidR="00236E88" w:rsidRDefault="00236E8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E0C4" w14:textId="77777777" w:rsidR="00236E88" w:rsidRPr="00600D25" w:rsidRDefault="00236E8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8111" w14:textId="77777777" w:rsidR="00236E88" w:rsidRPr="00D344C9" w:rsidRDefault="00236E8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36E88" w14:paraId="654D16D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787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9001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578C" w14:textId="77777777" w:rsidR="00236E88" w:rsidRPr="00600D25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5FE4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679972FC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207E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2342750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15D501FB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7B9AC76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91A0023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15840D51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5FFA4A9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9EC4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A7F5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4B48" w14:textId="77777777" w:rsidR="00236E88" w:rsidRPr="00600D25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7C494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6A8DCDE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1A7A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B041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AA12" w14:textId="77777777" w:rsidR="00236E88" w:rsidRPr="00600D25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4310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5FD9A470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3E9F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1CC0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B40F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9A24" w14:textId="77777777" w:rsidR="00236E88" w:rsidRPr="00600D25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FFC4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78F154DF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1C1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432D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E97E" w14:textId="77777777" w:rsidR="00236E88" w:rsidRPr="00600D25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5FF0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59E0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DB9821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C67F4D8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C78D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5831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4643" w14:textId="77777777" w:rsidR="00236E88" w:rsidRPr="00600D25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58D9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236E88" w14:paraId="4CEF5D5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D94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A8B2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6F3C87D5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E80D" w14:textId="77777777" w:rsidR="00236E88" w:rsidRPr="00600D25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DCF7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2C7EC9F2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2574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9321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377A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F8AB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9E8D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55D32AF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BAF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E3E8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F6C5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EC50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7F92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DAF5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B774" w14:textId="77777777" w:rsidR="00236E88" w:rsidRDefault="00236E8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BDCC" w14:textId="77777777" w:rsidR="00236E88" w:rsidRDefault="00236E8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2116" w14:textId="77777777" w:rsidR="00236E88" w:rsidRDefault="00236E8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131DFDF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68F5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3D32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F9077DD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24D0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1CFF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63D4FE2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64A6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FC16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B248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4947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E976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3693D2A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3CC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94A2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CC4F6FA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97E1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8262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F64B5F4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2F00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F946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F050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E688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D575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43A3B13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3E4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46AA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1A04B5B0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D0D1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BE63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039BB59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27F1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FD86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E7A2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F630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5C18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73933E1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D3DC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9E4D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C1B9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9034" w14:textId="77777777" w:rsidR="00236E88" w:rsidRDefault="00236E8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E4FF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D6C4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E5A9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590E50AC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ACE1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F7C6" w14:textId="77777777" w:rsidR="00236E88" w:rsidRDefault="00236E8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107B3B1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1BE4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F4A2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DFF7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CDCFA" w14:textId="77777777" w:rsidR="00236E88" w:rsidRDefault="00236E8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18EB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CEC1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A4B8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3EA022F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88AA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8F17" w14:textId="77777777" w:rsidR="00236E88" w:rsidRDefault="00236E8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0498A1A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19F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5525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4C6D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BF39" w14:textId="77777777" w:rsidR="00236E88" w:rsidRDefault="00236E8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CE71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8BB6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839C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0192BDE2" w14:textId="77777777" w:rsidR="00236E88" w:rsidRDefault="00236E8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4224" w14:textId="77777777" w:rsidR="00236E88" w:rsidRDefault="00236E8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6460" w14:textId="77777777" w:rsidR="00236E88" w:rsidRDefault="00236E8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36E88" w14:paraId="30868EB4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30FF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A2B7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50B13EE4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86C6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1A84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29D1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3E79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720F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79BD9BF0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3501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5A13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510133E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5659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6EB2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7EC0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6EA8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939F3E2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D833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1815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CB9F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857A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76C1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2215B75C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362817D1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268D22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236E88" w14:paraId="66600EDC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3979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9EA9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B314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DF81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1CD3E84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21F3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3281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66CA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2AC0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D9A6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5A9F7D3C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33944F06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A8660E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236E88" w14:paraId="14417FC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FDB8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2F9F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ADF2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E5D1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D4D7904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4C1E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078B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4806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D091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21F8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7DBBF205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2E409C3C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B66B5B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236E88" w14:paraId="71C68D6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3A6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63D4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9BFF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579A0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CFDB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F182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BFE6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B2D2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FB15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7A11178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281550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36E88" w14:paraId="382FE55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A579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F2F1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D52C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0014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619EC49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915F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D615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C51C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A914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18F0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BD2A3A0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DC1575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36E88" w14:paraId="257A2B7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4C6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B0B4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BB37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EDF1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24B22E6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9E0F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6A62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0FA4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B87B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1F7A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77724829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47399D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36E88" w14:paraId="6802062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DEE0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1A22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4D44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E50B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D1CD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23A39A96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42BC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02C2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ABDD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F988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9F8B62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CB2F231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236E88" w14:paraId="6B8C568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395E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9E05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496DFB9C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68B0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F9AE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8EEF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3113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A654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CB3E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E47D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36E88" w14:paraId="670810D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EE42" w14:textId="77777777" w:rsidR="00236E88" w:rsidRDefault="00236E88" w:rsidP="00236E8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0776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295EF72A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C0B1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2AF8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3406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B268" w14:textId="77777777" w:rsidR="00236E88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0CBC" w14:textId="77777777" w:rsidR="00236E88" w:rsidRDefault="00236E8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50AE" w14:textId="77777777" w:rsidR="00236E88" w:rsidRPr="00600D25" w:rsidRDefault="00236E8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E886" w14:textId="77777777" w:rsidR="00236E88" w:rsidRDefault="00236E8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3B7A7F0A" w14:textId="77777777" w:rsidR="00236E88" w:rsidRPr="00836022" w:rsidRDefault="00236E88" w:rsidP="0095691E">
      <w:pPr>
        <w:spacing w:before="40" w:line="192" w:lineRule="auto"/>
        <w:ind w:right="57"/>
        <w:rPr>
          <w:sz w:val="20"/>
          <w:lang w:val="en-US"/>
        </w:rPr>
      </w:pPr>
    </w:p>
    <w:p w14:paraId="65687D4B" w14:textId="77777777" w:rsidR="00236E88" w:rsidRPr="00DE2227" w:rsidRDefault="00236E88" w:rsidP="0095691E"/>
    <w:p w14:paraId="25FDB8F1" w14:textId="77777777" w:rsidR="00236E88" w:rsidRDefault="00236E88" w:rsidP="00956F37">
      <w:pPr>
        <w:pStyle w:val="Heading1"/>
        <w:spacing w:line="360" w:lineRule="auto"/>
      </w:pPr>
      <w:r>
        <w:t>LINIA 301 N</w:t>
      </w:r>
    </w:p>
    <w:p w14:paraId="11ACCABF" w14:textId="77777777" w:rsidR="00236E88" w:rsidRDefault="00236E88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236E88" w14:paraId="2BAEEEB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C905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912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FBFC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B27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3D9306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FF6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2B7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CAC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BCCA" w14:textId="77777777" w:rsidR="00236E88" w:rsidRPr="0022092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729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728735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5AE9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8F9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398C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715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34233B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62F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F23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6AE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6B6D" w14:textId="77777777" w:rsidR="00236E88" w:rsidRPr="0022092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F4F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A704AA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0C46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9A1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5B3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43F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8D61F8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94D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67B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14D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BCB8" w14:textId="77777777" w:rsidR="00236E88" w:rsidRPr="0022092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9F0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BCCF79" w14:textId="77777777" w:rsidR="00236E88" w:rsidRPr="00474FB0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236E88" w14:paraId="6C26760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69AD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C66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1105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9802" w14:textId="77777777" w:rsidR="00236E88" w:rsidRDefault="00236E8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8F8D36" w14:textId="77777777" w:rsidR="00236E88" w:rsidRDefault="00236E8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11E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C69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979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B561" w14:textId="77777777" w:rsidR="00236E88" w:rsidRPr="0022092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1A3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C3113F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0B03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354D" w14:textId="77777777" w:rsidR="00236E88" w:rsidRDefault="00236E8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A230" w14:textId="77777777" w:rsidR="00236E88" w:rsidRDefault="00236E8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F5C3" w14:textId="77777777" w:rsidR="00236E88" w:rsidRDefault="00236E88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0A04" w14:textId="77777777" w:rsidR="00236E88" w:rsidRPr="00E4222D" w:rsidRDefault="00236E8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F05FC92" w14:textId="77777777" w:rsidR="00236E88" w:rsidRPr="00E4222D" w:rsidRDefault="00236E8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3B71A98" w14:textId="77777777" w:rsidR="00236E88" w:rsidRPr="00E4222D" w:rsidRDefault="00236E8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2843AD8" w14:textId="77777777" w:rsidR="00236E88" w:rsidRDefault="00236E8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539A" w14:textId="77777777" w:rsidR="00236E88" w:rsidRDefault="00236E8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FA55" w14:textId="77777777" w:rsidR="00236E88" w:rsidRDefault="00236E8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8258" w14:textId="77777777" w:rsidR="00236E88" w:rsidRPr="0022092F" w:rsidRDefault="00236E8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4049" w14:textId="77777777" w:rsidR="00236E88" w:rsidRDefault="00236E88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DE25F5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2C8A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8D1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695A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7709" w14:textId="77777777" w:rsidR="00236E88" w:rsidRDefault="00236E88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9034" w14:textId="77777777" w:rsidR="00236E88" w:rsidRDefault="00236E88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DF0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E11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CE69" w14:textId="77777777" w:rsidR="00236E88" w:rsidRPr="0022092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407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22BBF8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0F43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31B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477120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24A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3A1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01D58C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C55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9E82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C8A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9571" w14:textId="77777777" w:rsidR="00236E88" w:rsidRPr="0022092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D88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0EAADFC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8E42" w14:textId="77777777" w:rsidR="00236E88" w:rsidRDefault="00236E88" w:rsidP="00236E8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3E0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D03C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4AC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CC1FBA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02F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3AFBB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9AB6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FBE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9BB3" w14:textId="77777777" w:rsidR="00236E88" w:rsidRPr="0022092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F6D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6217D80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2D51BA09" w14:textId="77777777" w:rsidR="00236E88" w:rsidRDefault="00236E88" w:rsidP="00E81B3B">
      <w:pPr>
        <w:pStyle w:val="Heading1"/>
        <w:spacing w:line="360" w:lineRule="auto"/>
      </w:pPr>
      <w:r>
        <w:t>LINIA 314 G</w:t>
      </w:r>
    </w:p>
    <w:p w14:paraId="335AC137" w14:textId="77777777" w:rsidR="00236E88" w:rsidRDefault="00236E88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236E88" w14:paraId="28BDE2B1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1B92" w14:textId="77777777" w:rsidR="00236E88" w:rsidRDefault="00236E88" w:rsidP="00236E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798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AA9A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BF5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16768C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72BFFF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DCC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8D6B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148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F335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F74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65BB087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64DD" w14:textId="77777777" w:rsidR="00236E88" w:rsidRDefault="00236E88" w:rsidP="00236E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2D7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8E31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C4B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4FB954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29B3EE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09E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7833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067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813C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D1D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280257FE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E928" w14:textId="77777777" w:rsidR="00236E88" w:rsidRDefault="00236E88" w:rsidP="00236E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93A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30C5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F8F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6A7F2D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7E9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3CF2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04E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F3F8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4ED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7C6FDC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766A8895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74A0" w14:textId="77777777" w:rsidR="00236E88" w:rsidRDefault="00236E88" w:rsidP="00236E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17A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79DA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504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99964F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9D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24D6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F68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F873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2D2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2EE98D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77064BC7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AE78" w14:textId="77777777" w:rsidR="00236E88" w:rsidRDefault="00236E88" w:rsidP="00236E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12A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66A8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0F6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35DAA2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B54610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F1ADD0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11B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477C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4E1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A839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459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642879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0BA7" w14:textId="77777777" w:rsidR="00236E88" w:rsidRDefault="00236E88" w:rsidP="00236E8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9D0F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A8FD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C52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88D61C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72EDE03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AC0A48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DDF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95FC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E06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B2ED" w14:textId="77777777" w:rsidR="00236E88" w:rsidRPr="00DF53C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E9F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158840C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29A0564E" w14:textId="77777777" w:rsidR="00236E88" w:rsidRDefault="00236E88" w:rsidP="003A5387">
      <w:pPr>
        <w:pStyle w:val="Heading1"/>
        <w:spacing w:line="360" w:lineRule="auto"/>
      </w:pPr>
      <w:r>
        <w:t>LINIA 316</w:t>
      </w:r>
    </w:p>
    <w:p w14:paraId="071BC961" w14:textId="77777777" w:rsidR="00236E88" w:rsidRDefault="00236E88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7DFD10BE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35F3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78F7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4FB8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4C5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5B0F813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06F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B4C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4DC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4992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392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A4B80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735976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236E88" w14:paraId="39CF4DC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452D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CEC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674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588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B93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1645625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ED9E0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07939E6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52FB5E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5261F70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134F4D9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9515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259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E478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C3A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3BEBB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236E88" w14:paraId="22DE92F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E9CF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9E5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37E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CA5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1B6B96F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6B6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4A3466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837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303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51C0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189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CFB9D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1918F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236E88" w14:paraId="753A358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F20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51D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0BB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E27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8E4B70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EE7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6AC2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3CF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A053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618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7BD9BD1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8DA8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56A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F85E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14B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B18F09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ECE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4E0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A3F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9452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FA3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130672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DC2B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3C1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F3CB39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BB9D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575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26B8891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00D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1F4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C57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8A05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E49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B0D28F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A3F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9E7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C288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799F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B2A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CE4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B3C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399A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914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8E7A48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F747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221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2C1F377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1CF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99B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35417EE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B02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419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7E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E128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C0A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47D7CB6F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EC2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DD8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27A10DB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E93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F63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1D4A290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6F8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71ED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78D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ABEC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5D5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D0DF675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477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F6B9" w14:textId="77777777" w:rsidR="00236E88" w:rsidRDefault="00236E8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4DE6D8EB" w14:textId="77777777" w:rsidR="00236E88" w:rsidRDefault="00236E8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94AD" w14:textId="77777777" w:rsidR="00236E88" w:rsidRDefault="00236E88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7A80" w14:textId="77777777" w:rsidR="00236E88" w:rsidRDefault="00236E88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5EE86F8B" w14:textId="77777777" w:rsidR="00236E88" w:rsidRDefault="00236E88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08AE" w14:textId="77777777" w:rsidR="00236E88" w:rsidRDefault="00236E8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C53D" w14:textId="77777777" w:rsidR="00236E88" w:rsidRDefault="00236E88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A0AE" w14:textId="77777777" w:rsidR="00236E88" w:rsidRDefault="00236E8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2628" w14:textId="77777777" w:rsidR="00236E88" w:rsidRPr="00F6236C" w:rsidRDefault="00236E88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7212" w14:textId="77777777" w:rsidR="00236E88" w:rsidRDefault="00236E88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8F1ECCF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498C7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05E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23D9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120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70195F7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484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C51A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533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ED27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9D0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44148FAF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729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662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4CC5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E54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9C9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33BB3C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146CF8D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39238C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0B97FAE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A7D6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A09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D27A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363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AF55657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FB2C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B59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CC81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2D4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0618FFE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892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024316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378917A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9791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56D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372C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799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236E88" w14:paraId="2A17ACB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16F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763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B9A10B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1671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B31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0EC00CA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D6E7" w14:textId="77777777" w:rsidR="00236E88" w:rsidRPr="00273EC0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4843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255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E6ED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0E4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0904541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4E1B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3E0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1CD6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2CB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3D821C6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96E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DC94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109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C0EE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3544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65E4AF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210C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744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3E29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675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52824A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6B5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E3C9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878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73BB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820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778B8D5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FDE9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AA1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E58A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B22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9CE65E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F95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DE03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F26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470A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1A8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FD29BB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816C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CEFE" w14:textId="77777777" w:rsidR="00236E88" w:rsidRDefault="00236E88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436DE06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D277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138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26CAAB9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696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C087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DDA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04A4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F18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64B3B71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7760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964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447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49D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95EDDC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572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C1DD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278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5E7C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841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7738B1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6298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4E9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BE5F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F41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05FDFD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224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DC79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E50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F392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DA1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5D48492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7F97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B15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2881A57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26FD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753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15B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244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B71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04DD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506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56501D4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067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6D3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2A12E4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DB3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DE3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2945FE7C" w14:textId="77777777" w:rsidR="00236E88" w:rsidRPr="00830247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A38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582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339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2CBC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F73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66C8B20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AD51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E0A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4E6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7B2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DDCF6F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F26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E63A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419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4E3F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7B3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003CED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D5B1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B9A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E0A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691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54DCD0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583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10C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F52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FF18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E83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2F615626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CD4D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D4B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8506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282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6755F68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6B1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273A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95B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74ED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945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5EAF7E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BE68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640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A4D3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156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59CE203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5A8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05F9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F0E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D643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78B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67BE5B9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1B75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165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FD33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5A5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109295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22B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2D28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223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354F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E58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722180" w14:textId="77777777" w:rsidR="00236E88" w:rsidRPr="000D7AA7" w:rsidRDefault="00236E8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236E88" w14:paraId="2EB8121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A2DA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6B5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18BB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A60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1A8800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7C9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68FF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B97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8788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57E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3EE5E9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B57B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0C71" w14:textId="77777777" w:rsidR="00236E88" w:rsidRDefault="00236E8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464F" w14:textId="77777777" w:rsidR="00236E88" w:rsidRPr="00F6236C" w:rsidRDefault="00236E8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16E6" w14:textId="77777777" w:rsidR="00236E88" w:rsidRDefault="00236E8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87932FE" w14:textId="77777777" w:rsidR="00236E88" w:rsidRDefault="00236E8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3862" w14:textId="77777777" w:rsidR="00236E88" w:rsidRDefault="00236E8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AF9D" w14:textId="77777777" w:rsidR="00236E88" w:rsidRDefault="00236E8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F3B9" w14:textId="77777777" w:rsidR="00236E88" w:rsidRDefault="00236E8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EA4F" w14:textId="77777777" w:rsidR="00236E88" w:rsidRPr="00F6236C" w:rsidRDefault="00236E8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93F8" w14:textId="77777777" w:rsidR="00236E88" w:rsidRDefault="00236E88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7A2242C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E557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F1D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36A26D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AAE6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8F42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314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DBC6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E00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F64A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1986" w14:textId="77777777" w:rsidR="00236E88" w:rsidRPr="007F77BB" w:rsidRDefault="00236E88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3CA3FCB3" w14:textId="77777777" w:rsidR="00236E88" w:rsidRDefault="00236E88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236E88" w14:paraId="1040BF9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DD41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B2E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E271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EE6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7104C2A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98E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73732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25DE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890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4B35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EC6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E0C707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36504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1DC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234E0E2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6E4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476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5039EBD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E59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3622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883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C72E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17F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8591F2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236E88" w14:paraId="6DF8AFC3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242D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ACD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5DF2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E79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1FFF5D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906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40DF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895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E91B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9FA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3B27F27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C8BE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196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8D44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50A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94C068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96F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D8AB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03A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9D99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A31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6359E3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ADD1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230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F0B4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FA7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8A86F3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3FF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BC08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40B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B293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76E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236E88" w14:paraId="287C664D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8E43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5CB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5B35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E1F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34806ED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F03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235D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5A0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EE66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A4C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236E88" w14:paraId="49EA2AC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6E4A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F05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085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3B2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5F3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DFA9D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483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444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7F1D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1FE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17B9B1E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565D576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01EA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3DE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D2B3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27C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7FE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D561C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1258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87F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124F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12A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64E569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F27B39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846C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0F0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7489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8D8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21DF35A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78C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B3AED2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8542C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EA9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44BA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4AF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E5E24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236E88" w14:paraId="58F1D9DF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4961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E2A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223F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C07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77FD57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205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43E182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3748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97F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3A77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C45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391B8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E1A13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236E88" w14:paraId="19D97F0C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30A1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6A8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89CC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4A7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74FDFD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6F7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7EFFBD5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54CE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295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EBE4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31E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1DBEA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2865E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236E88" w14:paraId="490645C7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B112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E4D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48FBFC1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204F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3184" w14:textId="77777777" w:rsidR="00236E88" w:rsidRDefault="00236E88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855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6C7E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EA5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4A9A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A98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A0A4667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B891" w14:textId="77777777" w:rsidR="00236E88" w:rsidRDefault="00236E88" w:rsidP="00236E8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3AE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EB3D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60E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5D313F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143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60572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FAE3" w14:textId="77777777" w:rsidR="00236E88" w:rsidRPr="00514DA4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A52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2547" w14:textId="77777777" w:rsidR="00236E88" w:rsidRPr="00F6236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EE6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F0EEE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473B8428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4C0E7323" w14:textId="77777777" w:rsidR="00236E88" w:rsidRDefault="00236E88" w:rsidP="0080110B">
      <w:pPr>
        <w:pStyle w:val="Heading1"/>
        <w:spacing w:line="360" w:lineRule="auto"/>
      </w:pPr>
      <w:r>
        <w:t>LINIA 322</w:t>
      </w:r>
    </w:p>
    <w:p w14:paraId="6163D19E" w14:textId="77777777" w:rsidR="00236E88" w:rsidRDefault="00236E88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36E88" w14:paraId="7F0656BC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7450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F9B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43A9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792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53B569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742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2B5352C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369AE51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C265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9B3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91C8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93F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11B98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236E88" w14:paraId="1F20AD4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7896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E9E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4EB1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A01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3493AC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874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CEB0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27C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EDA7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180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236E88" w14:paraId="5E150E3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C772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2DA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B703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CC96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2F8448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82B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170C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F12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AEE1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A05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236E88" w14:paraId="6A16062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CEC55E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973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F52C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760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85374C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44B344D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CA7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B71ED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7352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F57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C168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9C6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C657E4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F69FB7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2D5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0241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5DA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1302BB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600A913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63D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910E54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4839E13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6F82BD5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DCAB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328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78C2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780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206A92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6767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B80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4E61D32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7D3B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FB0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4E2170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09A5F6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CA6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11AF9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B3F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386A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160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575768AA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5559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0DC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3C7A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E75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E78D85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0D102C0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407567F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AE9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6E33C47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4C45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C5B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BE5F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018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68E8991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2CAE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F0C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7C13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BBD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716C35B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745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B92D8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6A2A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B55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632F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CBB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E63162F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DD54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B9A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2936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EBE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46B333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3F979C7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6DE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12C0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2A9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B5D9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100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1BB7C76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6F3D9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9F8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0255D3C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B1E3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275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463DED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4669AF3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65C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A311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C07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16F4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6F6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5CE092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7264" w14:textId="77777777" w:rsidR="00236E88" w:rsidRDefault="00236E88" w:rsidP="00236E8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30A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7E10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0E4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C433A7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D97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B70D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465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330E" w14:textId="77777777" w:rsidR="00236E88" w:rsidRPr="00147A63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6ED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780DDE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6C41674B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3636418F" w14:textId="77777777" w:rsidR="00236E88" w:rsidRDefault="00236E88" w:rsidP="00C022B2">
      <w:pPr>
        <w:pStyle w:val="Heading1"/>
        <w:spacing w:line="276" w:lineRule="auto"/>
      </w:pPr>
      <w:r>
        <w:t>LINIA 328</w:t>
      </w:r>
    </w:p>
    <w:p w14:paraId="5A7DDF8B" w14:textId="77777777" w:rsidR="00236E88" w:rsidRDefault="00236E88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11EF4BAD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B41C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5D2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955B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79C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1742D09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7947F52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5894FF5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41C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D1C6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5D0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3FD226B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2641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86A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AC4728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D642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747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1F4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87B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ED53AC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092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74BD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406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0BFB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52E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85CA8F5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A6DE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4A9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838A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0D9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553F262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BCB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1A3AF6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995F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DB3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4644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84D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6F62A5D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A715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8FA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7D91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E83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23E6275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949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D0559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76AB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5EC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1DE46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DF1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24777D7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A71D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E20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1B8FB58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E278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FB0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D31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5AD3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03F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77EB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540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3B6F88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45E7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7DB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44+100</w:t>
            </w:r>
          </w:p>
          <w:p w14:paraId="4787BF2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5944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699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Nădab - Chișineu Criș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57D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9D5B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AC7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F7A0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822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6ED1A2F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E4CE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6830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058FB98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48F3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903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58050E4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D59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33CF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754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E50D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048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0D559F8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6AC4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D26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193E3E6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7559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83D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41F4A4E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E49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86C9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AD6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2C58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F81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62E4429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3D69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BB8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706D612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85C4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6D45" w14:textId="77777777" w:rsidR="00236E88" w:rsidRDefault="00236E88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08C1CB55" w14:textId="77777777" w:rsidR="00236E88" w:rsidRDefault="00236E88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3880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37F4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60F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791E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382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F8F5E7D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FEC1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2DE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86B9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73E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36C6035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16C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6E4B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197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2154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511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F6C4466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A79F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39C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72C4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CEBA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0E4F836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958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817CC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F035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076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042E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40C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0CE16AB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CDC0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30A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6738E10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1D57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3FA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306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81C3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109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9F42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884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14:paraId="11EB8FD9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5B09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5BF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2CA9B13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D524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7C1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168EC9D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E3A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3244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485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6806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A02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14:paraId="7130460B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3A99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ACF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4299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B58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98A127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620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9279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E83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C7DE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533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5B2DF87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0DA2CF9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01C6B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36E88" w14:paraId="111A90F7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1AB7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CF1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CC24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8E0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C6322E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67B0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AE5E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276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CA21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057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2EBB956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6D5F194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58E37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36E88" w14:paraId="324477D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13A5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787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0056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C94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2B3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EF9E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45E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AAE1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576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0FEFBFD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9F887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36E88" w14:paraId="3FD822DD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FE6C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391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2378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77E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9EFB36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6CFC" w14:textId="77777777" w:rsidR="00236E88" w:rsidRPr="002A60A1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DA3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1B3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DF68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5BC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137056E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C1C60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36E88" w14:paraId="6EC6B21F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43F6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1FB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7AAB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9FE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F013A1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1751" w14:textId="77777777" w:rsidR="00236E88" w:rsidRPr="002A60A1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3041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FF6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2CA6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C8A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545F7B2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6E050BEA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A7146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36E88" w14:paraId="1E8E47C0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2F05" w14:textId="77777777" w:rsidR="00236E88" w:rsidRDefault="00236E88" w:rsidP="00236E8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B20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7163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ECE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AE6698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4E4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67B1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BFF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A904" w14:textId="77777777" w:rsidR="00236E88" w:rsidRPr="00FA2F25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FE6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1658A51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61C2491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7B844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53634DD1" w14:textId="77777777" w:rsidR="00236E88" w:rsidRDefault="00236E88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7C14312F" w14:textId="77777777" w:rsidR="00236E88" w:rsidRDefault="00236E88" w:rsidP="00DE004B">
      <w:pPr>
        <w:pStyle w:val="Heading1"/>
        <w:spacing w:line="360" w:lineRule="auto"/>
      </w:pPr>
      <w:r>
        <w:t>LINIA 333</w:t>
      </w:r>
    </w:p>
    <w:p w14:paraId="2DAFC2B3" w14:textId="77777777" w:rsidR="00236E88" w:rsidRDefault="00236E88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236E88" w14:paraId="7903AA26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12C9" w14:textId="77777777" w:rsidR="00236E88" w:rsidRDefault="00236E88" w:rsidP="00236E88">
            <w:pPr>
              <w:numPr>
                <w:ilvl w:val="0"/>
                <w:numId w:val="33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86FB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6A851C7B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7799" w14:textId="77777777" w:rsidR="00236E88" w:rsidRPr="00E15203" w:rsidRDefault="00236E88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E50C" w14:textId="77777777" w:rsidR="00236E88" w:rsidRDefault="00236E88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43A9ED9A" w14:textId="77777777" w:rsidR="00236E88" w:rsidRDefault="00236E88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0A87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D83A" w14:textId="77777777" w:rsidR="00236E88" w:rsidRDefault="00236E88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F438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0FAA" w14:textId="77777777" w:rsidR="00236E88" w:rsidRDefault="00236E88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2BBC866" w14:textId="77777777" w:rsidR="00236E88" w:rsidRDefault="00236E88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11EF5C22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5D62" w14:textId="77777777" w:rsidR="00236E88" w:rsidRDefault="00236E88" w:rsidP="00236E88">
            <w:pPr>
              <w:numPr>
                <w:ilvl w:val="0"/>
                <w:numId w:val="33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4075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02AFA9C4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6ED7" w14:textId="77777777" w:rsidR="00236E88" w:rsidRPr="00E15203" w:rsidRDefault="00236E88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EF26" w14:textId="77777777" w:rsidR="00236E88" w:rsidRDefault="00236E88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4F7B4265" w14:textId="77777777" w:rsidR="00236E88" w:rsidRDefault="00236E88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025E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BCA5" w14:textId="77777777" w:rsidR="00236E88" w:rsidRDefault="00236E88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E062" w14:textId="77777777" w:rsidR="00236E88" w:rsidRDefault="00236E88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CC4C" w14:textId="77777777" w:rsidR="00236E88" w:rsidRDefault="00236E88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6A13808" w14:textId="77777777" w:rsidR="00236E88" w:rsidRDefault="00236E88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6AE33EF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6C11F814" w14:textId="77777777" w:rsidR="00236E88" w:rsidRDefault="00236E88" w:rsidP="008C333F">
      <w:pPr>
        <w:pStyle w:val="Heading1"/>
        <w:spacing w:line="360" w:lineRule="auto"/>
      </w:pPr>
      <w:r>
        <w:t>LINIA 335</w:t>
      </w:r>
    </w:p>
    <w:p w14:paraId="08671779" w14:textId="77777777" w:rsidR="00236E88" w:rsidRDefault="00236E88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36E88" w14:paraId="082E97D2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2856" w14:textId="77777777" w:rsidR="00236E88" w:rsidRDefault="00236E88" w:rsidP="00236E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71F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DAFB" w14:textId="77777777" w:rsidR="00236E88" w:rsidRPr="009050E5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CF9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7A6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6152760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338664E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9A0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1F1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7F31" w14:textId="77777777" w:rsidR="00236E88" w:rsidRPr="009050E5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44C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1084A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BE64D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236E88" w14:paraId="65294BB4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0A5C" w14:textId="77777777" w:rsidR="00236E88" w:rsidRDefault="00236E88" w:rsidP="00236E8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58A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74236BA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46E8" w14:textId="77777777" w:rsidR="00236E88" w:rsidRPr="009050E5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E65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2CA4141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7B5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BCA0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AB0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38DC" w14:textId="77777777" w:rsidR="00236E88" w:rsidRPr="009050E5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196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C4A21D0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1A370789" w14:textId="77777777" w:rsidR="00236E88" w:rsidRDefault="00236E88" w:rsidP="00274DBB">
      <w:pPr>
        <w:pStyle w:val="Heading1"/>
        <w:spacing w:line="360" w:lineRule="auto"/>
      </w:pPr>
      <w:r>
        <w:lastRenderedPageBreak/>
        <w:t>LINIA 400</w:t>
      </w:r>
    </w:p>
    <w:p w14:paraId="4C28D934" w14:textId="77777777" w:rsidR="00236E88" w:rsidRDefault="00236E88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0B47791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6FD7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5DA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9621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597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E0A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131E7B7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1373C71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B4E5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9DB7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5E3B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D4B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85AE8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84308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236E88" w14:paraId="1E07A2FF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9E4D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C5F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412568D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78C3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B25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D9B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365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75AE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7864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688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718892F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C5EA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5B1B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DE04" w14:textId="77777777" w:rsidR="00236E88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3D09" w14:textId="77777777" w:rsidR="00236E88" w:rsidRDefault="00236E88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463A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159C" w14:textId="77777777" w:rsidR="00236E88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C2EF" w14:textId="77777777" w:rsidR="00236E88" w:rsidRDefault="00236E88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2CAF" w14:textId="77777777" w:rsidR="00236E88" w:rsidRPr="00F344E1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0899" w14:textId="77777777" w:rsidR="00236E88" w:rsidRDefault="00236E88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607CC03D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450D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D65F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17A7BB67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1D6F" w14:textId="77777777" w:rsidR="00236E88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FBF3" w14:textId="77777777" w:rsidR="00236E88" w:rsidRDefault="00236E88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5DD6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BC4C" w14:textId="77777777" w:rsidR="00236E88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9C7C" w14:textId="77777777" w:rsidR="00236E88" w:rsidRDefault="00236E88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F1AD" w14:textId="77777777" w:rsidR="00236E88" w:rsidRPr="00F344E1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4F45" w14:textId="77777777" w:rsidR="00236E88" w:rsidRDefault="00236E88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238948DD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CA84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E213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60FDCE9D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4377" w14:textId="77777777" w:rsidR="00236E88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EB53" w14:textId="77777777" w:rsidR="00236E88" w:rsidRDefault="00236E88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8060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F00A" w14:textId="77777777" w:rsidR="00236E88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9191" w14:textId="77777777" w:rsidR="00236E88" w:rsidRDefault="00236E88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2AAA" w14:textId="77777777" w:rsidR="00236E88" w:rsidRPr="00F344E1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7E12" w14:textId="77777777" w:rsidR="00236E88" w:rsidRDefault="00236E88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19D4A6F3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1555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4FE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D5BF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BF0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502F43B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4901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1522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6B1A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B5AA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FFE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236E88" w14:paraId="323FBBA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842F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B29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7CC4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407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1F9E308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A62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1071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C82B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030C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ACB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63751752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C0F8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D8F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7D4A352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11CE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D06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6458943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21E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A622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52EC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0923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890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28691398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9FD3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1ED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13DA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469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646F279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339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BA64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7C8D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E81F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97E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D854308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7B2B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0F5E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5A7D4E75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B905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B87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- 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FAF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672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C8F0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7894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93F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45262BE5" w14:textId="77777777" w:rsidTr="00D20798">
        <w:trPr>
          <w:cantSplit/>
          <w:trHeight w:val="45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2F85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E232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0C02930D" w14:textId="77777777" w:rsidR="00236E88" w:rsidRDefault="00236E88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00900" w14:textId="77777777" w:rsidR="00236E88" w:rsidRDefault="00236E88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367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670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CA3E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7DAC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FE75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B99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EBD7FBD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6ED4D1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53F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A569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8AF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71899C5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80F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596C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3CBB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AA20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5F7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902DD8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A6202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B36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631C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FEF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6A5422B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CB2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B7B6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8B39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D5D5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3B3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E6DFE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7B27981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236E88" w14:paraId="6F267C7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A9C1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2FA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BC2B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799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6F25" w14:textId="77777777" w:rsidR="00236E88" w:rsidRDefault="00236E88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2F79979D" w14:textId="77777777" w:rsidR="00236E88" w:rsidRDefault="00236E88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2C36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0D14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7C9B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EC9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B4CEB6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4F79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AD0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9CE3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79A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7ED680B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E66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6AD7522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B654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AC06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5785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4E2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5842277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1DE4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B29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104BCB0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F33B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0BE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CCD853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893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DA18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9487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AF4C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CF8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D01F0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3EC0723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637C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8907" w14:textId="77777777" w:rsidR="00236E88" w:rsidRDefault="00236E88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AA7B" w14:textId="77777777" w:rsidR="00236E88" w:rsidRDefault="00236E88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21D4" w14:textId="77777777" w:rsidR="00236E88" w:rsidRDefault="00236E88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03A8023" w14:textId="77777777" w:rsidR="00236E88" w:rsidRDefault="00236E88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6214" w14:textId="77777777" w:rsidR="00236E88" w:rsidRDefault="00236E88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98F47" w14:textId="77777777" w:rsidR="00236E88" w:rsidRPr="00F344E1" w:rsidRDefault="00236E88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823E" w14:textId="77777777" w:rsidR="00236E88" w:rsidRDefault="00236E88" w:rsidP="002C5B7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4A48" w14:textId="77777777" w:rsidR="00236E88" w:rsidRPr="00F344E1" w:rsidRDefault="00236E88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8A1E" w14:textId="77777777" w:rsidR="00236E88" w:rsidRDefault="00236E88" w:rsidP="002C5B7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2C02779B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C512" w14:textId="77777777" w:rsidR="00236E88" w:rsidRDefault="00236E88" w:rsidP="00236E8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4CB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923F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85C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69E300A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130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3BD3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FBA5" w14:textId="77777777" w:rsidR="00236E88" w:rsidRDefault="00236E88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DBA9" w14:textId="77777777" w:rsidR="00236E88" w:rsidRPr="00F344E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996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5B34CD2" w14:textId="77777777" w:rsidR="00236E88" w:rsidRDefault="00236E88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4AE26A90" w14:textId="77777777" w:rsidR="00236E88" w:rsidRDefault="00236E88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6B1EFD90" w14:textId="77777777" w:rsidR="00236E88" w:rsidRDefault="00236E88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60BE25E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62B1" w14:textId="77777777" w:rsidR="00236E88" w:rsidRDefault="00236E88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F0F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5887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107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05AC059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5F1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15BF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22E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65BD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F1B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AA664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7721A4D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236E88" w14:paraId="5157F17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A9C5" w14:textId="77777777" w:rsidR="00236E88" w:rsidRDefault="00236E88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DF0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0DB1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217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5D8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87BF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739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5374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5CA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FE93B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75D42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236E88" w14:paraId="229F3899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6F9F" w14:textId="77777777" w:rsidR="00236E88" w:rsidRDefault="00236E88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F73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7+000</w:t>
            </w:r>
          </w:p>
          <w:p w14:paraId="0BD695C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0375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654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994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F046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63F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50A6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E08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27C764F3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01F9" w14:textId="77777777" w:rsidR="00236E88" w:rsidRDefault="00236E88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96BB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637E65A3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1907" w14:textId="77777777" w:rsidR="00236E88" w:rsidRPr="00BB2EA6" w:rsidRDefault="00236E88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2C9DB" w14:textId="77777777" w:rsidR="00236E88" w:rsidRDefault="00236E88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A5C2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F419" w14:textId="77777777" w:rsidR="00236E88" w:rsidRDefault="00236E88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16DB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BD1B" w14:textId="77777777" w:rsidR="00236E88" w:rsidRPr="00BB2EA6" w:rsidRDefault="00236E88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7DDD" w14:textId="77777777" w:rsidR="00236E88" w:rsidRDefault="00236E88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DD33028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73B4" w14:textId="77777777" w:rsidR="00236E88" w:rsidRDefault="00236E88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B876C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16871B92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61A4" w14:textId="77777777" w:rsidR="00236E88" w:rsidRPr="00BB2EA6" w:rsidRDefault="00236E88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B3DC" w14:textId="77777777" w:rsidR="00236E88" w:rsidRDefault="00236E88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CC40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781C" w14:textId="77777777" w:rsidR="00236E88" w:rsidRDefault="00236E88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A13D" w14:textId="77777777" w:rsidR="00236E88" w:rsidRDefault="00236E88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7D8C" w14:textId="77777777" w:rsidR="00236E88" w:rsidRPr="00BB2EA6" w:rsidRDefault="00236E88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3C46" w14:textId="77777777" w:rsidR="00236E88" w:rsidRDefault="00236E88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71405DE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497F" w14:textId="77777777" w:rsidR="00236E88" w:rsidRDefault="00236E88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543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B6D3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5908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3BCA" w14:textId="77777777" w:rsidR="00236E88" w:rsidRDefault="00236E88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62E3A48C" w14:textId="77777777" w:rsidR="00236E88" w:rsidRDefault="00236E88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8BD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900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E723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0E3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5D3E7A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E9D7" w14:textId="77777777" w:rsidR="00236E88" w:rsidRDefault="00236E88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BA3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541EADE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0E12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A74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0C81" w14:textId="77777777" w:rsidR="00236E88" w:rsidRDefault="00236E88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8AED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8CA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95F3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619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55753D9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A690" w14:textId="77777777" w:rsidR="00236E88" w:rsidRDefault="00236E88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EBA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63ED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311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08304AA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B59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A35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144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E9EA" w14:textId="77777777" w:rsidR="00236E88" w:rsidRPr="00BB2EA6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89D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2389C01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28CA57F4" w14:textId="77777777" w:rsidR="00236E88" w:rsidRDefault="00236E88" w:rsidP="00351931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401 A</w:t>
      </w:r>
    </w:p>
    <w:p w14:paraId="759CF36B" w14:textId="77777777" w:rsidR="00236E88" w:rsidRDefault="00236E88" w:rsidP="00FE7817">
      <w:pPr>
        <w:pStyle w:val="Heading1"/>
        <w:spacing w:line="360" w:lineRule="auto"/>
        <w:rPr>
          <w:sz w:val="8"/>
          <w:lang w:val="en-US"/>
        </w:rPr>
      </w:pPr>
      <w:r>
        <w:rPr>
          <w:lang w:val="en-US"/>
        </w:rPr>
        <w:t>BOTIZ - BIXAD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36E88" w14:paraId="42E11D49" w14:textId="77777777" w:rsidTr="00F27CE9">
        <w:trPr>
          <w:cantSplit/>
          <w:trHeight w:val="7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5086" w14:textId="77777777" w:rsidR="00236E88" w:rsidRDefault="00236E88" w:rsidP="00236E88">
            <w:pPr>
              <w:numPr>
                <w:ilvl w:val="0"/>
                <w:numId w:val="1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F9D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4+200</w:t>
            </w:r>
          </w:p>
          <w:p w14:paraId="7C12CE0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EF13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  <w:r>
              <w:rPr>
                <w:b/>
                <w:bCs/>
                <w:sz w:val="32"/>
                <w:lang w:val="en-US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AFB3" w14:textId="77777777" w:rsidR="00236E88" w:rsidRDefault="00236E88" w:rsidP="00F27C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Botiz - </w:t>
            </w:r>
          </w:p>
          <w:p w14:paraId="419E5359" w14:textId="77777777" w:rsidR="00236E88" w:rsidRDefault="00236E88" w:rsidP="00F27C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Livada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57B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23C1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5FB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60C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0CA7B1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512D63FE" w14:textId="77777777" w:rsidR="00236E88" w:rsidRDefault="00236E88">
      <w:pPr>
        <w:spacing w:before="40" w:after="40" w:line="192" w:lineRule="auto"/>
        <w:ind w:right="57"/>
        <w:rPr>
          <w:sz w:val="20"/>
          <w:lang w:val="en-US"/>
        </w:rPr>
      </w:pPr>
    </w:p>
    <w:p w14:paraId="29C9DCD1" w14:textId="77777777" w:rsidR="005221CA" w:rsidRDefault="005221CA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02E652DD" w14:textId="77777777" w:rsidR="005221CA" w:rsidRDefault="005221CA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</w:p>
    <w:p w14:paraId="588DE0A1" w14:textId="402913B8" w:rsidR="00236E88" w:rsidRDefault="00236E88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404</w:t>
      </w:r>
    </w:p>
    <w:p w14:paraId="55EF711B" w14:textId="77777777" w:rsidR="00236E88" w:rsidRDefault="00236E88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5632E48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F2DF" w14:textId="77777777" w:rsidR="00236E88" w:rsidRDefault="00236E88" w:rsidP="00236E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3B9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DCE2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997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64CFC3C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159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25243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A44D0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D7A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C1D7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459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1A143FB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FDDC" w14:textId="77777777" w:rsidR="00236E88" w:rsidRDefault="00236E88" w:rsidP="00236E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D39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11DC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D08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1402C04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548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EF202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181D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127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1182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7D7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32A1C5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FDE5" w14:textId="77777777" w:rsidR="00236E88" w:rsidRDefault="00236E88" w:rsidP="00236E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F19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0411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E97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6D35D0D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CAA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15D928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3CC6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822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BC4E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F2F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8B31C4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C539" w14:textId="77777777" w:rsidR="00236E88" w:rsidRDefault="00236E88" w:rsidP="00236E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E05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5221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A4D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55019DD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6E7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236A714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45892E9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9F8F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08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FC6A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665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0B4CC82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8404" w14:textId="77777777" w:rsidR="00236E88" w:rsidRDefault="00236E88" w:rsidP="00236E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7E7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B1F4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D60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264B869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2E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BBBC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D5A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C7B5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224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3E1D63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2E4C" w14:textId="77777777" w:rsidR="00236E88" w:rsidRDefault="00236E88" w:rsidP="00236E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D5B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27CB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629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6946745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571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F1C089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4183412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367785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8A03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631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4691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010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19C1540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B4B3" w14:textId="77777777" w:rsidR="00236E88" w:rsidRDefault="00236E88" w:rsidP="00236E8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242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A515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FF1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0FE9840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9BD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A55A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5F8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FB21" w14:textId="77777777" w:rsidR="00236E88" w:rsidRPr="00307FCB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195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8C25AD4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47FBF5E7" w14:textId="77777777" w:rsidR="00236E88" w:rsidRDefault="00236E88" w:rsidP="004636F3">
      <w:pPr>
        <w:pStyle w:val="Heading1"/>
        <w:spacing w:line="360" w:lineRule="auto"/>
      </w:pPr>
      <w:r>
        <w:t>LINIA 408</w:t>
      </w:r>
    </w:p>
    <w:p w14:paraId="28157FF4" w14:textId="77777777" w:rsidR="00236E88" w:rsidRDefault="00236E88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20FA0BDA" w14:textId="77777777" w:rsidTr="00501A39">
        <w:trPr>
          <w:cantSplit/>
          <w:trHeight w:val="8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6FBB" w14:textId="77777777" w:rsidR="00236E88" w:rsidRDefault="00236E88" w:rsidP="00236E8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4CB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54+500</w:t>
            </w:r>
          </w:p>
          <w:p w14:paraId="41743AD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B682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4FA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820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CBF0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930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290A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58F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28D1037A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5C2C" w14:textId="77777777" w:rsidR="00236E88" w:rsidRDefault="00236E88" w:rsidP="00236E8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E3B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6CF1C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2BE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79F528B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C31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FD1EB1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3352DC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4A2AAD6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D88E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B50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8CAD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B43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52AD5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236E88" w14:paraId="4C99236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387B" w14:textId="77777777" w:rsidR="00236E88" w:rsidRDefault="00236E88" w:rsidP="00236E8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CCB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FA21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6F7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01704FB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F21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E6E31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28B8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179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330F" w14:textId="77777777" w:rsidR="00236E88" w:rsidRPr="00276B7A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7E3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9EFEBB8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08A608E6" w14:textId="77777777" w:rsidR="00236E88" w:rsidRDefault="00236E88" w:rsidP="00C70386">
      <w:pPr>
        <w:pStyle w:val="Heading1"/>
        <w:spacing w:line="360" w:lineRule="auto"/>
      </w:pPr>
      <w:r>
        <w:t>LINIA 409</w:t>
      </w:r>
    </w:p>
    <w:p w14:paraId="64B0161A" w14:textId="77777777" w:rsidR="00236E88" w:rsidRDefault="00236E88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1634ADCA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C646" w14:textId="77777777" w:rsidR="00236E88" w:rsidRDefault="00236E88" w:rsidP="00236E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5BA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B311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8E5B" w14:textId="77777777" w:rsidR="00236E88" w:rsidRDefault="00236E88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72282A9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2A5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C3E70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09E8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CF2D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92C7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A04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C32EF0C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DFA4" w14:textId="77777777" w:rsidR="00236E88" w:rsidRDefault="00236E88" w:rsidP="00236E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9EC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4C3BDAA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99F3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C6FC" w14:textId="77777777" w:rsidR="00236E88" w:rsidRDefault="00236E88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7D3B84DD" w14:textId="77777777" w:rsidR="00236E88" w:rsidRDefault="00236E88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11E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1832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EA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082E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B0E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14:paraId="54314C8B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7F7E" w14:textId="77777777" w:rsidR="00236E88" w:rsidRDefault="00236E88" w:rsidP="00236E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E05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1BBB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C2A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57A715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555A915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5B3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C2992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96C84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E29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7E25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094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7A549C6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5E6C" w14:textId="77777777" w:rsidR="00236E88" w:rsidRDefault="00236E88" w:rsidP="00236E8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F44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4318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EC9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882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D5ED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CC0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D83A" w14:textId="77777777" w:rsidR="00236E88" w:rsidRPr="00C42B7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0A2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5B0BFA48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29A02C7C" w14:textId="77777777" w:rsidR="00236E88" w:rsidRDefault="00236E88" w:rsidP="00503CFC">
      <w:pPr>
        <w:pStyle w:val="Heading1"/>
        <w:spacing w:line="360" w:lineRule="auto"/>
      </w:pPr>
      <w:r>
        <w:t>LINIA 412</w:t>
      </w:r>
    </w:p>
    <w:p w14:paraId="00D75FE0" w14:textId="77777777" w:rsidR="00236E88" w:rsidRDefault="00236E88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36E88" w14:paraId="342B472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CB25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422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A7B0" w14:textId="77777777" w:rsidR="00236E88" w:rsidRPr="005C35B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07F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7B4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7F58609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D4AD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DDD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7294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64F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11A64ED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236E88" w14:paraId="4F5F26E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793A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A7C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1A98" w14:textId="77777777" w:rsidR="00236E88" w:rsidRPr="005C35B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ED9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B8C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C578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6D4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4AD0163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9114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763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236E88" w14:paraId="0FC70DE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1668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46E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214B" w14:textId="77777777" w:rsidR="00236E88" w:rsidRPr="005C35B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283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466E9EE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D4D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F672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46C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45D536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9F50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948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F18F43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D261E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268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52B8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429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661FB4A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73E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761D54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203D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A72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E7F9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F16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2FEB313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3FEC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F4F7" w14:textId="77777777" w:rsidR="00236E88" w:rsidRDefault="00236E8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30B04BFF" w14:textId="77777777" w:rsidR="00236E88" w:rsidRDefault="00236E8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4C2D" w14:textId="77777777" w:rsidR="00236E88" w:rsidRDefault="00236E88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52AE" w14:textId="77777777" w:rsidR="00236E88" w:rsidRDefault="00236E88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1C0BD2A0" w14:textId="77777777" w:rsidR="00236E88" w:rsidRDefault="00236E88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0FCE" w14:textId="77777777" w:rsidR="00236E88" w:rsidRDefault="00236E8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16D8" w14:textId="77777777" w:rsidR="00236E88" w:rsidRPr="00396332" w:rsidRDefault="00236E88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4179" w14:textId="77777777" w:rsidR="00236E88" w:rsidRDefault="00236E8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63E0931A" w14:textId="77777777" w:rsidR="00236E88" w:rsidRDefault="00236E88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259C" w14:textId="77777777" w:rsidR="00236E88" w:rsidRDefault="00236E88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B15B" w14:textId="77777777" w:rsidR="00236E88" w:rsidRDefault="00236E88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66BC82D" w14:textId="77777777" w:rsidR="00236E88" w:rsidRDefault="00236E88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C1A6B1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5CF9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A86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23DC541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A3F5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C60C" w14:textId="77777777" w:rsidR="00236E88" w:rsidRDefault="00236E88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71F97E3E" w14:textId="77777777" w:rsidR="00236E88" w:rsidRDefault="00236E88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001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5E06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0D0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BC1C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58D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FFBDB5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236E88" w14:paraId="5E6A6C8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9DC2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091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34D9D40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097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6D9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59F9967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63A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444E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2C1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552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E78F" w14:textId="77777777" w:rsidR="00236E88" w:rsidRDefault="00236E88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5733199C" w14:textId="77777777" w:rsidR="00236E88" w:rsidRDefault="00236E88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236E88" w14:paraId="4CB8954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9437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C56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5FA1" w14:textId="77777777" w:rsidR="00236E88" w:rsidRPr="005C35B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817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18CCEA1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B7E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67694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1B76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5BD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A551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CAF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57B4D0F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01C3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736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F16B" w14:textId="77777777" w:rsidR="00236E88" w:rsidRPr="005C35B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610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02D5042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8E5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BDF22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26FFC2B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CDEE78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E655DE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D079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6C1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F97C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F44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7B5F72D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66E6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773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3D0B8E3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8D6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A10E" w14:textId="77777777" w:rsidR="00236E88" w:rsidRPr="007239CA" w:rsidRDefault="00236E8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32945AA5" w14:textId="77777777" w:rsidR="00236E88" w:rsidRPr="007239CA" w:rsidRDefault="00236E8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00664D81" w14:textId="77777777" w:rsidR="00236E88" w:rsidRDefault="00236E8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EE0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99A4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2BC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4D3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A57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C49196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29C4D65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31FE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A43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567845C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7F32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9B1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77DFEFA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E6D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817B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135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D6C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6DB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EE65D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7E85BD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E7FE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042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BA1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ECE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07E31658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E41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3F90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338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6803A9E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ACC1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692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236E88" w14:paraId="61EBC90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8E04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D33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1645F14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92B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CFA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5309A98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F11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D0EC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CCF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4BF71AC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A8E9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47D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236E88" w14:paraId="302BA32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1DC4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AF7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504711B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71A0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EB87" w14:textId="77777777" w:rsidR="00236E88" w:rsidRDefault="00236E8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10BF832C" w14:textId="77777777" w:rsidR="00236E88" w:rsidRDefault="00236E88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7DC6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C504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F86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777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863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3DA2F8B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236E88" w14:paraId="11FF70A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C485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E26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88B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C5E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A2A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DC6B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DE3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278EF30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D72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4F2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66E5DD8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1522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77F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1F6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251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3CA389D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37A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2C2A68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9756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6F3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95C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07F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534899CC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6AD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9C4F" w14:textId="77777777" w:rsidR="00236E88" w:rsidRDefault="00236E8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67B64801" w14:textId="77777777" w:rsidR="00236E88" w:rsidRDefault="00236E8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4F3D" w14:textId="77777777" w:rsidR="00236E88" w:rsidRDefault="00236E88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C130" w14:textId="77777777" w:rsidR="00236E88" w:rsidRDefault="00236E88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0B1902BE" w14:textId="77777777" w:rsidR="00236E88" w:rsidRDefault="00236E88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DE41" w14:textId="77777777" w:rsidR="00236E88" w:rsidRDefault="00236E8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5C66" w14:textId="77777777" w:rsidR="00236E88" w:rsidRPr="00396332" w:rsidRDefault="00236E88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8767" w14:textId="77777777" w:rsidR="00236E88" w:rsidRDefault="00236E88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45CC" w14:textId="77777777" w:rsidR="00236E88" w:rsidRPr="00396332" w:rsidRDefault="00236E88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729B" w14:textId="77777777" w:rsidR="00236E88" w:rsidRDefault="00236E88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236E88" w14:paraId="28C7F5EF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F9C2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485E" w14:textId="77777777" w:rsidR="00236E88" w:rsidRDefault="00236E8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1B76FD2A" w14:textId="77777777" w:rsidR="00236E88" w:rsidRDefault="00236E8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04E2" w14:textId="77777777" w:rsidR="00236E88" w:rsidRDefault="00236E88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16A8" w14:textId="77777777" w:rsidR="00236E88" w:rsidRDefault="00236E88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32F3" w14:textId="77777777" w:rsidR="00236E88" w:rsidRDefault="00236E8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814C" w14:textId="77777777" w:rsidR="00236E88" w:rsidRPr="00396332" w:rsidRDefault="00236E88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258B" w14:textId="77777777" w:rsidR="00236E88" w:rsidRDefault="00236E88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EC4E" w14:textId="77777777" w:rsidR="00236E88" w:rsidRDefault="00236E88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6FFC" w14:textId="77777777" w:rsidR="00236E88" w:rsidRDefault="00236E88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236E88" w14:paraId="3C67175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8E12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FD84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748B" w14:textId="77777777" w:rsidR="00236E88" w:rsidRDefault="00236E8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5A5D4" w14:textId="77777777" w:rsidR="00236E88" w:rsidRDefault="00236E88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8BBB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7D57" w14:textId="77777777" w:rsidR="00236E88" w:rsidRPr="00396332" w:rsidRDefault="00236E8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6ED7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0E1E7E0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57F0" w14:textId="77777777" w:rsidR="00236E88" w:rsidRPr="00396332" w:rsidRDefault="00236E8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6AAE" w14:textId="77777777" w:rsidR="00236E88" w:rsidRDefault="00236E88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31AC5C8B" w14:textId="77777777" w:rsidR="00236E88" w:rsidRDefault="00236E88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236E88" w14:paraId="25906002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2C16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2CC4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49B9672B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C226" w14:textId="77777777" w:rsidR="00236E88" w:rsidRDefault="00236E8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0A5D" w14:textId="77777777" w:rsidR="00236E88" w:rsidRDefault="00236E88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52BA7477" w14:textId="77777777" w:rsidR="00236E88" w:rsidRDefault="00236E88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DB9C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DC78" w14:textId="77777777" w:rsidR="00236E88" w:rsidRPr="00396332" w:rsidRDefault="00236E8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B78B" w14:textId="77777777" w:rsidR="00236E88" w:rsidRDefault="00236E88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2212" w14:textId="77777777" w:rsidR="00236E88" w:rsidRDefault="00236E88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C676" w14:textId="77777777" w:rsidR="00236E88" w:rsidRDefault="00236E88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14:paraId="7DB046F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E21D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494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85E9" w14:textId="77777777" w:rsidR="00236E88" w:rsidRPr="005C35B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39C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7B4B91A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CF4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75661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E934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44D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8503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59CE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5526E2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7845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DE7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18C8" w14:textId="77777777" w:rsidR="00236E88" w:rsidRPr="005C35B0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936A" w14:textId="77777777" w:rsidR="00236E88" w:rsidRDefault="00236E88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0D70C6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4694" w14:textId="77777777" w:rsidR="00236E88" w:rsidRDefault="00236E88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147037" w14:textId="77777777" w:rsidR="00236E88" w:rsidRDefault="00236E88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B21964B" w14:textId="77777777" w:rsidR="00236E88" w:rsidRDefault="00236E88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F8A72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1EA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4523" w14:textId="77777777" w:rsidR="00236E88" w:rsidRPr="00396332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205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1561A4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922D0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7270" w14:textId="77777777" w:rsidR="00236E88" w:rsidRDefault="00236E8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E33F" w14:textId="77777777" w:rsidR="00236E88" w:rsidRPr="005C35B0" w:rsidRDefault="00236E88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8FF9" w14:textId="77777777" w:rsidR="00236E88" w:rsidRDefault="00236E88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241C" w14:textId="77777777" w:rsidR="00236E88" w:rsidRDefault="00236E8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5283" w14:textId="77777777" w:rsidR="00236E88" w:rsidRDefault="00236E88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4DAD" w14:textId="77777777" w:rsidR="00236E88" w:rsidRDefault="00236E8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7F6D907A" w14:textId="77777777" w:rsidR="00236E88" w:rsidRDefault="00236E88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A616" w14:textId="77777777" w:rsidR="00236E88" w:rsidRPr="00396332" w:rsidRDefault="00236E88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66F1" w14:textId="77777777" w:rsidR="00236E88" w:rsidRDefault="00236E88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236E88" w14:paraId="649E14A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9B1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C3A0" w14:textId="77777777" w:rsidR="00236E88" w:rsidRPr="00003CB6" w:rsidRDefault="00236E8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B2E9" w14:textId="77777777" w:rsidR="00236E88" w:rsidRPr="00003CB6" w:rsidRDefault="00236E8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49B3" w14:textId="77777777" w:rsidR="00236E88" w:rsidRPr="00003CB6" w:rsidRDefault="00236E88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FC38" w14:textId="77777777" w:rsidR="00236E88" w:rsidRDefault="00236E8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BFEC" w14:textId="77777777" w:rsidR="00236E88" w:rsidRDefault="00236E8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8777" w14:textId="77777777" w:rsidR="00236E88" w:rsidRDefault="00236E8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CC0E" w14:textId="77777777" w:rsidR="00236E88" w:rsidRDefault="00236E8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F73F" w14:textId="77777777" w:rsidR="00236E88" w:rsidRDefault="00236E88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236E88" w14:paraId="763D626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8882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AE28" w14:textId="77777777" w:rsidR="00236E88" w:rsidRPr="00003CB6" w:rsidRDefault="00236E8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0095" w14:textId="77777777" w:rsidR="00236E88" w:rsidRPr="00003CB6" w:rsidRDefault="00236E8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3BFC" w14:textId="77777777" w:rsidR="00236E88" w:rsidRPr="00003CB6" w:rsidRDefault="00236E88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DC94" w14:textId="77777777" w:rsidR="00236E88" w:rsidRPr="00003CB6" w:rsidRDefault="00236E8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1626" w14:textId="77777777" w:rsidR="00236E88" w:rsidRPr="00003CB6" w:rsidRDefault="00236E8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775C" w14:textId="77777777" w:rsidR="00236E88" w:rsidRPr="00003CB6" w:rsidRDefault="00236E88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F02A" w14:textId="77777777" w:rsidR="00236E88" w:rsidRPr="00003CB6" w:rsidRDefault="00236E88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831A" w14:textId="77777777" w:rsidR="00236E88" w:rsidRPr="00003CB6" w:rsidRDefault="00236E88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236E88" w14:paraId="2BDCB9D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AB5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136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1F87FDA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232B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F100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78A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3900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78A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C610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FF0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26241C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3E82680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236E88" w14:paraId="1CC2642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5D64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B6B1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27859DB0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264E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4F1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B7A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F470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33F1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9ACA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032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BD21B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47607DA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3397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23D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A05C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E9C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308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CDEF4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16616C2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1910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43F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592F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116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14:paraId="3244CA3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00C0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AF7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69A1D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064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4AE3BC89" w14:textId="77777777" w:rsidR="00236E88" w:rsidRDefault="00236E88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B434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41FFF7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6EBC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117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D787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3E3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16DDE81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C02E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6587" w14:textId="77777777" w:rsidR="00236E88" w:rsidRDefault="00236E8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A417" w14:textId="77777777" w:rsidR="00236E88" w:rsidRPr="005C35B0" w:rsidRDefault="00236E88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DB19" w14:textId="77777777" w:rsidR="00236E88" w:rsidRDefault="00236E88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38A1" w14:textId="77777777" w:rsidR="00236E88" w:rsidRDefault="00236E8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0C5D91" w14:textId="77777777" w:rsidR="00236E88" w:rsidRDefault="00236E8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5EDC" w14:textId="77777777" w:rsidR="00236E88" w:rsidRPr="00396332" w:rsidRDefault="00236E88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204C" w14:textId="77777777" w:rsidR="00236E88" w:rsidRDefault="00236E88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DF8C" w14:textId="77777777" w:rsidR="00236E88" w:rsidRPr="00396332" w:rsidRDefault="00236E88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D2D3" w14:textId="77777777" w:rsidR="00236E88" w:rsidRDefault="00236E88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176E4A9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2C99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CCC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243A27B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6D00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960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76F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DB4B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B11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F8A7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001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19B7D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DAE6BE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236E88" w14:paraId="30DC44C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17719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E2E7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02B7BC9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C73F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B18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55525944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5BA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AFE5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ADB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66C5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7CFE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7DE58E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69ACFE5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C8CF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755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FAD4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5788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203EBEF2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08C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A358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33C6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7DCEED5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496E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B46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03152D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E8D0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41C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16EAE2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40B1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A72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3538AA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9EBB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5942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ECF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0EE9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BD4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8D28B29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17283B4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30F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780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5C49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621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30CDEDA5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973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6B93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BD6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03D4A11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8BB6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851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782E645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87F4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A86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53F5697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BF0C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F2A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07FE822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EBD4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F490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1C4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4261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6FB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57B59B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12B8D371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AF7B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D2F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3DCEC41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AF8D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7E1A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792E890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CCBB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C6B9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882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8EBF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06FB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2A6C3F8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4FDF844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616D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887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E5FD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13EB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28C605B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6A16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A176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130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6B67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498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5B51C46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6A05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18C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4D2F929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93F0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1E2E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82D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0118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B5C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9F1B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CCC4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B7A3BB8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236E88" w14:paraId="0730102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A277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9847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55EECF1B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2D8D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65E5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2F9DDCB5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CF6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F02B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9994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BBA1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C285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6E362F0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8077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2CB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7EAA0B3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5484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23B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320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837A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8AA1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1BE1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54F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134537B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F73880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741ECE8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4D55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8B86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3AA45EC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1277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3ED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8F40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7F96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8890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EBE2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025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8E270C9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0DBD2A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7524C92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A5FA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4ED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4A2FAB4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AC53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AF9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6BC2F99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31EED9F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DD16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597B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077E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F047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8F6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B4585A4" w14:textId="77777777" w:rsidR="00236E88" w:rsidRDefault="00236E88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1F0638B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EE0D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3454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388F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88B6" w14:textId="77777777" w:rsidR="00236E88" w:rsidRDefault="00236E88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85C81E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BE26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5EAC1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EAF6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BBD4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9366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92A8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3DB710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47E2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17CC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64DD73D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5E11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61A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601A3031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BBC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151E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E67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DA92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DD72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F5200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2B5CB27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1A4C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CB3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2520109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6A58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8FDB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03218EE4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7B7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9999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409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FCE2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643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892EA2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CED8B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6448A65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F5E6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2A8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5029832A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C157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13B4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044FA5DA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5E47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D1F1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BFA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2160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1C0A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14B11F1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2C0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039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BBC3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E8E0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CCB1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6AAE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80E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389E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C90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236E88" w14:paraId="5AB8503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6D2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83C6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30921547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102B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377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18115F40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6D7FCD80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8AA1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2850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7F80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FD7B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496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06AA19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2E9216A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D3E6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05C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BB2955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EF59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E5A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450F39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8D81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3B92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223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3B99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5AA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129E06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236E88" w14:paraId="4AAA373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B7BD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AFAB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364AFD14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A674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A735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0354417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5261632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9E7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72BB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43A1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4D36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BC4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81ABD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0FF8E76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FAB8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63B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9170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2D23" w14:textId="77777777" w:rsidR="00236E88" w:rsidRDefault="00236E88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F2D5B1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CD0E" w14:textId="77777777" w:rsidR="00236E88" w:rsidRDefault="00236E88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C68B2B" w14:textId="77777777" w:rsidR="00236E88" w:rsidRDefault="00236E88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DED8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BF5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23C9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970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EA325B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22CC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D7C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EE2C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D1A4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9D3819B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E90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0D3C9E7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9974584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CB71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9CD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E35D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442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398B374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DB5D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384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FBAA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391B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0A2A9F22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202799EB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998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376D2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03BF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B86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8D7F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31AE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683C85B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61C6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D3B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7415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45CA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091D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4FE4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93B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2ADF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75C4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236E88" w14:paraId="2490C200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10F8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BFA0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1194C8B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4E3C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1030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0451EAB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29D3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5818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85C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32AE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F076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5EDC2C3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6F3963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F97E6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741847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D43F39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108A490C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2114F2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2D5B9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204563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12DF60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103BD2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D3A7E0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EEB6D8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27B5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14C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3D14282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394A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97CA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22BD3E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5077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BA7F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8F1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A0C0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CA73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8E4A2C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46456FA7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70D93ED2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594BE05E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236E88" w14:paraId="2ED17D70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FBA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1C70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143DE36F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DEA3" w14:textId="77777777" w:rsidR="00236E88" w:rsidRPr="005C35B0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C75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2A2C24C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F3DC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36E3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4E99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1CE6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6ACF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2645B38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FD71" w14:textId="77777777" w:rsidR="00236E88" w:rsidRDefault="00236E88" w:rsidP="00236E8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A408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05D9816E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071F" w14:textId="77777777" w:rsidR="00236E88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DF8B" w14:textId="77777777" w:rsidR="00236E88" w:rsidRDefault="00236E88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07D4A294" w14:textId="77777777" w:rsidR="00236E88" w:rsidRDefault="00236E88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BB65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CAF0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2A56" w14:textId="77777777" w:rsidR="00236E88" w:rsidRDefault="00236E88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F437" w14:textId="77777777" w:rsidR="00236E88" w:rsidRPr="00396332" w:rsidRDefault="00236E88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CD0D" w14:textId="77777777" w:rsidR="00236E88" w:rsidRDefault="00236E88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4F0C319C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66F2D293" w14:textId="77777777" w:rsidR="00236E88" w:rsidRDefault="00236E88" w:rsidP="0002281B">
      <w:pPr>
        <w:pStyle w:val="Heading1"/>
        <w:spacing w:line="360" w:lineRule="auto"/>
      </w:pPr>
      <w:r>
        <w:lastRenderedPageBreak/>
        <w:t>LINIA 416</w:t>
      </w:r>
    </w:p>
    <w:p w14:paraId="0C853C41" w14:textId="77777777" w:rsidR="00236E88" w:rsidRDefault="00236E88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1C0FF3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3DD6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2BB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A1D8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871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537D92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1A93045D" w14:textId="77777777" w:rsidR="00236E88" w:rsidRDefault="00236E88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310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350A8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91DE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CDA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A854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99D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E4F28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E031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8BC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DC57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B72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6C8C3F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2F1392C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3D72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5190F53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411C0BD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BFFB85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C4F84A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94A0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854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F09C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3A0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AA59D2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458C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D4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12CD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FC0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8F6127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532F90E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62D621A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6DD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55E4969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3D7220D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5E63510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327F00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E3013C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2572E3C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4399FFA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446C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90C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8002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9269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4BCEA210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1D21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7DE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0FC653E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3748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9CC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2420323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3D5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287F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78D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AAE4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B2C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36E88" w14:paraId="59F622AD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2B1C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AF3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5C84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331B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C6B760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3DD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5B9F1D8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023D343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0107F55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95C1DF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76EC3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FF3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2D48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F04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31EA4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236E88" w14:paraId="066C5E38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221C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6F2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02FC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252E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CA6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6F2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7C5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3814016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E145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F7A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6A0A54F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45B1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456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8F48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65FE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6FB59AE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D99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820C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DA6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8028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6257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236E88" w14:paraId="22A60D4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15EC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D86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625F915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4B84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AE1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94F8" w14:textId="77777777" w:rsidR="00236E88" w:rsidRPr="0011403A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E347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1E4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F4B1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153A" w14:textId="77777777" w:rsidR="00236E88" w:rsidRPr="0011403A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3C6DFF2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B036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DE8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FC39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D100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D2F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A2E6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48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6A75408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BF35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1C42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18CB9E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03BD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51D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2365E7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0D7D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63D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C3799A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5DA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FD52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1B1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1533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292F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34F085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C35C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52F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F1C8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43C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28ACCA8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3F0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660F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17D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5491053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4ACB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42B6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5605A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1C12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9AE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85BD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5F00" w14:textId="77777777" w:rsidR="00236E88" w:rsidRDefault="00236E88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84D7DD0" w14:textId="77777777" w:rsidR="00236E88" w:rsidRDefault="00236E88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3CE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8C2C92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DD05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C596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CAE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0D3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E60D69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66A2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0C9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5FA28D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AE97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E0CD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F36DB6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2050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4B24" w14:textId="77777777" w:rsidR="00236E88" w:rsidRPr="00C4423F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991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E33F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CF7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BF6376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ABE8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A957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4214" w14:textId="77777777" w:rsidR="00236E88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BA13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82A6FAE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1498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CF67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877F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EE3F" w14:textId="77777777" w:rsidR="00236E88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E24B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236E88" w14:paraId="725A752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5FCD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141D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71CE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BA70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76E22EC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6F1B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4190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1A96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CE34" w14:textId="77777777" w:rsidR="00236E88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4EF9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713FCA6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688E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C2E9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4EBF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B0A8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10CBEA83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5005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33AC502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9480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C3DF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25E3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7A8A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236E88" w14:paraId="22C2361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1208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7D45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14F69B08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4903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E064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52EC302C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EBA4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BC62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D239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8749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C64D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56EA0F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DA17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4DA4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69A4" w14:textId="77777777" w:rsidR="00236E88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82FB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6E9BF30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4C69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25EB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970B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3F56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A4E1" w14:textId="77777777" w:rsidR="00236E88" w:rsidRPr="00620605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236E88" w14:paraId="2C52885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375D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D0FD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4A74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4E75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614C455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C4F3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7079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B5C4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D195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0F81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50A18E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236E88" w14:paraId="04535DF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936B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63B5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61011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1293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BFC664B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43BA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39C5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1681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27D4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EF78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C4A750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236E88" w14:paraId="375BB0EF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8AAB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8ABB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DBC8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7C2C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45568C4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1DAA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FBE344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7FBF" w14:textId="77777777" w:rsidR="00236E88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8646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F4A3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D673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12CD53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236E88" w14:paraId="72597EC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9B1D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7CA8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F9B2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F223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EE105B3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8DD3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C3C6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60F7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BC00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FE6E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60A47DB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6B31" w14:textId="77777777" w:rsidR="00236E88" w:rsidRDefault="00236E88" w:rsidP="00236E8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2638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1015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B206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A0D5316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7B0F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E941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57B9" w14:textId="77777777" w:rsidR="00236E88" w:rsidRDefault="00236E88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50CF" w14:textId="77777777" w:rsidR="00236E88" w:rsidRPr="00C4423F" w:rsidRDefault="00236E88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1806" w14:textId="77777777" w:rsidR="00236E88" w:rsidRDefault="00236E88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1779FBD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6CED0D1F" w14:textId="77777777" w:rsidR="00236E88" w:rsidRDefault="00236E88" w:rsidP="003146F4">
      <w:pPr>
        <w:pStyle w:val="Heading1"/>
        <w:spacing w:line="360" w:lineRule="auto"/>
      </w:pPr>
      <w:r>
        <w:lastRenderedPageBreak/>
        <w:t>LINIA 417</w:t>
      </w:r>
    </w:p>
    <w:p w14:paraId="5D1D59E4" w14:textId="77777777" w:rsidR="00236E88" w:rsidRDefault="00236E88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36E88" w14:paraId="535D244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74F1" w14:textId="77777777" w:rsidR="00236E88" w:rsidRDefault="00236E88" w:rsidP="00236E8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17B8" w14:textId="77777777" w:rsidR="00236E88" w:rsidRDefault="00236E88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C357" w14:textId="77777777" w:rsidR="00236E88" w:rsidRPr="002D7BD3" w:rsidRDefault="00236E88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9DC0" w14:textId="77777777" w:rsidR="00236E88" w:rsidRDefault="00236E88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BB18A9E" w14:textId="77777777" w:rsidR="00236E88" w:rsidRDefault="00236E88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451FAE42" w14:textId="77777777" w:rsidR="00236E88" w:rsidRDefault="00236E88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F22A" w14:textId="77777777" w:rsidR="00236E88" w:rsidRDefault="00236E88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4D932D71" w14:textId="77777777" w:rsidR="00236E88" w:rsidRDefault="00236E88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2F61" w14:textId="77777777" w:rsidR="00236E88" w:rsidRPr="00655FB7" w:rsidRDefault="00236E88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623A" w14:textId="77777777" w:rsidR="00236E88" w:rsidRDefault="00236E88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F136" w14:textId="77777777" w:rsidR="00236E88" w:rsidRPr="002D7BD3" w:rsidRDefault="00236E88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698D" w14:textId="77777777" w:rsidR="00236E88" w:rsidRDefault="00236E88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3744D03E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275910DA" w14:textId="77777777" w:rsidR="00236E88" w:rsidRDefault="00236E88" w:rsidP="00D37279">
      <w:pPr>
        <w:pStyle w:val="Heading1"/>
        <w:spacing w:line="276" w:lineRule="auto"/>
      </w:pPr>
      <w:r>
        <w:t>LINIA 418</w:t>
      </w:r>
    </w:p>
    <w:p w14:paraId="1EE8345E" w14:textId="77777777" w:rsidR="00236E88" w:rsidRDefault="00236E88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139CCA9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C454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9D9C" w14:textId="77777777" w:rsidR="00236E88" w:rsidRDefault="00236E8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5798545E" w14:textId="77777777" w:rsidR="00236E88" w:rsidRDefault="00236E8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8D2B" w14:textId="77777777" w:rsidR="00236E88" w:rsidRPr="00896D96" w:rsidRDefault="00236E88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5720" w14:textId="77777777" w:rsidR="00236E88" w:rsidRDefault="00236E88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2FF062C8" w14:textId="77777777" w:rsidR="00236E88" w:rsidRDefault="00236E88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6BAC" w14:textId="77777777" w:rsidR="00236E88" w:rsidRDefault="00236E8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773C" w14:textId="77777777" w:rsidR="00236E88" w:rsidRPr="00896D96" w:rsidRDefault="00236E88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F2CB" w14:textId="77777777" w:rsidR="00236E88" w:rsidRDefault="00236E88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1FDA" w14:textId="77777777" w:rsidR="00236E88" w:rsidRPr="00896D96" w:rsidRDefault="00236E88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BA53" w14:textId="77777777" w:rsidR="00236E88" w:rsidRDefault="00236E88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236E88" w14:paraId="58C2354A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8EF4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D6AC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4886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F8F7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20D2C103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49EF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385B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CF6D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76AC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5171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3C9BEC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3E89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E1C4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E76E" w14:textId="77777777" w:rsidR="00236E88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4EE4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6A8131D4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8A46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8DBA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DA6F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A134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094D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F748F3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3F57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DA26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1EC7D33A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0F5D" w14:textId="77777777" w:rsidR="00236E88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64F0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3D16124C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AF8D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61B4" w14:textId="77777777" w:rsidR="00236E88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1A0B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082A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09F3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617BC56D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EB18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DC92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B9C3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36E4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463FCCDA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A323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2592452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20D336E2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1ED2E74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F460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F7B8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1674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13FE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236E88" w14:paraId="5FB61364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C262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1700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15F7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A30F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5DD559E1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E800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2AFA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B701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5057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1589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585B87F8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CF73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4CBC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BFF5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F6EB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4EA51D6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6EFD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9722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C82C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0B23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1EAC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15E4160B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2CFB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64A4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73DF97AE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DF93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03DC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2AD0F99F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156A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5662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9D08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14EC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737B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14180653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6E19" w14:textId="77777777" w:rsidR="00236E88" w:rsidRDefault="00236E88" w:rsidP="00236E8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A793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7ADC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1633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4AB978EB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B9C5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91B5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B01D" w14:textId="77777777" w:rsidR="00236E88" w:rsidRDefault="00236E88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5F678" w14:textId="77777777" w:rsidR="00236E88" w:rsidRPr="00896D96" w:rsidRDefault="00236E88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1A55" w14:textId="77777777" w:rsidR="00236E88" w:rsidRDefault="00236E88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8B750A7" w14:textId="77777777" w:rsidR="00236E88" w:rsidRDefault="00236E88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601FA30F" w14:textId="77777777" w:rsidR="00236E88" w:rsidRDefault="00236E88" w:rsidP="00BF55B4">
      <w:pPr>
        <w:pStyle w:val="Heading1"/>
        <w:spacing w:line="360" w:lineRule="auto"/>
      </w:pPr>
      <w:r>
        <w:lastRenderedPageBreak/>
        <w:t>LINIA 421</w:t>
      </w:r>
    </w:p>
    <w:p w14:paraId="38BF72E8" w14:textId="77777777" w:rsidR="00236E88" w:rsidRDefault="00236E88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236E88" w14:paraId="68412A0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FCCF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527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5ABA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4DBE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6A4E2007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A61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718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8E2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51E6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B554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3290F97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8E68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F30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7CCC9681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C4D4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DD7F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1AD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A864B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EEAB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0709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DA3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09E739B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5998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21F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E369" w14:textId="77777777" w:rsidR="00236E88" w:rsidRPr="00FE111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1573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20DDC29B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8873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A34F" w14:textId="77777777" w:rsidR="00236E88" w:rsidRPr="007B5B0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C72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A2AC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8975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36E88" w14:paraId="7CD3956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6CF6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C02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53FE81F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F2F2" w14:textId="77777777" w:rsidR="00236E88" w:rsidRPr="00FE111C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098E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4EF145AE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0DC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AF3C" w14:textId="77777777" w:rsidR="00236E88" w:rsidRPr="007B5B0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7B1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2470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9DC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A9CD76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07F3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E16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68+000</w:t>
            </w:r>
          </w:p>
          <w:p w14:paraId="560BE404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3EE7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E867" w14:textId="77777777" w:rsidR="00236E88" w:rsidRDefault="00236E8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23049202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215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769A" w14:textId="77777777" w:rsidR="00236E88" w:rsidRPr="007B5B0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C3E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E8C6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C051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66CE7D1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DE3D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B71C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6D2F64D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8ABC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3E2B" w14:textId="77777777" w:rsidR="00236E88" w:rsidRDefault="00236E8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2894B25E" w14:textId="77777777" w:rsidR="00236E88" w:rsidRDefault="00236E8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8335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77E5" w14:textId="77777777" w:rsidR="00236E88" w:rsidRPr="007B5B0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7EE8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67A4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E4DC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42E2F17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21BD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0F5A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0E91B24F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4689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B455" w14:textId="77777777" w:rsidR="00236E88" w:rsidRDefault="00236E8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DFB146C" w14:textId="77777777" w:rsidR="00236E88" w:rsidRDefault="00236E88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2A27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1FD8" w14:textId="77777777" w:rsidR="00236E88" w:rsidRPr="007B5B0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56B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967C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ED43" w14:textId="77777777" w:rsidR="00236E88" w:rsidRDefault="00236E8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36E88" w14:paraId="00E7A6E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338F" w14:textId="77777777" w:rsidR="00236E88" w:rsidRDefault="00236E88" w:rsidP="00236E8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C50D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4CD13DD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45B1" w14:textId="77777777" w:rsidR="00236E8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5B30" w14:textId="77777777" w:rsidR="00236E88" w:rsidRPr="00160207" w:rsidRDefault="00236E88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51F409A4" w14:textId="77777777" w:rsidR="00236E88" w:rsidRDefault="00236E8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C42E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C5E5" w14:textId="77777777" w:rsidR="00236E88" w:rsidRPr="007B5B08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A9F9" w14:textId="77777777" w:rsidR="00236E88" w:rsidRDefault="00236E8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8FC0" w14:textId="77777777" w:rsidR="00236E88" w:rsidRPr="00E22A01" w:rsidRDefault="00236E8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6782" w14:textId="77777777" w:rsidR="00236E88" w:rsidRPr="00821666" w:rsidRDefault="00236E8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51FA494D" w14:textId="77777777" w:rsidR="00236E88" w:rsidRDefault="00236E88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FDD5762" w14:textId="77777777" w:rsidR="00236E88" w:rsidRDefault="00236E88" w:rsidP="0050463B">
      <w:pPr>
        <w:pStyle w:val="Heading1"/>
        <w:spacing w:line="360" w:lineRule="auto"/>
      </w:pPr>
      <w:r>
        <w:t>LINIA 422</w:t>
      </w:r>
    </w:p>
    <w:p w14:paraId="496E220B" w14:textId="77777777" w:rsidR="00236E88" w:rsidRDefault="00236E88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262A9F34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D8DD" w14:textId="77777777" w:rsidR="00236E88" w:rsidRDefault="00236E88" w:rsidP="00236E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5A18" w14:textId="77777777" w:rsidR="00236E88" w:rsidRDefault="00236E88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3D653352" w14:textId="77777777" w:rsidR="00236E88" w:rsidRDefault="00236E88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9A24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509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6D4D627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82BE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21E4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08C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E281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66C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4FE6771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645C" w14:textId="77777777" w:rsidR="00236E88" w:rsidRDefault="00236E88" w:rsidP="00236E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E86E" w14:textId="77777777" w:rsidR="00236E88" w:rsidRDefault="00236E88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1AD9709F" w14:textId="77777777" w:rsidR="00236E88" w:rsidRDefault="00236E88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4121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5FC4" w14:textId="77777777" w:rsidR="00236E88" w:rsidRDefault="00236E88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46EB8E56" w14:textId="77777777" w:rsidR="00236E88" w:rsidRDefault="00236E88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528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FF35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642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1198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B24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39D6C01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F437" w14:textId="77777777" w:rsidR="00236E88" w:rsidRDefault="00236E88" w:rsidP="00236E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BEAB" w14:textId="77777777" w:rsidR="00236E88" w:rsidRDefault="00236E88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64DB740B" w14:textId="77777777" w:rsidR="00236E88" w:rsidRDefault="00236E88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C69A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DE6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3DCB1B2A" w14:textId="77777777" w:rsidR="00236E88" w:rsidRPr="002E25CE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FCD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859F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0EB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2FD1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145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36E88" w14:paraId="256C8D64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6AA5" w14:textId="77777777" w:rsidR="00236E88" w:rsidRDefault="00236E88" w:rsidP="00236E8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42A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3E03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D33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6154459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874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7DF68B0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A27A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0F0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E20D" w14:textId="77777777" w:rsidR="00236E88" w:rsidRPr="00077620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EA6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078FC5C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569F9047" w14:textId="77777777" w:rsidR="00236E88" w:rsidRDefault="00236E88" w:rsidP="00380064">
      <w:pPr>
        <w:pStyle w:val="Heading1"/>
        <w:spacing w:line="360" w:lineRule="auto"/>
      </w:pPr>
      <w:r>
        <w:t>LINIA 500</w:t>
      </w:r>
    </w:p>
    <w:p w14:paraId="426EE8AE" w14:textId="77777777" w:rsidR="00236E88" w:rsidRPr="00071303" w:rsidRDefault="00236E88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236E88" w14:paraId="7138EA7F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42D6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ED9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E8F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122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B43A53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2D25B4E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C2C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7D33E3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949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C2D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A035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D7E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2D4C2BC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F6DC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1EF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3A7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5C7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8B054F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1FB94F3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EC7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677A77F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F30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719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CAA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55C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0FF453E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713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211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002CA8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359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DE6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778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3D68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88C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58B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7DC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67FE82E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5EBA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BED0" w14:textId="77777777" w:rsidR="00236E88" w:rsidRDefault="00236E8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2913" w14:textId="77777777" w:rsidR="00236E88" w:rsidRPr="00D33E71" w:rsidRDefault="00236E8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8CF3" w14:textId="77777777" w:rsidR="00236E88" w:rsidRDefault="00236E88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3851" w14:textId="77777777" w:rsidR="00236E88" w:rsidRDefault="00236E8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66F3" w14:textId="77777777" w:rsidR="00236E88" w:rsidRDefault="00236E8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44DB" w14:textId="77777777" w:rsidR="00236E88" w:rsidRDefault="00236E8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D885176" w14:textId="77777777" w:rsidR="00236E88" w:rsidRDefault="00236E8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F5C9" w14:textId="77777777" w:rsidR="00236E88" w:rsidRPr="00D33E71" w:rsidRDefault="00236E8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D24B" w14:textId="77777777" w:rsidR="00236E88" w:rsidRDefault="00236E88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1FC3F2F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CBE1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3DE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4CED4FA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1660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4BE0" w14:textId="77777777" w:rsidR="00236E88" w:rsidRPr="0008670B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C53928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D297A8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179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869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8DF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5790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06C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:rsidRPr="00456545" w14:paraId="207625D1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4B25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9A9E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6083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558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0D446D9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DEF3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149A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2964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CC2D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B4EF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36E88" w:rsidRPr="00456545" w14:paraId="4C6172C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9977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6290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23BA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624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EF3F641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26FA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3F54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52C2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9CC4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DF32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36E88" w:rsidRPr="00456545" w14:paraId="7D5C554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3E0A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4DD0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67F1AE7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B17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CA4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77CAC4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141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65F8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8EDF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C831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EF11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36E88" w:rsidRPr="00456545" w14:paraId="2AEE81C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FCF5E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35D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F3674FE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0AF7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85A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F6BAB3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01A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2A07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178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77D465F" w14:textId="77777777" w:rsidR="00236E88" w:rsidRPr="00456545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8A6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17E4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296AAF" w14:textId="77777777" w:rsidR="00236E88" w:rsidRPr="00A3090B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:rsidRPr="00456545" w14:paraId="059AA343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B711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BFB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E18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859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159A6A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575B172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C932B3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FD0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F4E1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19B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4A7F08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402C1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5C10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:rsidRPr="00456545" w14:paraId="364EDA9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05D4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4A3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F727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69B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0960541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E2A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4B1000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AF3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6E7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5A4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B64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10A320" w14:textId="77777777" w:rsidR="00236E88" w:rsidRPr="005F21B7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236E88" w:rsidRPr="00456545" w14:paraId="155EE3C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B624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2A0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ACD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249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0C2AEAA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3BD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6F8CCB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6C9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A9E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388B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11B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1FCF4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236E88" w:rsidRPr="00456545" w14:paraId="4C1FB2E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2A19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F50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B47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7DF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6ED69B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6A2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73B229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207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C5C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6A5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1ED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F91823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236E88" w:rsidRPr="00456545" w14:paraId="501B0E3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5C78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6CA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A661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8AF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FFC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CF3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D9C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4391B53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8D2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849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236E88" w:rsidRPr="00456545" w14:paraId="714801F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1AE9" w14:textId="77777777" w:rsidR="00236E88" w:rsidRPr="00456545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1D7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EFE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B8C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5887884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B0B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77B2B0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66C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4D4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D815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882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A90B9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042DEF7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236E88" w14:paraId="2B1B06D8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5B5B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A5F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1B4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044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A71178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242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13F50B9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ACB744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C2D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B60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5220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88F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F34DE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D018F4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FE2A59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4F80D1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236E88" w14:paraId="7E818C1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5DFE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A4B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4A0A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2CC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FFBFBF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814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EB3853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580AA72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A65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08C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0068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532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0EA993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A8C656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471B546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236E88" w14:paraId="7235DCA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5F29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92D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471F3D7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848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128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00AAD5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4A7B6B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96F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980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795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0A4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E91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4EB9A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236E88" w14:paraId="2548DE1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5627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DB5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1A82F21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4E9F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03A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678DC7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7CA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EDD0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0CC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A57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427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5CE3ABF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236E88" w14:paraId="6EBA437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5358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4C01" w14:textId="77777777" w:rsidR="00236E88" w:rsidRDefault="00236E8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B813" w14:textId="77777777" w:rsidR="00236E88" w:rsidRDefault="00236E8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9887" w14:textId="77777777" w:rsidR="00236E88" w:rsidRDefault="00236E8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AA054E5" w14:textId="77777777" w:rsidR="00236E88" w:rsidRDefault="00236E8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DE15" w14:textId="77777777" w:rsidR="00236E88" w:rsidRDefault="00236E8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C66F" w14:textId="77777777" w:rsidR="00236E88" w:rsidRDefault="00236E8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8570" w14:textId="77777777" w:rsidR="00236E88" w:rsidRDefault="00236E8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37DEFDB" w14:textId="77777777" w:rsidR="00236E88" w:rsidRDefault="00236E8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7A0E" w14:textId="77777777" w:rsidR="00236E88" w:rsidRPr="00D33E71" w:rsidRDefault="00236E8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2839" w14:textId="77777777" w:rsidR="00236E88" w:rsidRDefault="00236E8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288E1B4E" w14:textId="77777777" w:rsidR="00236E88" w:rsidRDefault="00236E8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236E88" w14:paraId="0CD0FF4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4A85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D5E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752046C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1E4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2ED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AABB0D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086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CD8E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B4E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CB9E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48D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222905F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35F1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39E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D2AA36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ED3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B99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17867B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D3B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CD40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EBD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A630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D76C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B12FAB6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1822025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934C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97C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D74E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AAA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863579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A83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7C48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AD6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2D04FFD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84EB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EC7B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70724F7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2B072D3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22B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AA0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30F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977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2D2FA5F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1C3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82BB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0E3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E68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442C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37490D5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7485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F9B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D4C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5E7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3AB6CD1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792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441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741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466227C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82F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9F642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59FDB07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2B90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DC1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978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BD1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06DC08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B1D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966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5BE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D9F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FC73" w14:textId="77777777" w:rsidR="00236E88" w:rsidRPr="00534A5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2A99D31" w14:textId="77777777" w:rsidR="00236E88" w:rsidRPr="00534A5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00063B3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236E88" w14:paraId="59D1F1C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37AA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79A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EB0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CEE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6B144F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663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0A97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323D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BE0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CA3E" w14:textId="77777777" w:rsidR="00236E88" w:rsidRPr="00534A5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7BF9E57" w14:textId="77777777" w:rsidR="00236E88" w:rsidRPr="00534A5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D2A4625" w14:textId="77777777" w:rsidR="00236E88" w:rsidRPr="00534A55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236E88" w14:paraId="5C20277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2E57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B1A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F251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CC1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68B7C5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D2EF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2652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164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64491FE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65E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CEC4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32D8F59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0095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33B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AACF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962D" w14:textId="77777777" w:rsidR="00236E88" w:rsidRPr="000C4604" w:rsidRDefault="00236E88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010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0B7659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6C0C36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D15B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7DD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0BD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8760" w14:textId="77777777" w:rsidR="00236E88" w:rsidRPr="000C4604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5338531A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236E88" w14:paraId="161D05A1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B5CF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A2E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AC6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4E9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79622A8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6D4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4116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C71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F410FA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5AE2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4D5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3637D570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A5D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FED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36BDDCD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0B3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EDC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722534E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186C3A1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939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D38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F3C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FE4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7DC2" w14:textId="77777777" w:rsidR="00236E88" w:rsidRPr="00BB30B6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AF22E4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57E6397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236E88" w14:paraId="15AC58F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F48B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3D9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42B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1CB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36BE3F1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17B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F18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07D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65CC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768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41F2F50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6369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7EE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0988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874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03F5F66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A31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67E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6FD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972848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4CEB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A25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1ED9582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7034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402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E58DF2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62C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D37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5DF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BAB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3DE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641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D300" w14:textId="77777777" w:rsidR="00236E88" w:rsidRPr="000C4604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236E88" w14:paraId="0F59FF0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B001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D60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99B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2DD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35D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B97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2EA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E84314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7FB6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450F" w14:textId="77777777" w:rsidR="00236E88" w:rsidRPr="000C4604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236E88" w14:paraId="196106F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952E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B81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7F71A0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2F33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A6A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74AFF01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8EA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7C18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9B1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50A345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71691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A986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6691BEC" w14:textId="77777777" w:rsidR="00236E88" w:rsidRPr="006C1F61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0D5277E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71E4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1AF5" w14:textId="77777777" w:rsidR="00236E88" w:rsidRDefault="00236E8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10EC1" w14:textId="77777777" w:rsidR="00236E88" w:rsidRDefault="00236E8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F593" w14:textId="77777777" w:rsidR="00236E88" w:rsidRDefault="00236E88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0515" w14:textId="77777777" w:rsidR="00236E88" w:rsidRDefault="00236E8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DA0F" w14:textId="77777777" w:rsidR="00236E88" w:rsidRDefault="00236E8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4CB6" w14:textId="77777777" w:rsidR="00236E88" w:rsidRDefault="00236E8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C519" w14:textId="77777777" w:rsidR="00236E88" w:rsidRDefault="00236E8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27E5" w14:textId="77777777" w:rsidR="00236E88" w:rsidRPr="004143AF" w:rsidRDefault="00236E88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01C7A31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8820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F7B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C56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060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9C1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34D7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056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3BF2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875C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7AD0C15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C548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34C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90663B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A6B7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886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5428D40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C6A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60F6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9FF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1A4EEC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CBC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1F3B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DA9EC07" w14:textId="77777777" w:rsidR="00236E88" w:rsidRPr="00D84BDE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1DD1DDF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85D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3AB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C033B2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2BFE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825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A2A3AD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637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5EEB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7332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B6B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3A6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5AEB4C4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9CE2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548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C0DE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BCA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115ED8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8F7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A065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FAF6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FCA990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0CA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AF7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2308669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92B8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5C8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B662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937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E42EE4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00C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91A22A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D96F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2C9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5C90B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6E35" w14:textId="77777777" w:rsidR="00236E88" w:rsidRPr="00534C03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6D96BE78" w14:textId="77777777" w:rsidR="00236E88" w:rsidRPr="00534C03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B15EBE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236E88" w14:paraId="1C211B1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A9D9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934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B5B82B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F58E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0B0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3C82A99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0B0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1CAD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12E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F05241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C5E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9A1E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C135141" w14:textId="77777777" w:rsidR="00236E88" w:rsidRPr="00D84BDE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577E756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C0C2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9AE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2DEF8F1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AEFC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F1E3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DF63A0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3A1BF61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370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1EB4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BA9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9BC7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FD3B" w14:textId="77777777" w:rsidR="00236E88" w:rsidRPr="001F07B1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0F9AC6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4557E1CE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236E88" w14:paraId="60E34F6E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C00A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032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6F2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9E7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2D6E68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158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CE183E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3E08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6CA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3CC1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A76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2792A53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2D59962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236E88" w14:paraId="06AF5D38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1E4F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6D0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8575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79C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9B26BF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A8F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B31E09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0627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E55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9538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46A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FD6A0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47D9B98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236E88" w14:paraId="6C2F2D7D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D369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211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1154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9B6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890C11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872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6EA411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836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AAB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D21D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9AE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282C1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236E88" w14:paraId="59977549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FFC8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80B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8768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9C3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733C8F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520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5CB0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A1B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5BF3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4B0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34058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06C5493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36E88" w14:paraId="25DAA248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6057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B5E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757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4D3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BBD47F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E0E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29FAE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B9C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6394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125DE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968E3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236E88" w14:paraId="367A8AC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76E0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5D9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717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267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9B2989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DDC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AAED7E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B75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68D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E15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633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225F20D0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236E88" w14:paraId="505F5B57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C001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9E9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B6A1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20C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B91F19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687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6CDBC2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080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931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E3C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BCE3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3117A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3A65043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236E88" w14:paraId="4D2B3E18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FFCA2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BF8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53A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6326" w14:textId="77777777" w:rsidR="00236E88" w:rsidRPr="00AD0C4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D5459BC" w14:textId="77777777" w:rsidR="00236E88" w:rsidRPr="00AD0C4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4C3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1903020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1A6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FF5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8F18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4C4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E33C3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8977F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5CCD5B0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36E88" w14:paraId="20BC36C3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EAE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2F2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000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C97E" w14:textId="77777777" w:rsidR="00236E88" w:rsidRDefault="00236E8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870A76F" w14:textId="77777777" w:rsidR="00236E88" w:rsidRDefault="00236E8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14D4442A" w14:textId="77777777" w:rsidR="00236E88" w:rsidRDefault="00236E8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2E47B608" w14:textId="77777777" w:rsidR="00236E88" w:rsidRPr="002532C4" w:rsidRDefault="00236E8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224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E1AD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6231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E26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FD0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4C234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4F1FD5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22909BF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236E88" w14:paraId="158B45AB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9D1F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96A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C61A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B9F3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E22655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67B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984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53A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28C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1E7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C9136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6AFA0B2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36E88" w14:paraId="6BA1595C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6AE5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D886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3CD2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0B9F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942A99B" w14:textId="77777777" w:rsidR="00236E88" w:rsidRPr="0037264C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66C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382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627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87AA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635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56FD1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3C38D71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36E88" w14:paraId="0789BC70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18DB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5BE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9EA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9890B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44B480F" w14:textId="77777777" w:rsidR="00236E88" w:rsidRPr="003A070D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31D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6033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3C7F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C84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143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CAA78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236E88" w14:paraId="5553AC1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D8B9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0859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21B0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313C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C088B89" w14:textId="77777777" w:rsidR="00236E88" w:rsidRPr="00F401CD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DE3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20A2967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D702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37E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5A0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B8D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B2614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334ABD79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36E88" w14:paraId="3A44206F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0A21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3C2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656F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0ED0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C194A4E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21449623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83A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37D9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5BE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2947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59A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91C20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2ACDF53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236E88" w14:paraId="35DFFABB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0EA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E03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378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33EC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A15C491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7022D4BA" w14:textId="77777777" w:rsidR="00236E88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0347CC8D" w14:textId="77777777" w:rsidR="00236E88" w:rsidRPr="002532C4" w:rsidRDefault="00236E8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DCC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371A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C095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C954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740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DD380F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76BC6E4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236E88" w14:paraId="388B221E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967F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79A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BF48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1A6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248B4F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2F84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8EE2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22D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129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D50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5B90C496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5BD2942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236E88" w14:paraId="2E1207E3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B356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CD4B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BB6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E2F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921E0D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BB1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5E25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68AA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1695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F6EB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2F607654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22A85001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236E88" w14:paraId="29C0710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5AEC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BFD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661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133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AFC2288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8C2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9336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319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D754C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B47D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165DDBA8" w14:textId="77777777" w:rsidR="00236E88" w:rsidRPr="00CB3447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236E88" w14:paraId="0E7DE30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1D50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59C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3D32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7937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ABFE27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8F0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F389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8923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7E8BF0A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616E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914D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D9D16BA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11471BF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FDA1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AF8E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988D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3B6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D022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4A3F5E4D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816B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D0B8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FD95" w14:textId="77777777" w:rsidR="00236E88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15B1" w14:textId="77777777" w:rsidR="00236E88" w:rsidRPr="004143AF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236E88" w14:paraId="73BE4F6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A573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1B00" w14:textId="77777777" w:rsidR="00236E88" w:rsidRDefault="00236E8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89F7" w14:textId="77777777" w:rsidR="00236E88" w:rsidRPr="00D33E71" w:rsidRDefault="00236E8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C710" w14:textId="77777777" w:rsidR="00236E88" w:rsidRDefault="00236E8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8AE6DBB" w14:textId="77777777" w:rsidR="00236E88" w:rsidRDefault="00236E8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6C42" w14:textId="77777777" w:rsidR="00236E88" w:rsidRDefault="00236E8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0B34" w14:textId="77777777" w:rsidR="00236E88" w:rsidRDefault="00236E8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7AAB" w14:textId="77777777" w:rsidR="00236E88" w:rsidRDefault="00236E8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D57A" w14:textId="77777777" w:rsidR="00236E88" w:rsidRDefault="00236E8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949E" w14:textId="77777777" w:rsidR="00236E88" w:rsidRPr="004143AF" w:rsidRDefault="00236E88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236E88" w14:paraId="19BD36C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2D96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D2CC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A6E3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36F2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135ABA5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A89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85EA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52C7" w14:textId="77777777" w:rsidR="00236E88" w:rsidRDefault="00236E8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5E01" w14:textId="77777777" w:rsidR="00236E88" w:rsidRPr="00D33E71" w:rsidRDefault="00236E8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31AC" w14:textId="77777777" w:rsidR="00236E88" w:rsidRDefault="00236E8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236E88" w14:paraId="40CC424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38FB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A0A3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76209AE7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7C56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E927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666E44F2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F891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7A7CB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FDC6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6566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FD68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236E88" w14:paraId="041CE983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03F8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414B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D25B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CD7E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2DF02BD9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EBD6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5FF0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42F2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FFB3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624C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7E046DA2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E948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4CD1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C9B8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3883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25B6DAEC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67B3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214E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A11A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2E47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0660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77C35175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DB1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935F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60F4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4862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5013A5FA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4183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850253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0BC8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EB91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19CD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BEB1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4752FE9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E872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2978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A215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D006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5147290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C5DF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62C164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212D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7AF7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1160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59D5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6B8D0D67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F7BC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D930" w14:textId="77777777" w:rsidR="00236E88" w:rsidRDefault="00236E8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E3E0" w14:textId="77777777" w:rsidR="00236E88" w:rsidRPr="00D33E71" w:rsidRDefault="00236E8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CF41" w14:textId="77777777" w:rsidR="00236E88" w:rsidRDefault="00236E8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B35EA60" w14:textId="77777777" w:rsidR="00236E88" w:rsidRDefault="00236E8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1EB7" w14:textId="77777777" w:rsidR="00236E88" w:rsidRDefault="00236E8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405B60" w14:textId="77777777" w:rsidR="00236E88" w:rsidRDefault="00236E8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4652" w14:textId="77777777" w:rsidR="00236E88" w:rsidRPr="00D33E71" w:rsidRDefault="00236E8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8676" w14:textId="77777777" w:rsidR="00236E88" w:rsidRDefault="00236E8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526F" w14:textId="77777777" w:rsidR="00236E88" w:rsidRPr="00D33E71" w:rsidRDefault="00236E8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1FA6" w14:textId="77777777" w:rsidR="00236E88" w:rsidRDefault="00236E88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395E5CB4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0A0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6245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F132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D604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EF042E6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5D86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D67D412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33F69B7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2C76DA5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7C61673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2CDE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1A7E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FF15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A206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9C7F0C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23C2B20C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7F354328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236E88" w14:paraId="339AD568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732F0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2151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EB47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EE3E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C228621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9661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BA69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50A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9A26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581C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236E88" w14:paraId="58E6A51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C934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A23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C989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82A2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F644FFB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FC78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4E487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7C10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4270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873E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5D72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2C40915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8865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50E6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68F5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844E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12F5D34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8EE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FD2D777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16A0C102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301915D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723C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556B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B9BF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9FFE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0CFA0DB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9330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6C35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09F0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307B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EE08E8F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06C6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C72B976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841D469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07E933D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75DC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4594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EB45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B239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3166CB9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43F4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C7FF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7241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01C1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32DD104C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FC83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23AE" w14:textId="77777777" w:rsidR="00236E88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87E1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C8905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6D32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7EAA38F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2591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1C39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7B8B6370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AA63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7028" w14:textId="77777777" w:rsidR="00236E88" w:rsidRDefault="00236E8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3C7E805A" w14:textId="77777777" w:rsidR="00236E88" w:rsidRDefault="00236E8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E405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802A" w14:textId="77777777" w:rsidR="00236E88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97C2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D8C6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01F7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236E88" w14:paraId="177AA919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676D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A3E0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BC11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9D09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81C3957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74A2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1171CE8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3EBCB0A5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7D184E7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BE47F63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E144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C18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FB84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C0C1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74F64C9D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D6A8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DC2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6876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6709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75C9AE3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CF67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579390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B994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3A6E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7BBB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92D2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4C1D285E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62A6F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A07E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D624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1125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921B221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4EDD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68CD5AEF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7D55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FF0B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28AE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7354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236E88" w14:paraId="17D80ED5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8999" w14:textId="77777777" w:rsidR="00236E88" w:rsidRDefault="00236E88" w:rsidP="00236E8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7831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BFD2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DB30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404C309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75BB212F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FE17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46F21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165C" w14:textId="77777777" w:rsidR="00236E88" w:rsidRDefault="00236E8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AB4D" w14:textId="77777777" w:rsidR="00236E88" w:rsidRPr="00D33E71" w:rsidRDefault="00236E8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87AE" w14:textId="77777777" w:rsidR="00236E88" w:rsidRDefault="00236E8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6BDB514" w14:textId="77777777" w:rsidR="00236E88" w:rsidRPr="00BA7DAE" w:rsidRDefault="00236E88" w:rsidP="000A5D7E">
      <w:pPr>
        <w:tabs>
          <w:tab w:val="left" w:pos="2748"/>
        </w:tabs>
        <w:rPr>
          <w:sz w:val="20"/>
          <w:lang w:val="ro-RO"/>
        </w:rPr>
      </w:pPr>
    </w:p>
    <w:p w14:paraId="44CB5A11" w14:textId="77777777" w:rsidR="00236E88" w:rsidRDefault="00236E88" w:rsidP="007E1810">
      <w:pPr>
        <w:pStyle w:val="Heading1"/>
        <w:spacing w:line="360" w:lineRule="auto"/>
      </w:pPr>
      <w:r>
        <w:lastRenderedPageBreak/>
        <w:t>LINIA 511</w:t>
      </w:r>
    </w:p>
    <w:p w14:paraId="484B18D7" w14:textId="77777777" w:rsidR="00236E88" w:rsidRPr="009B4FEF" w:rsidRDefault="00236E88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36E88" w14:paraId="77C6748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C1B5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E8D0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45EA" w14:textId="77777777" w:rsidR="00236E88" w:rsidRPr="00D33E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C70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3A100A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E25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42ECFE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2EA1EB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AA937D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C38C" w14:textId="77777777" w:rsidR="00236E88" w:rsidRPr="00D33E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966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686E" w14:textId="77777777" w:rsidR="00236E88" w:rsidRPr="00D33E71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0A78" w14:textId="77777777" w:rsidR="00236E88" w:rsidRPr="009E7CE7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236E88" w14:paraId="59B5BA07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940B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245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F0BB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13D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57F8299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736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4396256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226474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1442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FAE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0C7E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390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18930CC9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7B61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141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66CFF77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ADA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AB7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72DFD3F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702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102F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C59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49D6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984C" w14:textId="77777777" w:rsidR="00236E88" w:rsidRPr="00193954" w:rsidRDefault="00236E8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354E5155" w14:textId="77777777" w:rsidR="00236E88" w:rsidRPr="00176852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24A9168F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4BDE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5D1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F6BA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2B9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0B97260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09AB7E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FF3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483F8A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5E80B0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8B0C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345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8D14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F6D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2049C609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22E0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A45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B96E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6A0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605C84A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1EAF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145810DE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118BE0B4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3E381AE1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FA24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E6B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81DB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173F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764C7E0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06CF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0E3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083D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C9FA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0E29500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7B4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B5C9E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EEE0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CB2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B2AE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603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1C0767E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0E1E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7AB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05B7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16A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7B61979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AD3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EE61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C45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69C2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2DD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1C0F1B4F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E2FB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9DC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0EDD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2A0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6CE5032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28B8235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0DB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3D8B8BF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2BB8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F30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54CC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D64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5EBFCAA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792C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4DC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6985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E80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2D2C720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28B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CF98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CF4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1D65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A6C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0A9746B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741B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314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928F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7E5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D74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C32A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E0F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8B93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351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11AF60EB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A288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180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3EC7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0C4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0172755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1F0C20C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8FD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D661C9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216496E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AFCFDC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46A0C12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CF0C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C14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5475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C9C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129ED1CB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D318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EA4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8639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302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C88C37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DBA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9860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5F8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E6C1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3C8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5D08405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23AC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6FE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B27A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F00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929F4C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FF6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2574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D51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C5AA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F87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C550F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C09B0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236E88" w14:paraId="3F62506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6F65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34D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941F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259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A17811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755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6066B4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F57D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7CB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B305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B86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876CB6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236E88" w14:paraId="7F5555F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EB98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EE1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3029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65E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6EF4C33A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7B6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7744D6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F483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1C2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1652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3D0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A6FFD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B1354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236E88" w14:paraId="5F81130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7332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FAE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B960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425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9199CE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85A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6C07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14E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728E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718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42C9008E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6049" w14:textId="77777777" w:rsidR="00236E88" w:rsidRDefault="00236E88" w:rsidP="00236E8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B69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E82A" w14:textId="77777777" w:rsidR="00236E88" w:rsidRPr="002108A9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670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3D5543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295B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84AB" w14:textId="77777777" w:rsidR="00236E88" w:rsidRPr="00F02EF7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4A3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25BA" w14:textId="77777777" w:rsidR="00236E88" w:rsidRPr="00BE2D76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334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4272D6A" w14:textId="77777777" w:rsidR="00236E88" w:rsidRDefault="00236E88">
      <w:pPr>
        <w:spacing w:before="40" w:after="40" w:line="192" w:lineRule="auto"/>
        <w:ind w:right="57"/>
        <w:rPr>
          <w:sz w:val="20"/>
          <w:lang w:val="ro-RO"/>
        </w:rPr>
      </w:pPr>
    </w:p>
    <w:p w14:paraId="2A4D835F" w14:textId="77777777" w:rsidR="00236E88" w:rsidRDefault="00236E88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7AB5AA80" w14:textId="77777777" w:rsidR="00236E88" w:rsidRDefault="00236E88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236E88" w14:paraId="66BEA710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EC49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62B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06A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132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0D99AE1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902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80B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9DB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0FA2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77C7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4110C626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F5BE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4733" w14:textId="77777777" w:rsidR="00236E88" w:rsidRDefault="00236E88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4CCF" w14:textId="77777777" w:rsidR="00236E88" w:rsidRDefault="00236E88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A6DE" w14:textId="77777777" w:rsidR="00236E88" w:rsidRDefault="00236E88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2E494A6" w14:textId="77777777" w:rsidR="00236E88" w:rsidRDefault="00236E88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83D6" w14:textId="77777777" w:rsidR="00236E88" w:rsidRDefault="00236E88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9949" w14:textId="77777777" w:rsidR="00236E88" w:rsidRDefault="00236E88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589E" w14:textId="77777777" w:rsidR="00236E88" w:rsidRDefault="00236E88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69BD" w14:textId="77777777" w:rsidR="00236E88" w:rsidRDefault="00236E88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1DF3" w14:textId="77777777" w:rsidR="00236E88" w:rsidRDefault="00236E88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1DA41D5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7599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479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8A5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98E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BC9937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AD4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9A4AD2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D94176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5536B1D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C41326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088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7B08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BBBE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1FC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5C4CC9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59EABEBC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236E88" w14:paraId="0C5C63C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8EA4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0E3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DEEC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CB2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5CF01E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4B3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55AB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43C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2901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C5C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236E88" w14:paraId="36DAB9F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9683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10A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DA8A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D459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08029A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DFC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16BA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CF8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9F2D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441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697EE54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2F64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C4D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C70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D00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36FA5645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5CD9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CB2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396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2543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724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6591451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C170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CE10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16A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D7A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389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3280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1CD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0A65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978F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36E88" w14:paraId="70AD211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F5D4" w14:textId="77777777" w:rsidR="00236E88" w:rsidRDefault="00236E88" w:rsidP="00236E8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716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366A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4AC2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708AF4E7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28A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83E1CF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1EA974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A328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09B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EAE2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BBBD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CDC6579" w14:textId="77777777" w:rsidR="00236E88" w:rsidRDefault="00236E88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7C7E5C64" w14:textId="77777777" w:rsidR="00236E88" w:rsidRDefault="00236E88" w:rsidP="00DE3370">
      <w:pPr>
        <w:pStyle w:val="Heading1"/>
        <w:spacing w:line="360" w:lineRule="auto"/>
      </w:pPr>
      <w:r>
        <w:t>LINIA 610</w:t>
      </w:r>
    </w:p>
    <w:p w14:paraId="16AB640A" w14:textId="77777777" w:rsidR="00236E88" w:rsidRDefault="00236E88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236E88" w14:paraId="4ACFFBC7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82EA" w14:textId="77777777" w:rsidR="00236E88" w:rsidRDefault="00236E88" w:rsidP="00236E8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1615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23FB" w14:textId="77777777" w:rsidR="00236E88" w:rsidRPr="00F81D6F" w:rsidRDefault="00236E88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33DE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DEBA3C3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610F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DF64189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B3CEA61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2AF85B43" w14:textId="77777777" w:rsidR="00236E88" w:rsidRDefault="00236E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F2E2" w14:textId="77777777" w:rsidR="00236E88" w:rsidRPr="00F81D6F" w:rsidRDefault="00236E88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7DE6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CA6E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AAB0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36E88" w14:paraId="794DFDD6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D2F7" w14:textId="77777777" w:rsidR="00236E88" w:rsidRDefault="00236E88" w:rsidP="00236E8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271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9E7D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ED29" w14:textId="77777777" w:rsidR="00236E88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510303D" w14:textId="77777777" w:rsidR="00236E88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74EAE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E323DB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1877049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8F76CE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5454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F602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55E3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B0E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236E88" w14:paraId="34A5AE3B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EC1C" w14:textId="77777777" w:rsidR="00236E88" w:rsidRDefault="00236E88" w:rsidP="00236E8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C145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3867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9412" w14:textId="77777777" w:rsidR="00236E88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57D4969" w14:textId="77777777" w:rsidR="00236E88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727616EF" w14:textId="77777777" w:rsidR="00236E88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CE34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72A3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B793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4C82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E35B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DD3E284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236E88" w14:paraId="24B50303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E3D3" w14:textId="77777777" w:rsidR="00236E88" w:rsidRDefault="00236E88" w:rsidP="00236E8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000D" w14:textId="77777777" w:rsidR="00236E88" w:rsidRPr="00D12C87" w:rsidRDefault="00236E88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C9DD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06A5" w14:textId="77777777" w:rsidR="00236E88" w:rsidRPr="00D12C87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95D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731D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0271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79E7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4604" w14:textId="77777777" w:rsidR="00236E88" w:rsidRPr="00D12C87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236E88" w14:paraId="53C5A4DE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51CC" w14:textId="77777777" w:rsidR="00236E88" w:rsidRDefault="00236E88" w:rsidP="00236E8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D26F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9F33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4E2D" w14:textId="77777777" w:rsidR="00236E88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24A00EB5" w14:textId="77777777" w:rsidR="00236E88" w:rsidRDefault="00236E8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00F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436F851C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8525A8A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3207" w14:textId="77777777" w:rsidR="00236E88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24D7" w14:textId="77777777" w:rsidR="00236E88" w:rsidRDefault="00236E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0DF7" w14:textId="77777777" w:rsidR="00236E88" w:rsidRPr="00F81D6F" w:rsidRDefault="00236E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AFF8" w14:textId="77777777" w:rsidR="00236E88" w:rsidRDefault="00236E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052C871" w14:textId="77777777" w:rsidR="00236E88" w:rsidRPr="00F54A4F" w:rsidRDefault="00236E88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62E07130" w14:textId="77777777" w:rsidR="00236E88" w:rsidRPr="00C60E02" w:rsidRDefault="00236E88">
      <w:pPr>
        <w:tabs>
          <w:tab w:val="left" w:pos="3768"/>
        </w:tabs>
        <w:rPr>
          <w:sz w:val="20"/>
          <w:szCs w:val="20"/>
          <w:lang w:val="ro-RO"/>
        </w:rPr>
      </w:pPr>
    </w:p>
    <w:p w14:paraId="355CFFAA" w14:textId="77777777" w:rsidR="00236E88" w:rsidRPr="00C21F42" w:rsidRDefault="00236E8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BC8F912" w14:textId="77777777" w:rsidR="00236E88" w:rsidRPr="00C21F42" w:rsidRDefault="00236E8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807F8FC" w14:textId="77777777" w:rsidR="00236E88" w:rsidRPr="00C21F42" w:rsidRDefault="00236E8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4E7C665" w14:textId="77777777" w:rsidR="00236E88" w:rsidRPr="00C21F42" w:rsidRDefault="00236E88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AB2EB6E" w14:textId="77777777" w:rsidR="00236E88" w:rsidRDefault="00236E88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2CFEB387" w14:textId="77777777" w:rsidR="00236E88" w:rsidRPr="00C21F42" w:rsidRDefault="00236E88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23A1058" w14:textId="77777777" w:rsidR="00236E88" w:rsidRPr="00C21F42" w:rsidRDefault="00236E88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891D2B0" w14:textId="77777777" w:rsidR="00236E88" w:rsidRPr="00C21F42" w:rsidRDefault="00236E88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1D4C9829" w14:textId="77777777" w:rsidR="00236E88" w:rsidRPr="00C21F42" w:rsidRDefault="00236E88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D33817" w:rsidRDefault="00FB37F1" w:rsidP="00D33817"/>
    <w:sectPr w:rsidR="00FB37F1" w:rsidRPr="00D33817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E35ED" w14:textId="77777777" w:rsidR="006069FE" w:rsidRDefault="006069FE">
      <w:r>
        <w:separator/>
      </w:r>
    </w:p>
  </w:endnote>
  <w:endnote w:type="continuationSeparator" w:id="0">
    <w:p w14:paraId="76C66E45" w14:textId="77777777" w:rsidR="006069FE" w:rsidRDefault="0060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78C3B" w14:textId="77777777" w:rsidR="006069FE" w:rsidRDefault="006069FE">
      <w:r>
        <w:separator/>
      </w:r>
    </w:p>
  </w:footnote>
  <w:footnote w:type="continuationSeparator" w:id="0">
    <w:p w14:paraId="1D71D4AA" w14:textId="77777777" w:rsidR="006069FE" w:rsidRDefault="00606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1B3D6A05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4803A6">
      <w:rPr>
        <w:b/>
        <w:bCs/>
        <w:i/>
        <w:iCs/>
        <w:sz w:val="22"/>
      </w:rPr>
      <w:t>decada 11-20 septembrie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433E599A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4803A6">
      <w:rPr>
        <w:b/>
        <w:bCs/>
        <w:i/>
        <w:iCs/>
        <w:sz w:val="22"/>
      </w:rPr>
      <w:t>decada 11-20 septembrie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2B0054A"/>
    <w:multiLevelType w:val="hybridMultilevel"/>
    <w:tmpl w:val="2542C974"/>
    <w:lvl w:ilvl="0" w:tplc="0ECAC86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2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7" w15:restartNumberingAfterBreak="0">
    <w:nsid w:val="41F338FA"/>
    <w:multiLevelType w:val="hybridMultilevel"/>
    <w:tmpl w:val="288E2CBE"/>
    <w:lvl w:ilvl="0" w:tplc="F1D04650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8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5D2C203F"/>
    <w:multiLevelType w:val="hybridMultilevel"/>
    <w:tmpl w:val="28E8BFBE"/>
    <w:lvl w:ilvl="0" w:tplc="F1D0465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8"/>
  </w:num>
  <w:num w:numId="2" w16cid:durableId="49425750">
    <w:abstractNumId w:val="20"/>
  </w:num>
  <w:num w:numId="3" w16cid:durableId="1084766755">
    <w:abstractNumId w:val="24"/>
  </w:num>
  <w:num w:numId="4" w16cid:durableId="925267448">
    <w:abstractNumId w:val="16"/>
  </w:num>
  <w:num w:numId="5" w16cid:durableId="2121487831">
    <w:abstractNumId w:val="27"/>
  </w:num>
  <w:num w:numId="6" w16cid:durableId="500585142">
    <w:abstractNumId w:val="11"/>
  </w:num>
  <w:num w:numId="7" w16cid:durableId="702445140">
    <w:abstractNumId w:val="15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6"/>
  </w:num>
  <w:num w:numId="11" w16cid:durableId="19207109">
    <w:abstractNumId w:val="5"/>
  </w:num>
  <w:num w:numId="12" w16cid:durableId="1236934328">
    <w:abstractNumId w:val="32"/>
  </w:num>
  <w:num w:numId="13" w16cid:durableId="1870335516">
    <w:abstractNumId w:val="30"/>
  </w:num>
  <w:num w:numId="14" w16cid:durableId="2014606414">
    <w:abstractNumId w:val="13"/>
  </w:num>
  <w:num w:numId="15" w16cid:durableId="1359816668">
    <w:abstractNumId w:val="25"/>
  </w:num>
  <w:num w:numId="16" w16cid:durableId="1912083846">
    <w:abstractNumId w:val="22"/>
  </w:num>
  <w:num w:numId="17" w16cid:durableId="176165324">
    <w:abstractNumId w:val="10"/>
  </w:num>
  <w:num w:numId="18" w16cid:durableId="1631859490">
    <w:abstractNumId w:val="9"/>
  </w:num>
  <w:num w:numId="19" w16cid:durableId="943655160">
    <w:abstractNumId w:val="1"/>
  </w:num>
  <w:num w:numId="20" w16cid:durableId="163017956">
    <w:abstractNumId w:val="31"/>
  </w:num>
  <w:num w:numId="21" w16cid:durableId="910503826">
    <w:abstractNumId w:val="14"/>
  </w:num>
  <w:num w:numId="22" w16cid:durableId="1685790779">
    <w:abstractNumId w:val="29"/>
  </w:num>
  <w:num w:numId="23" w16cid:durableId="1729650970">
    <w:abstractNumId w:val="28"/>
  </w:num>
  <w:num w:numId="24" w16cid:durableId="377441754">
    <w:abstractNumId w:val="12"/>
  </w:num>
  <w:num w:numId="25" w16cid:durableId="1220871115">
    <w:abstractNumId w:val="3"/>
  </w:num>
  <w:num w:numId="26" w16cid:durableId="729811093">
    <w:abstractNumId w:val="21"/>
  </w:num>
  <w:num w:numId="27" w16cid:durableId="854537712">
    <w:abstractNumId w:val="7"/>
  </w:num>
  <w:num w:numId="28" w16cid:durableId="287666559">
    <w:abstractNumId w:val="8"/>
  </w:num>
  <w:num w:numId="29" w16cid:durableId="1543710383">
    <w:abstractNumId w:val="33"/>
  </w:num>
  <w:num w:numId="30" w16cid:durableId="1635136514">
    <w:abstractNumId w:val="34"/>
  </w:num>
  <w:num w:numId="31" w16cid:durableId="1514875602">
    <w:abstractNumId w:val="4"/>
  </w:num>
  <w:num w:numId="32" w16cid:durableId="225380356">
    <w:abstractNumId w:val="19"/>
  </w:num>
  <w:num w:numId="33" w16cid:durableId="1139152006">
    <w:abstractNumId w:val="23"/>
  </w:num>
  <w:num w:numId="34" w16cid:durableId="307369690">
    <w:abstractNumId w:val="0"/>
  </w:num>
  <w:num w:numId="35" w16cid:durableId="2067334115">
    <w:abstractNumId w:val="1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F0hFg0K0+5lUULcC4LVNyJNMDY6ZwM3iqG9noK1RQEEqiC6HiygH5Jsf5NKR7tD28MZOngbG9Yy3Yx5hd4s/Jg==" w:salt="3MMO1opOyirDmK6Jbb6MD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6E88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3A6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1CA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9F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71B8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8AF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17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20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17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4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6</TotalTime>
  <Pages>1</Pages>
  <Words>13563</Words>
  <Characters>77315</Characters>
  <Application>Microsoft Office Word</Application>
  <DocSecurity>0</DocSecurity>
  <Lines>644</Lines>
  <Paragraphs>181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2026-09-03T07:02:00Z</dcterms:created>
  <dcterms:modified xsi:type="dcterms:W3CDTF">2026-09-03T08:43:00Z</dcterms:modified>
</cp:coreProperties>
</file>