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AD645" w14:textId="77777777" w:rsidR="00D32303" w:rsidRPr="00B26C8D" w:rsidRDefault="00D32303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B26C8D">
        <w:rPr>
          <w:b/>
          <w:spacing w:val="-8"/>
          <w:sz w:val="16"/>
          <w:szCs w:val="16"/>
        </w:rPr>
        <w:t>C.N.C.F. "C.F.R." S.A. -  D I R E C Ţ I A  L I N I I</w:t>
      </w:r>
    </w:p>
    <w:p w14:paraId="1B057EF7" w14:textId="0F5FE410" w:rsidR="00D32303" w:rsidRPr="00B26C8D" w:rsidRDefault="00D32303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B26C8D">
        <w:rPr>
          <w:b/>
          <w:sz w:val="16"/>
          <w:szCs w:val="16"/>
        </w:rPr>
        <w:t xml:space="preserve"> (de la pagina 1 la pagina )</w:t>
      </w:r>
    </w:p>
    <w:p w14:paraId="3CE49B1A" w14:textId="77777777" w:rsidR="00D32303" w:rsidRDefault="00D32303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291F1854" w14:textId="77777777" w:rsidR="00D32303" w:rsidRDefault="00D32303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28F506DD" w14:textId="77777777" w:rsidR="00D32303" w:rsidRDefault="00D32303">
      <w:pPr>
        <w:jc w:val="center"/>
        <w:rPr>
          <w:sz w:val="28"/>
        </w:rPr>
      </w:pPr>
    </w:p>
    <w:p w14:paraId="5B15168A" w14:textId="77777777" w:rsidR="00D32303" w:rsidRDefault="00D32303">
      <w:pPr>
        <w:jc w:val="center"/>
        <w:rPr>
          <w:sz w:val="28"/>
        </w:rPr>
      </w:pPr>
    </w:p>
    <w:p w14:paraId="530E8632" w14:textId="77777777" w:rsidR="00D32303" w:rsidRDefault="00D32303">
      <w:pPr>
        <w:jc w:val="center"/>
        <w:rPr>
          <w:sz w:val="28"/>
        </w:rPr>
      </w:pPr>
    </w:p>
    <w:p w14:paraId="61BED00C" w14:textId="77777777" w:rsidR="00D32303" w:rsidRDefault="00D32303">
      <w:pPr>
        <w:jc w:val="center"/>
        <w:rPr>
          <w:sz w:val="28"/>
        </w:rPr>
      </w:pPr>
    </w:p>
    <w:p w14:paraId="70405212" w14:textId="77777777" w:rsidR="00D32303" w:rsidRDefault="00D32303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CONSTANŢA</w:t>
      </w:r>
    </w:p>
    <w:p w14:paraId="6E996416" w14:textId="77777777" w:rsidR="00D32303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2021C7CD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0DA1A166" w14:textId="77777777" w:rsidR="00D32303" w:rsidRDefault="00D32303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0CB96DD8" w14:textId="77777777" w:rsidR="00D32303" w:rsidRDefault="00D32303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21-30 septembrie 2026</w:t>
      </w:r>
    </w:p>
    <w:p w14:paraId="40B7BC41" w14:textId="77777777" w:rsidR="00D32303" w:rsidRDefault="00D32303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D32303" w14:paraId="4224A6EF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63BDD9B6" w14:textId="77777777" w:rsidR="00D32303" w:rsidRDefault="00D32303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0555FBA1" w14:textId="77777777" w:rsidR="00D32303" w:rsidRDefault="00D32303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4EA3012A" w14:textId="77777777" w:rsidR="00D32303" w:rsidRDefault="00D32303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5E709281" w14:textId="77777777" w:rsidR="00D32303" w:rsidRDefault="00D32303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1FB14E6F" w14:textId="77777777" w:rsidR="00D32303" w:rsidRDefault="00D32303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701ABD8E" w14:textId="77777777" w:rsidR="00D32303" w:rsidRDefault="00D32303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CE6EA7E" w14:textId="77777777" w:rsidR="00D32303" w:rsidRDefault="00D32303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51BED1FE" w14:textId="77777777" w:rsidR="00D32303" w:rsidRDefault="00D32303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208ADE88" w14:textId="77777777" w:rsidR="00D32303" w:rsidRDefault="00D32303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0A87D868" w14:textId="77777777" w:rsidR="00D32303" w:rsidRDefault="00D32303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1885CED2" w14:textId="77777777" w:rsidR="00D32303" w:rsidRDefault="00D32303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605C1B3D" w14:textId="77777777" w:rsidR="00D32303" w:rsidRDefault="00D32303" w:rsidP="00E046C7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488DE1E7" w14:textId="77777777" w:rsidR="00D32303" w:rsidRDefault="00D32303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06204698" w14:textId="77777777" w:rsidR="00D32303" w:rsidRDefault="00D32303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1F40E95F" w14:textId="77777777" w:rsidR="00D32303" w:rsidRDefault="00D32303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1845A52D" w14:textId="77777777" w:rsidR="00D32303" w:rsidRDefault="00D32303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42DE63A6" w14:textId="77777777" w:rsidR="00D32303" w:rsidRDefault="00D32303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68A1A8E6" w14:textId="77777777" w:rsidR="00D32303" w:rsidRDefault="00D32303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1CD97857" w14:textId="77777777" w:rsidR="00D32303" w:rsidRDefault="00D32303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5DEA73F3" w14:textId="77777777" w:rsidR="00D32303" w:rsidRDefault="00D32303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066F2306" w14:textId="77777777" w:rsidR="00D32303" w:rsidRDefault="00D32303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709F4650" w14:textId="77777777" w:rsidR="00D32303" w:rsidRDefault="00D32303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2959608D" w14:textId="77777777" w:rsidR="00D32303" w:rsidRDefault="00D32303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64D9D3DE" w14:textId="77777777" w:rsidR="00D32303" w:rsidRDefault="00D32303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3A1D2E7" w14:textId="77777777" w:rsidR="00D32303" w:rsidRDefault="00D32303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D32303" w14:paraId="367ECFC5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1324EF73" w14:textId="77777777" w:rsidR="00D32303" w:rsidRDefault="00D32303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0B02D357" w14:textId="77777777" w:rsidR="00D32303" w:rsidRDefault="00D3230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06726BCD" w14:textId="77777777" w:rsidR="00D32303" w:rsidRDefault="00D3230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6E9E5DFA" w14:textId="77777777" w:rsidR="00D32303" w:rsidRDefault="00D32303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4C883D1A" w14:textId="77777777" w:rsidR="00D32303" w:rsidRDefault="00D3230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19CDCE6" w14:textId="77777777" w:rsidR="00D32303" w:rsidRDefault="00D3230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19D31DDA" w14:textId="77777777" w:rsidR="00D32303" w:rsidRDefault="00D3230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32CF3CF" w14:textId="77777777" w:rsidR="00D32303" w:rsidRDefault="00D3230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7E922E34" w14:textId="77777777" w:rsidR="00D32303" w:rsidRDefault="00D3230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9037135" w14:textId="77777777" w:rsidR="00D32303" w:rsidRDefault="00D3230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241AE2E2" w14:textId="77777777" w:rsidR="00D32303" w:rsidRDefault="00D32303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39F57FF9" w14:textId="77777777" w:rsidR="00D32303" w:rsidRDefault="00D32303">
      <w:pPr>
        <w:spacing w:line="192" w:lineRule="auto"/>
        <w:jc w:val="center"/>
      </w:pPr>
    </w:p>
    <w:p w14:paraId="1A3B5145" w14:textId="77777777" w:rsidR="00D32303" w:rsidRDefault="00D32303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70A9876D" w14:textId="77777777" w:rsidR="00D32303" w:rsidRPr="006310EB" w:rsidRDefault="00D32303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32BD45C1" w14:textId="77777777" w:rsidR="00D32303" w:rsidRPr="006310EB" w:rsidRDefault="00D32303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2229B8FC" w14:textId="77777777" w:rsidR="00D32303" w:rsidRPr="006310EB" w:rsidRDefault="00D32303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3C40370B" w14:textId="77777777" w:rsidR="00D32303" w:rsidRDefault="00D32303" w:rsidP="00C64D9B">
      <w:pPr>
        <w:pStyle w:val="Heading1"/>
        <w:spacing w:line="360" w:lineRule="auto"/>
      </w:pPr>
      <w:r>
        <w:t xml:space="preserve">LINIA 301 Ba </w:t>
      </w:r>
    </w:p>
    <w:p w14:paraId="068C6509" w14:textId="77777777" w:rsidR="00D32303" w:rsidRDefault="00D32303" w:rsidP="00501B1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PR Buciumeni  - mogoşoaia - VOLUNTARI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D32303" w14:paraId="21EA49B9" w14:textId="77777777">
        <w:trPr>
          <w:cantSplit/>
          <w:trHeight w:val="1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CBB0C" w14:textId="77777777" w:rsidR="00D32303" w:rsidRDefault="00D323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09EB7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5A6C6" w14:textId="77777777" w:rsidR="00D32303" w:rsidRPr="00244AE6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BE108" w14:textId="77777777" w:rsidR="00D32303" w:rsidRDefault="00D32303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C75A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3F07A32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11B</w:t>
            </w:r>
          </w:p>
          <w:p w14:paraId="1B8CBA57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5DD9" w14:textId="77777777" w:rsidR="00D32303" w:rsidRPr="00771A06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F0D4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CA1D3" w14:textId="77777777" w:rsidR="00D32303" w:rsidRPr="00244AE6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8F275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D32303" w14:paraId="20D66965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B022B" w14:textId="77777777" w:rsidR="00D32303" w:rsidRDefault="00D323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EFBCC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E8239" w14:textId="77777777" w:rsidR="00D32303" w:rsidRPr="00244AE6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98A1" w14:textId="77777777" w:rsidR="00D32303" w:rsidRDefault="00D32303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A1CC0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F9DB76F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3B </w:t>
            </w:r>
          </w:p>
          <w:p w14:paraId="7092F450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 5B </w:t>
            </w:r>
          </w:p>
          <w:p w14:paraId="50B39CD8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</w:t>
            </w:r>
          </w:p>
          <w:p w14:paraId="1594E702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EF7B8" w14:textId="77777777" w:rsidR="00D32303" w:rsidRPr="00771A06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771A0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05F8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BB071" w14:textId="77777777" w:rsidR="00D32303" w:rsidRPr="00244AE6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C57B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Afectează intrări - ieşiri la Remiza Specială Mogoşoaia.</w:t>
            </w:r>
          </w:p>
          <w:p w14:paraId="1AF0BEDA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D32303" w14:paraId="3AECFC66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60402" w14:textId="77777777" w:rsidR="00D32303" w:rsidRDefault="00D323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A309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1+100</w:t>
            </w:r>
          </w:p>
          <w:p w14:paraId="528F4FBC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1+400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2B35E" w14:textId="77777777" w:rsidR="00D32303" w:rsidRPr="00244AE6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065A" w14:textId="77777777" w:rsidR="00D32303" w:rsidRDefault="00D32303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PM Buciumeni -</w:t>
            </w:r>
          </w:p>
          <w:p w14:paraId="3D785F12" w14:textId="77777777" w:rsidR="00D32303" w:rsidRDefault="00D32303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Mogoşoaia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40E1B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DF01C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134E4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6FD0D" w14:textId="77777777" w:rsidR="00D32303" w:rsidRPr="00244AE6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6969E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D32303" w14:paraId="2C5CA286" w14:textId="77777777">
        <w:trPr>
          <w:cantSplit/>
          <w:trHeight w:val="294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9618" w14:textId="77777777" w:rsidR="00D32303" w:rsidRDefault="00D323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E3AB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05DD" w14:textId="77777777" w:rsidR="00D32303" w:rsidRPr="00244AE6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DAF6" w14:textId="77777777" w:rsidR="00D32303" w:rsidRDefault="00D32303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7F5C385" w14:textId="77777777" w:rsidR="00D32303" w:rsidRDefault="00D32303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A88FB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E45B97C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şi 27 </w:t>
            </w:r>
          </w:p>
          <w:p w14:paraId="73E99BA4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4DB5C" w14:textId="77777777" w:rsidR="00D32303" w:rsidRPr="00771A06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05122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50BA" w14:textId="77777777" w:rsidR="00D32303" w:rsidRPr="00244AE6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6E56F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D32303" w14:paraId="4C9FC88F" w14:textId="77777777">
        <w:trPr>
          <w:cantSplit/>
          <w:trHeight w:val="21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3C84A" w14:textId="77777777" w:rsidR="00D32303" w:rsidRDefault="00D323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7C860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EF0B3" w14:textId="77777777" w:rsidR="00D32303" w:rsidRPr="00244AE6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4FD8A" w14:textId="77777777" w:rsidR="00D32303" w:rsidRDefault="00D32303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Mogoşoaia </w:t>
            </w:r>
          </w:p>
          <w:p w14:paraId="206F4A03" w14:textId="77777777" w:rsidR="00D32303" w:rsidRDefault="00D32303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1560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22 </w:t>
            </w:r>
          </w:p>
          <w:p w14:paraId="3B7BFE3C" w14:textId="77777777" w:rsidR="00D32303" w:rsidRPr="00964B09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0F07" w14:textId="77777777" w:rsidR="00D32303" w:rsidRPr="00771A06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E411A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4802D" w14:textId="77777777" w:rsidR="00D32303" w:rsidRPr="00244AE6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61064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</w:tbl>
    <w:p w14:paraId="28DDF615" w14:textId="77777777" w:rsidR="00D32303" w:rsidRDefault="00D32303">
      <w:pPr>
        <w:spacing w:before="40" w:line="192" w:lineRule="auto"/>
        <w:ind w:right="57"/>
        <w:rPr>
          <w:sz w:val="20"/>
        </w:rPr>
      </w:pPr>
    </w:p>
    <w:p w14:paraId="7B47B311" w14:textId="77777777" w:rsidR="00D32303" w:rsidRDefault="00D32303" w:rsidP="009E1E10">
      <w:pPr>
        <w:pStyle w:val="Heading1"/>
        <w:spacing w:line="360" w:lineRule="auto"/>
      </w:pPr>
      <w:r>
        <w:t>LINIA 301 Bb</w:t>
      </w:r>
    </w:p>
    <w:p w14:paraId="08AD9DDF" w14:textId="77777777" w:rsidR="00D32303" w:rsidRDefault="00D32303" w:rsidP="004B35A3">
      <w:pPr>
        <w:pStyle w:val="Heading1"/>
        <w:spacing w:line="360" w:lineRule="auto"/>
        <w:rPr>
          <w:b w:val="0"/>
          <w:bCs w:val="0"/>
          <w:sz w:val="8"/>
        </w:rPr>
      </w:pPr>
      <w:r>
        <w:t>MOGOŞOAIA - VOLUNTARI - Ram. PASĂREA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D32303" w14:paraId="2784DB37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E2FE2" w14:textId="77777777" w:rsidR="00D32303" w:rsidRDefault="00D32303">
            <w:pPr>
              <w:numPr>
                <w:ilvl w:val="0"/>
                <w:numId w:val="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FA99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A2AC5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7BFD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Mogoșoaia -</w:t>
            </w:r>
          </w:p>
          <w:p w14:paraId="49C6EFF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Otopeni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FFF2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9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BD4F4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7C9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7+900</w:t>
            </w:r>
          </w:p>
          <w:p w14:paraId="6E489E0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8+500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3DE0A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15</w:t>
            </w: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A21F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EDA9D74" w14:textId="77777777" w:rsidR="00D32303" w:rsidRDefault="00D32303">
      <w:pPr>
        <w:spacing w:before="40" w:after="40" w:line="192" w:lineRule="auto"/>
        <w:ind w:right="57"/>
        <w:rPr>
          <w:sz w:val="20"/>
        </w:rPr>
      </w:pPr>
    </w:p>
    <w:p w14:paraId="5C55F8DA" w14:textId="77777777" w:rsidR="00D32303" w:rsidRDefault="00D32303" w:rsidP="00CF0E71">
      <w:pPr>
        <w:pStyle w:val="Heading1"/>
        <w:spacing w:line="276" w:lineRule="auto"/>
      </w:pPr>
      <w:r>
        <w:t>LINIA 301 D</w:t>
      </w:r>
    </w:p>
    <w:p w14:paraId="6938AB6B" w14:textId="77777777" w:rsidR="00D32303" w:rsidRDefault="00D32303" w:rsidP="00CF0E71">
      <w:pPr>
        <w:pStyle w:val="Heading1"/>
        <w:spacing w:line="276" w:lineRule="auto"/>
        <w:rPr>
          <w:b w:val="0"/>
          <w:bCs w:val="0"/>
          <w:sz w:val="8"/>
        </w:rPr>
      </w:pPr>
      <w:r>
        <w:t>PANTELIMON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D32303" w14:paraId="25107E62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51B1C" w14:textId="77777777" w:rsidR="00D32303" w:rsidRDefault="00D323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DE8F2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31+250</w:t>
            </w:r>
          </w:p>
          <w:p w14:paraId="729E7BB4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A8E5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82073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Pantelimon - </w:t>
            </w:r>
          </w:p>
          <w:p w14:paraId="0331ABA8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2F146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EC879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A3B9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BAEA" w14:textId="77777777" w:rsidR="00D32303" w:rsidRPr="00935D4F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5A29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00AE44E0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D44E1" w14:textId="77777777" w:rsidR="00D32303" w:rsidRDefault="00D323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25F5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0703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AE438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3EF20200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382AE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9F92E64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5A2B9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0585E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ADABA" w14:textId="77777777" w:rsidR="00D32303" w:rsidRPr="00935D4F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5DD7A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2E7674F4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4F7A7" w14:textId="77777777" w:rsidR="00D32303" w:rsidRDefault="00D323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D96F0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4F40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130D3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385B020B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A2F59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2A72A86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70B34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5B066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CEFC1" w14:textId="77777777" w:rsidR="00D32303" w:rsidRPr="00935D4F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68985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07D2A8DC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92FA" w14:textId="77777777" w:rsidR="00D32303" w:rsidRDefault="00D323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04E98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40BE3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8E82B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F9842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2B0DF42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1EB87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559F5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8E385" w14:textId="77777777" w:rsidR="00D32303" w:rsidRPr="00935D4F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D4526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16A6933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4C289" w14:textId="77777777" w:rsidR="00D32303" w:rsidRDefault="00D323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7C79A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143DF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5B58D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Bucureşti Sud </w:t>
            </w:r>
          </w:p>
          <w:p w14:paraId="3CA2BFA9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7D47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395E030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671A6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2A978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5B53" w14:textId="77777777" w:rsidR="00D32303" w:rsidRPr="00935D4F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86D39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642F71A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20E80A7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și 6 Cap X.</w:t>
            </w:r>
          </w:p>
        </w:tc>
      </w:tr>
      <w:tr w:rsidR="00D32303" w14:paraId="38C67AC1" w14:textId="77777777">
        <w:trPr>
          <w:cantSplit/>
          <w:trHeight w:val="10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29DE6" w14:textId="77777777" w:rsidR="00D32303" w:rsidRDefault="00D323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4843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05A9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2FDA2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74691680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126DB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10, 12, 34</w:t>
            </w:r>
          </w:p>
          <w:p w14:paraId="218C913A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8AC26AD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6F54950F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754F7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34C97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E13EB" w14:textId="77777777" w:rsidR="00D32303" w:rsidRPr="00935D4F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2120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2A0214F2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00572" w14:textId="77777777" w:rsidR="00D32303" w:rsidRDefault="00D323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DBD41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5475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F148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3CC3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616C402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/ 8</w:t>
            </w:r>
          </w:p>
          <w:p w14:paraId="326A38ED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3016986B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14 /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1FCD0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C9D65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ED979" w14:textId="77777777" w:rsidR="00D32303" w:rsidRPr="00935D4F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9D020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către Antestaţia Faur.</w:t>
            </w:r>
          </w:p>
        </w:tc>
      </w:tr>
      <w:tr w:rsidR="00D32303" w14:paraId="73F0BE36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A6008" w14:textId="77777777" w:rsidR="00D32303" w:rsidRDefault="00D323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2DDC3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37+165</w:t>
            </w:r>
          </w:p>
          <w:p w14:paraId="6FB246EC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7B7B5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6ADA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Bucureşti Sud Grupa Tehnică - </w:t>
            </w:r>
          </w:p>
          <w:p w14:paraId="03230DB5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18A6E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88836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E5FE7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1E421" w14:textId="77777777" w:rsidR="00D32303" w:rsidRPr="00935D4F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9D34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5FA013D" w14:textId="77777777">
        <w:trPr>
          <w:cantSplit/>
          <w:trHeight w:val="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1427" w14:textId="77777777" w:rsidR="00D32303" w:rsidRDefault="00D323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803CC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664AD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2A32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PM 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CA8FD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80BD02C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DEECA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EAE2D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CB251" w14:textId="77777777" w:rsidR="00D32303" w:rsidRPr="00935D4F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18937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09440D5" w14:textId="77777777"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E372F" w14:textId="77777777" w:rsidR="00D32303" w:rsidRDefault="00D323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7DE7E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F4823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F41AD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45577751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946BA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B2169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DC32A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EC35" w14:textId="77777777" w:rsidR="00D32303" w:rsidRPr="00935D4F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6B82C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8E05BE5" w14:textId="77777777">
        <w:trPr>
          <w:cantSplit/>
          <w:trHeight w:val="4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804D7" w14:textId="77777777" w:rsidR="00D32303" w:rsidRDefault="00D323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EA7AA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2EC63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384AE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2D55E4A6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17B30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</w:t>
            </w:r>
          </w:p>
          <w:p w14:paraId="2C4FB3D6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diag.</w:t>
            </w:r>
          </w:p>
          <w:p w14:paraId="08B2D297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5A706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5658D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99EE" w14:textId="77777777" w:rsidR="00D32303" w:rsidRPr="00935D4F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12C8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C8A1C71" w14:textId="77777777">
        <w:trPr>
          <w:cantSplit/>
          <w:trHeight w:val="25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246D7" w14:textId="77777777" w:rsidR="00D32303" w:rsidRDefault="00D323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4A077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CC076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0306D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731EC353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83F69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12, 14, 16 </w:t>
            </w:r>
          </w:p>
          <w:p w14:paraId="4EE58D83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5772C9DB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T.D.J. </w:t>
            </w:r>
          </w:p>
          <w:p w14:paraId="69B6CCA5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5B9F9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4BBE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27A09" w14:textId="77777777" w:rsidR="00D32303" w:rsidRPr="00935D4F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08616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1 - 6.</w:t>
            </w:r>
          </w:p>
          <w:p w14:paraId="4EF4B329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3BF0458" w14:textId="77777777">
        <w:trPr>
          <w:cantSplit/>
          <w:trHeight w:val="18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DEC8" w14:textId="77777777" w:rsidR="00D32303" w:rsidRDefault="00D323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CA6A7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22237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7981B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595334E0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52F5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</w:t>
            </w:r>
          </w:p>
          <w:p w14:paraId="3B1B7C30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3, 5, </w:t>
            </w:r>
          </w:p>
          <w:p w14:paraId="28780898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7, 9 </w:t>
            </w:r>
          </w:p>
          <w:p w14:paraId="1FEE69D1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şi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E2C0D" w14:textId="77777777" w:rsidR="00D32303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CC03E" w14:textId="77777777" w:rsidR="00D32303" w:rsidRDefault="00D323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7FC58" w14:textId="77777777" w:rsidR="00D32303" w:rsidRPr="00935D4F" w:rsidRDefault="00D323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86C25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1 - 6.</w:t>
            </w:r>
          </w:p>
          <w:p w14:paraId="2279BFC7" w14:textId="77777777" w:rsidR="00D32303" w:rsidRDefault="00D3230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2166FA6" w14:textId="77777777" w:rsidR="00D32303" w:rsidRDefault="00D32303" w:rsidP="00CF0E71">
      <w:pPr>
        <w:spacing w:before="40" w:line="276" w:lineRule="auto"/>
        <w:ind w:right="57"/>
        <w:rPr>
          <w:sz w:val="20"/>
        </w:rPr>
      </w:pPr>
    </w:p>
    <w:p w14:paraId="1E3BB580" w14:textId="77777777" w:rsidR="00D32303" w:rsidRDefault="00D32303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73AEBC00" w14:textId="77777777" w:rsidR="00D32303" w:rsidRPr="005D215B" w:rsidRDefault="00D32303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D32303" w14:paraId="774918AA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F374D" w14:textId="77777777" w:rsidR="00D32303" w:rsidRDefault="00D3230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93CA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85E35" w14:textId="77777777" w:rsidR="00D32303" w:rsidRPr="00B3607C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2F03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578F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D9A08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EEB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4DC492B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E0F3E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B61F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teren, numai cu palete cu diagonală.</w:t>
            </w:r>
          </w:p>
        </w:tc>
      </w:tr>
      <w:tr w:rsidR="00D32303" w14:paraId="1FFAE3F6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21DA" w14:textId="77777777" w:rsidR="00D32303" w:rsidRDefault="00D3230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377D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97687" w14:textId="77777777" w:rsidR="00D32303" w:rsidRPr="00B3607C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509D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6324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50838CB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DD7D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FF26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34C22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91B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CED96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I  -  V şi firele 1 şi 2 Chitila - Chiajna şi </w:t>
            </w:r>
          </w:p>
          <w:p w14:paraId="2376CF4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Chiajna - Jilava.</w:t>
            </w:r>
          </w:p>
        </w:tc>
      </w:tr>
      <w:tr w:rsidR="00D32303" w14:paraId="4BB50531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80FEF" w14:textId="77777777" w:rsidR="00D32303" w:rsidRDefault="00D3230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2D2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9D9CF" w14:textId="77777777" w:rsidR="00D32303" w:rsidRPr="00B3607C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5B87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Chiajna</w:t>
            </w:r>
          </w:p>
          <w:p w14:paraId="58724DA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AB24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7F360BC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DF3A2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865E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9C614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0B67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directă.</w:t>
            </w:r>
          </w:p>
        </w:tc>
      </w:tr>
      <w:tr w:rsidR="00D32303" w14:paraId="0E2F5F01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4FC58" w14:textId="77777777" w:rsidR="00D32303" w:rsidRDefault="00D3230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1AA1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7F4FA" w14:textId="77777777" w:rsidR="00D32303" w:rsidRPr="00B3607C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DD78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5E519B5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directă, </w:t>
            </w:r>
          </w:p>
          <w:p w14:paraId="7BC2832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0BE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3305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A372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4+617</w:t>
            </w:r>
          </w:p>
          <w:p w14:paraId="7721F7E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04FFB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932B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9B6AE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  <w:p w14:paraId="5261D4D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A5C587E" w14:textId="77777777" w:rsidR="00D32303" w:rsidRDefault="00D32303">
      <w:pPr>
        <w:spacing w:before="40" w:after="40" w:line="192" w:lineRule="auto"/>
        <w:ind w:right="57"/>
        <w:rPr>
          <w:sz w:val="20"/>
          <w:lang w:val="en-US"/>
        </w:rPr>
      </w:pPr>
    </w:p>
    <w:p w14:paraId="6B1D7839" w14:textId="77777777" w:rsidR="00D32303" w:rsidRDefault="00D32303" w:rsidP="00F14E3C">
      <w:pPr>
        <w:pStyle w:val="Heading1"/>
        <w:spacing w:line="360" w:lineRule="auto"/>
      </w:pPr>
      <w:r>
        <w:t>LINIA 301 F1</w:t>
      </w:r>
    </w:p>
    <w:p w14:paraId="649A1C04" w14:textId="77777777" w:rsidR="00D32303" w:rsidRDefault="00D32303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D32303" w14:paraId="3BBFB9D8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1A24B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CCB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A8964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5782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6F02EB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BF5B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D8CBF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D687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E2282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E975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6CA2D2C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96EE2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F9EA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6629C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1AA6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0D2FFF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1A82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A834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C0B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D13B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76B3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A26DC24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3D04A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AA8E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DC5A2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3C86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43B9DF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6D27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4BD47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E207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3120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6910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F36FE1D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80AD9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5026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9B52E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8937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F0EB39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BB27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pacing w:val="-10"/>
                <w:sz w:val="20"/>
              </w:rPr>
              <w:t>diag.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65C9810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4 - 16,</w:t>
            </w:r>
          </w:p>
          <w:p w14:paraId="7E68AE0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A433A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1D08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99752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EFB2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C8442F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F4F50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936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E442A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9E65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CC72ED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DAD2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74FB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836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8F96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3670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71F5B9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B072D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41A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A57A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3F70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C29EE1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EC02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E073C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60B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21C3F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294B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98BF58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96B0C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C983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8E659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9D92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FCC411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A420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AF51B7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B2175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6A2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77205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DF13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0D526CF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6B2AE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7BF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EEE14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06CA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FA41D9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070D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FC6B8E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/ 48, 24 / 34, 26 / 36</w:t>
            </w:r>
          </w:p>
          <w:p w14:paraId="15B0885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306AD58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B1A6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4E37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7A5AC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B95F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78927F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E9343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456C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28157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8A70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53D32E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7977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9D918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A17A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B3D42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9FF0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133F0EF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F6E66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0AF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032EB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E3A0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3E45A5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B4A0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103906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</w:t>
            </w:r>
          </w:p>
          <w:p w14:paraId="00C7E9E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43F80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B98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F0937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13AA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AC10A47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ED99E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F563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C6C2F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EEAA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B0D604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ADC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ADD5F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B3C9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00D5F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DEF4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5B39EC2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01F6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C0EB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E305F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2597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A8F29D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4B71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161C5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0B00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E3192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081E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82189BE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4248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19AC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B76DE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C13C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F2010D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B80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7411B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95F8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1C8A2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B07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163DACF9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E323D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A1D6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80BE8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DA24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257D70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057A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100 şi </w:t>
            </w:r>
          </w:p>
          <w:p w14:paraId="5F90233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1A78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374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35AEF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3DA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7413E40A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919D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C26F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010B9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631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6CD74E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A973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între T.D.J.</w:t>
            </w:r>
          </w:p>
          <w:p w14:paraId="4856DB0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44 / 60 şi </w:t>
            </w:r>
          </w:p>
          <w:p w14:paraId="471DD6D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8D106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7ACD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FAAC0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430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05E44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23B2 – 28B2.</w:t>
            </w:r>
          </w:p>
        </w:tc>
      </w:tr>
      <w:tr w:rsidR="00D32303" w14:paraId="4EAFD714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48D2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67D6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8FF8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E00F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DD82F2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64EE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64 </w:t>
            </w:r>
          </w:p>
          <w:p w14:paraId="065CC17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F75CC4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A19BA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9EA4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DB3B6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401A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14B2 – 16B2.</w:t>
            </w:r>
          </w:p>
        </w:tc>
      </w:tr>
      <w:tr w:rsidR="00D32303" w14:paraId="1D837A76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B06B0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C786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43241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8C6D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E81478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0DD1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E3177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C7CF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0EA8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637B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2CF8898B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DCFB1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967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9180F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CDB5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457043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9EF5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1D4B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38D6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57DDD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A7D6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27323C40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15FC7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3DA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EA3EF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3E75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C6F7E9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8AD0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34355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E08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49447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93DB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2C60ED9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E2CE7" w14:textId="77777777" w:rsidR="00D32303" w:rsidRDefault="00D323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88F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268C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FB94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962B7C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0F38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8E46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21A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4877D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EAA5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100 ml de la călcâi </w:t>
            </w:r>
          </w:p>
          <w:p w14:paraId="2C4A977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sch. nr. 9 Post Giulești </w:t>
            </w:r>
          </w:p>
          <w:p w14:paraId="44A1765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Post 23.</w:t>
            </w:r>
          </w:p>
          <w:p w14:paraId="0146A83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pe teren </w:t>
            </w:r>
          </w:p>
          <w:p w14:paraId="0EB075C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Post 23 cu palete galbene </w:t>
            </w:r>
          </w:p>
          <w:p w14:paraId="22A298A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diagonală.</w:t>
            </w:r>
          </w:p>
        </w:tc>
      </w:tr>
    </w:tbl>
    <w:p w14:paraId="13347F6D" w14:textId="77777777" w:rsidR="00D32303" w:rsidRDefault="00D32303">
      <w:pPr>
        <w:spacing w:before="40" w:after="40" w:line="192" w:lineRule="auto"/>
        <w:ind w:right="57"/>
        <w:rPr>
          <w:sz w:val="20"/>
        </w:rPr>
      </w:pPr>
    </w:p>
    <w:p w14:paraId="0178A04F" w14:textId="77777777" w:rsidR="00D32303" w:rsidRDefault="00D32303" w:rsidP="007E3B63">
      <w:pPr>
        <w:pStyle w:val="Heading1"/>
        <w:spacing w:line="360" w:lineRule="auto"/>
      </w:pPr>
      <w:r>
        <w:t>LINIA 301 G</w:t>
      </w:r>
    </w:p>
    <w:p w14:paraId="0BAAB8CA" w14:textId="77777777" w:rsidR="00D32303" w:rsidRDefault="00D32303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D32303" w14:paraId="4F6199EF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FD8CE" w14:textId="77777777" w:rsidR="00D32303" w:rsidRDefault="00D323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D1763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70A2B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DE3A6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7130A7A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5ECD9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1CDC047F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53070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00A49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764F2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843E5" w14:textId="77777777" w:rsidR="00D32303" w:rsidRDefault="00D32303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2DFACE82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B3552" w14:textId="77777777" w:rsidR="00D32303" w:rsidRDefault="00D323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98047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AF671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D0DF0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6FC9591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2AC5F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89BAA67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6E50EDB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7AE70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BF872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70DB3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54F29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5110A5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11963" w14:textId="77777777" w:rsidR="00D32303" w:rsidRDefault="00D323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79B5F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04C06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16B15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2C5C37F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9A1D2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1E875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F8AF3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259D4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CF3C9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5C6BFB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748EE" w14:textId="77777777" w:rsidR="00D32303" w:rsidRDefault="00D323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5C6AC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3AA33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527CA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DD4523C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3D08A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42B00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29C47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2449B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ECEF7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BE097A5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564D7" w14:textId="77777777" w:rsidR="00D32303" w:rsidRDefault="00D323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A36AB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FF830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40DF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8C29987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8CD2C" w14:textId="77777777" w:rsidR="00D32303" w:rsidRDefault="00D32303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733F804" w14:textId="77777777" w:rsidR="00D32303" w:rsidRDefault="00D32303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E5B8F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B804C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5CD7C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DAD8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3A00F11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63C21" w14:textId="77777777" w:rsidR="00D32303" w:rsidRDefault="00D323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D97C0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91D2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DDC70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48E828B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CE69" w14:textId="77777777" w:rsidR="00D32303" w:rsidRDefault="00D32303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A2569A9" w14:textId="77777777" w:rsidR="00D32303" w:rsidRDefault="00D32303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1853583B" w14:textId="77777777" w:rsidR="00D32303" w:rsidRDefault="00D32303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C8F1F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B813C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9C6FF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3E334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4C2B372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DC76" w14:textId="77777777" w:rsidR="00D32303" w:rsidRDefault="00D323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C7A2D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7EBFB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50201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58ACA16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79326" w14:textId="77777777" w:rsidR="00D32303" w:rsidRDefault="00D32303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E54D486" w14:textId="77777777" w:rsidR="00D32303" w:rsidRDefault="00D32303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9E99A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39962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FEF4F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9811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700E1A3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AEC24" w14:textId="77777777" w:rsidR="00D32303" w:rsidRDefault="00D323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1DEBE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B0BAB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B87A5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E8FADB1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736BD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4CBEFE4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26 - 20 </w:t>
            </w:r>
          </w:p>
          <w:p w14:paraId="3EBEC1CA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328F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9590F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A8EBC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2868E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E3771DE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DAD8" w14:textId="77777777" w:rsidR="00D32303" w:rsidRDefault="00D323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465E2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59200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EF06D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39A6B0D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A950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148DE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52837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4AF55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1257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28F64D5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81874" w14:textId="77777777" w:rsidR="00D32303" w:rsidRDefault="00D323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0CEE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FEACB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F298A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0196B07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BA17E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6DF3039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BF31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9564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7E7F4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A788B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77B968A8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C0E6E" w14:textId="77777777" w:rsidR="00D32303" w:rsidRDefault="00D323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25DA3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F2197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85C7F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FF14847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ECB52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E89F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B01D0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718A" w14:textId="77777777" w:rsidR="00D32303" w:rsidRDefault="00D3230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D80F8" w14:textId="77777777" w:rsidR="00D32303" w:rsidRDefault="00D323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EF0E893" w14:textId="77777777" w:rsidR="00D32303" w:rsidRDefault="00D32303">
      <w:pPr>
        <w:spacing w:before="40" w:line="192" w:lineRule="auto"/>
        <w:ind w:right="57"/>
        <w:rPr>
          <w:sz w:val="20"/>
        </w:rPr>
      </w:pPr>
    </w:p>
    <w:p w14:paraId="4E4771BC" w14:textId="77777777" w:rsidR="00D32303" w:rsidRDefault="00D32303" w:rsidP="00956F37">
      <w:pPr>
        <w:pStyle w:val="Heading1"/>
        <w:spacing w:line="360" w:lineRule="auto"/>
      </w:pPr>
      <w:r>
        <w:t>LINIA 301 N</w:t>
      </w:r>
    </w:p>
    <w:p w14:paraId="25E31409" w14:textId="77777777" w:rsidR="00D32303" w:rsidRDefault="00D32303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D32303" w14:paraId="57F87D9A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75D6" w14:textId="77777777" w:rsidR="00D32303" w:rsidRDefault="00D3230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9610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CB5B8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1BB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C37834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458A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A672C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CEB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F4A4" w14:textId="77777777" w:rsidR="00D32303" w:rsidRPr="00220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F21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F4D0188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5296" w14:textId="77777777" w:rsidR="00D32303" w:rsidRDefault="00D3230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835F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9EBF7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29E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F2ABEE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AE6B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77F7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1050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A2C78" w14:textId="77777777" w:rsidR="00D32303" w:rsidRPr="00220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AC0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B0256FB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88A8" w14:textId="77777777" w:rsidR="00D32303" w:rsidRDefault="00D3230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7957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D9015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D42A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702F66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2CEC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3F646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B9BA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D5F8" w14:textId="77777777" w:rsidR="00D32303" w:rsidRPr="00220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35A7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A1889B" w14:textId="77777777" w:rsidR="00D32303" w:rsidRPr="00474FB0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D32303" w14:paraId="376DA97B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FCFA0" w14:textId="77777777" w:rsidR="00D32303" w:rsidRDefault="00D3230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CEAF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DF3C5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DACB3" w14:textId="77777777" w:rsidR="00D32303" w:rsidRDefault="00D32303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3872A97" w14:textId="77777777" w:rsidR="00D32303" w:rsidRDefault="00D32303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9BB5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50CAA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3AC9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1576E" w14:textId="77777777" w:rsidR="00D32303" w:rsidRPr="00220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D55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BC3BB3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92DA" w14:textId="77777777" w:rsidR="00D32303" w:rsidRDefault="00D3230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D6D65" w14:textId="77777777" w:rsidR="00D32303" w:rsidRDefault="00D32303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A7803" w14:textId="77777777" w:rsidR="00D32303" w:rsidRDefault="00D32303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AC708" w14:textId="77777777" w:rsidR="00D32303" w:rsidRDefault="00D32303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63BC" w14:textId="77777777" w:rsidR="00D32303" w:rsidRPr="00E4222D" w:rsidRDefault="00D32303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6578F75D" w14:textId="77777777" w:rsidR="00D32303" w:rsidRPr="00E4222D" w:rsidRDefault="00D32303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6CB6A358" w14:textId="77777777" w:rsidR="00D32303" w:rsidRPr="00E4222D" w:rsidRDefault="00D32303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35A54AC6" w14:textId="77777777" w:rsidR="00D32303" w:rsidRDefault="00D32303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265AC" w14:textId="77777777" w:rsidR="00D32303" w:rsidRDefault="00D32303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345DC" w14:textId="77777777" w:rsidR="00D32303" w:rsidRDefault="00D32303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BE29C" w14:textId="77777777" w:rsidR="00D32303" w:rsidRPr="0022092F" w:rsidRDefault="00D32303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164C5" w14:textId="77777777" w:rsidR="00D32303" w:rsidRDefault="00D32303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DCFC122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6101" w14:textId="77777777" w:rsidR="00D32303" w:rsidRDefault="00D3230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3362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191B8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01CFB" w14:textId="77777777" w:rsidR="00D32303" w:rsidRDefault="00D32303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49A8F" w14:textId="77777777" w:rsidR="00D32303" w:rsidRDefault="00D32303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1D76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3CF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3B3CE" w14:textId="77777777" w:rsidR="00D32303" w:rsidRPr="00220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5BFE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52AF187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0274" w14:textId="77777777" w:rsidR="00D32303" w:rsidRDefault="00D3230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7F27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2A5D55E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68D16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F67F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4054934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2B9C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B680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F109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0EC8" w14:textId="77777777" w:rsidR="00D32303" w:rsidRPr="00220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CEDE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2B8DCDBB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BA3B8" w14:textId="77777777" w:rsidR="00D32303" w:rsidRDefault="00D3230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8CA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5C9F3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47D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14EDF7C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134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9BBC5B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DC4EB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83C5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0C98D" w14:textId="77777777" w:rsidR="00D32303" w:rsidRPr="00220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0F32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A1A443D" w14:textId="77777777" w:rsidR="00D32303" w:rsidRDefault="00D32303">
      <w:pPr>
        <w:spacing w:before="40" w:after="40" w:line="192" w:lineRule="auto"/>
        <w:ind w:right="57"/>
        <w:rPr>
          <w:sz w:val="20"/>
        </w:rPr>
      </w:pPr>
    </w:p>
    <w:p w14:paraId="089DE836" w14:textId="77777777" w:rsidR="00D32303" w:rsidRDefault="00D32303" w:rsidP="007F72A5">
      <w:pPr>
        <w:pStyle w:val="Heading1"/>
        <w:spacing w:line="360" w:lineRule="auto"/>
      </w:pPr>
      <w:r>
        <w:t>LINIA 301 O</w:t>
      </w:r>
    </w:p>
    <w:p w14:paraId="2CE20409" w14:textId="77777777" w:rsidR="00D32303" w:rsidRDefault="00D32303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D32303" w14:paraId="0F19C50D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18B62" w14:textId="77777777" w:rsidR="00D32303" w:rsidRDefault="00D3230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D1EB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F6251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B742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AB2BA0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7868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160D5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992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C5BD7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C057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61073C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94702" w14:textId="77777777" w:rsidR="00D32303" w:rsidRDefault="00D3230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5F5E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7D1DA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A426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0821673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0A87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C3CD1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5F85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5EAD7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F190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257CAE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70073" w14:textId="77777777" w:rsidR="00D32303" w:rsidRDefault="00D3230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8FD1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2A5D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CF81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31758C8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DD80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375B0C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C9904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7018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428E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D3499" w14:textId="77777777" w:rsidR="00D32303" w:rsidRDefault="00D32303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79E786F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F6996" w14:textId="77777777" w:rsidR="00D32303" w:rsidRDefault="00D3230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9AC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789F3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ECB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7FDD3D9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08F2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5D118D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0775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2106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C5E31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653B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20B8369F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1EE53" w14:textId="77777777" w:rsidR="00D32303" w:rsidRDefault="00D3230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0C75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F846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5A9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8901F6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B13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425D7F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BB730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81B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FCB5A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2A4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A3C78E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42E27" w14:textId="77777777" w:rsidR="00D32303" w:rsidRDefault="00D3230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B777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20BC3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9E5E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14A65D6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A545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D628D9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E7042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579B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C808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D79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47BB3B1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D0FF" w14:textId="77777777" w:rsidR="00D32303" w:rsidRDefault="00D3230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A99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CEA37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2155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CF8E6B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80B5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697008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C6702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8660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F247C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923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6255A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Acces la linia 11 D.</w:t>
            </w:r>
          </w:p>
        </w:tc>
      </w:tr>
      <w:tr w:rsidR="00D32303" w14:paraId="437800A1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95B9A" w14:textId="77777777" w:rsidR="00D32303" w:rsidRDefault="00D3230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F5A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C68FA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4202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2502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9290BA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0132E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909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3081A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AD03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691E6A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4A825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1A, 2A și 1D.</w:t>
            </w:r>
          </w:p>
        </w:tc>
      </w:tr>
      <w:tr w:rsidR="00D32303" w14:paraId="29CE23F1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CE7F8" w14:textId="77777777" w:rsidR="00D32303" w:rsidRDefault="00D3230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BF9E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DC5B0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5DD7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CDCC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porți-unea cuprin-</w:t>
            </w:r>
          </w:p>
          <w:p w14:paraId="731E253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să între sch. 106 și TDJ </w:t>
            </w:r>
          </w:p>
          <w:p w14:paraId="6685A86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A954B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E2D3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9A86A" w14:textId="77777777" w:rsidR="00D32303" w:rsidRPr="00F1029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EDA0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BE16A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de la linia 2D la liniile 11D </w:t>
            </w:r>
          </w:p>
          <w:p w14:paraId="7776F62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2 Centură st. București Basarab.</w:t>
            </w:r>
          </w:p>
        </w:tc>
      </w:tr>
    </w:tbl>
    <w:p w14:paraId="64458C12" w14:textId="77777777" w:rsidR="00D32303" w:rsidRDefault="00D32303">
      <w:pPr>
        <w:spacing w:before="40" w:after="40" w:line="192" w:lineRule="auto"/>
        <w:ind w:right="57"/>
        <w:rPr>
          <w:sz w:val="20"/>
        </w:rPr>
      </w:pPr>
    </w:p>
    <w:p w14:paraId="6A13C2B5" w14:textId="77777777" w:rsidR="00D32303" w:rsidRDefault="00D32303" w:rsidP="003260D9">
      <w:pPr>
        <w:pStyle w:val="Heading1"/>
        <w:spacing w:line="360" w:lineRule="auto"/>
      </w:pPr>
      <w:r>
        <w:t>LINIA 301 P</w:t>
      </w:r>
    </w:p>
    <w:p w14:paraId="1321971D" w14:textId="77777777" w:rsidR="00D32303" w:rsidRDefault="00D32303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D32303" w14:paraId="3086405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EE298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79764" w14:textId="77777777" w:rsidR="00D32303" w:rsidRDefault="00D323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7BDAE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49AD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AE53A1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36F3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F1E92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4B5B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C575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2F82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76CC47D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00DF9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4C94B" w14:textId="77777777" w:rsidR="00D32303" w:rsidRDefault="00D323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B3929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C977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00C55B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186B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81D5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851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BE253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65B6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071B5AA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C03E1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D9865" w14:textId="77777777" w:rsidR="00D32303" w:rsidRDefault="00D323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C2360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D4B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D7AB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8C3D2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D423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9D7D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085E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CD98F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D32303" w:rsidRPr="00A8307A" w14:paraId="6EA93A0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2F93F" w14:textId="77777777" w:rsidR="00D32303" w:rsidRPr="00A75A00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0D276" w14:textId="77777777" w:rsidR="00D32303" w:rsidRPr="00A8307A" w:rsidRDefault="00D323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B3FC" w14:textId="77777777" w:rsidR="00D32303" w:rsidRPr="00A8307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3B07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090506D2" w14:textId="77777777" w:rsidR="00D32303" w:rsidRPr="00A8307A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34E1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1A0D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F34D3" w14:textId="77777777" w:rsidR="00D32303" w:rsidRPr="00A8307A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3CCC" w14:textId="77777777" w:rsidR="00D32303" w:rsidRPr="00A8307A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B3626" w14:textId="77777777" w:rsidR="00D32303" w:rsidRPr="00A8307A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29871BA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4F44A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A68E" w14:textId="77777777" w:rsidR="00D32303" w:rsidRDefault="00D323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E702E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238F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1EC0A55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4B2C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669A8B6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C5FA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4FB6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EB593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8C9F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4E0046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FCF7A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74C2B" w14:textId="77777777" w:rsidR="00D32303" w:rsidRDefault="00D323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1E717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B0C2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2EF551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F5FE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72E8B3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E96DC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E81B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40768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CC8C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D32303" w14:paraId="57253AE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6E437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DD185" w14:textId="77777777" w:rsidR="00D32303" w:rsidRDefault="00D323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BB65A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9A9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7CABBD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31C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B461B2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4134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B0FA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54AFF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AE8B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BF54C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D32303" w14:paraId="3A54C9B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08D9F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FC55" w14:textId="77777777" w:rsidR="00D32303" w:rsidRDefault="00D323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0E1C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0421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463E77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614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6E05BE5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3AA47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591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F4FA1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E9FC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B3F89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D32303" w14:paraId="3DC66CC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A6969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AC061" w14:textId="77777777" w:rsidR="00D32303" w:rsidRDefault="00D323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31DE8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F30D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592511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EED0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E16F1A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F5D8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4546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7EE8E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79B5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AE7B8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D32303" w14:paraId="3ECFC51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7A347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F88DF" w14:textId="77777777" w:rsidR="00D32303" w:rsidRDefault="00D32303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C80E" w14:textId="77777777" w:rsidR="00D32303" w:rsidRPr="001B37B8" w:rsidRDefault="00D32303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17850" w14:textId="77777777" w:rsidR="00D32303" w:rsidRDefault="00D32303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5714385" w14:textId="77777777" w:rsidR="00D32303" w:rsidRDefault="00D32303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1079" w14:textId="77777777" w:rsidR="00D32303" w:rsidRDefault="00D32303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2DCAC8C" w14:textId="77777777" w:rsidR="00D32303" w:rsidRDefault="00D32303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478B7" w14:textId="77777777" w:rsidR="00D32303" w:rsidRDefault="00D32303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7AFB6" w14:textId="77777777" w:rsidR="00D32303" w:rsidRDefault="00D32303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CD1E7" w14:textId="77777777" w:rsidR="00D32303" w:rsidRPr="001B37B8" w:rsidRDefault="00D32303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D5D43" w14:textId="77777777" w:rsidR="00D32303" w:rsidRDefault="00D32303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0C814E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88621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E6F1C" w14:textId="77777777" w:rsidR="00D32303" w:rsidRDefault="00D323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7E2E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A920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1814F9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82CE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83F5ED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AF3B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D42B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4A5D1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A262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185ACB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3F8B1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D32303" w14:paraId="0B945CD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78F94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C058B" w14:textId="77777777" w:rsidR="00D32303" w:rsidRDefault="00D323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8B19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E239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698F63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181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148F2D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669907E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22FE6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441D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F23FB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441A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078C0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D32303" w14:paraId="01CF9C9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950BB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067A" w14:textId="77777777" w:rsidR="00D32303" w:rsidRDefault="00D323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496A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523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7CB87E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9A22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63E881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811F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E722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D3D2B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08B0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8F1DD9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D32303" w14:paraId="21E34B1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FEF1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171A" w14:textId="77777777" w:rsidR="00D32303" w:rsidRDefault="00D32303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F3016" w14:textId="77777777" w:rsidR="00D32303" w:rsidRPr="001B37B8" w:rsidRDefault="00D32303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4AEB5" w14:textId="77777777" w:rsidR="00D32303" w:rsidRDefault="00D32303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15F331E" w14:textId="77777777" w:rsidR="00D32303" w:rsidRDefault="00D32303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8C5D1" w14:textId="77777777" w:rsidR="00D32303" w:rsidRDefault="00D32303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9099413" w14:textId="77777777" w:rsidR="00D32303" w:rsidRDefault="00D32303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2A318" w14:textId="77777777" w:rsidR="00D32303" w:rsidRDefault="00D32303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7DC35" w14:textId="77777777" w:rsidR="00D32303" w:rsidRDefault="00D32303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7CD46" w14:textId="77777777" w:rsidR="00D32303" w:rsidRPr="001B37B8" w:rsidRDefault="00D32303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ABF1D" w14:textId="77777777" w:rsidR="00D32303" w:rsidRDefault="00D32303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E2765C" w14:textId="77777777" w:rsidR="00D32303" w:rsidRDefault="00D32303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8D, 9D, 10D.</w:t>
            </w:r>
          </w:p>
        </w:tc>
      </w:tr>
      <w:tr w:rsidR="00D32303" w14:paraId="7702EDA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47684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7288" w14:textId="77777777" w:rsidR="00D32303" w:rsidRDefault="00D323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D9750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28B9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5A2DEA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5681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5B8158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D97BA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2BEA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988F4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7C29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B125C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D32303" w14:paraId="13D0637D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30504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447E3" w14:textId="77777777" w:rsidR="00D32303" w:rsidRDefault="00D323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6BCB7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2658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67D32C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9EA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CCE06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88AD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3C2C1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3661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A644A0E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71CD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B9292" w14:textId="77777777" w:rsidR="00D32303" w:rsidRDefault="00D323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2E7B8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0614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90095B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B8A4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C74C3F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EFCCC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51A0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DC1C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CD5E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67779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D32303" w14:paraId="309889C5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9BF45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B9F26" w14:textId="77777777" w:rsidR="00D32303" w:rsidRDefault="00D323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298F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801A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D035D8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8987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16D76C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9112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739E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52F02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91C4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3E6AE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D32303" w14:paraId="5152334B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20A8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C1E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3C00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1877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FB7CF2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F7F8" w14:textId="77777777" w:rsidR="00D32303" w:rsidRDefault="00D32303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363FA5AF" w14:textId="77777777" w:rsidR="00D32303" w:rsidRDefault="00D32303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42C3F414" w14:textId="77777777" w:rsidR="00D32303" w:rsidRDefault="00D3230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7845F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E19E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5D58C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08B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7958D984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6AF05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5267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6570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04FDA" w14:textId="77777777" w:rsidR="00D32303" w:rsidRDefault="00D32303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18945A0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0E4F884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DB2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FE101B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BEEC5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3F06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99F8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AC0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F74E59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D8DA5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FD3F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3D9E9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BB36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82E8F0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2994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92EEB1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CE6E2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241A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E2798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1D06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C7FDE13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D550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91BA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6BB5A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2278" w14:textId="77777777" w:rsidR="00D32303" w:rsidRDefault="00D32303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64D26F8" w14:textId="77777777" w:rsidR="00D32303" w:rsidRDefault="00D32303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CB59C" w14:textId="77777777" w:rsidR="00D32303" w:rsidRDefault="00D32303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6300062" w14:textId="77777777" w:rsidR="00D32303" w:rsidRDefault="00D32303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B79DC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EA09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4DA56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908B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3536CCB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3BF9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745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AA09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8197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BF5261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448D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32AD7A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F7444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055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634C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F372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509678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863A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612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6AEDF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602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FE97CE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9B2F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10369A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9D150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FBE2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DF08C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0EA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B9BAA63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467E0" w14:textId="77777777" w:rsidR="00D32303" w:rsidRDefault="00D323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1D61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0DEA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8854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46DC24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2A3D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315241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234F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25F1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6196C" w14:textId="77777777" w:rsidR="00D32303" w:rsidRPr="001B37B8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9FC9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DE44BAA" w14:textId="77777777" w:rsidR="00D32303" w:rsidRDefault="00D32303">
      <w:pPr>
        <w:spacing w:before="40" w:after="40" w:line="192" w:lineRule="auto"/>
        <w:ind w:right="57"/>
        <w:rPr>
          <w:sz w:val="20"/>
        </w:rPr>
      </w:pPr>
    </w:p>
    <w:p w14:paraId="2452BD7D" w14:textId="77777777" w:rsidR="00D32303" w:rsidRDefault="00D32303" w:rsidP="004F6534">
      <w:pPr>
        <w:pStyle w:val="Heading1"/>
        <w:spacing w:line="360" w:lineRule="auto"/>
      </w:pPr>
      <w:r>
        <w:t>LINIA 700</w:t>
      </w:r>
    </w:p>
    <w:p w14:paraId="153C2899" w14:textId="77777777" w:rsidR="00D32303" w:rsidRDefault="00D32303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D32303" w14:paraId="3849917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E344C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922B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E840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BBF4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7E70E4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C2FD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4D1E1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47F1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CE488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81850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95AE2A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DC131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5B8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92514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064B5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24431B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420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D1E3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4F42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6DA86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318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714A2577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52B7B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1E43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D570B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10FE6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1FBA84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38D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342C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7DB0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8C99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4A43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EDD67B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11 şi 12.</w:t>
            </w:r>
          </w:p>
        </w:tc>
      </w:tr>
      <w:tr w:rsidR="00D32303" w14:paraId="72F321E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C3EF1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76F01" w14:textId="77777777" w:rsidR="00D32303" w:rsidRDefault="00D32303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A4FD4" w14:textId="77777777" w:rsidR="00D32303" w:rsidRDefault="00D32303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56962" w14:textId="77777777" w:rsidR="00D32303" w:rsidRDefault="00D32303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8A79F" w14:textId="77777777" w:rsidR="00D32303" w:rsidRPr="00E4222D" w:rsidRDefault="00D32303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2413627E" w14:textId="77777777" w:rsidR="00D32303" w:rsidRPr="00E4222D" w:rsidRDefault="00D32303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16B64C8D" w14:textId="77777777" w:rsidR="00D32303" w:rsidRPr="00E4222D" w:rsidRDefault="00D32303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6AA3695A" w14:textId="77777777" w:rsidR="00D32303" w:rsidRDefault="00D32303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DA160" w14:textId="77777777" w:rsidR="00D32303" w:rsidRDefault="00D32303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A722" w14:textId="77777777" w:rsidR="00D32303" w:rsidRDefault="00D32303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C933A" w14:textId="77777777" w:rsidR="00D32303" w:rsidRDefault="00D32303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E3AD" w14:textId="77777777" w:rsidR="00D32303" w:rsidRDefault="00D32303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2AA930C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7EA96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F76B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94C1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CA740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CD914E6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7C70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3C9E06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3ACA9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39AE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B2D2B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0B7D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2DF3173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7ED34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3C66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089B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7074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A105C36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E366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66A868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8CDB4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48B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A2B2F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78556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A94D32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EBD85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9930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A22BF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3E3D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DB94D0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D0B2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4D3138BF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ADAF7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F1EE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26B32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75C1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02F864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5F946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8FEC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2ADA5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8A3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25FB380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62D0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CA99B2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13 și 21 </w:t>
            </w:r>
          </w:p>
          <w:p w14:paraId="51B17FC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EFA7D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C4C0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E62DE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3B7D1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06FDC5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DF702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9AC3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A56D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73291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7CBDB2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AE3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1, </w:t>
            </w:r>
          </w:p>
          <w:p w14:paraId="560298BF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 şi 27 </w:t>
            </w:r>
          </w:p>
          <w:p w14:paraId="3CAAC1A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536B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1B7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E9E23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592D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26F1456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5987A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75F1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86B7F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0B52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721DCE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54870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8D085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4645F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B531F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0B876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06072F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18081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8BC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E7D54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ADB29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C765DA1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2CA00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22</w:t>
            </w:r>
          </w:p>
          <w:p w14:paraId="643C13AD" w14:textId="77777777" w:rsidR="00D32303" w:rsidRPr="00B401EA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BBE18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88E4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77231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9C6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24785B0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6F78D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387D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ED3A5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481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AAD856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2DC50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14</w:t>
            </w:r>
          </w:p>
          <w:p w14:paraId="632ACF7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6D3DC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9CE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12440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8942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B0FE8F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92AF5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1C5C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E50A4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8977D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F189689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3F6F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49370D1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3830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182A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ED648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F3AD0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D32303" w14:paraId="76F53AA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86C46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E838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8EAE7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8420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3C9395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AAD0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63BD51B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4C7B3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DFF4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64AB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DC32B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D32303" w14:paraId="691B126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850C4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544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12945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111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2223F3B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8F0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  <w:p w14:paraId="5FDBDC2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inclu-</w:t>
            </w:r>
          </w:p>
          <w:p w14:paraId="1099B17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AE2C5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A20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6566F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EB824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FFFF30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E8ECD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938F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7A06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8176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Mogoșoaia - </w:t>
            </w:r>
          </w:p>
          <w:p w14:paraId="5707122D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2BE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F0C4C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79A5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13+071</w:t>
            </w:r>
          </w:p>
          <w:p w14:paraId="2DC920E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FE5DC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1D54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24825AD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A9B58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6765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65BFE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3F331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73C5896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E04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A014C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A40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  <w:p w14:paraId="07E1EEE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AA2D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31C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19995A0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E4FF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7DD6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54A41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E5BE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39099BC5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940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0CAFA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7AB0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40889C4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F67B7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ACC3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612AC69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FCF02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53AF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5161D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297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Fierbinţi</w:t>
            </w:r>
          </w:p>
          <w:p w14:paraId="58BA307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15A7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81A90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FDB0F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392A3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D35E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8FB549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CA72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3577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18AF918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FAAD6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9AB3" w14:textId="77777777" w:rsidR="00D32303" w:rsidRDefault="00D32303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72B09F63" w14:textId="77777777" w:rsidR="00D32303" w:rsidRDefault="00D32303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F9B6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A147D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0D74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0814A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9EF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61C8564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88C5B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49B0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35E0BB7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52FA9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0EE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7983A490" w14:textId="77777777" w:rsidR="00D32303" w:rsidRPr="008A1A04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D1BE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376E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C32C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3EE00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E78AD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37DC1C6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6618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0814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63+720</w:t>
            </w:r>
          </w:p>
          <w:p w14:paraId="22BD7E5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4330E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7986B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</w:rPr>
              <w:t>Hm Armășești –</w:t>
            </w:r>
          </w:p>
          <w:p w14:paraId="1DAF362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9A7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E47C2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9B5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C4057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FF54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804 se va citi poziția Km 48+170 – 55+000</w:t>
            </w:r>
          </w:p>
        </w:tc>
      </w:tr>
      <w:tr w:rsidR="00D32303" w14:paraId="4DDBF17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B2C16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6FB1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135+550</w:t>
            </w:r>
          </w:p>
          <w:p w14:paraId="23AB9CE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84A5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06AE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Ruşeţu -</w:t>
            </w:r>
          </w:p>
          <w:p w14:paraId="3293271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09100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78470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BBE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5EA56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B8F0D" w14:textId="77777777" w:rsidR="00D32303" w:rsidRPr="00C20CA5" w:rsidRDefault="00D323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55BCD33" w14:textId="77777777" w:rsidR="00D32303" w:rsidRPr="00EB107D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D09DA1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A8D0A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17E5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7C06A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D9E4B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3FE596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9443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17B1D3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BBC96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EB3E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ECCB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42614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E58A55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F8BA24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 st. Făurei, Cap X.</w:t>
            </w:r>
          </w:p>
        </w:tc>
      </w:tr>
      <w:tr w:rsidR="00D32303" w14:paraId="117DFFF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4958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D6AE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48EB8AD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95EC7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5AC85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9E834F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(zonă aparate de cale Cap X aferente </w:t>
            </w:r>
          </w:p>
          <w:p w14:paraId="1C43FE75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5A07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A3738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5438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3FE7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3AB0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13, 19, 25 </w:t>
            </w:r>
          </w:p>
          <w:p w14:paraId="40E44D80" w14:textId="77777777" w:rsidR="00D32303" w:rsidRPr="00C401D9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35 Cap X. </w:t>
            </w:r>
          </w:p>
        </w:tc>
      </w:tr>
      <w:tr w:rsidR="00D32303" w14:paraId="77204A0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27A9B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6632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96A7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E4316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Brăila</w:t>
            </w:r>
          </w:p>
          <w:p w14:paraId="00F0623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  <w:p w14:paraId="20F556F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– expedieri </w:t>
            </w:r>
          </w:p>
          <w:p w14:paraId="7F15F9ED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1E74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4B27FD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FF86E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A882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F5B2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C954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Afectrează intrări – ieşiri la liniile 5 – 7 </w:t>
            </w:r>
          </w:p>
          <w:p w14:paraId="459819BD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D32303" w14:paraId="7D93810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54E6E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EA1E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3A37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4304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C63D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EFF5A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70E2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230+200</w:t>
            </w:r>
          </w:p>
          <w:p w14:paraId="2F764AE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5E5F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84B0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07BF5E0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EC9741C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212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D8E5E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B8FE0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Vădeni</w:t>
            </w:r>
          </w:p>
          <w:p w14:paraId="5C7B7B8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E233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2DA9C0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15DBD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5EC4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67114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CEDE6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71100A2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3872BB3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4673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241+300</w:t>
            </w:r>
          </w:p>
          <w:p w14:paraId="5518861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FE46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080F2" w14:textId="77777777" w:rsidR="00D32303" w:rsidRDefault="00D32303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620FA29F" w14:textId="77777777" w:rsidR="00D32303" w:rsidRDefault="00D32303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E9E6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EC94D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D758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6F3F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FB99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5CD63E5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61953E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2BB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5BEB1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13549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0856191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CADF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C230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5CA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246+100</w:t>
            </w:r>
          </w:p>
          <w:p w14:paraId="7F87CC8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6BE2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A802A" w14:textId="77777777" w:rsidR="00D32303" w:rsidRPr="00C20CA5" w:rsidRDefault="00D323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333948A" w14:textId="77777777" w:rsidR="00D32303" w:rsidRPr="00EB107D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264B6BC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38AB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4C04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13A90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066D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1315958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277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9514FD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044D1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CE6B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C87DA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469AB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86BD2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13811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6 - 8.</w:t>
            </w:r>
          </w:p>
        </w:tc>
      </w:tr>
      <w:tr w:rsidR="00D32303" w14:paraId="1B2B61F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27BC6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238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718FC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649B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00461CD1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C27A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F1A5EE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AA59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ED76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B21D4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D8274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Afectează intrări - ieşiri </w:t>
            </w:r>
          </w:p>
          <w:p w14:paraId="1A827E1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D32303" w14:paraId="6674BA7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A0A02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EE14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5C9AB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93A4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46FAD15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E03D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29265E5F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F2160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048E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A78E6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F05D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0DED55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56D60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</w:t>
            </w:r>
          </w:p>
          <w:p w14:paraId="4A5CD56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primiri-expedieri Cap Y.</w:t>
            </w:r>
          </w:p>
        </w:tc>
      </w:tr>
      <w:tr w:rsidR="00D32303" w14:paraId="7ABA260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281CF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B17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74F8A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403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15936B2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283A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5102226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F40E8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9DC8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BFA7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B268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0135F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7F744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1 - 8 </w:t>
            </w:r>
          </w:p>
          <w:p w14:paraId="549BDEAB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D32303" w14:paraId="01D9417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1C790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C43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24BB4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EF50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45FFAF5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7AB2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B043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E410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D1EF7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9CBD1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45CBB7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91647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6 - 8  </w:t>
            </w:r>
          </w:p>
          <w:p w14:paraId="38C893C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D32303" w14:paraId="5BC3C99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1FAE2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2527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3AAEC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CD5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40635A60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EFCC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51BD8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9D90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6C34B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EFC7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21787AE9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10051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7 - 8  </w:t>
            </w:r>
          </w:p>
          <w:p w14:paraId="4FA082B9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D32303" w14:paraId="2AF1284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DCFC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F605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F3383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E1F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Filești</w:t>
            </w:r>
          </w:p>
          <w:p w14:paraId="05B55FA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2909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călcâi sch. 12 la </w:t>
            </w:r>
          </w:p>
          <w:p w14:paraId="3B118FF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C45BB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D25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1A21C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4D6B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7E6D25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2DFA89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3, 4 și 6 Cap Y și peste sch. 16, 18 și TDJ 22/24.</w:t>
            </w:r>
          </w:p>
        </w:tc>
      </w:tr>
      <w:tr w:rsidR="00D32303" w14:paraId="3A00CFB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3ACE0" w14:textId="77777777" w:rsidR="00D32303" w:rsidRDefault="00D323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C8DF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CF09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37D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Galaţi Călători</w:t>
            </w:r>
          </w:p>
          <w:p w14:paraId="3DFF11B4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F95F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9A4E8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8014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7542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01981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A4F2A01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A0B2E6D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</w:tbl>
    <w:p w14:paraId="4C2CD4E4" w14:textId="77777777" w:rsidR="00D32303" w:rsidRDefault="00D32303">
      <w:pPr>
        <w:spacing w:before="40" w:after="40" w:line="192" w:lineRule="auto"/>
        <w:ind w:right="57"/>
        <w:rPr>
          <w:sz w:val="20"/>
        </w:rPr>
      </w:pPr>
    </w:p>
    <w:p w14:paraId="1F4F47F3" w14:textId="77777777" w:rsidR="00D32303" w:rsidRDefault="00D32303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3F87FC3C" w14:textId="77777777" w:rsidR="00D32303" w:rsidRDefault="00D32303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D32303" w14:paraId="4810B022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46429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354F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00416" w14:textId="77777777" w:rsidR="00D32303" w:rsidRPr="001304AF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B73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9261F6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09B3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49EBE0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08EC1B5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662A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954B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4BDB1" w14:textId="77777777" w:rsidR="00D32303" w:rsidRPr="001304AF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D96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0A6E2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2FD1D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0392D804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3375C4E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D32303" w14:paraId="19338345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1E1BE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E043F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D700" w14:textId="77777777" w:rsidR="00D32303" w:rsidRPr="001304AF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60D5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9FAA37D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EC6E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2026E1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6246CCF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1DA66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45D8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437FD" w14:textId="77777777" w:rsidR="00D32303" w:rsidRPr="001304AF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4D71B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6CDED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4AAE4C4D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1BB21099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D32303" w14:paraId="4C997266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9EB1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7E81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094F4A2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D13AF" w14:textId="77777777" w:rsidR="00D32303" w:rsidRPr="001304AF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90607" w14:textId="77777777" w:rsidR="00D32303" w:rsidRDefault="00D32303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1791222" w14:textId="77777777" w:rsidR="00D32303" w:rsidRDefault="00D32303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9892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F7F19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BCB8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0396" w14:textId="77777777" w:rsidR="00D32303" w:rsidRPr="001304AF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3E4D" w14:textId="77777777" w:rsidR="00D32303" w:rsidRPr="006A2576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4543DB47" w14:textId="77777777" w:rsidR="00D32303" w:rsidRPr="006A2576" w:rsidRDefault="00D32303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573FFB53" w14:textId="77777777" w:rsidR="00D32303" w:rsidRDefault="00D32303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46865624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68554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5ABE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3AD176B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43F99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88063" w14:textId="77777777" w:rsidR="00D32303" w:rsidRDefault="00D32303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22B7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A0B02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52DF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EEDD" w14:textId="77777777" w:rsidR="00D32303" w:rsidRPr="001304AF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86C79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4F28DC11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38A68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17DC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574294B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A8B0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745F8" w14:textId="77777777" w:rsidR="00D32303" w:rsidRDefault="00D32303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439B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74725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479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4039C" w14:textId="77777777" w:rsidR="00D32303" w:rsidRPr="001304AF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416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16EEE3BF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F553C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5CF9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75B8AF63" w14:textId="77777777" w:rsidR="00D32303" w:rsidRDefault="00D32303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D4E45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076B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75FE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668A5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9726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6F245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92FE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68F2104D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3C690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57AA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083F013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0BFE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02E3" w14:textId="77777777" w:rsidR="00D32303" w:rsidRPr="001904F7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EA2C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827E8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A0D0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0183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DB8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D32303" w14:paraId="6A42BA26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84BA4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A9B1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7A8D546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C5F25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AD2F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D888F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C9C9B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0CB2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ED077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046A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4674F5E7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C22F7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2B6F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49BD02A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BF637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1A09B" w14:textId="77777777" w:rsidR="00D32303" w:rsidRPr="00DA3842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B214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0811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504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FD3E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12AB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6A147C3" w14:textId="77777777" w:rsidR="00D32303" w:rsidRDefault="00D32303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044AD90A" w14:textId="77777777" w:rsidR="00D32303" w:rsidRDefault="00D32303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5D97FB3D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6B46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2136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027022E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C2F8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648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7AE5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8200B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F0B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C17C2" w14:textId="77777777" w:rsidR="00D32303" w:rsidRPr="001304AF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85CAB" w14:textId="77777777" w:rsidR="00D32303" w:rsidRPr="00175A24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642D9804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E3B63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11D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7E7E4CE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84388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3928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9CC0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58AE8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E8FA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96A9C" w14:textId="77777777" w:rsidR="00D32303" w:rsidRPr="001304AF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BA8F4" w14:textId="77777777" w:rsidR="00D32303" w:rsidRPr="00175A24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563FCD33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DC990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A79AC" w14:textId="77777777" w:rsidR="00D32303" w:rsidRDefault="00D32303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A8596" w14:textId="77777777" w:rsidR="00D32303" w:rsidRDefault="00D32303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3BDFC" w14:textId="77777777" w:rsidR="00D32303" w:rsidRDefault="00D32303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63C3501" w14:textId="77777777" w:rsidR="00D32303" w:rsidRDefault="00D32303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A33A4" w14:textId="77777777" w:rsidR="00D32303" w:rsidRDefault="00D32303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E2BF0F8" w14:textId="77777777" w:rsidR="00D32303" w:rsidRDefault="00D32303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8447E" w14:textId="77777777" w:rsidR="00D32303" w:rsidRDefault="00D32303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6CEA" w14:textId="77777777" w:rsidR="00D32303" w:rsidRDefault="00D32303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305D" w14:textId="77777777" w:rsidR="00D32303" w:rsidRPr="001304AF" w:rsidRDefault="00D32303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7343A" w14:textId="77777777" w:rsidR="00D32303" w:rsidRDefault="00D32303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EB8A1B" w14:textId="77777777" w:rsidR="00D32303" w:rsidRDefault="00D32303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1E2360" w14:textId="77777777" w:rsidR="00D32303" w:rsidRPr="00175A24" w:rsidRDefault="00D32303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D32303" w14:paraId="322BF7A2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007A0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166C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FEDF4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87C6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6D9AA38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FB5B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E6B720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EE4E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FDA90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090F1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5441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621EB1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403B3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D32303" w14:paraId="65D8DD38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7CF1A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0FCB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B3A36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52BFD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4F58B3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A6BA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E31127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DC0BB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7C8F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6398C" w14:textId="77777777" w:rsidR="00D32303" w:rsidRPr="001304AF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A8D1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42C3E1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616E7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D32303" w14:paraId="75676BEE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B9A70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0A68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B1AD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D1BA1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CAE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9CA78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9539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76F93E5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A8CEA" w14:textId="77777777" w:rsidR="00D32303" w:rsidRPr="001304AF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D516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3D281169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4797B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52C7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0016ACD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17A05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2B0FD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CB09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09056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E25A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785F5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ADF5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5A8CA618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0B127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EDFF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3EC2" w14:textId="77777777" w:rsidR="00D32303" w:rsidRPr="001304AF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75A5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F91887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DBE7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3EF07E4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03C0" w14:textId="77777777" w:rsidR="00D32303" w:rsidRPr="00CA3079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EA3F0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3D0BB" w14:textId="77777777" w:rsidR="00D32303" w:rsidRPr="001304AF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B65A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F67C20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D32303" w14:paraId="25858A92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CCF18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1A68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07CE8EF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E7DBB" w14:textId="77777777" w:rsidR="00D32303" w:rsidRPr="001304AF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420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603F13D" w14:textId="77777777" w:rsidR="00D32303" w:rsidRPr="00180EA2" w:rsidRDefault="00D32303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AA42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2539" w14:textId="77777777" w:rsidR="00D32303" w:rsidRPr="00CA3079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5AB2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36BB" w14:textId="77777777" w:rsidR="00D32303" w:rsidRPr="001304AF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775A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0AA749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646CF25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D32303" w14:paraId="4E91528B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1CB7F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8936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C1FE6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0A4F4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DB4FBC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C0B0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4663" w14:textId="77777777" w:rsidR="00D32303" w:rsidRPr="00CA3079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04B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79BD44D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7851" w14:textId="77777777" w:rsidR="00D32303" w:rsidRPr="001304AF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ACA5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4E5FB1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5DEE105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6B6F15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D32303" w14:paraId="5B2C8843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87723" w14:textId="77777777" w:rsidR="00D32303" w:rsidRDefault="00D323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F4EF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E827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7C20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06BB10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2561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635EA62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4119C7B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A5BF" w14:textId="77777777" w:rsidR="00D32303" w:rsidRPr="00CA3079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95F0F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B804" w14:textId="77777777" w:rsidR="00D32303" w:rsidRPr="001304AF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24C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6FD065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299A6DF6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247943D8" w14:textId="77777777" w:rsidR="00D32303" w:rsidRPr="00B71446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56746787" w14:textId="77777777" w:rsidR="00D32303" w:rsidRDefault="00D32303">
      <w:pPr>
        <w:tabs>
          <w:tab w:val="left" w:pos="6382"/>
        </w:tabs>
        <w:rPr>
          <w:sz w:val="20"/>
        </w:rPr>
      </w:pPr>
    </w:p>
    <w:p w14:paraId="4AE71972" w14:textId="77777777" w:rsidR="00D32303" w:rsidRDefault="00D32303" w:rsidP="00F0370D">
      <w:pPr>
        <w:pStyle w:val="Heading1"/>
        <w:spacing w:line="360" w:lineRule="auto"/>
      </w:pPr>
      <w:r>
        <w:t>LINIA 800</w:t>
      </w:r>
    </w:p>
    <w:p w14:paraId="1EC7FCFD" w14:textId="77777777" w:rsidR="00D32303" w:rsidRDefault="00D32303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D32303" w14:paraId="590509A2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146D4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739CF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1B1B6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B6217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73EF76E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7002A" w14:textId="77777777" w:rsidR="00D32303" w:rsidRDefault="00D3230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E36DB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B431A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A2A96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0BD25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6BA716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F79D9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2462F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B566F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FC699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1B2D975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D63B3" w14:textId="77777777" w:rsidR="00D32303" w:rsidRDefault="00D3230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6B028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0B82F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6D21E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7AA3C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366DA3A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D3957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D6591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E56E5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88CB3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23A6C04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ED01C" w14:textId="77777777" w:rsidR="00D32303" w:rsidRDefault="00D3230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2A946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4B9DF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B78E0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9138C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DFCA76" w14:textId="77777777" w:rsidR="00D32303" w:rsidRDefault="00D32303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D32303" w:rsidRPr="00A8307A" w14:paraId="4E33AF50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E8FE0" w14:textId="77777777" w:rsidR="00D32303" w:rsidRPr="00A75A00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2760A" w14:textId="77777777" w:rsidR="00D32303" w:rsidRPr="00A8307A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74C9A" w14:textId="77777777" w:rsidR="00D32303" w:rsidRPr="00A8307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28A3C" w14:textId="77777777" w:rsidR="00D32303" w:rsidRPr="00A8307A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DF4EB" w14:textId="77777777" w:rsidR="00D32303" w:rsidRDefault="00D3230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7599C0A" w14:textId="77777777" w:rsidR="00D32303" w:rsidRDefault="00D3230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13C3D5BF" w14:textId="77777777" w:rsidR="00D32303" w:rsidRDefault="00D3230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AEBB702" w14:textId="77777777" w:rsidR="00D32303" w:rsidRDefault="00D3230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8B187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F4DCD" w14:textId="77777777" w:rsidR="00D32303" w:rsidRPr="00A8307A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88F6E" w14:textId="77777777" w:rsidR="00D32303" w:rsidRPr="00A8307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3669F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FA4BEAC" w14:textId="77777777" w:rsidR="00D32303" w:rsidRPr="00A8307A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D32303" w14:paraId="7618648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9804E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C0DEC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EEB8E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F71BE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40AB409E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AC8E4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58597DFC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1E5C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0AC41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D04C4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CB42A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55E852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94DE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CCC02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B4DE2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92D2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85336" w14:textId="77777777" w:rsidR="00D32303" w:rsidRDefault="00D32303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74D1F0D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D06CC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A881E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4AFBA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661B0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221BF7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6922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92520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22C7E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1BEE1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4A72A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BF89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9DD55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FBBD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27726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705647C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8607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49FED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085B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59348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FED53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05D85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0A562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9A4A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BBC2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25BE822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E50DFB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D32303" w14:paraId="2C7F226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C5EDB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FCF00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0BDD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50776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BFC1A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3612A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5B80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3622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BA120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611C3F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856BA3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D32303" w14:paraId="26C2BF7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DF19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97F39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28FEF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8C90B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5A9B2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C17DD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390E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5714D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87F0C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1EE021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89139F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D32303" w14:paraId="4675C39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7F6A6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DFD8C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4A306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EFBBE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C647D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7FFA7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78767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5D2C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D4A43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A6A7AE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7BB905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D32303" w14:paraId="00A5A6A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C67D8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89EF6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726E0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1B3F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0F862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5A859FCA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00091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2A201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C659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F10D6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14D256E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818E1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F6E5E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5399F07A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B5A7A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D235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F3DED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7A4E8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E4334" w14:textId="77777777" w:rsidR="00D32303" w:rsidRDefault="00D32303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48850372" w14:textId="77777777" w:rsidR="00D32303" w:rsidRDefault="00D32303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1970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69C2D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049508C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D56C7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EF3A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633B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F9C49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4A9B6BCB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32B54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21487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A3ECE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08C854C8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93E5F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A8174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151E83E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42CA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22092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824B4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F8E9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390E0133" w14:textId="77777777" w:rsidR="00D32303" w:rsidRPr="008B2519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0D359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CC8E4A8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8ED61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76EBD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033F5" w14:textId="77777777" w:rsidR="00D32303" w:rsidRPr="008D08DE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61C09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D32303" w14:paraId="7E7AC92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E77E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BBDEA" w14:textId="77777777" w:rsidR="00D32303" w:rsidRDefault="00D323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9E7C" w14:textId="77777777" w:rsidR="00D32303" w:rsidRPr="001161EA" w:rsidRDefault="00D323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EB23" w14:textId="77777777" w:rsidR="00D32303" w:rsidRDefault="00D32303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62BE93BA" w14:textId="77777777" w:rsidR="00D32303" w:rsidRDefault="00D32303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623A2" w14:textId="77777777" w:rsidR="00D32303" w:rsidRDefault="00D323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6C01C841" w14:textId="77777777" w:rsidR="00D32303" w:rsidRDefault="00D323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C4D9E" w14:textId="77777777" w:rsidR="00D32303" w:rsidRPr="001161EA" w:rsidRDefault="00D323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5E5F" w14:textId="77777777" w:rsidR="00D32303" w:rsidRDefault="00D323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33049" w14:textId="77777777" w:rsidR="00D32303" w:rsidRPr="008D08DE" w:rsidRDefault="00D323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04F31" w14:textId="77777777" w:rsidR="00D32303" w:rsidRDefault="00D32303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D32303" w14:paraId="16196BA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348B6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957D8" w14:textId="77777777" w:rsidR="00D32303" w:rsidRDefault="00D32303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BB842" w14:textId="77777777" w:rsidR="00D32303" w:rsidRPr="001161EA" w:rsidRDefault="00D32303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89E10" w14:textId="77777777" w:rsidR="00D32303" w:rsidRDefault="00D32303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765E" w14:textId="77777777" w:rsidR="00D32303" w:rsidRDefault="00D32303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FAF1" w14:textId="77777777" w:rsidR="00D32303" w:rsidRPr="001161EA" w:rsidRDefault="00D32303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0E70F" w14:textId="77777777" w:rsidR="00D32303" w:rsidRDefault="00D32303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1FDD" w14:textId="77777777" w:rsidR="00D32303" w:rsidRDefault="00D32303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C2CF7" w14:textId="77777777" w:rsidR="00D32303" w:rsidRDefault="00D32303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38C5C4BD" w14:textId="77777777" w:rsidR="00D32303" w:rsidRDefault="00D32303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D32303" w14:paraId="3C5A72A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2CE6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B7316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ACC51" w14:textId="77777777" w:rsidR="00D32303" w:rsidRPr="001161EA" w:rsidRDefault="00D3230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CF12F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303D3C91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94BC3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6EEC3D72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77FE34CC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C7602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82D54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FBA12" w14:textId="77777777" w:rsidR="00D32303" w:rsidRPr="001161EA" w:rsidRDefault="00D3230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2141D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188B1D7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C5903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FAFB8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4E16A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8627E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4B976473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5602E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2577745E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72B801B4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64224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41A5A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395D0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6F8FF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AAAA97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61501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98BD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0482D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DC50F" w14:textId="77777777" w:rsidR="00D32303" w:rsidRDefault="00D32303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21D9AB4" w14:textId="77777777" w:rsidR="00D32303" w:rsidRDefault="00D32303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4C575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D9B7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834DF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11E5C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96F9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D32303" w14:paraId="7C93D94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53B37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6ACC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E855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BBEA6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6FDC1DF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3A24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3E69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18FC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6965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0641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D4DF26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81B89B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D32303" w14:paraId="434B471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E011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AC86A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754FE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43684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D7C402B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696C6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30C04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0A004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7386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ACC1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1910F6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5664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303E8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9C35C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85F70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9E21C50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4ED9F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CCE51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3E64C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6C887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B17F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7EFF818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9D4F0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ADD32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49C9F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4CA4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63DF0FD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309B3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1888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1E0A9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A9A3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7774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D7D423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99A9F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999C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AB2F7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778A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8769964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743E8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E60F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AB1EF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8C144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2453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2DF1781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2AADC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9EC7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4FE81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455E9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2708438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318D1124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5FC9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253FF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D3D66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92AC6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ADB07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B1ADEB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7D9F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7F4E2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A5DD1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DDAFD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117015E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C2461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C5DAE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297C8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96A4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0FA41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0D6003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6929291B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D32303" w14:paraId="50EF76A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7152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B120F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96EE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AE065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F602A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7C8908C4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23B6B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E4739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F16E5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E2A15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D127C4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D32303" w14:paraId="22CBE58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ABAC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4AD44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7E3FF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25C65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0C9F4F5C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42688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2362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55E69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2413CCFF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06DD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016EA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2FE65B5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22433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6111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F86EB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C9A0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17EDA50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A0B13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CD7B3D7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B1413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F5FE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2E9FC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76B25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E859B9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BA7FF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8B7BA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D4F75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E2321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BA68AD9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962D9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51C20BA1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4EF70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26E43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CBA42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25F7B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350BA5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DF820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4A40F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6DBBE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8F172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0A3920E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715CD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2C7C36D6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4506FA8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CD8578D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62A375B1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6ED5B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C7EAC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45251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6D25B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7C5A35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84CF4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D07D4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22C06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FE47C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46D17BA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41AA1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71EE6714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56D3D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CAA7C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50B0D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A772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F00B18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751A4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B3AE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0EF67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D306A" w14:textId="77777777" w:rsidR="00D32303" w:rsidRDefault="00D3230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E171EDD" w14:textId="77777777" w:rsidR="00D32303" w:rsidRDefault="00D3230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7BB49" w14:textId="77777777" w:rsidR="00D32303" w:rsidRPr="00F565BC" w:rsidRDefault="00D32303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4BA89F6F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3CD8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FE3F0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8543D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49122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D32303" w14:paraId="0F5BA58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2CC9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0E90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A613D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11A1B" w14:textId="77777777" w:rsidR="00D32303" w:rsidRDefault="00D3230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4035972" w14:textId="77777777" w:rsidR="00D32303" w:rsidRDefault="00D3230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49DF" w14:textId="77777777" w:rsidR="00D32303" w:rsidRDefault="00D32303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D9DD996" w14:textId="77777777" w:rsidR="00D32303" w:rsidRDefault="00D32303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26C9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9B7F3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2B154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9CB5F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D32303" w14:paraId="57FFE83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AC1E0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C9C4B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4D4FE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F5C1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45FD303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F1B7E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93E7EEC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80EE1" w14:textId="77777777" w:rsidR="00D32303" w:rsidRPr="001161EA" w:rsidRDefault="00D32303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C459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C78DA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51A09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7454B91D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714E7276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698A0C7B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700DAF03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D32303" w14:paraId="6F55FEA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D90EE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DBE58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C2589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E45F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10DBDB1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31D73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EFD78B4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C6681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7040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03E2A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8ED9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102E0083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D667B9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D32303" w14:paraId="42DAE14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6E2FF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F2F91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0D333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31961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8816D84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31B2C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674645FE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80767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0C3FE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F5B6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2C7F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36FDD4D6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D32303" w14:paraId="50661D9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0F180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DA8BF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F7AC9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62ADE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1F742D1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75CB204B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2CB52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5C5EB5D2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2197F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8FFAC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5177D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047A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2FB601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D32303" w14:paraId="053FD50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A8398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75893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DF111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60825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0834DA8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6F42F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273DD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38F04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9353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AAF31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3B3F92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D1D13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15B70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DA324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8728D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28F2FDD" w14:textId="77777777" w:rsidR="00D32303" w:rsidRDefault="00D323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044E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0811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844F3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9F0C6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B53E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0EC888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9D064" w14:textId="77777777" w:rsidR="00D32303" w:rsidRDefault="00D323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C5EE6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17DD7" w14:textId="77777777" w:rsidR="00D32303" w:rsidRPr="001161EA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5643D" w14:textId="77777777" w:rsidR="00D32303" w:rsidRDefault="00D32303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9A36EC6" w14:textId="77777777" w:rsidR="00D32303" w:rsidRDefault="00D32303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D6A16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BA4C3" w14:textId="77777777" w:rsidR="00D32303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C8D5A" w14:textId="77777777" w:rsidR="00D32303" w:rsidRDefault="00D323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79E97" w14:textId="77777777" w:rsidR="00D32303" w:rsidRPr="008D08DE" w:rsidRDefault="00D323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C1272" w14:textId="77777777" w:rsidR="00D32303" w:rsidRDefault="00D323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D3EE9E6" w14:textId="77777777" w:rsidR="00D32303" w:rsidRDefault="00D32303">
      <w:pPr>
        <w:spacing w:before="40" w:after="40" w:line="192" w:lineRule="auto"/>
        <w:ind w:right="57"/>
        <w:rPr>
          <w:sz w:val="20"/>
        </w:rPr>
      </w:pPr>
    </w:p>
    <w:p w14:paraId="2A779922" w14:textId="77777777" w:rsidR="00D32303" w:rsidRDefault="00D32303" w:rsidP="00C261F4">
      <w:pPr>
        <w:pStyle w:val="Heading1"/>
        <w:spacing w:line="360" w:lineRule="auto"/>
      </w:pPr>
      <w:r>
        <w:t>LINIA 801 B</w:t>
      </w:r>
    </w:p>
    <w:p w14:paraId="493A6E64" w14:textId="77777777" w:rsidR="00D32303" w:rsidRDefault="00D32303" w:rsidP="00B10E9F">
      <w:pPr>
        <w:pStyle w:val="Heading1"/>
        <w:spacing w:line="360" w:lineRule="auto"/>
        <w:rPr>
          <w:b w:val="0"/>
          <w:bCs w:val="0"/>
          <w:sz w:val="8"/>
        </w:rPr>
      </w:pPr>
      <w:r>
        <w:t>BUCUREŞTI OBOR - PANTELIMON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D32303" w14:paraId="00834F6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BF47" w14:textId="77777777" w:rsidR="00D32303" w:rsidRDefault="00D3230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BF58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77470" w14:textId="77777777" w:rsidR="00D32303" w:rsidRPr="00556109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AED9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975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050298F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3ADC0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6D0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D5E71" w14:textId="77777777" w:rsidR="00D32303" w:rsidRPr="00556109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D034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5EA1ED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D405" w14:textId="77777777" w:rsidR="00D32303" w:rsidRDefault="00D3230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A71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242DF" w14:textId="77777777" w:rsidR="00D32303" w:rsidRPr="00556109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C483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B52B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08C5F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5EF3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67DCC" w14:textId="77777777" w:rsidR="00D32303" w:rsidRPr="00556109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4E82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D78229F" w14:textId="77777777">
        <w:trPr>
          <w:cantSplit/>
          <w:trHeight w:val="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E0AAD" w14:textId="77777777" w:rsidR="00D32303" w:rsidRDefault="00D3230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C704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B4C8C" w14:textId="77777777" w:rsidR="00D32303" w:rsidRPr="00556109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4761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  <w:p w14:paraId="7E734B6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FF88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D8ED5C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8 - 12 </w:t>
            </w:r>
          </w:p>
          <w:p w14:paraId="1BABC84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82EF9E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D50D" w14:textId="77777777" w:rsidR="00D32303" w:rsidRPr="003E0E1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E0E1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E22E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E915A" w14:textId="77777777" w:rsidR="00D32303" w:rsidRPr="00556109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AE67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D32303" w14:paraId="765E70D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4FB03" w14:textId="77777777" w:rsidR="00D32303" w:rsidRDefault="00D3230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E865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4B927" w14:textId="77777777" w:rsidR="00D32303" w:rsidRPr="00556109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0F8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1236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92E5E" w14:textId="77777777" w:rsidR="00D32303" w:rsidRPr="003E0E1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4AC3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F41D9" w14:textId="77777777" w:rsidR="00D32303" w:rsidRPr="00556109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DFE7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627226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1A, 2A, 2B şi 3B.</w:t>
            </w:r>
          </w:p>
        </w:tc>
      </w:tr>
    </w:tbl>
    <w:p w14:paraId="201D1D77" w14:textId="77777777" w:rsidR="00D32303" w:rsidRDefault="00D32303">
      <w:pPr>
        <w:spacing w:before="40" w:after="40" w:line="192" w:lineRule="auto"/>
        <w:ind w:right="57"/>
        <w:rPr>
          <w:sz w:val="20"/>
        </w:rPr>
      </w:pPr>
    </w:p>
    <w:p w14:paraId="5ADE8349" w14:textId="77777777" w:rsidR="00D32303" w:rsidRDefault="00D32303" w:rsidP="00FF5C69">
      <w:pPr>
        <w:pStyle w:val="Heading1"/>
        <w:spacing w:line="276" w:lineRule="auto"/>
      </w:pPr>
      <w:r>
        <w:t>LINIA 804</w:t>
      </w:r>
    </w:p>
    <w:p w14:paraId="255F6CE6" w14:textId="77777777" w:rsidR="00D32303" w:rsidRDefault="00D32303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D32303" w14:paraId="6FCDF020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1842D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89D45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1FD641A0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05DA1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4E6C5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4085E204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C941C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ADC27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C7FE3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2F863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FCE66" w14:textId="77777777" w:rsidR="00D32303" w:rsidRPr="00436B1D" w:rsidRDefault="00D32303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D32303" w14:paraId="215A22BD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1E9FE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A48A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4E873838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4A060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4928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02486BE9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07E18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23E42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B24CB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F7023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DDA3C" w14:textId="77777777" w:rsidR="00D32303" w:rsidRPr="00436B1D" w:rsidRDefault="00D32303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D32303" w14:paraId="26452ED7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7891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5063A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3AACB7B6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09664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2291" w14:textId="77777777" w:rsidR="00D32303" w:rsidRDefault="00D32303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B48DCE9" w14:textId="77777777" w:rsidR="00D32303" w:rsidRDefault="00D32303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8E05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81235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F6487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070C1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4A33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D32303" w14:paraId="62AC4ECF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2BD4E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532F4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1A407769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B689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472DF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7327AB54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498F2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5741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C1C33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2A43A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2F46E" w14:textId="77777777" w:rsidR="00D32303" w:rsidRPr="00E25A4B" w:rsidRDefault="00D32303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25D7CBA5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1BDE50F5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3B30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47B3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50427EC2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5C56D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39E1E" w14:textId="77777777" w:rsidR="00D32303" w:rsidRDefault="00D32303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3885D597" w14:textId="77777777" w:rsidR="00D32303" w:rsidRDefault="00D32303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FE2E4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000EB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02B22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3B501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3D8BB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D32303" w14:paraId="38D8B0F8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4845F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7014A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92005" w14:textId="77777777" w:rsidR="00D32303" w:rsidRPr="00A152FB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E12C4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24E2D6D3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2D582C87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02A6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5858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D1118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1075997E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E2D1A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E603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2DC3209C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F68E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484F8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40AE00C6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08E3C" w14:textId="77777777" w:rsidR="00D32303" w:rsidRPr="00A152FB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79A1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166FC346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58A3073B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0159421F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584A5103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2D14F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49440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18D7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DD5C8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F4627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CC14B09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6BD5D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B7792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6ED43" w14:textId="77777777" w:rsidR="00D32303" w:rsidRPr="00A152FB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F948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0D10261C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3F92C9AD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7D4FD2F4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C410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A8988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AF9A8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48A84DF0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2DAF6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F9FD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3B21AC70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84FF0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FA8D1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C32DD" w14:textId="77777777" w:rsidR="00D32303" w:rsidRPr="00A152FB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8396E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490FEF14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03539C00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45549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A98AE96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6B8A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45B5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EE98D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93EB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A919CAC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10727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C1B10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3B0721FC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F8D0D" w14:textId="77777777" w:rsidR="00D32303" w:rsidRPr="00A152FB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2F0A8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29973B11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1D371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6ED8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1150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AF06C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62837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D32303" w14:paraId="74AD04A9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5264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9B35A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47724243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4D185" w14:textId="77777777" w:rsidR="00D32303" w:rsidRPr="00A152FB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6923E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67E50D78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2903B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406E4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94267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540A2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D712D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89B9B99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D32303" w14:paraId="430AC72B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8BD8F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CDBA8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5473AB86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8184E" w14:textId="77777777" w:rsidR="00D32303" w:rsidRPr="00A152FB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9665E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7D78EBB4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74424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DD45A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827CE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C02FF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BD677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C5F674E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D32303" w14:paraId="5E8013DE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7A06E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24D56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7BFDD0FA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706DF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F832F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27B88AAD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6DACD833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1AEF1610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612E2F43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43D81A2C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D4FD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7C0EF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14E31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7E93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19FE7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33DE939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71944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3BF1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5584E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97450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4C5001F2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7756F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010F8F9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C0D2C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22AFB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7FB5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AEFCA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0BC6EFA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8F9E2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4C8F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0F4A7" w14:textId="77777777" w:rsidR="00D32303" w:rsidRPr="00A152FB" w:rsidRDefault="00D3230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650F5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2BDC99E0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7FC2B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1D6A3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3FCF7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C49BA" w14:textId="77777777" w:rsidR="00D32303" w:rsidRPr="00F9444C" w:rsidRDefault="00D3230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2EAC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E603556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A3547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AB111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34C7D5EF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6F5DB" w14:textId="77777777" w:rsidR="00D32303" w:rsidRPr="00A152FB" w:rsidRDefault="00D3230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D011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F24D93F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EFAC9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7D400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DBD1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9B646" w14:textId="77777777" w:rsidR="00D32303" w:rsidRPr="00F9444C" w:rsidRDefault="00D3230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24AA2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F461354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D32303" w14:paraId="28747582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B0A72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C87F6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5CF8CC52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34B9E" w14:textId="77777777" w:rsidR="00D32303" w:rsidRPr="00A152FB" w:rsidRDefault="00D3230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C079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63C8DCB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8622F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BA32E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EA28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078D" w14:textId="77777777" w:rsidR="00D32303" w:rsidRPr="00F9444C" w:rsidRDefault="00D3230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9925A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0E05047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D32303" w14:paraId="7ADC8862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CBB2B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52A47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AE79" w14:textId="77777777" w:rsidR="00D32303" w:rsidRPr="00A152FB" w:rsidRDefault="00D3230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93923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EC1E41C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8CB55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C7D4874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17C67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E7BC5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F1440" w14:textId="77777777" w:rsidR="00D32303" w:rsidRPr="00F9444C" w:rsidRDefault="00D3230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B35D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645E801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E23373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D32303" w14:paraId="0D27AAD2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0DFC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A7C73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2404" w14:textId="77777777" w:rsidR="00D32303" w:rsidRPr="00A152FB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377EE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26CD46E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5A2C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3E7F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8794A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3161B5C5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70EA7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9DD1B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B436B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6CA4DA0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4C6768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D32303" w14:paraId="6F1184FF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0E9F2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BB078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D758" w14:textId="77777777" w:rsidR="00D32303" w:rsidRPr="00A152FB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B063C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80B1FA3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98329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6B998A7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239ED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50B4B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200D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D6A76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1DCA259C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D32303" w14:paraId="7741651B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14BD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051EE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E4F0" w14:textId="77777777" w:rsidR="00D32303" w:rsidRPr="00A152FB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29DFC" w14:textId="77777777" w:rsidR="00D32303" w:rsidRDefault="00D32303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23639B60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C68A6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79AD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3C5BA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14254F5C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2747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9CB1A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1CBA0988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0B3A6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89E14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536A4" w14:textId="77777777" w:rsidR="00D32303" w:rsidRPr="00A152FB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DEF18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A4A6E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63F38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41857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29D6A902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7EAE" w14:textId="77777777" w:rsidR="00D32303" w:rsidRPr="00F9444C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EA197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6DF95E77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C5A8F" w14:textId="77777777" w:rsidR="00D32303" w:rsidRDefault="00D3230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E39B" w14:textId="77777777" w:rsidR="00D32303" w:rsidRDefault="00D3230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3FFAB256" w14:textId="77777777" w:rsidR="00D32303" w:rsidRDefault="00D3230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85EFE" w14:textId="77777777" w:rsidR="00D32303" w:rsidRPr="00A152FB" w:rsidRDefault="00D3230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0F044" w14:textId="77777777" w:rsidR="00D32303" w:rsidRDefault="00D32303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E512B" w14:textId="77777777" w:rsidR="00D32303" w:rsidRDefault="00D3230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D11D" w14:textId="77777777" w:rsidR="00D32303" w:rsidRPr="00F9444C" w:rsidRDefault="00D3230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F0DFE" w14:textId="77777777" w:rsidR="00D32303" w:rsidRDefault="00D3230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1348958E" w14:textId="77777777" w:rsidR="00D32303" w:rsidRDefault="00D3230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189D" w14:textId="77777777" w:rsidR="00D32303" w:rsidRDefault="00D3230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296E" w14:textId="77777777" w:rsidR="00D32303" w:rsidRDefault="00D32303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12A9DE97" w14:textId="77777777" w:rsidR="00D32303" w:rsidRDefault="00D32303" w:rsidP="00802827">
      <w:pPr>
        <w:spacing w:line="276" w:lineRule="auto"/>
        <w:ind w:right="57"/>
        <w:rPr>
          <w:sz w:val="20"/>
        </w:rPr>
      </w:pPr>
    </w:p>
    <w:p w14:paraId="48EB75AB" w14:textId="77777777" w:rsidR="00D32303" w:rsidRDefault="00D32303" w:rsidP="00DE7850">
      <w:pPr>
        <w:pStyle w:val="Heading1"/>
        <w:spacing w:line="360" w:lineRule="auto"/>
      </w:pPr>
      <w:r>
        <w:t>LINIA 806</w:t>
      </w:r>
    </w:p>
    <w:p w14:paraId="0C0DECCD" w14:textId="77777777" w:rsidR="00D32303" w:rsidRDefault="00D32303" w:rsidP="006103AD">
      <w:pPr>
        <w:pStyle w:val="Heading1"/>
        <w:spacing w:line="360" w:lineRule="auto"/>
        <w:rPr>
          <w:b w:val="0"/>
          <w:bCs w:val="0"/>
          <w:sz w:val="8"/>
        </w:rPr>
      </w:pPr>
      <w:r>
        <w:t>RAMIFICAŢIE AMARA - SLOBOZIA VECHE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D32303" w14:paraId="421EA08F" w14:textId="77777777">
        <w:trPr>
          <w:cantSplit/>
          <w:trHeight w:val="9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397C" w14:textId="77777777" w:rsidR="00D32303" w:rsidRDefault="00D32303">
            <w:pPr>
              <w:numPr>
                <w:ilvl w:val="0"/>
                <w:numId w:val="19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08B0" w14:textId="77777777" w:rsidR="00D32303" w:rsidRDefault="00D32303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6FEE1C14" w14:textId="77777777" w:rsidR="00D32303" w:rsidRDefault="00D32303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82ACC" w14:textId="77777777" w:rsidR="00D32303" w:rsidRPr="000A2807" w:rsidRDefault="00D32303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E8D94" w14:textId="77777777" w:rsidR="00D32303" w:rsidRDefault="00D32303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 Amara – </w:t>
            </w:r>
          </w:p>
          <w:p w14:paraId="409A4CD1" w14:textId="77777777" w:rsidR="00D32303" w:rsidRDefault="00D32303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1D6E6" w14:textId="77777777" w:rsidR="00D32303" w:rsidRDefault="00D32303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E21C0" w14:textId="77777777" w:rsidR="00D32303" w:rsidRPr="000A2807" w:rsidRDefault="00D32303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1A7AE" w14:textId="77777777" w:rsidR="00D32303" w:rsidRDefault="00D32303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A8B64" w14:textId="77777777" w:rsidR="00D32303" w:rsidRPr="000A2807" w:rsidRDefault="00D32303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23240" w14:textId="77777777" w:rsidR="00D32303" w:rsidRDefault="00D32303" w:rsidP="00C16C0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</w:t>
            </w:r>
          </w:p>
        </w:tc>
      </w:tr>
    </w:tbl>
    <w:p w14:paraId="2C026997" w14:textId="77777777" w:rsidR="00D32303" w:rsidRDefault="00D32303">
      <w:pPr>
        <w:spacing w:before="40" w:after="40" w:line="192" w:lineRule="auto"/>
        <w:ind w:right="57"/>
        <w:rPr>
          <w:sz w:val="20"/>
        </w:rPr>
      </w:pPr>
    </w:p>
    <w:p w14:paraId="43F64CFD" w14:textId="77777777" w:rsidR="00D32303" w:rsidRDefault="00D32303" w:rsidP="00535684">
      <w:pPr>
        <w:pStyle w:val="Heading1"/>
        <w:spacing w:line="360" w:lineRule="auto"/>
      </w:pPr>
      <w:r>
        <w:lastRenderedPageBreak/>
        <w:t>LINIA 807</w:t>
      </w:r>
    </w:p>
    <w:p w14:paraId="5AF44E37" w14:textId="77777777" w:rsidR="00D32303" w:rsidRDefault="00D32303" w:rsidP="00FC1359">
      <w:pPr>
        <w:pStyle w:val="Heading1"/>
        <w:spacing w:line="360" w:lineRule="auto"/>
        <w:rPr>
          <w:b w:val="0"/>
          <w:bCs w:val="0"/>
          <w:sz w:val="8"/>
        </w:rPr>
      </w:pPr>
      <w:r>
        <w:t>SLOBOZIA NOUĂ - SLOBOZIA VECHE - CIULNIŢA - CĂLĂRAŞI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D32303" w14:paraId="1D270E51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978AF" w14:textId="77777777" w:rsidR="00D32303" w:rsidRDefault="00D3230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7B03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15+320</w:t>
            </w:r>
          </w:p>
          <w:p w14:paraId="6F3FCAE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DE19" w14:textId="77777777" w:rsidR="00D32303" w:rsidRPr="007345A6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071B9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 -</w:t>
            </w:r>
          </w:p>
          <w:p w14:paraId="59479DC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D81E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A994" w14:textId="77777777" w:rsidR="00D32303" w:rsidRPr="007345A6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55C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98F6D" w14:textId="77777777" w:rsidR="00D32303" w:rsidRPr="007345A6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018EB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FA8E4C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*Valabil pentru trenurile care au în compunere două și trei locomotive cuplate.</w:t>
            </w:r>
          </w:p>
          <w:p w14:paraId="6D5DBEC5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circulația trenurilor care au în compunere 4 sau mai multe locomotive cuplate.</w:t>
            </w:r>
          </w:p>
          <w:p w14:paraId="406C7DE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frânarea și staționarea pe pod km 15+250.</w:t>
            </w:r>
          </w:p>
        </w:tc>
      </w:tr>
      <w:tr w:rsidR="00D32303" w14:paraId="7612EA0E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F584" w14:textId="77777777" w:rsidR="00D32303" w:rsidRDefault="00D3230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3BCB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  <w:p w14:paraId="74ABAAB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23B4C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9D19D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 -</w:t>
            </w:r>
          </w:p>
          <w:p w14:paraId="4C9B4961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E3C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2404F" w14:textId="77777777" w:rsidR="00D32303" w:rsidRPr="007345A6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9F4E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4684E" w14:textId="77777777" w:rsidR="00D32303" w:rsidRPr="007345A6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248E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5D5B45CA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A00C3" w14:textId="77777777" w:rsidR="00D32303" w:rsidRDefault="00D3230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256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0E8E" w14:textId="77777777" w:rsidR="00D32303" w:rsidRPr="007345A6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1629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2151DBB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 7, 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F15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98DEC" w14:textId="77777777" w:rsidR="00D32303" w:rsidRPr="007345A6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66A5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AF3CE" w14:textId="77777777" w:rsidR="00D32303" w:rsidRPr="007345A6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8225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F4B4587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147D4" w14:textId="77777777" w:rsidR="00D32303" w:rsidRDefault="00D3230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D43A5" w14:textId="77777777" w:rsidR="00D32303" w:rsidRDefault="00D32303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8CA30" w14:textId="77777777" w:rsidR="00D32303" w:rsidRPr="007345A6" w:rsidRDefault="00D32303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16496" w14:textId="77777777" w:rsidR="00D32303" w:rsidRDefault="00D32303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05CC9D78" w14:textId="77777777" w:rsidR="00D32303" w:rsidRDefault="00D32303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1C94E" w14:textId="77777777" w:rsidR="00D32303" w:rsidRDefault="00D32303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7E77" w14:textId="77777777" w:rsidR="00D32303" w:rsidRPr="007345A6" w:rsidRDefault="00D32303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7FDC" w14:textId="77777777" w:rsidR="00D32303" w:rsidRDefault="00D32303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2029F297" w14:textId="77777777" w:rsidR="00D32303" w:rsidRDefault="00D32303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C5244" w14:textId="77777777" w:rsidR="00D32303" w:rsidRPr="007345A6" w:rsidRDefault="00D32303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CB226" w14:textId="77777777" w:rsidR="00D32303" w:rsidRDefault="00D32303" w:rsidP="002E4A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3F173B3D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73145" w14:textId="77777777" w:rsidR="00D32303" w:rsidRDefault="00D3230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A0D1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04B3" w14:textId="77777777" w:rsidR="00D32303" w:rsidRPr="007345A6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F27D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 –</w:t>
            </w:r>
          </w:p>
          <w:p w14:paraId="07D80A4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Sud, linia 2 directă St. 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FB90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972CC" w14:textId="77777777" w:rsidR="00D32303" w:rsidRPr="007345A6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B34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18+500</w:t>
            </w:r>
          </w:p>
          <w:p w14:paraId="4EEAB8D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16C4B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337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57CF48C9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87949" w14:textId="77777777" w:rsidR="00D32303" w:rsidRDefault="00D3230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1D57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6F819" w14:textId="77777777" w:rsidR="00D32303" w:rsidRPr="007345A6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87DA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Nord</w:t>
            </w:r>
          </w:p>
          <w:p w14:paraId="03E9F7D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4, 5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6D35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976ACAF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BADFD" w14:textId="77777777" w:rsidR="00D32303" w:rsidRPr="007345A6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E726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82C7D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AB65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7A33785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8340A" w14:textId="77777777" w:rsidR="00D32303" w:rsidRDefault="00D3230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1487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6A99F" w14:textId="77777777" w:rsidR="00D32303" w:rsidRPr="007345A6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5F3C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Sud</w:t>
            </w:r>
          </w:p>
          <w:p w14:paraId="56A704C5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3, 4, 5 și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ED8B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77D254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AFC5" w14:textId="77777777" w:rsidR="00D32303" w:rsidRPr="007345A6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DB0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979CE" w14:textId="77777777" w:rsidR="00D32303" w:rsidRPr="007345A6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29AA5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39D927B" w14:textId="77777777" w:rsidR="00D32303" w:rsidRDefault="00D32303">
      <w:pPr>
        <w:spacing w:before="40" w:after="40" w:line="192" w:lineRule="auto"/>
        <w:ind w:right="57"/>
        <w:rPr>
          <w:sz w:val="20"/>
        </w:rPr>
      </w:pPr>
    </w:p>
    <w:p w14:paraId="6E75DB35" w14:textId="77777777" w:rsidR="00D32303" w:rsidRDefault="00D32303" w:rsidP="00633134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810</w:t>
      </w:r>
    </w:p>
    <w:p w14:paraId="3A6780D5" w14:textId="77777777" w:rsidR="00D32303" w:rsidRDefault="00D32303" w:rsidP="004245E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lastRenderedPageBreak/>
        <w:t>MEDGIDIA - NEGRU VODĂ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D32303" w14:paraId="51FECBCF" w14:textId="77777777">
        <w:trPr>
          <w:cantSplit/>
          <w:trHeight w:val="29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63988" w14:textId="77777777" w:rsidR="00D32303" w:rsidRDefault="00D323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9DB3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B6E6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7761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60091BD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</w:t>
            </w:r>
          </w:p>
          <w:p w14:paraId="587E647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0329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B02C2F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94</w:t>
            </w:r>
          </w:p>
          <w:p w14:paraId="43FF842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EC6DB" w14:textId="77777777" w:rsidR="00D32303" w:rsidRPr="00BB01D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99D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DEEF4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4C74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3A0785EB" w14:textId="77777777">
        <w:trPr>
          <w:cantSplit/>
          <w:trHeight w:val="29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DA130" w14:textId="77777777" w:rsidR="00D32303" w:rsidRDefault="00D323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D71D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66422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C4A6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627E903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  <w:p w14:paraId="2C70003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6DE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 XPNB până la vârf 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6705E" w14:textId="77777777" w:rsidR="00D32303" w:rsidRPr="00BB01D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18F2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BBAD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E21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0839111" w14:textId="77777777">
        <w:trPr>
          <w:cantSplit/>
          <w:trHeight w:val="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96D4D" w14:textId="77777777" w:rsidR="00D32303" w:rsidRDefault="00D323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F02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BF16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B4B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 Grupa A</w:t>
            </w:r>
          </w:p>
          <w:p w14:paraId="74E0995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10, 11 şi 14 </w:t>
            </w:r>
          </w:p>
          <w:p w14:paraId="676780E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9507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</w:t>
            </w:r>
          </w:p>
          <w:p w14:paraId="2E21060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10CBD" w14:textId="77777777" w:rsidR="00D32303" w:rsidRPr="00BB01D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2927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B6F8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3CD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7353CCC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2347" w14:textId="77777777" w:rsidR="00D32303" w:rsidRDefault="00D323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160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2314A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9B6A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 Grupa A</w:t>
            </w:r>
          </w:p>
          <w:p w14:paraId="3112000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8366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C6C052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E8D0C" w14:textId="77777777" w:rsidR="00D32303" w:rsidRPr="00BB01D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5E41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B50CB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755D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298DA5B" w14:textId="77777777">
        <w:trPr>
          <w:cantSplit/>
          <w:trHeight w:val="8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3BB51" w14:textId="77777777" w:rsidR="00D32303" w:rsidRDefault="00D323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6082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0E56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A018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Medgidia PC 2 </w:t>
            </w:r>
          </w:p>
          <w:p w14:paraId="35E9CE3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81D7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7AE6A9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 </w:t>
            </w:r>
          </w:p>
          <w:p w14:paraId="193CFED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8ACCF" w14:textId="77777777" w:rsidR="00D32303" w:rsidRPr="00BB01D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57F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859C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744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74D5C33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93A0" w14:textId="77777777" w:rsidR="00D32303" w:rsidRDefault="00D323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2E4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3443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7C49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PC 2 </w:t>
            </w:r>
          </w:p>
          <w:p w14:paraId="2E4D649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8D46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 </w:t>
            </w:r>
          </w:p>
          <w:p w14:paraId="5598CA8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DB052" w14:textId="77777777" w:rsidR="00D32303" w:rsidRPr="00BB01D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2247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E9C11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E4C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79F633E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FD034" w14:textId="77777777" w:rsidR="00D32303" w:rsidRDefault="00D323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3B0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10+000</w:t>
            </w:r>
          </w:p>
          <w:p w14:paraId="488C30B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6C184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AC4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- 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0435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50E45" w14:textId="77777777" w:rsidR="00D32303" w:rsidRPr="00BB01D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12B7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DF34A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B1D0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7A4F961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2A10C" w14:textId="77777777" w:rsidR="00D32303" w:rsidRDefault="00D323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9521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13+900</w:t>
            </w:r>
          </w:p>
          <w:p w14:paraId="27AF9C5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CA658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64C6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Medgidia PC 2 - </w:t>
            </w:r>
          </w:p>
          <w:p w14:paraId="18BE858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5720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40BD3" w14:textId="77777777" w:rsidR="00D32303" w:rsidRPr="00BB01D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6679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189DE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B3F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63DFBF8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D3456" w14:textId="77777777" w:rsidR="00D32303" w:rsidRDefault="00D323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DB48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  <w:p w14:paraId="1DD4D2A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28+725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31317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FD78" w14:textId="77777777" w:rsidR="00D32303" w:rsidRDefault="00D32303" w:rsidP="000B124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Medgidia PC 2 - </w:t>
            </w:r>
          </w:p>
          <w:p w14:paraId="2D4BD390" w14:textId="77777777" w:rsidR="00D32303" w:rsidRDefault="00D32303" w:rsidP="000B124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159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98A11" w14:textId="77777777" w:rsidR="00D32303" w:rsidRPr="00BB01D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26ED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2FE94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D50C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171B7DE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449FC" w14:textId="77777777" w:rsidR="00D32303" w:rsidRDefault="00D323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7002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5CBE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B9B9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Ciocârlia</w:t>
            </w:r>
          </w:p>
          <w:p w14:paraId="051C12E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CBEE5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1040E6B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5 </w:t>
            </w:r>
          </w:p>
          <w:p w14:paraId="13A9CD54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6DAAB" w14:textId="77777777" w:rsidR="00D32303" w:rsidRPr="00BB01DD" w:rsidRDefault="00D32303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FBE9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F1DF1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C68D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2FB69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7D4DB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LFI ROMCEREAL.</w:t>
            </w:r>
          </w:p>
        </w:tc>
      </w:tr>
      <w:tr w:rsidR="00D32303" w14:paraId="79A14943" w14:textId="77777777">
        <w:trPr>
          <w:cantSplit/>
          <w:trHeight w:val="1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9327A" w14:textId="77777777" w:rsidR="00D32303" w:rsidRDefault="00D323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230F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D2183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B77C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Cobadin</w:t>
            </w:r>
          </w:p>
          <w:p w14:paraId="455E06C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983A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 inclusiv</w:t>
            </w:r>
          </w:p>
          <w:p w14:paraId="46D7B3EC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C1E502E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1F6E0B0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 şi 6 </w:t>
            </w:r>
          </w:p>
          <w:p w14:paraId="47166999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DEC1F" w14:textId="77777777" w:rsidR="00D32303" w:rsidRPr="00BB01DD" w:rsidRDefault="00D32303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3D6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9421C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9F8F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486C49F" w14:textId="77777777">
        <w:trPr>
          <w:cantSplit/>
          <w:trHeight w:val="5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48341" w14:textId="77777777" w:rsidR="00D32303" w:rsidRDefault="00D323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2E7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EE9D1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CA9F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Casicea</w:t>
            </w:r>
          </w:p>
          <w:p w14:paraId="1070C3D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6E76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6B8266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5D194" w14:textId="77777777" w:rsidR="00D32303" w:rsidRPr="00BB01D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5C90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CBB3F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84D3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</w:tc>
      </w:tr>
      <w:tr w:rsidR="00D32303" w14:paraId="3ABA6A36" w14:textId="77777777">
        <w:trPr>
          <w:cantSplit/>
          <w:trHeight w:val="10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1BD7C" w14:textId="77777777" w:rsidR="00D32303" w:rsidRDefault="00D323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F20F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55+195</w:t>
            </w:r>
          </w:p>
          <w:p w14:paraId="0CE0017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55+245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5F1E1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CF39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Casicea -</w:t>
            </w:r>
          </w:p>
          <w:p w14:paraId="7A58EFA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Negru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65D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2A02E" w14:textId="77777777" w:rsidR="00D32303" w:rsidRPr="00BB01D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7CB9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A599D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BC3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7DE790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5CD6E27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sau vagon).</w:t>
            </w:r>
          </w:p>
        </w:tc>
      </w:tr>
      <w:tr w:rsidR="00D32303" w14:paraId="20EE3FD4" w14:textId="77777777">
        <w:trPr>
          <w:cantSplit/>
          <w:trHeight w:val="8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96CF1" w14:textId="77777777" w:rsidR="00D32303" w:rsidRDefault="00D323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50C6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A9840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FA33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1A76731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B077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şi </w:t>
            </w:r>
          </w:p>
          <w:p w14:paraId="06CA113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3FCB2" w14:textId="77777777" w:rsidR="00D32303" w:rsidRPr="00BB01D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009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DAF72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0754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  <w:p w14:paraId="11C07FA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în Cap Y linia este închisă.</w:t>
            </w:r>
          </w:p>
        </w:tc>
      </w:tr>
      <w:tr w:rsidR="00D32303" w14:paraId="4FA36659" w14:textId="77777777">
        <w:trPr>
          <w:cantSplit/>
          <w:trHeight w:val="9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35BCA" w14:textId="77777777" w:rsidR="00D32303" w:rsidRDefault="00D323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541E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F1084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759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0EC1E3D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DCC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291AE6C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  <w:p w14:paraId="0814342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A21066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E3451" w14:textId="77777777" w:rsidR="00D32303" w:rsidRPr="00BB01D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9DE0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824EF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DD5F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</w:t>
            </w:r>
          </w:p>
          <w:p w14:paraId="3A36493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D32303" w14:paraId="065ED8C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A33FB" w14:textId="77777777" w:rsidR="00D32303" w:rsidRDefault="00D323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9013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1984A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C36E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0D525A7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4487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413CC58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  <w:p w14:paraId="5372FD7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D72E99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82F81" w14:textId="77777777" w:rsidR="00D32303" w:rsidRPr="00BB01D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463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8E04F" w14:textId="77777777" w:rsidR="00D32303" w:rsidRPr="006E445D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1D8A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</w:t>
            </w:r>
          </w:p>
          <w:p w14:paraId="4F90F04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</w:tbl>
    <w:p w14:paraId="7FAFA707" w14:textId="77777777" w:rsidR="00D32303" w:rsidRDefault="00D32303">
      <w:pPr>
        <w:spacing w:before="40" w:after="40" w:line="192" w:lineRule="auto"/>
        <w:ind w:right="57"/>
        <w:rPr>
          <w:sz w:val="20"/>
        </w:rPr>
      </w:pPr>
    </w:p>
    <w:p w14:paraId="462E6E1F" w14:textId="77777777" w:rsidR="00D32303" w:rsidRDefault="00D32303" w:rsidP="00322BD3">
      <w:pPr>
        <w:pStyle w:val="Heading1"/>
        <w:spacing w:line="360" w:lineRule="auto"/>
      </w:pPr>
      <w:r>
        <w:t>LINIA 810 A</w:t>
      </w:r>
    </w:p>
    <w:p w14:paraId="7E4379DB" w14:textId="77777777" w:rsidR="00D32303" w:rsidRDefault="00D32303" w:rsidP="002978D2">
      <w:pPr>
        <w:pStyle w:val="Heading1"/>
        <w:spacing w:line="360" w:lineRule="auto"/>
        <w:rPr>
          <w:b w:val="0"/>
          <w:bCs w:val="0"/>
          <w:sz w:val="8"/>
        </w:rPr>
      </w:pPr>
      <w:r>
        <w:t>DOROBANŢU - MEDGIDIA PC 2 - ANTESTAŢIE ROMCIM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D32303" w14:paraId="388A3855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BFF0" w14:textId="77777777" w:rsidR="00D32303" w:rsidRDefault="00D323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E644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9EF02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2D2D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PC2</w:t>
            </w:r>
          </w:p>
          <w:p w14:paraId="646EEFB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EC16F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87F6828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 </w:t>
            </w:r>
          </w:p>
          <w:p w14:paraId="4ACBC682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B4C5C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24D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A0CAB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4AC1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11FC510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FF038" w14:textId="77777777" w:rsidR="00D32303" w:rsidRDefault="00D323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57E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1927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AE95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PC2 </w:t>
            </w:r>
          </w:p>
          <w:p w14:paraId="6C85EE2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EB95E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4EA2B94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696C433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C70B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DEE2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28A7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55F2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C43E623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7E09D" w14:textId="77777777" w:rsidR="00D32303" w:rsidRDefault="00D323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ACC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5+300</w:t>
            </w:r>
          </w:p>
          <w:p w14:paraId="6E81C5B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A820E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C09B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PC2 -</w:t>
            </w:r>
          </w:p>
          <w:p w14:paraId="29FD4E8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Antestație ROMCIM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B6357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F04EE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EFE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8221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906B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75B9A804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9B29" w14:textId="77777777" w:rsidR="00D32303" w:rsidRDefault="00D323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D7AE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14923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F8D4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Antestație ROMCIM</w:t>
            </w:r>
          </w:p>
          <w:p w14:paraId="738C5E5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 din complex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5517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C4360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182A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42A3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537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E6F97D6" w14:textId="77777777" w:rsidR="00D32303" w:rsidRDefault="00D32303">
      <w:pPr>
        <w:spacing w:before="40" w:after="40" w:line="192" w:lineRule="auto"/>
        <w:ind w:right="57"/>
        <w:rPr>
          <w:sz w:val="20"/>
        </w:rPr>
      </w:pPr>
    </w:p>
    <w:p w14:paraId="15A6A684" w14:textId="77777777" w:rsidR="00D32303" w:rsidRDefault="00D32303" w:rsidP="00D509E3">
      <w:pPr>
        <w:pStyle w:val="Heading1"/>
        <w:spacing w:line="360" w:lineRule="auto"/>
      </w:pPr>
      <w:r>
        <w:t>LINIA 812</w:t>
      </w:r>
    </w:p>
    <w:p w14:paraId="354EDD5C" w14:textId="77777777" w:rsidR="00D32303" w:rsidRDefault="00D32303" w:rsidP="00AC38B3">
      <w:pPr>
        <w:pStyle w:val="Heading1"/>
        <w:spacing w:line="360" w:lineRule="auto"/>
        <w:rPr>
          <w:b w:val="0"/>
          <w:bCs w:val="0"/>
          <w:sz w:val="8"/>
        </w:rPr>
      </w:pPr>
      <w:r>
        <w:t>MEDGIDIA - TULCEA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D32303" w14:paraId="171AD57E" w14:textId="77777777">
        <w:trPr>
          <w:cantSplit/>
          <w:trHeight w:val="11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EF03C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2F128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A70B0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1CBA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243EBCF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liniile 10, </w:t>
            </w:r>
          </w:p>
          <w:p w14:paraId="15E3BD1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şi 14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952F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 ieşiri</w:t>
            </w:r>
          </w:p>
          <w:p w14:paraId="185108D4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C75D8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CE96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F38B9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FB7C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14F3108" w14:textId="77777777">
        <w:trPr>
          <w:cantSplit/>
          <w:trHeight w:val="7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D139E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6943B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4A69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09A1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2343B56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201F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2FFC8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B7066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E39B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F702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9649E14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F312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1DA5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4+450</w:t>
            </w:r>
          </w:p>
          <w:p w14:paraId="219255E3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98DF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475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381C253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C301B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E4B14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4537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307B3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4B1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73DD01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D32303" w14:paraId="403A6EE2" w14:textId="77777777">
        <w:trPr>
          <w:cantSplit/>
          <w:trHeight w:val="6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1470C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F72C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13+700</w:t>
            </w:r>
          </w:p>
          <w:p w14:paraId="6842E07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AC49E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5DDD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655CE91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6B241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14978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C62FA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DD741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7A89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0F5FD096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CB463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0FD1B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A9EB2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6DAC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0902A13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E7312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diag.</w:t>
            </w:r>
          </w:p>
          <w:p w14:paraId="0AC16211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5 - 11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BE890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5B39C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80C3C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A4C3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CA9B7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BB1B2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11 – 13 </w:t>
            </w:r>
          </w:p>
          <w:p w14:paraId="160D180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3 – 5. </w:t>
            </w:r>
          </w:p>
        </w:tc>
      </w:tr>
      <w:tr w:rsidR="00D32303" w14:paraId="3EBD243C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1D09F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D6491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7CB5F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1B3E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5570A90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074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și </w:t>
            </w:r>
          </w:p>
          <w:p w14:paraId="74AEFBEC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37C99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0121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81918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779D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B8A424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ax stație și Cap Y </w:t>
            </w:r>
          </w:p>
          <w:p w14:paraId="321DDD3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este închisă.</w:t>
            </w:r>
          </w:p>
        </w:tc>
      </w:tr>
      <w:tr w:rsidR="00D32303" w14:paraId="3397E5E3" w14:textId="77777777">
        <w:trPr>
          <w:cantSplit/>
          <w:trHeight w:val="7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3D8AD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C5E9B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4097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CA6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69AAB54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8498A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A258C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F53B5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B3D84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3C70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FBC1903" w14:textId="77777777">
        <w:trPr>
          <w:cantSplit/>
          <w:trHeight w:val="1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AF6BA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81F6D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A7AFA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CB5B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65831E3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B18C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7A630FD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456495A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</w:t>
            </w:r>
          </w:p>
          <w:p w14:paraId="3ECF32EA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11AC5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CB04A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3CD9D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EBD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1195D4F" w14:textId="77777777">
        <w:trPr>
          <w:cantSplit/>
          <w:trHeight w:val="18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843A9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86D61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90AEA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835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08F22E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BD02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7ACBA1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şi </w:t>
            </w:r>
          </w:p>
          <w:p w14:paraId="186BC313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764A6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D2FB5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C3940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D27E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100EE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D32303" w14:paraId="0B421942" w14:textId="77777777">
        <w:trPr>
          <w:cantSplit/>
          <w:trHeight w:val="18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76FE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AB933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FCBF1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FC47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4E3153C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738B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 </w:t>
            </w:r>
          </w:p>
          <w:p w14:paraId="73F73B9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120 m </w:t>
            </w:r>
          </w:p>
          <w:p w14:paraId="6EB4EBE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sch. 17 </w:t>
            </w:r>
          </w:p>
          <w:p w14:paraId="2DCB395D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Cântar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47807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D9D2D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B21F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522F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0AE6B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D32303" w14:paraId="4A992E7E" w14:textId="77777777">
        <w:trPr>
          <w:cantSplit/>
          <w:trHeight w:val="1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FA87C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F56AB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CABC0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5B62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75E8A72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0EEC9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9CB8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9F085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D0891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E6BE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5D825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5DF0C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14 – 16 </w:t>
            </w:r>
          </w:p>
          <w:p w14:paraId="3BEB3D3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5 şi 6. </w:t>
            </w:r>
          </w:p>
        </w:tc>
      </w:tr>
      <w:tr w:rsidR="00D32303" w14:paraId="44A8FB59" w14:textId="77777777">
        <w:trPr>
          <w:cantSplit/>
          <w:trHeight w:val="8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96FBD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88F1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252F3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5267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RMK  </w:t>
            </w:r>
          </w:p>
          <w:p w14:paraId="1E019C8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F36E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1449C417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6+675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521C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EFF5E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7BB74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EFFD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198DC175" w14:textId="77777777">
        <w:trPr>
          <w:cantSplit/>
          <w:trHeight w:val="9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F59EE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9B5B6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CE13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A894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Linia RMK  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0D1C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55D154A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şi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688BB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4766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7E93F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C03E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3706A1D" w14:textId="77777777">
        <w:trPr>
          <w:cantSplit/>
          <w:trHeight w:val="22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35C80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080C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30+300</w:t>
            </w:r>
          </w:p>
          <w:p w14:paraId="2A9929E3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A9E7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AE4D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 –</w:t>
            </w:r>
          </w:p>
          <w:p w14:paraId="6ABA422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9C764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2F149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F72EE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90693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E27B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89784E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 respectă numai </w:t>
            </w:r>
          </w:p>
          <w:p w14:paraId="27D28CC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primul vehicul din compunerea trenului (locomotivă sau vagon).</w:t>
            </w:r>
          </w:p>
        </w:tc>
      </w:tr>
      <w:tr w:rsidR="00D32303" w14:paraId="2D18A4C1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3CBFB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50FD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C57CF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1715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Târguşor Dobrogea</w:t>
            </w:r>
          </w:p>
          <w:p w14:paraId="2176324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4C58F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BD603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E33D7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79799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8FE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40DAD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prin Cap Y.</w:t>
            </w:r>
          </w:p>
        </w:tc>
      </w:tr>
      <w:tr w:rsidR="00D32303" w14:paraId="2DD3812C" w14:textId="77777777">
        <w:trPr>
          <w:cantSplit/>
          <w:trHeight w:val="4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54580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FA9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39+470</w:t>
            </w:r>
          </w:p>
          <w:p w14:paraId="2A56654D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39+775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1603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E3F2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 -</w:t>
            </w:r>
          </w:p>
          <w:p w14:paraId="1BDA127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Cogealac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226F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5249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791F6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7633C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6B89C" w14:textId="77777777" w:rsidR="00D32303" w:rsidRPr="00562792" w:rsidRDefault="00D3230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*Valabil pentru trenurile remorcate cu două și trei locomotive cuplate.</w:t>
            </w:r>
          </w:p>
          <w:p w14:paraId="4D44FAE8" w14:textId="77777777" w:rsidR="00D32303" w:rsidRPr="00562792" w:rsidRDefault="00D3230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Este interzisă circulația trenurilor care au  în compunere patru sau mai multe locomotive cuplate.</w:t>
            </w:r>
          </w:p>
          <w:p w14:paraId="6A5A85F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2E6B914C" w14:textId="77777777">
        <w:trPr>
          <w:cantSplit/>
          <w:trHeight w:val="92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404A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21F6A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F8C0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D66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Cogealac</w:t>
            </w:r>
          </w:p>
          <w:p w14:paraId="6187585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62E7F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25428CE3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3B6A3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23A58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257A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B752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93E587E" w14:textId="77777777">
        <w:trPr>
          <w:cantSplit/>
          <w:trHeight w:val="14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1E8F2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920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94280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238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Mihai Viteazu</w:t>
            </w:r>
          </w:p>
          <w:p w14:paraId="0DC4FC2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9B7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5</w:t>
            </w:r>
          </w:p>
          <w:p w14:paraId="609EDCE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şi </w:t>
            </w:r>
          </w:p>
          <w:p w14:paraId="498D8998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79D6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2FCFB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F4CA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A76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19C35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schimbătorul</w:t>
            </w:r>
          </w:p>
          <w:p w14:paraId="7368743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numărul 6 şi schimbătorul numărul 2, linia este închisă.</w:t>
            </w:r>
          </w:p>
        </w:tc>
      </w:tr>
      <w:tr w:rsidR="00D32303" w14:paraId="7E6124D6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58169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765C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35966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7DD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523C73A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D6E09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0DE33B18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EC9E1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3A57E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083B4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95B5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2144FDD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F33F4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90E8C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01B41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252F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7455E36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rampă</w:t>
            </w:r>
          </w:p>
          <w:p w14:paraId="1E03166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7 şi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6738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74AC355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4749D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719E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59849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FF2D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44EBC78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8B3BD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4D6D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1A7F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47A6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Babadag</w:t>
            </w:r>
          </w:p>
          <w:p w14:paraId="65090D2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4013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8E780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60818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15E75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16AE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9613D79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102F0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A85A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107+325</w:t>
            </w:r>
          </w:p>
          <w:p w14:paraId="57E56686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B183F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DDC2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63F30DD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6FD3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40CF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C1B98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B5A41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246C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52912862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FF8E3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1A9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110+540</w:t>
            </w:r>
          </w:p>
          <w:p w14:paraId="5E13C57A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B7E1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A156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31B48C2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2802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C126B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B6537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E0B9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7E8B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1C736E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doar cu primul vehicul din compunerea trenului (locomotivă sau vagon).</w:t>
            </w:r>
          </w:p>
        </w:tc>
      </w:tr>
      <w:tr w:rsidR="00D32303" w14:paraId="6DB87956" w14:textId="77777777">
        <w:trPr>
          <w:cantSplit/>
          <w:trHeight w:val="22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71EDB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78D9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122+275</w:t>
            </w:r>
          </w:p>
          <w:p w14:paraId="4DFF2E5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0EB89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8C84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25A7252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9243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D354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E21B1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F7DE3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D273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287045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70BF15E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 sau vagon).</w:t>
            </w:r>
          </w:p>
        </w:tc>
      </w:tr>
      <w:tr w:rsidR="00D32303" w14:paraId="2ABB164B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3D572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0645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126+750</w:t>
            </w:r>
          </w:p>
          <w:p w14:paraId="6945FCA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679B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88B3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2DD171A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2081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DD7FE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3D921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A71E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12BD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0F3C812E" w14:textId="77777777">
        <w:trPr>
          <w:cantSplit/>
          <w:trHeight w:val="8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31083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668E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41DD1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B8A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41110E2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B11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38E2DF9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7DE8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8D599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F76C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E9D7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4576E7C9" w14:textId="77777777">
        <w:trPr>
          <w:cantSplit/>
          <w:trHeight w:val="19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4811A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98F8C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4C42D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6D5C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11340EA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2207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axa staţiei </w:t>
            </w:r>
          </w:p>
          <w:p w14:paraId="59433C6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şi </w:t>
            </w:r>
          </w:p>
          <w:p w14:paraId="03705153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</w:t>
            </w:r>
            <w:r w:rsidRPr="001A61C3">
              <w:rPr>
                <w:b/>
                <w:bCs/>
                <w:sz w:val="20"/>
              </w:rPr>
              <w:t>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C88D7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A4F9C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CF3A8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C41A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40EFAAC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Cap X la axa staţiei linia este închisă.</w:t>
            </w:r>
          </w:p>
        </w:tc>
      </w:tr>
      <w:tr w:rsidR="00D32303" w14:paraId="6C3B9D4E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E7E7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B799D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536B4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79D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4AAF473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C94B3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170F1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6A632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7B12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8302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D32303" w14:paraId="4411D742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BD6F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62E2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130+800</w:t>
            </w:r>
          </w:p>
          <w:p w14:paraId="3CA57E69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F5FBB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85DC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6A71804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291A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AE759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A0AD6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E94D9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1324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4F2B0866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BCB53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432E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133+000</w:t>
            </w:r>
          </w:p>
          <w:p w14:paraId="0890A1C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C1AED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1CDB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2FFCBFB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4979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86534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F6491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DEFF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4D20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75E90346" w14:textId="77777777">
        <w:trPr>
          <w:cantSplit/>
          <w:trHeight w:val="1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E1C6D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5669B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F616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A98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3F32332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11ED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peste T.D.J. </w:t>
            </w:r>
          </w:p>
          <w:p w14:paraId="6E69A088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6D9A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991DF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E0B8D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FDA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06EACC0" w14:textId="77777777">
        <w:trPr>
          <w:cantSplit/>
          <w:trHeight w:val="12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F8E31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EA7B8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52758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2B3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17DCB6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1E46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7D3E1B1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610EE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434D6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B95F6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4DC4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A2825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 şi 18.</w:t>
            </w:r>
          </w:p>
        </w:tc>
      </w:tr>
      <w:tr w:rsidR="00D32303" w14:paraId="62643725" w14:textId="77777777">
        <w:trPr>
          <w:cantSplit/>
          <w:trHeight w:val="11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3298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FB9D2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8ADDE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2EBC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5A8CDC4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AA01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C0BD96A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</w:t>
            </w:r>
            <w:r>
              <w:rPr>
                <w:b/>
                <w:bCs/>
                <w:spacing w:val="-10"/>
                <w:sz w:val="20"/>
              </w:rPr>
              <w:t>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6930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01A52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EAB5C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ADA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C2D99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21CA8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14 şi 18.</w:t>
            </w:r>
          </w:p>
        </w:tc>
      </w:tr>
      <w:tr w:rsidR="00D32303" w14:paraId="40D29268" w14:textId="77777777">
        <w:trPr>
          <w:cantSplit/>
          <w:trHeight w:val="5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481ED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921C2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10651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C083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5F635DE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62470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09509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24487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BB9BF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B1E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2B8BD3EE" w14:textId="77777777">
        <w:trPr>
          <w:cantSplit/>
          <w:trHeight w:val="6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6F0E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4CAA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61B21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BA71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1A66F37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77764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C42FF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FA4A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8D7EE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0806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2E67D1C3" w14:textId="77777777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E0E61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A6C91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3BB88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E4DD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B2CE74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1752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axul stației în </w:t>
            </w:r>
          </w:p>
          <w:p w14:paraId="56E7EAED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C61E3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4087F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6D179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EC09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B7E113A" w14:textId="77777777" w:rsidR="00D32303" w:rsidRPr="00F662B5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662B5">
              <w:rPr>
                <w:b/>
                <w:bCs/>
                <w:i/>
                <w:sz w:val="20"/>
              </w:rPr>
              <w:t>Din axul stației în Cap Y linia este închisă.</w:t>
            </w:r>
          </w:p>
        </w:tc>
      </w:tr>
      <w:tr w:rsidR="00D32303" w14:paraId="10A13C78" w14:textId="77777777">
        <w:trPr>
          <w:cantSplit/>
          <w:trHeight w:val="5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EAB3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6AC18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4F11B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713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399E7E6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5435E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14DD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B201B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59A9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BAEE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665F711" w14:textId="77777777">
        <w:trPr>
          <w:cantSplit/>
          <w:trHeight w:val="8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980C4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DA961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7E7B3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0825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4525F67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18 A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BF98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sch. </w:t>
            </w:r>
          </w:p>
          <w:p w14:paraId="3551B8BE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9 şi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92A0A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E9362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8D099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747B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CFF9074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40FA1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88621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E7661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051A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A78B15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8D36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46135DCD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33</w:t>
            </w:r>
            <w:r>
              <w:rPr>
                <w:b/>
                <w:bCs/>
                <w:sz w:val="20"/>
              </w:rPr>
              <w:t xml:space="preserve"> şi 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26892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A6D8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78568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5D7E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A795D5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32303" w14:paraId="1D754161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5798C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4CDA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141+350</w:t>
            </w:r>
          </w:p>
          <w:p w14:paraId="2BF302D9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0FDB3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7EB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 -</w:t>
            </w:r>
          </w:p>
          <w:p w14:paraId="71F6FF4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Oraş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C4DF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7CA49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805EB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7F96F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1B3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7F08CC61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9F583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C832C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0DFF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2AF6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7BBFCBF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DDB7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AA3747F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FCC2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58967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EFAF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C006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B0B0537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59855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1A85A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7CBB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EB7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05C35D1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31EC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2B000566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BEBA7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C3817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9CB3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870C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7660C5A6" w14:textId="77777777">
        <w:trPr>
          <w:cantSplit/>
          <w:trHeight w:val="9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3EC0B" w14:textId="77777777" w:rsidR="00D32303" w:rsidRPr="001A61C3" w:rsidRDefault="00D323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2C66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2D0D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C506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Tulcea Oraş </w:t>
            </w:r>
          </w:p>
          <w:p w14:paraId="10460D1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6A70D44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și 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C154A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6A197087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ED12B" w14:textId="77777777" w:rsidR="00D32303" w:rsidRPr="006A7C82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B4E91" w14:textId="77777777" w:rsidR="00D32303" w:rsidRPr="001A61C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1D289" w14:textId="77777777" w:rsidR="00D32303" w:rsidRPr="00772CB4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C50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98B6F1B" w14:textId="77777777" w:rsidR="00D32303" w:rsidRDefault="00D32303">
      <w:pPr>
        <w:spacing w:before="40" w:after="40" w:line="192" w:lineRule="auto"/>
        <w:ind w:right="57"/>
        <w:rPr>
          <w:sz w:val="20"/>
        </w:rPr>
      </w:pPr>
    </w:p>
    <w:p w14:paraId="55879DD4" w14:textId="77777777" w:rsidR="00D32303" w:rsidRDefault="00D32303" w:rsidP="00672C80">
      <w:pPr>
        <w:pStyle w:val="Heading1"/>
        <w:spacing w:line="360" w:lineRule="auto"/>
      </w:pPr>
      <w:r>
        <w:t>LINIA 813</w:t>
      </w:r>
    </w:p>
    <w:p w14:paraId="4EBEC108" w14:textId="77777777" w:rsidR="00D32303" w:rsidRDefault="00D32303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D32303" w14:paraId="2FB4915C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022C8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3021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DF02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2179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F33FF50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69089" w14:textId="77777777" w:rsidR="00D32303" w:rsidRDefault="00D32303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2A737D9C" w14:textId="77777777" w:rsidR="00D32303" w:rsidRDefault="00D32303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69919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1C3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26ED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38F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FCE73FA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9354A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1A9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1FD7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85BE9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B1AED8F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60C9" w14:textId="77777777" w:rsidR="00D32303" w:rsidRDefault="00D32303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3945F70E" w14:textId="77777777" w:rsidR="00D32303" w:rsidRDefault="00D32303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4C23AD7A" w14:textId="77777777" w:rsidR="00D32303" w:rsidRDefault="00D32303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2EF8C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C999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DE804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9BF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1DF9D47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41376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B874F" w14:textId="77777777" w:rsidR="00D32303" w:rsidRDefault="00D32303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BBD8" w14:textId="77777777" w:rsidR="00D32303" w:rsidRDefault="00D32303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EE49" w14:textId="77777777" w:rsidR="00D32303" w:rsidRDefault="00D32303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66E55CA" w14:textId="77777777" w:rsidR="00D32303" w:rsidRDefault="00D32303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DF61C" w14:textId="77777777" w:rsidR="00D32303" w:rsidRDefault="00D32303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74DD6" w14:textId="77777777" w:rsidR="00D32303" w:rsidRDefault="00D32303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1F763" w14:textId="77777777" w:rsidR="00D32303" w:rsidRDefault="00D32303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7958" w14:textId="77777777" w:rsidR="00D32303" w:rsidRPr="00564F54" w:rsidRDefault="00D32303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D97F" w14:textId="77777777" w:rsidR="00D32303" w:rsidRDefault="00D32303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18D5302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72D9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FE8AA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A8EF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4556B73C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2AC04D8B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B91AF" w14:textId="77777777" w:rsidR="00D32303" w:rsidRPr="001A0BE2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FC0A549" w14:textId="77777777" w:rsidR="00D32303" w:rsidRPr="001A0BE2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4C91E2FF" w14:textId="77777777" w:rsidR="00D32303" w:rsidRPr="001A0BE2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13BE25AF" w14:textId="77777777" w:rsidR="00D32303" w:rsidRPr="00564F54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86446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B7FA9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0DF9571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64627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DF22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F8D8D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6035C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35CBAF8C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A6081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51C1E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469E9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01A006A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B3968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652B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D32303" w14:paraId="0A6A5DAA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4BF8E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58A9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6201D0B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1CA5C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D1440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9339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BF7B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8C05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82165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624B0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D32303" w14:paraId="3A10C51E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801A0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319D0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20D5E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8998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59C4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EB455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8EBB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47B8506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08537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338A5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D32303" w14:paraId="15B58073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6EC10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AE55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6DE1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2A95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7FE4170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13F13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67DB07D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EE89D86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1018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6509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DC16F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2BBB4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07D650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D32303" w14:paraId="70CC2F2D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76E5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151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114C2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624A1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6C7F945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2C287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4DD95A1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3C1FA36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8B05A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2322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EA9F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7912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AA96D20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D32303" w14:paraId="0F13EF9B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AC748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C11C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2424E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6635C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94E7CAA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6118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CC6BFAB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3D6D0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4E5A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BCFE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10BC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4DB14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96BE6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D32303" w14:paraId="007A3FF6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BD3E5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CBB3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705F5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C697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266300E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E4374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567EA616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67807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7CD0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BE9FC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C721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32AF4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D32303" w14:paraId="2854B536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70B2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43C9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4A599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1C27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57E079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5830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0BB030E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00E52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2067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E5F7E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319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D32303" w14:paraId="0CE2D217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8A62B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B996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835AA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FBEA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D011AB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A3AA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96C58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249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F812A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AF1D6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95C86D1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ACE53B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D32303" w14:paraId="2F2FAD24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8508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8B7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AB3E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5C0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324CDE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45FC2FE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74720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8106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9A5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71F25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2A2E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9F776B2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20D6D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9F62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4EAB2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6EE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4A67AC4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51C0808D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088C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BEED1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5AE6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7805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62B4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2802C20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16913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D2A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5EE7E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B167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86A9486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0ADB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57243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D6F4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9339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3B8AB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B930A0B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97D59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AA23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ECF03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8593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3D281F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1DB4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6D5B26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A903C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C0DB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D6A1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4E4A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F5F3B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D32303" w14:paraId="2009DE12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5370A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5BD0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82AF4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4BE29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14A01DD6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66A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FA1DB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1273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9A4CC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3F4B6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091FB25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D32303" w14:paraId="1D423EE5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914EF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4D7B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52901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2DFC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6D60D6D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1E9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641C71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047FA77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7EEC6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FEF6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03B93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6B96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F2E5CF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B24DB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535C76B1" w14:textId="77777777" w:rsidR="00D32303" w:rsidRPr="00CB3CD0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D32303" w14:paraId="0BB553E5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386ED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BDA4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FD9B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DDECE" w14:textId="77777777" w:rsidR="00D32303" w:rsidRDefault="00D32303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43E940DB" w14:textId="77777777" w:rsidR="00D32303" w:rsidRDefault="00D32303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D7FD" w14:textId="77777777" w:rsidR="00D32303" w:rsidRDefault="00D32303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58FFB3A" w14:textId="77777777" w:rsidR="00D32303" w:rsidRDefault="00D32303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8C46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3601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9A27A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AF98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B3E71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D32303" w14:paraId="273DBC31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0394E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3394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69385D3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DB2EB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5BF55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24A9F12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2696284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4EC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32514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24DD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57A1790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C599B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67044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7646E77E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97554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6BC9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E5CC6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A094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54C37BA1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AB33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3C1E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11D6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8501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64FD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FD31A89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BC5B6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C9130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AAF82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BFC98" w14:textId="77777777" w:rsidR="00D32303" w:rsidRDefault="00D32303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5C76427C" w14:textId="77777777" w:rsidR="00D32303" w:rsidRDefault="00D32303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852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D4D61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6EE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2200BC7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B6F36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62AC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752566D1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CD3E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7845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038CB5A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1A7EA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38ED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2AFBB38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44C8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930F0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722C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D2F77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2AA8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22A93EF2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65557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4B65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4B366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330F0" w14:textId="77777777" w:rsidR="00D32303" w:rsidRDefault="00D32303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18893BB6" w14:textId="77777777" w:rsidR="00D32303" w:rsidRDefault="00D32303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646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C6823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3BA5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57507B3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3CC7F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8F62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3CE5AAD2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08388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2EC6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2FD3BF6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37F2E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E599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54FEE8E9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A13AD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B64E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B9BB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6D7D" w14:textId="77777777" w:rsidR="00D32303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F275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3657390C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70F2F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E5032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76B01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BADD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712D7E4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293B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FFA454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6F406E4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2E678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533F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86ED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339A6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D32303" w14:paraId="3EB18FDD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44D7C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D7CD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C1CED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E867D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21AA53C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0358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7B303F7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BC8A9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E27F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6F995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17BA1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430B9A9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6C4F7111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D32303" w14:paraId="4A0AAA58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E056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30EE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239038BF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DB606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CFEB0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03E37F2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C800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F7BFF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4B0D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1F636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F4CFC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299317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D32303" w14:paraId="2F564EF1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DA33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0940C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503C48B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1202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5B0CB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441C1BF6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796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E70B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522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AFF6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A56F1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D32303" w14:paraId="1A72E001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F42E7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591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32A53BB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0022B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FF1AE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363773A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DC16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0D161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249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2ABF3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B47F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145B66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D32303" w14:paraId="4220AAB1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84E38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D9B9B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33F1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8BF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5395DC97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C7B9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E8842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E0021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B5A6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07BF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D32303" w14:paraId="539F2277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11AB8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AFD8E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DFC09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AE21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38D0CA99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308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EC7F99F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01A49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D2DFA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97FED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D721A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D32303" w14:paraId="2C75AA65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A12F6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6382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48F94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4D3B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064B011B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6125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7AA99F63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4A3BB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A260F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E139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6FE08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307C46D6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B63E02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D32303" w14:paraId="6CBB111C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6AC19" w14:textId="77777777" w:rsidR="00D32303" w:rsidRDefault="00D323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518E5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CC8D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225F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58FF9EF4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1EE00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0945D66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055E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D5E4" w14:textId="77777777" w:rsidR="00D32303" w:rsidRDefault="00D323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777F" w14:textId="77777777" w:rsidR="00D32303" w:rsidRPr="00564F54" w:rsidRDefault="00D323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14403" w14:textId="77777777" w:rsidR="00D32303" w:rsidRDefault="00D323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F8C6032" w14:textId="77777777" w:rsidR="00D32303" w:rsidRPr="00237377" w:rsidRDefault="00D32303">
      <w:pPr>
        <w:spacing w:before="40" w:after="40" w:line="192" w:lineRule="auto"/>
        <w:ind w:right="57"/>
        <w:rPr>
          <w:sz w:val="20"/>
          <w:szCs w:val="20"/>
        </w:rPr>
      </w:pPr>
    </w:p>
    <w:p w14:paraId="477521D4" w14:textId="77777777" w:rsidR="00D32303" w:rsidRDefault="00D32303" w:rsidP="00D96D74">
      <w:pPr>
        <w:pStyle w:val="Heading1"/>
        <w:spacing w:line="360" w:lineRule="auto"/>
      </w:pPr>
      <w:r>
        <w:lastRenderedPageBreak/>
        <w:t>LINIA 813 A</w:t>
      </w:r>
    </w:p>
    <w:p w14:paraId="739FA9CA" w14:textId="77777777" w:rsidR="00D32303" w:rsidRDefault="00D32303" w:rsidP="00E13613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AGIGEA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D32303" w14:paraId="27B8EC8D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9A2D" w14:textId="77777777" w:rsidR="00D32303" w:rsidRDefault="00D323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48A7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6901A49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4241F" w14:textId="77777777" w:rsidR="00D32303" w:rsidRPr="00E230A0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AF5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0EE5CD5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Sud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42F1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E878D" w14:textId="77777777" w:rsidR="00D32303" w:rsidRPr="009033AC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3070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1C3CD" w14:textId="77777777" w:rsidR="00D32303" w:rsidRPr="009033AC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1800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77935391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7A18E" w14:textId="77777777" w:rsidR="00D32303" w:rsidRDefault="00D323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DB79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  <w:p w14:paraId="7CD961E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D4497" w14:textId="77777777" w:rsidR="00D32303" w:rsidRPr="00E230A0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29E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3A8D3C9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</w:t>
            </w:r>
          </w:p>
          <w:p w14:paraId="575B27A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schimbătorul numărul 1 </w:t>
            </w:r>
          </w:p>
          <w:p w14:paraId="5F0C281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schimbătorul numărul FN 15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B346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2DC8" w14:textId="77777777" w:rsidR="00D32303" w:rsidRPr="009033AC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72DE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74AC" w14:textId="77777777" w:rsidR="00D32303" w:rsidRPr="009033AC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0B31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DE0BDCB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9D630" w14:textId="77777777" w:rsidR="00D32303" w:rsidRDefault="00D323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ADAA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35C76" w14:textId="77777777" w:rsidR="00D32303" w:rsidRPr="00E230A0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EF74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6D20510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1604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7121A" w14:textId="77777777" w:rsidR="00D32303" w:rsidRPr="009033AC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033A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E63E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AB96F" w14:textId="77777777" w:rsidR="00D32303" w:rsidRPr="009033AC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8931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1DDCAB2" w14:textId="77777777" w:rsidR="00D32303" w:rsidRDefault="00D32303">
      <w:pPr>
        <w:spacing w:before="40" w:after="40" w:line="192" w:lineRule="auto"/>
        <w:ind w:right="57"/>
        <w:rPr>
          <w:sz w:val="20"/>
        </w:rPr>
      </w:pPr>
    </w:p>
    <w:p w14:paraId="0DE9CDA9" w14:textId="77777777" w:rsidR="00D32303" w:rsidRDefault="00D32303" w:rsidP="00A73B8F">
      <w:pPr>
        <w:pStyle w:val="Heading1"/>
        <w:spacing w:line="360" w:lineRule="auto"/>
      </w:pPr>
      <w:r>
        <w:t>LINIA 813 B</w:t>
      </w:r>
    </w:p>
    <w:p w14:paraId="5D838E41" w14:textId="77777777" w:rsidR="00D32303" w:rsidRDefault="00D32303" w:rsidP="00BA2E4F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FERRY BOAT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D32303" w14:paraId="244EFC8B" w14:textId="77777777">
        <w:trPr>
          <w:cantSplit/>
          <w:trHeight w:val="226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546DB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00F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E19E3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3F39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5745487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AD2A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C712CF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/ 11 </w:t>
            </w:r>
          </w:p>
          <w:p w14:paraId="6CD5B0D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E87D7" w14:textId="77777777" w:rsidR="00D32303" w:rsidRPr="00305F8E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E2BA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A83C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F037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7404442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firul II 813 spre staţia </w:t>
            </w:r>
          </w:p>
          <w:p w14:paraId="62B7128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Boat.</w:t>
            </w:r>
          </w:p>
        </w:tc>
      </w:tr>
      <w:tr w:rsidR="00D32303" w14:paraId="0AA9389B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341F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B31A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1EBC837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C8E73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1B54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37546D6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Ferry Boat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54DD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76FD8" w14:textId="77777777" w:rsidR="00D32303" w:rsidRPr="00305F8E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A834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9536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7FEA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B2065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037D632D" w14:textId="77777777">
        <w:trPr>
          <w:cantSplit/>
          <w:trHeight w:val="12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D4A5C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A59C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3F805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BCE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B11784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11D6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2510F26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F0214" w14:textId="77777777" w:rsidR="00D32303" w:rsidRPr="00305F8E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6B6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C905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C20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668B27A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 -  8.</w:t>
            </w:r>
          </w:p>
        </w:tc>
      </w:tr>
      <w:tr w:rsidR="00D32303" w14:paraId="4219B112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27495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F840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9274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72F6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2935DC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1C52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560E8" w14:textId="77777777" w:rsidR="00D32303" w:rsidRPr="00305F8E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361C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ADD3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1B8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F57D8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DEBD8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6 - 16.</w:t>
            </w:r>
          </w:p>
        </w:tc>
      </w:tr>
      <w:tr w:rsidR="00D32303" w14:paraId="164AA55C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ACEE3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FC20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2EE7E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425D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87CDA0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4795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EABD5" w14:textId="77777777" w:rsidR="00D32303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2E5F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C270B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2985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422D4CE" w14:textId="77777777">
        <w:trPr>
          <w:cantSplit/>
          <w:trHeight w:val="181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681E7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25FB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1545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2B73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CFC30F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062F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</w:t>
            </w:r>
          </w:p>
          <w:p w14:paraId="3E110CF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A85BE" w14:textId="77777777" w:rsidR="00D32303" w:rsidRPr="00305F8E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99E1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D0EA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84C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0E24F74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3039B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8.</w:t>
            </w:r>
          </w:p>
        </w:tc>
      </w:tr>
      <w:tr w:rsidR="00D32303" w14:paraId="44D690EB" w14:textId="77777777">
        <w:trPr>
          <w:cantSplit/>
          <w:trHeight w:val="15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CCF0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4CE7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2BFA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10EF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8B8820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063D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3E6A8" w14:textId="77777777" w:rsidR="00D32303" w:rsidRPr="00305F8E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49EE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2F5B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2805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A1572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3984D3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  <w:tr w:rsidR="00D32303" w14:paraId="278975C9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256B8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5B86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D5BA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7350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4397D5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B71B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648E7" w14:textId="77777777" w:rsidR="00D32303" w:rsidRPr="00305F8E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7B47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20374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600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7F625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ECFBE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D32303" w14:paraId="7C26E4DC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86CD2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3951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BADA3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0F99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2E4ED1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8E76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2E011" w14:textId="77777777" w:rsidR="00D32303" w:rsidRPr="00305F8E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AD11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4C5FD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31D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9097B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18169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D32303" w14:paraId="0435862F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6B57E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A06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066F8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AE4C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AF67D7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8B3E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13A,</w:t>
            </w:r>
          </w:p>
          <w:p w14:paraId="635B2F4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F975" w14:textId="77777777" w:rsidR="00D32303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BD39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1631B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3EA7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62E664E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97518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DE02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081F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397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8D290E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CCAE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2CFC39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09935" w14:textId="77777777" w:rsidR="00D32303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618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3E7EF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93A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2A4DCFE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și 13.</w:t>
            </w:r>
          </w:p>
        </w:tc>
      </w:tr>
      <w:tr w:rsidR="00D32303" w14:paraId="41EB849B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78272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2D8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34CEA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A81A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0BDAD6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317C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CA4C7D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6893A86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53 </w:t>
            </w:r>
          </w:p>
          <w:p w14:paraId="03B01F5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B8C8" w14:textId="77777777" w:rsidR="00D32303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0988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7BAD9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7E7F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661B572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D32303" w14:paraId="2301ACFA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AF771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3685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5C319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4E3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5F6FC9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5865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940CFF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57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70E53" w14:textId="77777777" w:rsidR="00D32303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D469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9F0CA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7385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139A56D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15.</w:t>
            </w:r>
          </w:p>
        </w:tc>
      </w:tr>
      <w:tr w:rsidR="00D32303" w14:paraId="52E4AD15" w14:textId="77777777">
        <w:trPr>
          <w:cantSplit/>
          <w:trHeight w:val="6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5C1DF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B53B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7250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25C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4E21E6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şi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550D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A8EB5" w14:textId="77777777" w:rsidR="00D32303" w:rsidRPr="00305F8E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1B0B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12CF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36C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C10E702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0DB18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1E0B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79544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2D0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3DEAC29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11 și 13 - 17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7A1D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7F15E" w14:textId="77777777" w:rsidR="00D32303" w:rsidRPr="00305F8E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39B8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92D2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43C0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29CDE0C9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3694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9B98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9A94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A097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82AE58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5A78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5E6D" w14:textId="77777777" w:rsidR="00D32303" w:rsidRPr="00305F8E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811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E501D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437C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C728BA7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537BD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83AC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2E9EF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5E4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46E853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440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4BB3B17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8A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BCB71" w14:textId="77777777" w:rsidR="00D32303" w:rsidRPr="00305F8E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842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4DF7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5E45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A658F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B0CB4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6 - 11.</w:t>
            </w:r>
          </w:p>
        </w:tc>
      </w:tr>
      <w:tr w:rsidR="00D32303" w14:paraId="29A5CF9A" w14:textId="77777777">
        <w:trPr>
          <w:cantSplit/>
          <w:trHeight w:val="9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455FD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C05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5FBE8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BF4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1B6F27D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8F77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97FB1" w14:textId="77777777" w:rsidR="00D32303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49AB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1452A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7237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B176EF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087CB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15 - 17.</w:t>
            </w:r>
          </w:p>
        </w:tc>
      </w:tr>
      <w:tr w:rsidR="00D32303" w14:paraId="7BF13EBA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0D3A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A527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9BA3B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A229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57E5E7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0BFBB48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de tragere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8A3A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A77D6" w14:textId="77777777" w:rsidR="00D32303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41B7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F86F0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8A10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E7068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de tragere racordată din sch. nr. 4.</w:t>
            </w:r>
          </w:p>
        </w:tc>
      </w:tr>
      <w:tr w:rsidR="00D32303" w14:paraId="40411B6E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6ACA" w14:textId="77777777" w:rsidR="00D32303" w:rsidRDefault="00D323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C61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519D4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C99B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6751775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D16F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7801C" w14:textId="77777777" w:rsidR="00D32303" w:rsidRPr="00305F8E" w:rsidRDefault="00D32303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AA5B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148E" w14:textId="77777777" w:rsidR="00D32303" w:rsidRPr="00305F8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5527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D0998F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3F021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5 - 11.</w:t>
            </w:r>
          </w:p>
        </w:tc>
      </w:tr>
    </w:tbl>
    <w:p w14:paraId="1CC61F55" w14:textId="77777777" w:rsidR="00D32303" w:rsidRDefault="00D32303" w:rsidP="002242FB">
      <w:pPr>
        <w:spacing w:before="40" w:after="40" w:line="192" w:lineRule="auto"/>
        <w:ind w:right="57"/>
      </w:pPr>
    </w:p>
    <w:p w14:paraId="2CF315F4" w14:textId="77777777" w:rsidR="00D32303" w:rsidRDefault="00D32303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814</w:t>
      </w:r>
    </w:p>
    <w:p w14:paraId="049DF83A" w14:textId="77777777" w:rsidR="00D32303" w:rsidRDefault="00D32303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D32303" w14:paraId="4AD85ACB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8098" w14:textId="77777777" w:rsidR="00D32303" w:rsidRDefault="00D323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A118C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08E4" w14:textId="77777777" w:rsidR="00D32303" w:rsidRPr="002B6917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F54A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E0BBEED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82F8F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7A43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012D1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E916D" w14:textId="77777777" w:rsidR="00D32303" w:rsidRPr="002A6824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DD09A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72BC34E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F616" w14:textId="77777777" w:rsidR="00D32303" w:rsidRDefault="00D323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89C1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69D7" w14:textId="77777777" w:rsidR="00D32303" w:rsidRPr="002B6917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5FD7A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939F6C9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2FBF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77DD8B19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40B0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44421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7590" w14:textId="77777777" w:rsidR="00D32303" w:rsidRPr="002A6824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8EB68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757460E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06EF6" w14:textId="77777777" w:rsidR="00D32303" w:rsidRDefault="00D323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DB539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E2E17" w14:textId="77777777" w:rsidR="00D32303" w:rsidRPr="002B6917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AEECB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7678B55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90E73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058C3210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6E6952F2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59A00486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A7732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BB64B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D4245" w14:textId="77777777" w:rsidR="00D32303" w:rsidRPr="002A6824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447E8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C059DD7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75874" w14:textId="77777777" w:rsidR="00D32303" w:rsidRDefault="00D323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96462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CE264" w14:textId="77777777" w:rsidR="00D32303" w:rsidRPr="002B6917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5C131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FE12460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D8430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02051576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4F243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B620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DECE6" w14:textId="77777777" w:rsidR="00D32303" w:rsidRPr="002A6824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1663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C154BD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5450E" w14:textId="77777777" w:rsidR="00D32303" w:rsidRDefault="00D323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6FEFB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0B54F" w14:textId="77777777" w:rsidR="00D32303" w:rsidRPr="002B6917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84E2B" w14:textId="77777777" w:rsidR="00D32303" w:rsidRDefault="00D32303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07BC9D9" w14:textId="77777777" w:rsidR="00D32303" w:rsidRDefault="00D32303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B57FB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306B2355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43FB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7AE53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7A48F" w14:textId="77777777" w:rsidR="00D32303" w:rsidRPr="002A6824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0C5EA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D32303" w14:paraId="493D366D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A7868" w14:textId="77777777" w:rsidR="00D32303" w:rsidRDefault="00D323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9DB6A" w14:textId="77777777" w:rsidR="00D32303" w:rsidRDefault="00D32303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33CBD" w14:textId="77777777" w:rsidR="00D32303" w:rsidRPr="002B6917" w:rsidRDefault="00D32303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DE03A" w14:textId="77777777" w:rsidR="00D32303" w:rsidRDefault="00D32303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5EFC213" w14:textId="77777777" w:rsidR="00D32303" w:rsidRDefault="00D32303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524CC" w14:textId="77777777" w:rsidR="00D32303" w:rsidRDefault="00D32303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5C919467" w14:textId="77777777" w:rsidR="00D32303" w:rsidRDefault="00D32303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71BA4" w14:textId="77777777" w:rsidR="00D32303" w:rsidRDefault="00D32303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C55D1" w14:textId="77777777" w:rsidR="00D32303" w:rsidRDefault="00D32303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51AB4" w14:textId="77777777" w:rsidR="00D32303" w:rsidRPr="002A6824" w:rsidRDefault="00D32303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34D3" w14:textId="77777777" w:rsidR="00D32303" w:rsidRDefault="00D32303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D32303" w14:paraId="3BB01636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DE124" w14:textId="77777777" w:rsidR="00D32303" w:rsidRDefault="00D323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1159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D530E" w14:textId="77777777" w:rsidR="00D32303" w:rsidRPr="002B6917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8241E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BCE592E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66402216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880E1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5251E3D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F696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18599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F25C3" w14:textId="77777777" w:rsidR="00D32303" w:rsidRPr="002A6824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61E3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C1FD660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0D9CD" w14:textId="77777777" w:rsidR="00D32303" w:rsidRDefault="00D323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728D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5EF76669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0A628" w14:textId="77777777" w:rsidR="00D32303" w:rsidRPr="002B6917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32879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3F845890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53466567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F922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E6996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59055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2DFEFBD9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08E0C" w14:textId="77777777" w:rsidR="00D32303" w:rsidRPr="002A6824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3082" w14:textId="77777777" w:rsidR="00D32303" w:rsidRDefault="00D32303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78B14F5A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FF0F8" w14:textId="77777777" w:rsidR="00D32303" w:rsidRDefault="00D323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C60F6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0BBC5" w14:textId="77777777" w:rsidR="00D32303" w:rsidRPr="002B6917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05EE4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2100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56DFE47A" w14:textId="77777777" w:rsidR="00D32303" w:rsidRDefault="00D323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F03D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93EC9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A6AB3" w14:textId="77777777" w:rsidR="00D32303" w:rsidRPr="002A6824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5262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42314F05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D32303" w14:paraId="46356812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E160C" w14:textId="77777777" w:rsidR="00D32303" w:rsidRDefault="00D323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0A8FE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001EC" w14:textId="77777777" w:rsidR="00D32303" w:rsidRPr="002B6917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69911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B1551" w14:textId="77777777" w:rsidR="00D32303" w:rsidRDefault="00D323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D8CE1" w14:textId="77777777" w:rsidR="00D32303" w:rsidRPr="00557C88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8661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A0DC8" w14:textId="77777777" w:rsidR="00D32303" w:rsidRPr="002A6824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83A1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C98663" w14:textId="77777777" w:rsidR="00D32303" w:rsidRPr="00D83307" w:rsidRDefault="00D3230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D32303" w14:paraId="45199097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647CB" w14:textId="77777777" w:rsidR="00D32303" w:rsidRDefault="00D323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CF4A3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EC68" w14:textId="77777777" w:rsidR="00D32303" w:rsidRPr="002B6917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7076E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5C64E2E6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6686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6FBC5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58D48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9DF65" w14:textId="77777777" w:rsidR="00D32303" w:rsidRPr="002A6824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BF02C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D187A1C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CB13" w14:textId="77777777" w:rsidR="00D32303" w:rsidRDefault="00D323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73FB0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32E17" w14:textId="77777777" w:rsidR="00D32303" w:rsidRPr="002B6917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DD8E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2F2F6914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EB99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1236D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8D414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CE80A" w14:textId="77777777" w:rsidR="00D32303" w:rsidRPr="002A6824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D399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1B10458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162BB" w14:textId="77777777" w:rsidR="00D32303" w:rsidRDefault="00D323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829E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0A358" w14:textId="77777777" w:rsidR="00D32303" w:rsidRPr="002B6917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72670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45CA4465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A8E2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1F044" w14:textId="77777777" w:rsidR="00D32303" w:rsidRPr="00557C88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B5ECE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0F9A6" w14:textId="77777777" w:rsidR="00D32303" w:rsidRPr="002A6824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635F6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7CE651B3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085FA" w14:textId="77777777" w:rsidR="00D32303" w:rsidRDefault="00D323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091C7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53D7D" w14:textId="77777777" w:rsidR="00D32303" w:rsidRPr="002B6917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48EBF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1E3500EB" w14:textId="77777777" w:rsidR="00D32303" w:rsidRPr="006315B8" w:rsidRDefault="00D32303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0EE71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8524B" w14:textId="77777777" w:rsidR="00D32303" w:rsidRPr="00557C88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A0128" w14:textId="77777777" w:rsidR="00D32303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B2364" w14:textId="77777777" w:rsidR="00D32303" w:rsidRPr="002A6824" w:rsidRDefault="00D323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96E39" w14:textId="77777777" w:rsidR="00D32303" w:rsidRDefault="00D3230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AD94DCB" w14:textId="77777777" w:rsidR="00D32303" w:rsidRPr="00930181" w:rsidRDefault="00D32303">
      <w:pPr>
        <w:tabs>
          <w:tab w:val="left" w:pos="3183"/>
        </w:tabs>
      </w:pPr>
    </w:p>
    <w:p w14:paraId="7E8D51D4" w14:textId="77777777" w:rsidR="00D32303" w:rsidRDefault="00D32303" w:rsidP="00E566AF">
      <w:pPr>
        <w:pStyle w:val="Heading1"/>
        <w:spacing w:line="360" w:lineRule="auto"/>
      </w:pPr>
      <w:r>
        <w:t>LINIA 817</w:t>
      </w:r>
    </w:p>
    <w:p w14:paraId="0E892808" w14:textId="77777777" w:rsidR="00D32303" w:rsidRDefault="00D32303" w:rsidP="00313EFA">
      <w:pPr>
        <w:pStyle w:val="Heading1"/>
        <w:spacing w:line="360" w:lineRule="auto"/>
        <w:rPr>
          <w:b w:val="0"/>
          <w:bCs w:val="0"/>
          <w:sz w:val="8"/>
        </w:rPr>
      </w:pPr>
      <w:r>
        <w:t>DOROBANŢU - CAP MIDIA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D32303" w14:paraId="3E012FE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171AE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2F19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C501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4BC6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Nazarcea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DDEF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inclusiv sch. 13 și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E9D9E" w14:textId="77777777" w:rsidR="00D32303" w:rsidRPr="000A6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76C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5F1CD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A32F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AE8A8A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871FC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9B70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12+000</w:t>
            </w:r>
          </w:p>
          <w:p w14:paraId="11D033C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F5320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4D9CE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3C246BF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71B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D5FE8" w14:textId="77777777" w:rsidR="00D32303" w:rsidRPr="000A6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52CB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1FFE4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28E4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21294DC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3834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AE53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22+300</w:t>
            </w:r>
          </w:p>
          <w:p w14:paraId="14E7CC3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22908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CE395" w14:textId="77777777" w:rsidR="00D32303" w:rsidRDefault="00D32303" w:rsidP="0053092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27F3B681" w14:textId="77777777" w:rsidR="00D32303" w:rsidRDefault="00D32303" w:rsidP="0053092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D318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0F602" w14:textId="77777777" w:rsidR="00D32303" w:rsidRPr="000A6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A83E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A183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AF6B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77489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7217326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D116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A090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8B7FF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7677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5667F73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32C4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59373" w14:textId="77777777" w:rsidR="00D32303" w:rsidRPr="000A6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69AE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6DE0D6D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E26E8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76C6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1EECCA12" w14:textId="77777777">
        <w:trPr>
          <w:cantSplit/>
          <w:trHeight w:val="6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5FBEC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E90D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  <w:p w14:paraId="38971E3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EC780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830B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22A1FE0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B1DB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F169F" w14:textId="77777777" w:rsidR="00D32303" w:rsidRPr="000A6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AD4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A41C5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A146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26456CC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0DF8A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CAA8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66DAE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AA35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7F495FF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3E12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134DC" w14:textId="77777777" w:rsidR="00D32303" w:rsidRPr="000A6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5D5C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  <w:p w14:paraId="2486347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6991C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C9AA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E3F916D" w14:textId="77777777">
        <w:trPr>
          <w:cantSplit/>
          <w:trHeight w:val="8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A0699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BF74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DEAD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51F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211D3BC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B2817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A8E02A6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diag.</w:t>
            </w:r>
          </w:p>
          <w:p w14:paraId="650883BA" w14:textId="77777777" w:rsidR="00D32303" w:rsidRDefault="00D32303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 7 - 19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6637" w14:textId="77777777" w:rsidR="00D32303" w:rsidRPr="000A692F" w:rsidRDefault="00D32303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8182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49280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500A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4B703C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19902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Firul I la Firul II </w:t>
            </w:r>
          </w:p>
          <w:p w14:paraId="3BBB5F3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invers.</w:t>
            </w:r>
          </w:p>
        </w:tc>
      </w:tr>
      <w:tr w:rsidR="00D32303" w14:paraId="17A5B059" w14:textId="77777777">
        <w:trPr>
          <w:cantSplit/>
          <w:trHeight w:val="6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AC609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C0D0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CA381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95D2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26B7CAC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C23A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2100" w14:textId="77777777" w:rsidR="00D32303" w:rsidRPr="000A6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BDAB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3410E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3790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31A354C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AF46A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F553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3BB46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460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184FF72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6C6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29256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4E9E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EE62B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0B48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2881C9FE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7C6E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136F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5911F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D165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 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018A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 și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6AFE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E8D4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FCCEA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5163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1CAAFBA1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EEDD7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71F6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CAB81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C3BB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584BE31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42D7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02F74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421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5B1B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8B9C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F1CF3C0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41EA6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8AF9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  <w:p w14:paraId="7D96125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B9591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5811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5352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50583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1657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  <w:p w14:paraId="267DFE7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6ECB9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44D7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E428E98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FC997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5929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  <w:p w14:paraId="66F500B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A7614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0BD2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62E0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FC137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4478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  <w:p w14:paraId="5459CDB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584C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9104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28D2A44F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54167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BA5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  <w:p w14:paraId="0A1BCF7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1ACC3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DB41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1DA5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270EF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4A2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  <w:p w14:paraId="408199E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3E68" w14:textId="77777777" w:rsidR="00D32303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BE44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56A0440" w14:textId="77777777">
        <w:trPr>
          <w:cantSplit/>
          <w:trHeight w:val="1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63CF9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DE0D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  <w:p w14:paraId="45F8784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ABDD0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9047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D118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62225B3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3 - 51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20A1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297E" w14:textId="77777777" w:rsidR="00D32303" w:rsidRPr="000A6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3A5A2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6100B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47D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1019CC7" w14:textId="77777777">
        <w:trPr>
          <w:cantSplit/>
          <w:trHeight w:val="4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1F799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4751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C91EC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70F2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76CC63B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9 - 41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95D1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E7AF" w14:textId="77777777" w:rsidR="00D32303" w:rsidRPr="000A6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F93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32+150</w:t>
            </w:r>
          </w:p>
          <w:p w14:paraId="0885A31B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F05A6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9047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65A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F41BB2F" w14:textId="77777777">
        <w:trPr>
          <w:cantSplit/>
          <w:trHeight w:val="7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84C98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F35F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52668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F451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76FB417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CAEE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19FBBC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45 - 61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46B10" w14:textId="77777777" w:rsidR="00D32303" w:rsidRPr="000A6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BF22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54B29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135F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05F346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F6ACCD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D32303" w14:paraId="646B10D6" w14:textId="77777777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6DACE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4FDC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8BF8A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01D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0FE7DCB0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A080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4E2E84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EA86" w14:textId="77777777" w:rsidR="00D32303" w:rsidRPr="000A6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00FF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239AD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B506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B76B5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9E854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şi 9.</w:t>
            </w:r>
          </w:p>
        </w:tc>
      </w:tr>
      <w:tr w:rsidR="00D32303" w14:paraId="6F75AB68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1D61A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FA70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4328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8355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393416D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CF8B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E70AD" w14:textId="77777777" w:rsidR="00D32303" w:rsidRPr="000A6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581C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07C8C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6C4D2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29B4C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0A413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D32303" w14:paraId="417CC8A3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A45A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6D60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CBEE0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8165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Cap Midia </w:t>
            </w:r>
          </w:p>
          <w:p w14:paraId="37D800C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444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6807F5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2E594" w14:textId="77777777" w:rsidR="00D32303" w:rsidRPr="000A6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E53F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794C8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367AA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B52FB7D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9F3EC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955A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177D6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13E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529C340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3DA16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 </w:t>
            </w:r>
          </w:p>
          <w:p w14:paraId="5652620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1874677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053E" w14:textId="77777777" w:rsidR="00D32303" w:rsidRPr="000A6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0F65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20C7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13C8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ECA0E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E6647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1 - 13 și </w:t>
            </w:r>
          </w:p>
          <w:p w14:paraId="7AA8DDD4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Rompetrol.</w:t>
            </w:r>
          </w:p>
        </w:tc>
      </w:tr>
      <w:tr w:rsidR="00D32303" w14:paraId="6B0BEDD9" w14:textId="77777777">
        <w:trPr>
          <w:cantSplit/>
          <w:trHeight w:val="4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6AC6B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1860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059E4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5705F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7C84BFC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D47C0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776554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46 - 32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39942" w14:textId="77777777" w:rsidR="00D32303" w:rsidRPr="000A6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3FA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50EB4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FBF7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5003417" w14:textId="77777777">
        <w:trPr>
          <w:cantSplit/>
          <w:trHeight w:val="2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083BC" w14:textId="77777777" w:rsidR="00D32303" w:rsidRDefault="00D323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A9E5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91751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0629B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7A33A886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5232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DB350FC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54 - 64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6B301" w14:textId="77777777" w:rsidR="00D32303" w:rsidRPr="000A692F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E16F1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CC7B" w14:textId="77777777" w:rsidR="00D32303" w:rsidRPr="00E90477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559C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3DB17D7" w14:textId="77777777" w:rsidR="00D32303" w:rsidRDefault="00D32303">
      <w:pPr>
        <w:spacing w:before="40" w:after="40" w:line="192" w:lineRule="auto"/>
        <w:ind w:right="57"/>
        <w:rPr>
          <w:sz w:val="20"/>
        </w:rPr>
      </w:pPr>
    </w:p>
    <w:p w14:paraId="7AD070E5" w14:textId="77777777" w:rsidR="00D32303" w:rsidRDefault="00D32303" w:rsidP="006F6DF5">
      <w:pPr>
        <w:pStyle w:val="Heading1"/>
        <w:spacing w:line="360" w:lineRule="auto"/>
      </w:pPr>
      <w:r>
        <w:t>LINIA 817 A</w:t>
      </w:r>
    </w:p>
    <w:p w14:paraId="29880B83" w14:textId="77777777" w:rsidR="00D32303" w:rsidRDefault="00D32303" w:rsidP="003A3E06">
      <w:pPr>
        <w:pStyle w:val="Heading1"/>
        <w:spacing w:line="360" w:lineRule="auto"/>
        <w:rPr>
          <w:b w:val="0"/>
          <w:bCs w:val="0"/>
          <w:sz w:val="8"/>
        </w:rPr>
      </w:pPr>
      <w:r>
        <w:t>CAP MIDIA - SITORMAN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D32303" w14:paraId="612C711E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600D" w14:textId="77777777" w:rsidR="00D32303" w:rsidRDefault="00D3230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7CD29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649BA" w14:textId="77777777" w:rsidR="00D32303" w:rsidRPr="00D7456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486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 Luminiţa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629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697415C5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L  </w:t>
            </w:r>
          </w:p>
          <w:p w14:paraId="2574269F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3FA657E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 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49AC4" w14:textId="77777777" w:rsidR="00D32303" w:rsidRPr="00E17F4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7F4E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2451D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269AA" w14:textId="77777777" w:rsidR="00D32303" w:rsidRPr="00E17F4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C699D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399A31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C77E0" w14:textId="77777777" w:rsidR="00D32303" w:rsidRDefault="00D3230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F7608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010CF" w14:textId="77777777" w:rsidR="00D32303" w:rsidRPr="00D7456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1BCF9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 Luminiţa</w:t>
            </w:r>
          </w:p>
          <w:p w14:paraId="0F3B8C41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 din complex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4D63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BC83" w14:textId="77777777" w:rsidR="00D32303" w:rsidRPr="00E17F4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7F4E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DB6A4" w14:textId="77777777" w:rsidR="00D32303" w:rsidRDefault="00D323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B59B" w14:textId="77777777" w:rsidR="00D32303" w:rsidRPr="00E17F4E" w:rsidRDefault="00D323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7B0E3" w14:textId="77777777" w:rsidR="00D32303" w:rsidRDefault="00D323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811C2A2" w14:textId="77777777" w:rsidR="00D32303" w:rsidRDefault="00D32303">
      <w:pPr>
        <w:spacing w:before="40" w:after="40" w:line="192" w:lineRule="auto"/>
        <w:ind w:right="57"/>
        <w:rPr>
          <w:sz w:val="20"/>
        </w:rPr>
      </w:pPr>
    </w:p>
    <w:p w14:paraId="3A43749C" w14:textId="77777777" w:rsidR="00D32303" w:rsidRDefault="00D32303" w:rsidP="00445244">
      <w:pPr>
        <w:pStyle w:val="Heading1"/>
        <w:spacing w:line="24" w:lineRule="atLeast"/>
      </w:pPr>
      <w:r>
        <w:t>LINIA 818</w:t>
      </w:r>
    </w:p>
    <w:p w14:paraId="48DD5A3D" w14:textId="77777777" w:rsidR="00D32303" w:rsidRDefault="00D32303" w:rsidP="00445244">
      <w:pPr>
        <w:pStyle w:val="Heading1"/>
        <w:spacing w:line="24" w:lineRule="atLeast"/>
        <w:rPr>
          <w:b w:val="0"/>
          <w:bCs w:val="0"/>
          <w:sz w:val="8"/>
        </w:rPr>
      </w:pPr>
      <w:r>
        <w:t>PALAS - CONSTANŢA MĂRFURI - NĂVODARI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D32303" w14:paraId="38A08CB6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BC0A1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9E4F5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1909B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538B1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Oraș</w:t>
            </w:r>
          </w:p>
          <w:p w14:paraId="44FCA27D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2AF26B21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4A309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19EF6624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2CB4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59CA7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79366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E9D00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C9E708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FB11C89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 firul III în direcția Palas sau Constanța Mărfuri.</w:t>
            </w:r>
          </w:p>
        </w:tc>
      </w:tr>
      <w:tr w:rsidR="00D32303" w14:paraId="16AAAAEB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2ECE6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6F1AB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1D37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7ADA2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CACF3D9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39710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0260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2F43E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0D76C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2F76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E104997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BC62D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E66CB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474D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E085F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6C41594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B7BE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700 m</w:t>
            </w:r>
          </w:p>
          <w:p w14:paraId="3AA1B9DB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6963EB7C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E796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42C6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0AB9B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40E94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77E788DE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E938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6C822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8A26F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C4D3F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21C4A52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BFCDC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35B</w:t>
            </w:r>
          </w:p>
          <w:p w14:paraId="2E00724B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22D7013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04317806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78D63FF7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0D300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92F8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22A7B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8A3A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42188D52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A9687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D5F7B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D27D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BF954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C58BEEB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10813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33BF9E6A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D165B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F96B2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50B40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4EE5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9B9EBC6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24C5E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9A39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16203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D6BF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9C02612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4B813B5B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F0274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DE14D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9138D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FD420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A98A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269E956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E033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3D320" w14:textId="77777777" w:rsidR="00D32303" w:rsidRDefault="00D32303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76139" w14:textId="77777777" w:rsidR="00D32303" w:rsidRPr="00E54142" w:rsidRDefault="00D32303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97F14" w14:textId="77777777" w:rsidR="00D32303" w:rsidRDefault="00D32303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C5D0506" w14:textId="77777777" w:rsidR="00D32303" w:rsidRDefault="00D32303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67A17" w14:textId="77777777" w:rsidR="00D32303" w:rsidRPr="004B4AC4" w:rsidRDefault="00D32303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B4AC4">
              <w:rPr>
                <w:b/>
                <w:bCs/>
                <w:sz w:val="20"/>
                <w:szCs w:val="20"/>
              </w:rPr>
              <w:t>peste sch 56 pe ambele poziții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6A610" w14:textId="77777777" w:rsidR="00D32303" w:rsidRPr="004B4AC4" w:rsidRDefault="00D32303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B4AC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D8842" w14:textId="77777777" w:rsidR="00D32303" w:rsidRDefault="00D32303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11AA6" w14:textId="77777777" w:rsidR="00D32303" w:rsidRPr="00E54142" w:rsidRDefault="00D32303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t> 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847DD" w14:textId="77777777" w:rsidR="00D32303" w:rsidRPr="004B4AC4" w:rsidRDefault="00D32303" w:rsidP="004B4AC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B4AC4">
              <w:rPr>
                <w:b/>
                <w:bCs/>
                <w:i/>
                <w:iCs/>
                <w:sz w:val="20"/>
                <w:szCs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L8 Grupa A și Linia Colectoare</w:t>
            </w:r>
          </w:p>
        </w:tc>
      </w:tr>
      <w:tr w:rsidR="00D32303" w14:paraId="69161A2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97257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4553E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6D2A2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B8A03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500A63FD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AC504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4F7B4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F98A5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0+600</w:t>
            </w:r>
          </w:p>
          <w:p w14:paraId="087FCD22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D4700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9A6F1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32303" w14:paraId="05B62BB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649A0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3179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DF18F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8C581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  <w:r>
              <w:rPr>
                <w:b/>
                <w:bCs/>
                <w:sz w:val="20"/>
              </w:rPr>
              <w:t>, linia 1 directă și sch. 2A, 28, 8 și 6 pe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DB56F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5FC8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54A2E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289BAE57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BFB18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CD076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47DDBD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8C894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3A438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FB2A3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4FD32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St. Constanța Mărfuri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22CE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9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E2927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DA1CC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E6C6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627B2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34CE163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78A77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7DC61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7DD5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E3351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6338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4F68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D307C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9C783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7A47C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50CDD59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3D28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20711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E15A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33327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49DE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legătură dintre sch. 13 și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4964C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6DAD9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6669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3B11A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6EF9EAA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7BC9A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B2303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ACD03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791EE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26E2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peste sch.8 </w:t>
            </w:r>
          </w:p>
          <w:p w14:paraId="0EAE9AA0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E9C9A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AADCA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A032A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217F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și  L3  Constanța. Mărfuri Cap Y.</w:t>
            </w:r>
          </w:p>
        </w:tc>
      </w:tr>
      <w:tr w:rsidR="00D32303" w14:paraId="033B125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C5A52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B841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685DB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0024" w14:textId="77777777" w:rsidR="00D32303" w:rsidRPr="00277DE8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46043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52DB57F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59883BB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TDJ</w:t>
            </w:r>
          </w:p>
          <w:p w14:paraId="2702786C" w14:textId="77777777" w:rsidR="00D32303" w:rsidRPr="00277DE8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298C2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B15EE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521ED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37277" w14:textId="77777777" w:rsidR="00D32303" w:rsidRPr="00277DE8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D32303" w14:paraId="08D8620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AE4DB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A4BD9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ADB2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06979" w14:textId="77777777" w:rsidR="00D32303" w:rsidRPr="00277DE8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F856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4C5C99F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2D48C17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2F0F1218" w14:textId="77777777" w:rsidR="00D32303" w:rsidRPr="00277DE8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14 - 18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5DDFD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1763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2122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BEBF9" w14:textId="77777777" w:rsidR="00D32303" w:rsidRPr="00277DE8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3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D32303" w14:paraId="22A001D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5BE0C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8B6D6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B1FE9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40443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Mărfuri</w:t>
            </w:r>
          </w:p>
          <w:p w14:paraId="6D445747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52FEF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CC875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5414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2E1E3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0697A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B4702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32303" w14:paraId="0777693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2DD48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006FF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93796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62BE3" w14:textId="77777777" w:rsidR="00D32303" w:rsidRDefault="00D32303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1D9E9EB9" w14:textId="77777777" w:rsidR="00D32303" w:rsidRDefault="00D32303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BF167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E039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EC272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  <w:p w14:paraId="43668427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8A5DB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ACA8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FF8AAA" w14:textId="77777777" w:rsidR="00D32303" w:rsidRDefault="00D32303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1779FAE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CF599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6970C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D5E22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10FB9" w14:textId="77777777" w:rsidR="00D32303" w:rsidRDefault="00D32303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1E651017" w14:textId="77777777" w:rsidR="00D32303" w:rsidRDefault="00D32303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6FAB4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95A5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5B502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  <w:p w14:paraId="75EDCDF0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26394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2F41D" w14:textId="77777777" w:rsidR="00D32303" w:rsidRDefault="00D32303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4BE416" w14:textId="77777777" w:rsidR="00D32303" w:rsidRDefault="00D32303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0A52C01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A703E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C094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8E79A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9BFC2" w14:textId="77777777" w:rsidR="00D32303" w:rsidRDefault="00D32303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061E53E4" w14:textId="77777777" w:rsidR="00D32303" w:rsidRDefault="00D32303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0035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5DBCE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2C8E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  <w:p w14:paraId="0FEFF857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6D04A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16093" w14:textId="77777777" w:rsidR="00D32303" w:rsidRDefault="00D32303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922E25C" w14:textId="77777777" w:rsidR="00D32303" w:rsidRDefault="00D32303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00AD323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0C019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5553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2D9D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6BF6B" w14:textId="77777777" w:rsidR="00D32303" w:rsidRDefault="00D32303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14AA4E7B" w14:textId="77777777" w:rsidR="00D32303" w:rsidRDefault="00D32303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179A8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0BFB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96FE1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  <w:p w14:paraId="2AA5E075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0BA8D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18918" w14:textId="77777777" w:rsidR="00D32303" w:rsidRDefault="00D32303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951756" w14:textId="77777777" w:rsidR="00D32303" w:rsidRDefault="00D32303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D32303" w14:paraId="755C11B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CE22B" w14:textId="77777777" w:rsidR="00D32303" w:rsidRDefault="00D323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D5234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77E46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442CE" w14:textId="77777777" w:rsidR="00D32303" w:rsidRDefault="00D32303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2133D0F3" w14:textId="77777777" w:rsidR="00D32303" w:rsidRDefault="00D32303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B445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7AB89" w14:textId="77777777" w:rsidR="00D32303" w:rsidRPr="00E54142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C72E5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  <w:p w14:paraId="6260AA02" w14:textId="77777777" w:rsidR="00D32303" w:rsidRDefault="00D32303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0171" w14:textId="77777777" w:rsidR="00D32303" w:rsidRDefault="00D32303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F2969" w14:textId="77777777" w:rsidR="00D32303" w:rsidRDefault="00D32303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D4876B" w14:textId="77777777" w:rsidR="00D32303" w:rsidRDefault="00D32303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6821D295" w14:textId="77777777" w:rsidR="00D32303" w:rsidRPr="00C21997" w:rsidRDefault="00D32303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380A6905" w14:textId="77777777" w:rsidR="00D32303" w:rsidRDefault="00D3230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92D3BDC" w14:textId="77777777" w:rsidR="00B37B47" w:rsidRDefault="00B37B4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3BC8379" w14:textId="77777777" w:rsidR="00B37B47" w:rsidRDefault="00B37B4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5CD6046" w14:textId="77777777" w:rsidR="00B37B47" w:rsidRDefault="00B37B4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99EACBE" w14:textId="77777777" w:rsidR="00B37B47" w:rsidRDefault="00B37B4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CE32006" w14:textId="77777777" w:rsidR="00B37B47" w:rsidRDefault="00B37B4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7C542E0" w14:textId="77777777" w:rsidR="00B37B47" w:rsidRDefault="00B37B4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7944A7C" w14:textId="77777777" w:rsidR="00B37B47" w:rsidRDefault="00B37B4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F1E5E43" w14:textId="77777777" w:rsidR="00B37B47" w:rsidRDefault="00B37B4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7FB3009" w14:textId="77777777" w:rsidR="00B37B47" w:rsidRDefault="00B37B4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E6C1DC4" w14:textId="77777777" w:rsidR="00B37B47" w:rsidRDefault="00B37B4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F5BB467" w14:textId="77777777" w:rsidR="00B37B47" w:rsidRDefault="00B37B4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2BEF530" w14:textId="77777777" w:rsidR="00B37B47" w:rsidRDefault="00B37B4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8D0D178" w14:textId="77777777" w:rsidR="00B37B47" w:rsidRDefault="00B37B4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85EF0FE" w14:textId="77777777" w:rsidR="00B37B47" w:rsidRDefault="00B37B4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D2A76BC" w14:textId="77777777" w:rsidR="00B37B47" w:rsidRPr="00C21F42" w:rsidRDefault="00B37B4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26BC720" w14:textId="77777777" w:rsidR="00D32303" w:rsidRPr="00C21F42" w:rsidRDefault="00D3230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7BC2D616" w14:textId="77777777" w:rsidR="00D32303" w:rsidRPr="00C21F42" w:rsidRDefault="00D3230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7C9C046D" w14:textId="77777777" w:rsidR="00D32303" w:rsidRPr="00C21F42" w:rsidRDefault="00D32303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0862B2E0" w14:textId="77777777" w:rsidR="00D32303" w:rsidRDefault="00D32303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4D74F6CB" w14:textId="77777777" w:rsidR="00D32303" w:rsidRPr="00C21F42" w:rsidRDefault="00D32303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1B2CA529" w14:textId="77777777" w:rsidR="00D32303" w:rsidRPr="00C21F42" w:rsidRDefault="00D32303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1AC8E073" w14:textId="77777777" w:rsidR="00D32303" w:rsidRPr="00C21F42" w:rsidRDefault="00D32303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27576B5A" w14:textId="77777777" w:rsidR="00D32303" w:rsidRPr="00C21F42" w:rsidRDefault="00D32303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4FD76FC" w14:textId="77777777" w:rsidR="001513BB" w:rsidRPr="006F3EA2" w:rsidRDefault="001513BB" w:rsidP="006F3EA2"/>
    <w:sectPr w:rsidR="001513BB" w:rsidRPr="006F3EA2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4ECA3" w14:textId="77777777" w:rsidR="007A0B60" w:rsidRDefault="007A0B60">
      <w:r>
        <w:separator/>
      </w:r>
    </w:p>
  </w:endnote>
  <w:endnote w:type="continuationSeparator" w:id="0">
    <w:p w14:paraId="47483F1A" w14:textId="77777777" w:rsidR="007A0B60" w:rsidRDefault="007A0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52B02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DC30D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84D75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790D0" w14:textId="77777777" w:rsidR="007A0B60" w:rsidRDefault="007A0B60">
      <w:r>
        <w:separator/>
      </w:r>
    </w:p>
  </w:footnote>
  <w:footnote w:type="continuationSeparator" w:id="0">
    <w:p w14:paraId="6822D013" w14:textId="77777777" w:rsidR="007A0B60" w:rsidRDefault="007A0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CB13B" w14:textId="77777777" w:rsidR="00615117" w:rsidRDefault="00FB1547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02DEE">
      <w:rPr>
        <w:rStyle w:val="PageNumber"/>
      </w:rPr>
      <w:t>2</w:t>
    </w:r>
    <w:r>
      <w:rPr>
        <w:rStyle w:val="PageNumber"/>
      </w:rPr>
      <w:fldChar w:fldCharType="end"/>
    </w:r>
  </w:p>
  <w:p w14:paraId="52A7E9E4" w14:textId="2911C233" w:rsidR="00615117" w:rsidRDefault="008A20F5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2D5890">
      <w:rPr>
        <w:b/>
        <w:bCs/>
        <w:i/>
        <w:iCs/>
        <w:sz w:val="22"/>
      </w:rPr>
      <w:t>decada 21-30 septembrie 2026</w:t>
    </w:r>
  </w:p>
  <w:p w14:paraId="0EC4B848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>B.A.R. CONSTANŢA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62BE6689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2BDE5D93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CB8ABD1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23A43B7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6E8AAD41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59259311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1187E824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25E17550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555E356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1A34C61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759FD689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FF64DD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7715058C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7C82C0E5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3F2F06E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0A28B38C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567CBD5A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A790814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6037ADB2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30F7BF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1413F86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5D2CF49C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20B0EE2C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3EADDE3C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F336BE1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409E3C96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D7080C5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2008C7B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BE31353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21690815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5567D88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0BEBB201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C1891D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A0289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6C42254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11872E1F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2CC7E" w14:textId="77777777" w:rsidR="00615117" w:rsidRDefault="00FB1547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1FCA">
      <w:rPr>
        <w:rStyle w:val="PageNumber"/>
      </w:rPr>
      <w:t>3</w:t>
    </w:r>
    <w:r>
      <w:rPr>
        <w:rStyle w:val="PageNumber"/>
      </w:rPr>
      <w:fldChar w:fldCharType="end"/>
    </w:r>
  </w:p>
  <w:p w14:paraId="3FFBEA92" w14:textId="14D9666B" w:rsidR="00D66BBF" w:rsidRPr="00A048AC" w:rsidRDefault="008A20F5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2D5890">
      <w:rPr>
        <w:b/>
        <w:bCs/>
        <w:i/>
        <w:iCs/>
        <w:sz w:val="22"/>
      </w:rPr>
      <w:t>decada 21-30 septembrie 2026</w:t>
    </w:r>
  </w:p>
  <w:p w14:paraId="3E62B2FD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6B79667B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2B5D5CF8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37C4594E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02A2DC8E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CF3F78C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766C8608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>B.A.R. CONSTANŢA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6D745AF7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C5EDF63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EACA3D2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6015745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321E4C7C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4F69011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A5AE915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5CAC806D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60C7BF7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6A0951A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028F806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563E342E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2B64A21B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4EABA4AC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29D94389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0F00AB93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7C2E0D9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A38B261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6C20335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2A5F6801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2925B386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2664E84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82EF7E2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0CE84CA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46D17B4F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591F3FDD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3D2AAB2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3EB36F8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1A8ACC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4EF9ECBE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4FC1EA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7318AA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2A1A85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EC348B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4C8DEF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1EE1E4B8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B824B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2ED5"/>
    <w:multiLevelType w:val="hybridMultilevel"/>
    <w:tmpl w:val="2C40158A"/>
    <w:lvl w:ilvl="0" w:tplc="2086F8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C400D0"/>
    <w:multiLevelType w:val="hybridMultilevel"/>
    <w:tmpl w:val="BA560C2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 w15:restartNumberingAfterBreak="0">
    <w:nsid w:val="08CD48FE"/>
    <w:multiLevelType w:val="hybridMultilevel"/>
    <w:tmpl w:val="FCCCC2E8"/>
    <w:lvl w:ilvl="0" w:tplc="FC5270EC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" w15:restartNumberingAfterBreak="0">
    <w:nsid w:val="0E213192"/>
    <w:multiLevelType w:val="hybridMultilevel"/>
    <w:tmpl w:val="C71C10D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 w15:restartNumberingAfterBreak="0">
    <w:nsid w:val="0E4A595E"/>
    <w:multiLevelType w:val="hybridMultilevel"/>
    <w:tmpl w:val="44061C9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109F5E99"/>
    <w:multiLevelType w:val="hybridMultilevel"/>
    <w:tmpl w:val="96907A4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8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 w15:restartNumberingAfterBreak="0">
    <w:nsid w:val="19B15032"/>
    <w:multiLevelType w:val="hybridMultilevel"/>
    <w:tmpl w:val="ABD0008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0" w15:restartNumberingAfterBreak="0">
    <w:nsid w:val="1AEB60B2"/>
    <w:multiLevelType w:val="hybridMultilevel"/>
    <w:tmpl w:val="611E2A20"/>
    <w:lvl w:ilvl="0" w:tplc="8B60664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1CD720A1"/>
    <w:multiLevelType w:val="hybridMultilevel"/>
    <w:tmpl w:val="D8DC1810"/>
    <w:lvl w:ilvl="0" w:tplc="FC5270EC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 w15:restartNumberingAfterBreak="0">
    <w:nsid w:val="1EDF090F"/>
    <w:multiLevelType w:val="hybridMultilevel"/>
    <w:tmpl w:val="8C24AC0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3" w15:restartNumberingAfterBreak="0">
    <w:nsid w:val="1FF65EF0"/>
    <w:multiLevelType w:val="hybridMultilevel"/>
    <w:tmpl w:val="C9A8E544"/>
    <w:lvl w:ilvl="0" w:tplc="FC5270EC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 w15:restartNumberingAfterBreak="0">
    <w:nsid w:val="2685660A"/>
    <w:multiLevelType w:val="hybridMultilevel"/>
    <w:tmpl w:val="B55402AA"/>
    <w:lvl w:ilvl="0" w:tplc="FC5270EC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 w15:restartNumberingAfterBreak="0">
    <w:nsid w:val="29665AC6"/>
    <w:multiLevelType w:val="hybridMultilevel"/>
    <w:tmpl w:val="43C666B8"/>
    <w:lvl w:ilvl="0" w:tplc="FC5270EC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 w15:restartNumberingAfterBreak="0">
    <w:nsid w:val="326169CA"/>
    <w:multiLevelType w:val="hybridMultilevel"/>
    <w:tmpl w:val="556A1F4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329A6950"/>
    <w:multiLevelType w:val="hybridMultilevel"/>
    <w:tmpl w:val="CD829DEE"/>
    <w:lvl w:ilvl="0" w:tplc="FC5270EC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8" w15:restartNumberingAfterBreak="0">
    <w:nsid w:val="35B10B6B"/>
    <w:multiLevelType w:val="hybridMultilevel"/>
    <w:tmpl w:val="737494CA"/>
    <w:lvl w:ilvl="0" w:tplc="FC5270EC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 w15:restartNumberingAfterBreak="0">
    <w:nsid w:val="36976E9A"/>
    <w:multiLevelType w:val="hybridMultilevel"/>
    <w:tmpl w:val="9064AEF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0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2" w15:restartNumberingAfterBreak="0">
    <w:nsid w:val="514B6B47"/>
    <w:multiLevelType w:val="hybridMultilevel"/>
    <w:tmpl w:val="92A40ACC"/>
    <w:lvl w:ilvl="0" w:tplc="FC5270EC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CE5D73"/>
    <w:multiLevelType w:val="hybridMultilevel"/>
    <w:tmpl w:val="943EA910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4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5" w15:restartNumberingAfterBreak="0">
    <w:nsid w:val="6FDF145D"/>
    <w:multiLevelType w:val="hybridMultilevel"/>
    <w:tmpl w:val="D95EA288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num w:numId="1" w16cid:durableId="711080598">
    <w:abstractNumId w:val="22"/>
  </w:num>
  <w:num w:numId="2" w16cid:durableId="368989693">
    <w:abstractNumId w:val="0"/>
  </w:num>
  <w:num w:numId="3" w16cid:durableId="1132938672">
    <w:abstractNumId w:val="25"/>
  </w:num>
  <w:num w:numId="4" w16cid:durableId="116339246">
    <w:abstractNumId w:val="12"/>
  </w:num>
  <w:num w:numId="5" w16cid:durableId="716778721">
    <w:abstractNumId w:val="3"/>
  </w:num>
  <w:num w:numId="6" w16cid:durableId="858474648">
    <w:abstractNumId w:val="7"/>
  </w:num>
  <w:num w:numId="7" w16cid:durableId="2095472625">
    <w:abstractNumId w:val="24"/>
  </w:num>
  <w:num w:numId="8" w16cid:durableId="801726418">
    <w:abstractNumId w:val="20"/>
  </w:num>
  <w:num w:numId="9" w16cid:durableId="1041244009">
    <w:abstractNumId w:val="5"/>
  </w:num>
  <w:num w:numId="10" w16cid:durableId="1831094235">
    <w:abstractNumId w:val="4"/>
  </w:num>
  <w:num w:numId="11" w16cid:durableId="964390748">
    <w:abstractNumId w:val="19"/>
  </w:num>
  <w:num w:numId="12" w16cid:durableId="1868450489">
    <w:abstractNumId w:val="21"/>
  </w:num>
  <w:num w:numId="13" w16cid:durableId="417362291">
    <w:abstractNumId w:val="6"/>
  </w:num>
  <w:num w:numId="14" w16cid:durableId="311645915">
    <w:abstractNumId w:val="1"/>
  </w:num>
  <w:num w:numId="15" w16cid:durableId="1237594596">
    <w:abstractNumId w:val="8"/>
  </w:num>
  <w:num w:numId="16" w16cid:durableId="2086301032">
    <w:abstractNumId w:val="23"/>
  </w:num>
  <w:num w:numId="17" w16cid:durableId="1757168850">
    <w:abstractNumId w:val="9"/>
  </w:num>
  <w:num w:numId="18" w16cid:durableId="808284790">
    <w:abstractNumId w:val="16"/>
  </w:num>
  <w:num w:numId="19" w16cid:durableId="166528053">
    <w:abstractNumId w:val="10"/>
  </w:num>
  <w:num w:numId="20" w16cid:durableId="125246716">
    <w:abstractNumId w:val="17"/>
  </w:num>
  <w:num w:numId="21" w16cid:durableId="12193132">
    <w:abstractNumId w:val="11"/>
  </w:num>
  <w:num w:numId="22" w16cid:durableId="1071275181">
    <w:abstractNumId w:val="13"/>
  </w:num>
  <w:num w:numId="23" w16cid:durableId="1851486312">
    <w:abstractNumId w:val="2"/>
  </w:num>
  <w:num w:numId="24" w16cid:durableId="1090082682">
    <w:abstractNumId w:val="18"/>
  </w:num>
  <w:num w:numId="25" w16cid:durableId="415858680">
    <w:abstractNumId w:val="15"/>
  </w:num>
  <w:num w:numId="26" w16cid:durableId="417558085">
    <w:abstractNumId w:val="1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w5rU4RTllhO50cFt7Tzc1dAhU1TsHpJmTQR6ibiyoqwbgq0ZoqZbIuU3HkXTSwnIeEthHWx75yKy0X/s55SI8g==" w:salt="jVrZBOOS2CGeOv1yZWZfvw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91B"/>
    <w:rsid w:val="00001DCD"/>
    <w:rsid w:val="000025B3"/>
    <w:rsid w:val="0000269E"/>
    <w:rsid w:val="0000296F"/>
    <w:rsid w:val="00002C0A"/>
    <w:rsid w:val="000037A8"/>
    <w:rsid w:val="0000465F"/>
    <w:rsid w:val="000057DB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C5C"/>
    <w:rsid w:val="0001134F"/>
    <w:rsid w:val="00011595"/>
    <w:rsid w:val="00011823"/>
    <w:rsid w:val="00012024"/>
    <w:rsid w:val="00012230"/>
    <w:rsid w:val="0001296A"/>
    <w:rsid w:val="000137F5"/>
    <w:rsid w:val="00014623"/>
    <w:rsid w:val="000149E5"/>
    <w:rsid w:val="00014F1F"/>
    <w:rsid w:val="000153EE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D57"/>
    <w:rsid w:val="000227F7"/>
    <w:rsid w:val="00022E94"/>
    <w:rsid w:val="00023468"/>
    <w:rsid w:val="00023D7E"/>
    <w:rsid w:val="00023EAD"/>
    <w:rsid w:val="00023F40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69D"/>
    <w:rsid w:val="000266DD"/>
    <w:rsid w:val="000267D5"/>
    <w:rsid w:val="0002742F"/>
    <w:rsid w:val="0002788D"/>
    <w:rsid w:val="00027964"/>
    <w:rsid w:val="00030335"/>
    <w:rsid w:val="00030AA4"/>
    <w:rsid w:val="000313A4"/>
    <w:rsid w:val="00032300"/>
    <w:rsid w:val="0003241C"/>
    <w:rsid w:val="0003277C"/>
    <w:rsid w:val="00032AD7"/>
    <w:rsid w:val="00032D77"/>
    <w:rsid w:val="00033E96"/>
    <w:rsid w:val="00034059"/>
    <w:rsid w:val="0003485B"/>
    <w:rsid w:val="00034A51"/>
    <w:rsid w:val="000353C6"/>
    <w:rsid w:val="0003592A"/>
    <w:rsid w:val="000366E9"/>
    <w:rsid w:val="00036720"/>
    <w:rsid w:val="00036D9D"/>
    <w:rsid w:val="00036FDA"/>
    <w:rsid w:val="00037135"/>
    <w:rsid w:val="000373BE"/>
    <w:rsid w:val="000373E9"/>
    <w:rsid w:val="00037585"/>
    <w:rsid w:val="00037908"/>
    <w:rsid w:val="00037EDF"/>
    <w:rsid w:val="000404C7"/>
    <w:rsid w:val="00040E49"/>
    <w:rsid w:val="00041678"/>
    <w:rsid w:val="00041B2A"/>
    <w:rsid w:val="000422F8"/>
    <w:rsid w:val="00042783"/>
    <w:rsid w:val="00042BA8"/>
    <w:rsid w:val="00042CB7"/>
    <w:rsid w:val="00042D90"/>
    <w:rsid w:val="00042E36"/>
    <w:rsid w:val="000430F0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77C"/>
    <w:rsid w:val="00045E9C"/>
    <w:rsid w:val="00046458"/>
    <w:rsid w:val="00046709"/>
    <w:rsid w:val="00046B0E"/>
    <w:rsid w:val="000471A0"/>
    <w:rsid w:val="00047B23"/>
    <w:rsid w:val="00050F92"/>
    <w:rsid w:val="00050FE4"/>
    <w:rsid w:val="000518B0"/>
    <w:rsid w:val="0005202C"/>
    <w:rsid w:val="000527F0"/>
    <w:rsid w:val="0005320A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6180"/>
    <w:rsid w:val="00056AEC"/>
    <w:rsid w:val="00056E3F"/>
    <w:rsid w:val="0006002F"/>
    <w:rsid w:val="0006025C"/>
    <w:rsid w:val="000604F3"/>
    <w:rsid w:val="00060537"/>
    <w:rsid w:val="00060EDF"/>
    <w:rsid w:val="00061969"/>
    <w:rsid w:val="00061BF9"/>
    <w:rsid w:val="00061C95"/>
    <w:rsid w:val="0006211E"/>
    <w:rsid w:val="000627C1"/>
    <w:rsid w:val="00062FF3"/>
    <w:rsid w:val="0006363B"/>
    <w:rsid w:val="00063773"/>
    <w:rsid w:val="0006421E"/>
    <w:rsid w:val="0006443E"/>
    <w:rsid w:val="00065908"/>
    <w:rsid w:val="00065F7E"/>
    <w:rsid w:val="000661B4"/>
    <w:rsid w:val="000662C8"/>
    <w:rsid w:val="000663D8"/>
    <w:rsid w:val="00066442"/>
    <w:rsid w:val="00066855"/>
    <w:rsid w:val="000673D3"/>
    <w:rsid w:val="0006768A"/>
    <w:rsid w:val="00067F77"/>
    <w:rsid w:val="000701D5"/>
    <w:rsid w:val="00070208"/>
    <w:rsid w:val="000705EB"/>
    <w:rsid w:val="0007118C"/>
    <w:rsid w:val="00071A41"/>
    <w:rsid w:val="00072302"/>
    <w:rsid w:val="00072551"/>
    <w:rsid w:val="000728F0"/>
    <w:rsid w:val="000728F2"/>
    <w:rsid w:val="00072BEA"/>
    <w:rsid w:val="00072F44"/>
    <w:rsid w:val="00073AFB"/>
    <w:rsid w:val="00074596"/>
    <w:rsid w:val="000746B6"/>
    <w:rsid w:val="00074E4B"/>
    <w:rsid w:val="00075256"/>
    <w:rsid w:val="00075816"/>
    <w:rsid w:val="00075A7F"/>
    <w:rsid w:val="00075AF9"/>
    <w:rsid w:val="00075EDB"/>
    <w:rsid w:val="00075FF3"/>
    <w:rsid w:val="0007604B"/>
    <w:rsid w:val="0007605B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C3E"/>
    <w:rsid w:val="00083DFF"/>
    <w:rsid w:val="000840EA"/>
    <w:rsid w:val="000844C7"/>
    <w:rsid w:val="00084F88"/>
    <w:rsid w:val="000851D8"/>
    <w:rsid w:val="0008522F"/>
    <w:rsid w:val="000854FF"/>
    <w:rsid w:val="00085784"/>
    <w:rsid w:val="00085C7A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C84"/>
    <w:rsid w:val="00095D0F"/>
    <w:rsid w:val="00096999"/>
    <w:rsid w:val="00096DDA"/>
    <w:rsid w:val="0009720C"/>
    <w:rsid w:val="000973C0"/>
    <w:rsid w:val="00097607"/>
    <w:rsid w:val="0009769E"/>
    <w:rsid w:val="00097C14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898"/>
    <w:rsid w:val="000A3A39"/>
    <w:rsid w:val="000A3FDD"/>
    <w:rsid w:val="000A40E3"/>
    <w:rsid w:val="000A4299"/>
    <w:rsid w:val="000A4FAD"/>
    <w:rsid w:val="000A511E"/>
    <w:rsid w:val="000A649B"/>
    <w:rsid w:val="000A6815"/>
    <w:rsid w:val="000A6870"/>
    <w:rsid w:val="000A7618"/>
    <w:rsid w:val="000A7EF6"/>
    <w:rsid w:val="000B02C4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5649"/>
    <w:rsid w:val="000B5731"/>
    <w:rsid w:val="000B5AEF"/>
    <w:rsid w:val="000B628B"/>
    <w:rsid w:val="000B64CD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30B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58F"/>
    <w:rsid w:val="000D15CC"/>
    <w:rsid w:val="000D1869"/>
    <w:rsid w:val="000D1968"/>
    <w:rsid w:val="000D1B9E"/>
    <w:rsid w:val="000D1CD5"/>
    <w:rsid w:val="000D1D88"/>
    <w:rsid w:val="000D27A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820"/>
    <w:rsid w:val="000E792A"/>
    <w:rsid w:val="000E7A4B"/>
    <w:rsid w:val="000E7A59"/>
    <w:rsid w:val="000F0185"/>
    <w:rsid w:val="000F03A4"/>
    <w:rsid w:val="000F03B9"/>
    <w:rsid w:val="000F05C6"/>
    <w:rsid w:val="000F0DFD"/>
    <w:rsid w:val="000F1098"/>
    <w:rsid w:val="000F12DB"/>
    <w:rsid w:val="000F1517"/>
    <w:rsid w:val="000F15A8"/>
    <w:rsid w:val="000F1B4F"/>
    <w:rsid w:val="000F1CF6"/>
    <w:rsid w:val="000F2324"/>
    <w:rsid w:val="000F29E5"/>
    <w:rsid w:val="000F3620"/>
    <w:rsid w:val="000F386E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270"/>
    <w:rsid w:val="00100BA6"/>
    <w:rsid w:val="00100BCC"/>
    <w:rsid w:val="001014A7"/>
    <w:rsid w:val="00101B24"/>
    <w:rsid w:val="00102272"/>
    <w:rsid w:val="00102807"/>
    <w:rsid w:val="00102E15"/>
    <w:rsid w:val="0010330B"/>
    <w:rsid w:val="001033FE"/>
    <w:rsid w:val="0010479D"/>
    <w:rsid w:val="0010482C"/>
    <w:rsid w:val="001048A7"/>
    <w:rsid w:val="00105434"/>
    <w:rsid w:val="001055AB"/>
    <w:rsid w:val="001055F3"/>
    <w:rsid w:val="00105E5C"/>
    <w:rsid w:val="001067EF"/>
    <w:rsid w:val="001068F6"/>
    <w:rsid w:val="00106DA3"/>
    <w:rsid w:val="00106E43"/>
    <w:rsid w:val="001071AB"/>
    <w:rsid w:val="00107EF7"/>
    <w:rsid w:val="00110206"/>
    <w:rsid w:val="00110C5B"/>
    <w:rsid w:val="00111602"/>
    <w:rsid w:val="00111A07"/>
    <w:rsid w:val="00111CEC"/>
    <w:rsid w:val="00111D3F"/>
    <w:rsid w:val="0011229F"/>
    <w:rsid w:val="001126F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BD7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5957"/>
    <w:rsid w:val="00136D6A"/>
    <w:rsid w:val="00136EC7"/>
    <w:rsid w:val="001375EC"/>
    <w:rsid w:val="0013767B"/>
    <w:rsid w:val="0014066F"/>
    <w:rsid w:val="00140A9F"/>
    <w:rsid w:val="001413DB"/>
    <w:rsid w:val="00141761"/>
    <w:rsid w:val="00141E4A"/>
    <w:rsid w:val="0014214D"/>
    <w:rsid w:val="001427BF"/>
    <w:rsid w:val="00142C7C"/>
    <w:rsid w:val="00143804"/>
    <w:rsid w:val="00143BDF"/>
    <w:rsid w:val="00143C07"/>
    <w:rsid w:val="00143CB7"/>
    <w:rsid w:val="0014488F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D5F"/>
    <w:rsid w:val="00150579"/>
    <w:rsid w:val="001511F4"/>
    <w:rsid w:val="0015139D"/>
    <w:rsid w:val="001513BB"/>
    <w:rsid w:val="001517BC"/>
    <w:rsid w:val="0015195A"/>
    <w:rsid w:val="00151C5A"/>
    <w:rsid w:val="00153832"/>
    <w:rsid w:val="00153B2C"/>
    <w:rsid w:val="00154A4B"/>
    <w:rsid w:val="00156ACF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C3D"/>
    <w:rsid w:val="001620FE"/>
    <w:rsid w:val="00162C15"/>
    <w:rsid w:val="00162EC4"/>
    <w:rsid w:val="001639B7"/>
    <w:rsid w:val="00163F4C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E3D"/>
    <w:rsid w:val="0017031D"/>
    <w:rsid w:val="00170C42"/>
    <w:rsid w:val="00170E42"/>
    <w:rsid w:val="001717FD"/>
    <w:rsid w:val="001718F2"/>
    <w:rsid w:val="00171956"/>
    <w:rsid w:val="00171A28"/>
    <w:rsid w:val="00171B37"/>
    <w:rsid w:val="00171B6A"/>
    <w:rsid w:val="00171D43"/>
    <w:rsid w:val="00171FE0"/>
    <w:rsid w:val="00172A3B"/>
    <w:rsid w:val="00172B91"/>
    <w:rsid w:val="001736E7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04F8"/>
    <w:rsid w:val="00181BE8"/>
    <w:rsid w:val="00182758"/>
    <w:rsid w:val="00184BC1"/>
    <w:rsid w:val="0018549B"/>
    <w:rsid w:val="00185757"/>
    <w:rsid w:val="001858C0"/>
    <w:rsid w:val="00185948"/>
    <w:rsid w:val="001860D7"/>
    <w:rsid w:val="00186ABE"/>
    <w:rsid w:val="00186BB0"/>
    <w:rsid w:val="00187A58"/>
    <w:rsid w:val="00187D9A"/>
    <w:rsid w:val="00187D9D"/>
    <w:rsid w:val="00187DD1"/>
    <w:rsid w:val="00190C1E"/>
    <w:rsid w:val="00191273"/>
    <w:rsid w:val="00192328"/>
    <w:rsid w:val="00192375"/>
    <w:rsid w:val="00192F7A"/>
    <w:rsid w:val="001930C4"/>
    <w:rsid w:val="001934A7"/>
    <w:rsid w:val="001934B5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B56"/>
    <w:rsid w:val="00195C8B"/>
    <w:rsid w:val="00195DF9"/>
    <w:rsid w:val="00195E57"/>
    <w:rsid w:val="00195F73"/>
    <w:rsid w:val="00197AD7"/>
    <w:rsid w:val="00197C6B"/>
    <w:rsid w:val="00197E12"/>
    <w:rsid w:val="001A08C3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24"/>
    <w:rsid w:val="001A7324"/>
    <w:rsid w:val="001A79F1"/>
    <w:rsid w:val="001B0067"/>
    <w:rsid w:val="001B0803"/>
    <w:rsid w:val="001B0BE6"/>
    <w:rsid w:val="001B13AA"/>
    <w:rsid w:val="001B18FC"/>
    <w:rsid w:val="001B19B9"/>
    <w:rsid w:val="001B1C50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4DE6"/>
    <w:rsid w:val="001B5B5B"/>
    <w:rsid w:val="001B5D12"/>
    <w:rsid w:val="001B5DA7"/>
    <w:rsid w:val="001B6246"/>
    <w:rsid w:val="001B62BA"/>
    <w:rsid w:val="001B636E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A0A"/>
    <w:rsid w:val="001C63C6"/>
    <w:rsid w:val="001C65A4"/>
    <w:rsid w:val="001C6EA6"/>
    <w:rsid w:val="001C6EF5"/>
    <w:rsid w:val="001C6FBC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2AD6"/>
    <w:rsid w:val="001D371E"/>
    <w:rsid w:val="001D3BA4"/>
    <w:rsid w:val="001D4226"/>
    <w:rsid w:val="001D437D"/>
    <w:rsid w:val="001D4421"/>
    <w:rsid w:val="001D4BA8"/>
    <w:rsid w:val="001D4CC2"/>
    <w:rsid w:val="001D4D08"/>
    <w:rsid w:val="001D5473"/>
    <w:rsid w:val="001D6BAB"/>
    <w:rsid w:val="001D6D12"/>
    <w:rsid w:val="001D75F9"/>
    <w:rsid w:val="001D7B82"/>
    <w:rsid w:val="001D7D90"/>
    <w:rsid w:val="001E0281"/>
    <w:rsid w:val="001E044F"/>
    <w:rsid w:val="001E063B"/>
    <w:rsid w:val="001E0A2D"/>
    <w:rsid w:val="001E18FE"/>
    <w:rsid w:val="001E19FB"/>
    <w:rsid w:val="001E1CE9"/>
    <w:rsid w:val="001E27CD"/>
    <w:rsid w:val="001E2A11"/>
    <w:rsid w:val="001E2A22"/>
    <w:rsid w:val="001E2D93"/>
    <w:rsid w:val="001E354A"/>
    <w:rsid w:val="001E3AC4"/>
    <w:rsid w:val="001E3F1C"/>
    <w:rsid w:val="001E450A"/>
    <w:rsid w:val="001E484B"/>
    <w:rsid w:val="001E519F"/>
    <w:rsid w:val="001E577D"/>
    <w:rsid w:val="001E6407"/>
    <w:rsid w:val="001E64FB"/>
    <w:rsid w:val="001F0142"/>
    <w:rsid w:val="001F1061"/>
    <w:rsid w:val="001F279F"/>
    <w:rsid w:val="001F2B93"/>
    <w:rsid w:val="001F2D22"/>
    <w:rsid w:val="001F36A8"/>
    <w:rsid w:val="001F3943"/>
    <w:rsid w:val="001F39A2"/>
    <w:rsid w:val="001F3D64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6C5F"/>
    <w:rsid w:val="001F7CA0"/>
    <w:rsid w:val="001F7EC9"/>
    <w:rsid w:val="001F7F90"/>
    <w:rsid w:val="00200124"/>
    <w:rsid w:val="002003E3"/>
    <w:rsid w:val="002005F3"/>
    <w:rsid w:val="0020130A"/>
    <w:rsid w:val="0020161B"/>
    <w:rsid w:val="0020233A"/>
    <w:rsid w:val="00202B7C"/>
    <w:rsid w:val="002036D6"/>
    <w:rsid w:val="002037F1"/>
    <w:rsid w:val="002038CB"/>
    <w:rsid w:val="00203E77"/>
    <w:rsid w:val="0020420B"/>
    <w:rsid w:val="002042CB"/>
    <w:rsid w:val="00204F84"/>
    <w:rsid w:val="0020527E"/>
    <w:rsid w:val="00205368"/>
    <w:rsid w:val="00205517"/>
    <w:rsid w:val="00205A50"/>
    <w:rsid w:val="00205FE4"/>
    <w:rsid w:val="00206973"/>
    <w:rsid w:val="00206BCC"/>
    <w:rsid w:val="00207565"/>
    <w:rsid w:val="00207EFA"/>
    <w:rsid w:val="00207F03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F"/>
    <w:rsid w:val="0021573F"/>
    <w:rsid w:val="0021614B"/>
    <w:rsid w:val="00216431"/>
    <w:rsid w:val="002168A6"/>
    <w:rsid w:val="00216CDB"/>
    <w:rsid w:val="00217592"/>
    <w:rsid w:val="0021782F"/>
    <w:rsid w:val="00217850"/>
    <w:rsid w:val="00217935"/>
    <w:rsid w:val="00217EFC"/>
    <w:rsid w:val="00220312"/>
    <w:rsid w:val="002219C9"/>
    <w:rsid w:val="00221B23"/>
    <w:rsid w:val="0022256E"/>
    <w:rsid w:val="00222F51"/>
    <w:rsid w:val="0022395B"/>
    <w:rsid w:val="00224170"/>
    <w:rsid w:val="002249B1"/>
    <w:rsid w:val="00225479"/>
    <w:rsid w:val="0022553F"/>
    <w:rsid w:val="002258AF"/>
    <w:rsid w:val="00225B96"/>
    <w:rsid w:val="00225CC6"/>
    <w:rsid w:val="002261D0"/>
    <w:rsid w:val="00226F34"/>
    <w:rsid w:val="002278C9"/>
    <w:rsid w:val="00230044"/>
    <w:rsid w:val="00230625"/>
    <w:rsid w:val="00230914"/>
    <w:rsid w:val="00230BDE"/>
    <w:rsid w:val="0023107A"/>
    <w:rsid w:val="00231483"/>
    <w:rsid w:val="00231AC6"/>
    <w:rsid w:val="00231D6F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4439"/>
    <w:rsid w:val="00234D25"/>
    <w:rsid w:val="00234EA8"/>
    <w:rsid w:val="00234FC0"/>
    <w:rsid w:val="0023540D"/>
    <w:rsid w:val="002354FE"/>
    <w:rsid w:val="00235695"/>
    <w:rsid w:val="00235876"/>
    <w:rsid w:val="00235904"/>
    <w:rsid w:val="00235CFF"/>
    <w:rsid w:val="002361E8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4051"/>
    <w:rsid w:val="00244373"/>
    <w:rsid w:val="00244401"/>
    <w:rsid w:val="002445E9"/>
    <w:rsid w:val="00244815"/>
    <w:rsid w:val="00244862"/>
    <w:rsid w:val="00245253"/>
    <w:rsid w:val="00245EAB"/>
    <w:rsid w:val="00246C28"/>
    <w:rsid w:val="0024738E"/>
    <w:rsid w:val="00247A22"/>
    <w:rsid w:val="00247A7E"/>
    <w:rsid w:val="002500AC"/>
    <w:rsid w:val="002505F4"/>
    <w:rsid w:val="0025075E"/>
    <w:rsid w:val="00250A05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261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A8"/>
    <w:rsid w:val="00257ADB"/>
    <w:rsid w:val="00257D17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5826"/>
    <w:rsid w:val="00265836"/>
    <w:rsid w:val="00265CE5"/>
    <w:rsid w:val="00265E29"/>
    <w:rsid w:val="00265F1A"/>
    <w:rsid w:val="002660AD"/>
    <w:rsid w:val="0026659E"/>
    <w:rsid w:val="0026663C"/>
    <w:rsid w:val="00266D60"/>
    <w:rsid w:val="00266E3B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22F"/>
    <w:rsid w:val="002763D0"/>
    <w:rsid w:val="00276AC6"/>
    <w:rsid w:val="00276B3B"/>
    <w:rsid w:val="0027740B"/>
    <w:rsid w:val="0027759A"/>
    <w:rsid w:val="00277783"/>
    <w:rsid w:val="002777F4"/>
    <w:rsid w:val="00277A7E"/>
    <w:rsid w:val="00277E16"/>
    <w:rsid w:val="002804FE"/>
    <w:rsid w:val="00280A0B"/>
    <w:rsid w:val="00280B1B"/>
    <w:rsid w:val="00280C23"/>
    <w:rsid w:val="00280C7D"/>
    <w:rsid w:val="002819C5"/>
    <w:rsid w:val="00282112"/>
    <w:rsid w:val="002826CE"/>
    <w:rsid w:val="00283633"/>
    <w:rsid w:val="00283844"/>
    <w:rsid w:val="0028453F"/>
    <w:rsid w:val="0028496F"/>
    <w:rsid w:val="00285469"/>
    <w:rsid w:val="00285601"/>
    <w:rsid w:val="00285919"/>
    <w:rsid w:val="00285CB0"/>
    <w:rsid w:val="00285F2D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90496"/>
    <w:rsid w:val="00290620"/>
    <w:rsid w:val="00290BBE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F4A"/>
    <w:rsid w:val="002933A6"/>
    <w:rsid w:val="002934CA"/>
    <w:rsid w:val="0029386E"/>
    <w:rsid w:val="00293BC0"/>
    <w:rsid w:val="00293D2B"/>
    <w:rsid w:val="00293F1F"/>
    <w:rsid w:val="00294975"/>
    <w:rsid w:val="00294A61"/>
    <w:rsid w:val="0029545B"/>
    <w:rsid w:val="002959C1"/>
    <w:rsid w:val="00295DAD"/>
    <w:rsid w:val="00296010"/>
    <w:rsid w:val="00296629"/>
    <w:rsid w:val="0029674F"/>
    <w:rsid w:val="002977DF"/>
    <w:rsid w:val="002A057D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6D6F"/>
    <w:rsid w:val="002A73D9"/>
    <w:rsid w:val="002A746C"/>
    <w:rsid w:val="002A76B5"/>
    <w:rsid w:val="002B0312"/>
    <w:rsid w:val="002B0408"/>
    <w:rsid w:val="002B0C4A"/>
    <w:rsid w:val="002B0C68"/>
    <w:rsid w:val="002B174B"/>
    <w:rsid w:val="002B1BD6"/>
    <w:rsid w:val="002B2520"/>
    <w:rsid w:val="002B272A"/>
    <w:rsid w:val="002B38AC"/>
    <w:rsid w:val="002B4244"/>
    <w:rsid w:val="002B4665"/>
    <w:rsid w:val="002B486A"/>
    <w:rsid w:val="002B4C07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903"/>
    <w:rsid w:val="002C5AA1"/>
    <w:rsid w:val="002C5B40"/>
    <w:rsid w:val="002C5E4B"/>
    <w:rsid w:val="002C639A"/>
    <w:rsid w:val="002C669E"/>
    <w:rsid w:val="002C6EA8"/>
    <w:rsid w:val="002C70A3"/>
    <w:rsid w:val="002C713A"/>
    <w:rsid w:val="002C7162"/>
    <w:rsid w:val="002C72DF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533"/>
    <w:rsid w:val="002D55B2"/>
    <w:rsid w:val="002D56FC"/>
    <w:rsid w:val="002D5890"/>
    <w:rsid w:val="002D6252"/>
    <w:rsid w:val="002D7E9B"/>
    <w:rsid w:val="002D7F8D"/>
    <w:rsid w:val="002E0B42"/>
    <w:rsid w:val="002E0EF5"/>
    <w:rsid w:val="002E175F"/>
    <w:rsid w:val="002E1995"/>
    <w:rsid w:val="002E1A6F"/>
    <w:rsid w:val="002E1EB8"/>
    <w:rsid w:val="002E25A1"/>
    <w:rsid w:val="002E25E8"/>
    <w:rsid w:val="002E2674"/>
    <w:rsid w:val="002E26C0"/>
    <w:rsid w:val="002E2808"/>
    <w:rsid w:val="002E33B7"/>
    <w:rsid w:val="002E3817"/>
    <w:rsid w:val="002E398C"/>
    <w:rsid w:val="002E3CDB"/>
    <w:rsid w:val="002E4255"/>
    <w:rsid w:val="002E4A9E"/>
    <w:rsid w:val="002E5077"/>
    <w:rsid w:val="002E51C4"/>
    <w:rsid w:val="002E544D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205"/>
    <w:rsid w:val="002F0EFC"/>
    <w:rsid w:val="002F11B7"/>
    <w:rsid w:val="002F131E"/>
    <w:rsid w:val="002F1368"/>
    <w:rsid w:val="002F21E4"/>
    <w:rsid w:val="002F22CB"/>
    <w:rsid w:val="002F2C12"/>
    <w:rsid w:val="002F3B02"/>
    <w:rsid w:val="002F3D1A"/>
    <w:rsid w:val="002F429B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D73"/>
    <w:rsid w:val="0030042A"/>
    <w:rsid w:val="00300A21"/>
    <w:rsid w:val="003017E1"/>
    <w:rsid w:val="003028CA"/>
    <w:rsid w:val="00302F78"/>
    <w:rsid w:val="00303744"/>
    <w:rsid w:val="00303FC3"/>
    <w:rsid w:val="00303FCE"/>
    <w:rsid w:val="00304018"/>
    <w:rsid w:val="00304099"/>
    <w:rsid w:val="003041E8"/>
    <w:rsid w:val="003043E1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1D33"/>
    <w:rsid w:val="00322976"/>
    <w:rsid w:val="003232A5"/>
    <w:rsid w:val="0032357E"/>
    <w:rsid w:val="00323BEA"/>
    <w:rsid w:val="00324A26"/>
    <w:rsid w:val="00324ADE"/>
    <w:rsid w:val="00324D53"/>
    <w:rsid w:val="0032589B"/>
    <w:rsid w:val="003258F1"/>
    <w:rsid w:val="003264C4"/>
    <w:rsid w:val="003265A3"/>
    <w:rsid w:val="00326762"/>
    <w:rsid w:val="00326B72"/>
    <w:rsid w:val="00326BD5"/>
    <w:rsid w:val="00326F2D"/>
    <w:rsid w:val="0032711C"/>
    <w:rsid w:val="003271B7"/>
    <w:rsid w:val="00327934"/>
    <w:rsid w:val="00327C30"/>
    <w:rsid w:val="003301DC"/>
    <w:rsid w:val="00330504"/>
    <w:rsid w:val="00330E6A"/>
    <w:rsid w:val="0033147C"/>
    <w:rsid w:val="00331497"/>
    <w:rsid w:val="00331FAD"/>
    <w:rsid w:val="00331FCA"/>
    <w:rsid w:val="0033214A"/>
    <w:rsid w:val="003321BF"/>
    <w:rsid w:val="003323A6"/>
    <w:rsid w:val="003327DF"/>
    <w:rsid w:val="00332B6E"/>
    <w:rsid w:val="00332F6F"/>
    <w:rsid w:val="003334BC"/>
    <w:rsid w:val="00333597"/>
    <w:rsid w:val="003338EA"/>
    <w:rsid w:val="003341B0"/>
    <w:rsid w:val="003352B1"/>
    <w:rsid w:val="00335E3A"/>
    <w:rsid w:val="00336143"/>
    <w:rsid w:val="003362C8"/>
    <w:rsid w:val="0033693D"/>
    <w:rsid w:val="00336A66"/>
    <w:rsid w:val="00336DCF"/>
    <w:rsid w:val="00336FD2"/>
    <w:rsid w:val="003370A0"/>
    <w:rsid w:val="0033782A"/>
    <w:rsid w:val="00340302"/>
    <w:rsid w:val="003417E3"/>
    <w:rsid w:val="00341BA1"/>
    <w:rsid w:val="00341D83"/>
    <w:rsid w:val="003425B7"/>
    <w:rsid w:val="003430F2"/>
    <w:rsid w:val="00343190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9E0"/>
    <w:rsid w:val="00355D62"/>
    <w:rsid w:val="00355E0F"/>
    <w:rsid w:val="00355E97"/>
    <w:rsid w:val="00356038"/>
    <w:rsid w:val="003561A2"/>
    <w:rsid w:val="00356290"/>
    <w:rsid w:val="00357451"/>
    <w:rsid w:val="00357539"/>
    <w:rsid w:val="00357774"/>
    <w:rsid w:val="003607AB"/>
    <w:rsid w:val="00360813"/>
    <w:rsid w:val="00361477"/>
    <w:rsid w:val="00361828"/>
    <w:rsid w:val="00362B71"/>
    <w:rsid w:val="00362E57"/>
    <w:rsid w:val="00362F22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AB7"/>
    <w:rsid w:val="00370CCA"/>
    <w:rsid w:val="0037127A"/>
    <w:rsid w:val="00371573"/>
    <w:rsid w:val="00371756"/>
    <w:rsid w:val="003719B0"/>
    <w:rsid w:val="00371C41"/>
    <w:rsid w:val="00372908"/>
    <w:rsid w:val="00373139"/>
    <w:rsid w:val="003735AE"/>
    <w:rsid w:val="00373C63"/>
    <w:rsid w:val="00374133"/>
    <w:rsid w:val="0037456F"/>
    <w:rsid w:val="00374D5F"/>
    <w:rsid w:val="00374E60"/>
    <w:rsid w:val="00375049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8AE"/>
    <w:rsid w:val="0038321A"/>
    <w:rsid w:val="00383732"/>
    <w:rsid w:val="00383A83"/>
    <w:rsid w:val="0038462C"/>
    <w:rsid w:val="003847FE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90883"/>
    <w:rsid w:val="00390BD9"/>
    <w:rsid w:val="00390C7A"/>
    <w:rsid w:val="00390EDE"/>
    <w:rsid w:val="00391B24"/>
    <w:rsid w:val="003924C8"/>
    <w:rsid w:val="00392FAD"/>
    <w:rsid w:val="00393876"/>
    <w:rsid w:val="00393B6C"/>
    <w:rsid w:val="00393CC0"/>
    <w:rsid w:val="00394863"/>
    <w:rsid w:val="00394909"/>
    <w:rsid w:val="0039490A"/>
    <w:rsid w:val="00394B81"/>
    <w:rsid w:val="00394C36"/>
    <w:rsid w:val="00394D42"/>
    <w:rsid w:val="00394F0B"/>
    <w:rsid w:val="00395454"/>
    <w:rsid w:val="00395C29"/>
    <w:rsid w:val="00396A88"/>
    <w:rsid w:val="00396C79"/>
    <w:rsid w:val="00396D1C"/>
    <w:rsid w:val="003970F2"/>
    <w:rsid w:val="00397295"/>
    <w:rsid w:val="00397307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71D7"/>
    <w:rsid w:val="003A72EF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347"/>
    <w:rsid w:val="003B37E6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B3"/>
    <w:rsid w:val="003B6CFD"/>
    <w:rsid w:val="003B6D00"/>
    <w:rsid w:val="003B6EAA"/>
    <w:rsid w:val="003B715E"/>
    <w:rsid w:val="003B79F2"/>
    <w:rsid w:val="003B7CD2"/>
    <w:rsid w:val="003B7D55"/>
    <w:rsid w:val="003B7DE1"/>
    <w:rsid w:val="003B7EE7"/>
    <w:rsid w:val="003C0381"/>
    <w:rsid w:val="003C0C97"/>
    <w:rsid w:val="003C2086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5D1"/>
    <w:rsid w:val="003C7611"/>
    <w:rsid w:val="003C7661"/>
    <w:rsid w:val="003C76C1"/>
    <w:rsid w:val="003C7710"/>
    <w:rsid w:val="003C775A"/>
    <w:rsid w:val="003C7C8C"/>
    <w:rsid w:val="003D0447"/>
    <w:rsid w:val="003D04FA"/>
    <w:rsid w:val="003D058E"/>
    <w:rsid w:val="003D0B88"/>
    <w:rsid w:val="003D1565"/>
    <w:rsid w:val="003D170E"/>
    <w:rsid w:val="003D17C9"/>
    <w:rsid w:val="003D1823"/>
    <w:rsid w:val="003D1B0A"/>
    <w:rsid w:val="003D1CDA"/>
    <w:rsid w:val="003D2814"/>
    <w:rsid w:val="003D2B5E"/>
    <w:rsid w:val="003D351A"/>
    <w:rsid w:val="003D3A26"/>
    <w:rsid w:val="003D4D8F"/>
    <w:rsid w:val="003D5006"/>
    <w:rsid w:val="003D5A42"/>
    <w:rsid w:val="003D6377"/>
    <w:rsid w:val="003D653B"/>
    <w:rsid w:val="003D682D"/>
    <w:rsid w:val="003D6FA4"/>
    <w:rsid w:val="003D6FAE"/>
    <w:rsid w:val="003D7B03"/>
    <w:rsid w:val="003E045D"/>
    <w:rsid w:val="003E04AF"/>
    <w:rsid w:val="003E083D"/>
    <w:rsid w:val="003E0B79"/>
    <w:rsid w:val="003E0E71"/>
    <w:rsid w:val="003E0EC2"/>
    <w:rsid w:val="003E13C8"/>
    <w:rsid w:val="003E1634"/>
    <w:rsid w:val="003E188E"/>
    <w:rsid w:val="003E1C23"/>
    <w:rsid w:val="003E1D64"/>
    <w:rsid w:val="003E1F11"/>
    <w:rsid w:val="003E29B4"/>
    <w:rsid w:val="003E2ACB"/>
    <w:rsid w:val="003E2BDF"/>
    <w:rsid w:val="003E2EB1"/>
    <w:rsid w:val="003E32B8"/>
    <w:rsid w:val="003E3FDB"/>
    <w:rsid w:val="003E4072"/>
    <w:rsid w:val="003E42DB"/>
    <w:rsid w:val="003E4C6F"/>
    <w:rsid w:val="003E55A6"/>
    <w:rsid w:val="003E5B0E"/>
    <w:rsid w:val="003E661F"/>
    <w:rsid w:val="003E68CC"/>
    <w:rsid w:val="003E6D91"/>
    <w:rsid w:val="003E6F75"/>
    <w:rsid w:val="003E7665"/>
    <w:rsid w:val="003E7CB6"/>
    <w:rsid w:val="003F03B1"/>
    <w:rsid w:val="003F0514"/>
    <w:rsid w:val="003F0EC6"/>
    <w:rsid w:val="003F187F"/>
    <w:rsid w:val="003F19CD"/>
    <w:rsid w:val="003F1A3F"/>
    <w:rsid w:val="003F1B97"/>
    <w:rsid w:val="003F1DF4"/>
    <w:rsid w:val="003F269A"/>
    <w:rsid w:val="003F2800"/>
    <w:rsid w:val="003F3016"/>
    <w:rsid w:val="003F30CF"/>
    <w:rsid w:val="003F32A5"/>
    <w:rsid w:val="003F3592"/>
    <w:rsid w:val="003F3FD4"/>
    <w:rsid w:val="003F423C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46D"/>
    <w:rsid w:val="003F767E"/>
    <w:rsid w:val="003F7D45"/>
    <w:rsid w:val="00400164"/>
    <w:rsid w:val="00400DAA"/>
    <w:rsid w:val="00401031"/>
    <w:rsid w:val="0040135E"/>
    <w:rsid w:val="00401DB8"/>
    <w:rsid w:val="004022BA"/>
    <w:rsid w:val="00402642"/>
    <w:rsid w:val="0040427F"/>
    <w:rsid w:val="004049AB"/>
    <w:rsid w:val="004049AE"/>
    <w:rsid w:val="004049BC"/>
    <w:rsid w:val="00404E26"/>
    <w:rsid w:val="00404E8A"/>
    <w:rsid w:val="0040522E"/>
    <w:rsid w:val="00405A07"/>
    <w:rsid w:val="00406F11"/>
    <w:rsid w:val="004076FE"/>
    <w:rsid w:val="00407725"/>
    <w:rsid w:val="00407791"/>
    <w:rsid w:val="004079E9"/>
    <w:rsid w:val="00407C63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68A"/>
    <w:rsid w:val="004137DF"/>
    <w:rsid w:val="0041380C"/>
    <w:rsid w:val="0041381D"/>
    <w:rsid w:val="00413887"/>
    <w:rsid w:val="00414415"/>
    <w:rsid w:val="00414492"/>
    <w:rsid w:val="004148FD"/>
    <w:rsid w:val="004150DA"/>
    <w:rsid w:val="00415426"/>
    <w:rsid w:val="00415976"/>
    <w:rsid w:val="00415B4C"/>
    <w:rsid w:val="00415B54"/>
    <w:rsid w:val="00416343"/>
    <w:rsid w:val="0041723B"/>
    <w:rsid w:val="00417315"/>
    <w:rsid w:val="00417628"/>
    <w:rsid w:val="00417B33"/>
    <w:rsid w:val="0042037A"/>
    <w:rsid w:val="0042094D"/>
    <w:rsid w:val="004215A6"/>
    <w:rsid w:val="00421B72"/>
    <w:rsid w:val="00421D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307FD"/>
    <w:rsid w:val="00430BBE"/>
    <w:rsid w:val="00430C22"/>
    <w:rsid w:val="00430EEF"/>
    <w:rsid w:val="00431790"/>
    <w:rsid w:val="00431D22"/>
    <w:rsid w:val="00431F86"/>
    <w:rsid w:val="0043254C"/>
    <w:rsid w:val="00432A20"/>
    <w:rsid w:val="00432D35"/>
    <w:rsid w:val="004333E6"/>
    <w:rsid w:val="00434A7A"/>
    <w:rsid w:val="00434FDE"/>
    <w:rsid w:val="00435265"/>
    <w:rsid w:val="0043536B"/>
    <w:rsid w:val="00435619"/>
    <w:rsid w:val="00435C0B"/>
    <w:rsid w:val="00435EBD"/>
    <w:rsid w:val="004365B5"/>
    <w:rsid w:val="00437399"/>
    <w:rsid w:val="00437A54"/>
    <w:rsid w:val="0044045C"/>
    <w:rsid w:val="00440588"/>
    <w:rsid w:val="00440D10"/>
    <w:rsid w:val="004418F2"/>
    <w:rsid w:val="00441DE4"/>
    <w:rsid w:val="00441F0C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922"/>
    <w:rsid w:val="00444B49"/>
    <w:rsid w:val="004456EF"/>
    <w:rsid w:val="00446153"/>
    <w:rsid w:val="004463E0"/>
    <w:rsid w:val="00446C7C"/>
    <w:rsid w:val="004471F4"/>
    <w:rsid w:val="00447643"/>
    <w:rsid w:val="004501DF"/>
    <w:rsid w:val="0045026F"/>
    <w:rsid w:val="00450657"/>
    <w:rsid w:val="00450A2C"/>
    <w:rsid w:val="004510C1"/>
    <w:rsid w:val="004516D2"/>
    <w:rsid w:val="0045179C"/>
    <w:rsid w:val="00451C94"/>
    <w:rsid w:val="00451DB6"/>
    <w:rsid w:val="0045203B"/>
    <w:rsid w:val="004526B0"/>
    <w:rsid w:val="0045333D"/>
    <w:rsid w:val="0045340A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F3B"/>
    <w:rsid w:val="0045756F"/>
    <w:rsid w:val="00457684"/>
    <w:rsid w:val="004579F5"/>
    <w:rsid w:val="00460579"/>
    <w:rsid w:val="0046103F"/>
    <w:rsid w:val="00461170"/>
    <w:rsid w:val="00461828"/>
    <w:rsid w:val="00461FAD"/>
    <w:rsid w:val="0046220F"/>
    <w:rsid w:val="004622E7"/>
    <w:rsid w:val="004623E7"/>
    <w:rsid w:val="00462591"/>
    <w:rsid w:val="00462907"/>
    <w:rsid w:val="0046297B"/>
    <w:rsid w:val="00462DD2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922"/>
    <w:rsid w:val="00467A94"/>
    <w:rsid w:val="00470130"/>
    <w:rsid w:val="00470ACD"/>
    <w:rsid w:val="00470BC1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5C7D"/>
    <w:rsid w:val="0047604C"/>
    <w:rsid w:val="00476B5D"/>
    <w:rsid w:val="004771ED"/>
    <w:rsid w:val="004774BA"/>
    <w:rsid w:val="00477A18"/>
    <w:rsid w:val="00480968"/>
    <w:rsid w:val="004809F5"/>
    <w:rsid w:val="00481454"/>
    <w:rsid w:val="00482155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6FB"/>
    <w:rsid w:val="00485BCB"/>
    <w:rsid w:val="00485FF7"/>
    <w:rsid w:val="004862D0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C74"/>
    <w:rsid w:val="00492093"/>
    <w:rsid w:val="00492D59"/>
    <w:rsid w:val="00493005"/>
    <w:rsid w:val="004931AE"/>
    <w:rsid w:val="00494814"/>
    <w:rsid w:val="004953A0"/>
    <w:rsid w:val="004955A6"/>
    <w:rsid w:val="004957DB"/>
    <w:rsid w:val="004958BA"/>
    <w:rsid w:val="00495D96"/>
    <w:rsid w:val="004962C2"/>
    <w:rsid w:val="00496789"/>
    <w:rsid w:val="00496C13"/>
    <w:rsid w:val="00497154"/>
    <w:rsid w:val="004972EC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4015"/>
    <w:rsid w:val="004A5279"/>
    <w:rsid w:val="004A52C8"/>
    <w:rsid w:val="004A538D"/>
    <w:rsid w:val="004A55E6"/>
    <w:rsid w:val="004A5B76"/>
    <w:rsid w:val="004A5E52"/>
    <w:rsid w:val="004A5EB0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B61"/>
    <w:rsid w:val="004B3B68"/>
    <w:rsid w:val="004B40FE"/>
    <w:rsid w:val="004B4332"/>
    <w:rsid w:val="004B4990"/>
    <w:rsid w:val="004B4C77"/>
    <w:rsid w:val="004B4E1B"/>
    <w:rsid w:val="004B51F2"/>
    <w:rsid w:val="004B53C5"/>
    <w:rsid w:val="004B5455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AE2"/>
    <w:rsid w:val="004C34B9"/>
    <w:rsid w:val="004C3AE3"/>
    <w:rsid w:val="004C3EEF"/>
    <w:rsid w:val="004C40FB"/>
    <w:rsid w:val="004C453A"/>
    <w:rsid w:val="004C5094"/>
    <w:rsid w:val="004C52BB"/>
    <w:rsid w:val="004C564E"/>
    <w:rsid w:val="004C568A"/>
    <w:rsid w:val="004C56DE"/>
    <w:rsid w:val="004C5C34"/>
    <w:rsid w:val="004C60B3"/>
    <w:rsid w:val="004C6638"/>
    <w:rsid w:val="004C67DD"/>
    <w:rsid w:val="004C70D1"/>
    <w:rsid w:val="004C7D10"/>
    <w:rsid w:val="004C7DEA"/>
    <w:rsid w:val="004D060C"/>
    <w:rsid w:val="004D0C97"/>
    <w:rsid w:val="004D0F1F"/>
    <w:rsid w:val="004D0FC8"/>
    <w:rsid w:val="004D11FD"/>
    <w:rsid w:val="004D16AD"/>
    <w:rsid w:val="004D1AE6"/>
    <w:rsid w:val="004D1C55"/>
    <w:rsid w:val="004D2163"/>
    <w:rsid w:val="004D2191"/>
    <w:rsid w:val="004D29EB"/>
    <w:rsid w:val="004D374D"/>
    <w:rsid w:val="004D396A"/>
    <w:rsid w:val="004D3C11"/>
    <w:rsid w:val="004D45F9"/>
    <w:rsid w:val="004D4C06"/>
    <w:rsid w:val="004D4CD9"/>
    <w:rsid w:val="004D52EB"/>
    <w:rsid w:val="004D532E"/>
    <w:rsid w:val="004D56FC"/>
    <w:rsid w:val="004D58F5"/>
    <w:rsid w:val="004D65DB"/>
    <w:rsid w:val="004D6B0D"/>
    <w:rsid w:val="004E0240"/>
    <w:rsid w:val="004E0EED"/>
    <w:rsid w:val="004E191D"/>
    <w:rsid w:val="004E2199"/>
    <w:rsid w:val="004E2366"/>
    <w:rsid w:val="004E2B09"/>
    <w:rsid w:val="004E3189"/>
    <w:rsid w:val="004E31DB"/>
    <w:rsid w:val="004E3E4F"/>
    <w:rsid w:val="004E4A23"/>
    <w:rsid w:val="004E54E3"/>
    <w:rsid w:val="004E5AE6"/>
    <w:rsid w:val="004E5DE1"/>
    <w:rsid w:val="004E5F39"/>
    <w:rsid w:val="004E5F49"/>
    <w:rsid w:val="004E6072"/>
    <w:rsid w:val="004E6B40"/>
    <w:rsid w:val="004E77FD"/>
    <w:rsid w:val="004F0A38"/>
    <w:rsid w:val="004F0B40"/>
    <w:rsid w:val="004F1CB6"/>
    <w:rsid w:val="004F1CE1"/>
    <w:rsid w:val="004F22F5"/>
    <w:rsid w:val="004F245F"/>
    <w:rsid w:val="004F2B97"/>
    <w:rsid w:val="004F2DD8"/>
    <w:rsid w:val="004F2F1A"/>
    <w:rsid w:val="004F31EE"/>
    <w:rsid w:val="004F3A0E"/>
    <w:rsid w:val="004F3C8F"/>
    <w:rsid w:val="004F4296"/>
    <w:rsid w:val="004F48A5"/>
    <w:rsid w:val="004F4D2D"/>
    <w:rsid w:val="004F5477"/>
    <w:rsid w:val="004F6B1B"/>
    <w:rsid w:val="004F73DC"/>
    <w:rsid w:val="004F7965"/>
    <w:rsid w:val="004F7DCA"/>
    <w:rsid w:val="004F7F11"/>
    <w:rsid w:val="004F7F61"/>
    <w:rsid w:val="005005C6"/>
    <w:rsid w:val="00500BC4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C91"/>
    <w:rsid w:val="00505DC4"/>
    <w:rsid w:val="00506950"/>
    <w:rsid w:val="00506AB4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4F9"/>
    <w:rsid w:val="00513926"/>
    <w:rsid w:val="005139A3"/>
    <w:rsid w:val="00513C2F"/>
    <w:rsid w:val="00513FC6"/>
    <w:rsid w:val="005140A0"/>
    <w:rsid w:val="005146D1"/>
    <w:rsid w:val="005148E9"/>
    <w:rsid w:val="00514D18"/>
    <w:rsid w:val="0051535B"/>
    <w:rsid w:val="005158D0"/>
    <w:rsid w:val="00515A0D"/>
    <w:rsid w:val="00515F9C"/>
    <w:rsid w:val="00516172"/>
    <w:rsid w:val="00516462"/>
    <w:rsid w:val="00516835"/>
    <w:rsid w:val="00516E34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A36"/>
    <w:rsid w:val="00521CB3"/>
    <w:rsid w:val="005220CC"/>
    <w:rsid w:val="0052232B"/>
    <w:rsid w:val="005225D8"/>
    <w:rsid w:val="005228C1"/>
    <w:rsid w:val="00522BA4"/>
    <w:rsid w:val="00523041"/>
    <w:rsid w:val="005230ED"/>
    <w:rsid w:val="00523156"/>
    <w:rsid w:val="00523DC9"/>
    <w:rsid w:val="00523E7F"/>
    <w:rsid w:val="00524994"/>
    <w:rsid w:val="00524AAB"/>
    <w:rsid w:val="00524F01"/>
    <w:rsid w:val="0052548B"/>
    <w:rsid w:val="00525620"/>
    <w:rsid w:val="00525622"/>
    <w:rsid w:val="005256C4"/>
    <w:rsid w:val="00525AAB"/>
    <w:rsid w:val="00525C28"/>
    <w:rsid w:val="00525CEF"/>
    <w:rsid w:val="005263DA"/>
    <w:rsid w:val="00526664"/>
    <w:rsid w:val="005266A2"/>
    <w:rsid w:val="00526993"/>
    <w:rsid w:val="00526BC3"/>
    <w:rsid w:val="005300FA"/>
    <w:rsid w:val="005310D3"/>
    <w:rsid w:val="00531301"/>
    <w:rsid w:val="00531CF0"/>
    <w:rsid w:val="005326D6"/>
    <w:rsid w:val="005329B2"/>
    <w:rsid w:val="00532F84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A1B"/>
    <w:rsid w:val="00544D0C"/>
    <w:rsid w:val="00545037"/>
    <w:rsid w:val="005452DC"/>
    <w:rsid w:val="005457B0"/>
    <w:rsid w:val="0054608A"/>
    <w:rsid w:val="0054634C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94A"/>
    <w:rsid w:val="005509F9"/>
    <w:rsid w:val="0055107C"/>
    <w:rsid w:val="00551F08"/>
    <w:rsid w:val="00552433"/>
    <w:rsid w:val="00552B9C"/>
    <w:rsid w:val="00553C04"/>
    <w:rsid w:val="00553E84"/>
    <w:rsid w:val="00554599"/>
    <w:rsid w:val="00554776"/>
    <w:rsid w:val="005547FC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507"/>
    <w:rsid w:val="00560B7E"/>
    <w:rsid w:val="00560E22"/>
    <w:rsid w:val="00560E7C"/>
    <w:rsid w:val="00560F82"/>
    <w:rsid w:val="005613AC"/>
    <w:rsid w:val="005615A3"/>
    <w:rsid w:val="00561755"/>
    <w:rsid w:val="005617B4"/>
    <w:rsid w:val="0056183B"/>
    <w:rsid w:val="0056197A"/>
    <w:rsid w:val="00561AB2"/>
    <w:rsid w:val="00562232"/>
    <w:rsid w:val="00562B3A"/>
    <w:rsid w:val="00562B7E"/>
    <w:rsid w:val="00562BE6"/>
    <w:rsid w:val="005631BF"/>
    <w:rsid w:val="005631F5"/>
    <w:rsid w:val="00563936"/>
    <w:rsid w:val="00563BBF"/>
    <w:rsid w:val="00564804"/>
    <w:rsid w:val="00564D50"/>
    <w:rsid w:val="005658BB"/>
    <w:rsid w:val="00565907"/>
    <w:rsid w:val="00565949"/>
    <w:rsid w:val="00565B26"/>
    <w:rsid w:val="00565C17"/>
    <w:rsid w:val="00565D74"/>
    <w:rsid w:val="00565F5B"/>
    <w:rsid w:val="0056613C"/>
    <w:rsid w:val="00566363"/>
    <w:rsid w:val="00566733"/>
    <w:rsid w:val="00566768"/>
    <w:rsid w:val="00567464"/>
    <w:rsid w:val="00567AA8"/>
    <w:rsid w:val="00567B12"/>
    <w:rsid w:val="00567C9F"/>
    <w:rsid w:val="00570BC5"/>
    <w:rsid w:val="00571CCB"/>
    <w:rsid w:val="00572E07"/>
    <w:rsid w:val="005730F6"/>
    <w:rsid w:val="00573953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65"/>
    <w:rsid w:val="00576273"/>
    <w:rsid w:val="005769DF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348F"/>
    <w:rsid w:val="005838B7"/>
    <w:rsid w:val="00584589"/>
    <w:rsid w:val="00584AED"/>
    <w:rsid w:val="00584CFD"/>
    <w:rsid w:val="00584DF9"/>
    <w:rsid w:val="00584EEE"/>
    <w:rsid w:val="00585043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1AC2"/>
    <w:rsid w:val="00592670"/>
    <w:rsid w:val="00593608"/>
    <w:rsid w:val="00593AD1"/>
    <w:rsid w:val="00594150"/>
    <w:rsid w:val="0059435F"/>
    <w:rsid w:val="005953CA"/>
    <w:rsid w:val="005957A9"/>
    <w:rsid w:val="00595FC4"/>
    <w:rsid w:val="005960BB"/>
    <w:rsid w:val="0059616D"/>
    <w:rsid w:val="0059627F"/>
    <w:rsid w:val="00596381"/>
    <w:rsid w:val="00596891"/>
    <w:rsid w:val="00596AA9"/>
    <w:rsid w:val="00596BF2"/>
    <w:rsid w:val="00596CEC"/>
    <w:rsid w:val="00597FC7"/>
    <w:rsid w:val="005A0BB6"/>
    <w:rsid w:val="005A0F97"/>
    <w:rsid w:val="005A13C9"/>
    <w:rsid w:val="005A1A74"/>
    <w:rsid w:val="005A20BC"/>
    <w:rsid w:val="005A23AF"/>
    <w:rsid w:val="005A24D2"/>
    <w:rsid w:val="005A305E"/>
    <w:rsid w:val="005A32B2"/>
    <w:rsid w:val="005A3F70"/>
    <w:rsid w:val="005A42D0"/>
    <w:rsid w:val="005A48C4"/>
    <w:rsid w:val="005A4960"/>
    <w:rsid w:val="005A4987"/>
    <w:rsid w:val="005A4A41"/>
    <w:rsid w:val="005A5280"/>
    <w:rsid w:val="005A5CF5"/>
    <w:rsid w:val="005A5DD0"/>
    <w:rsid w:val="005A60C0"/>
    <w:rsid w:val="005A6657"/>
    <w:rsid w:val="005A6C98"/>
    <w:rsid w:val="005A6EC5"/>
    <w:rsid w:val="005A6FBB"/>
    <w:rsid w:val="005A7537"/>
    <w:rsid w:val="005A7BBA"/>
    <w:rsid w:val="005B0453"/>
    <w:rsid w:val="005B063B"/>
    <w:rsid w:val="005B0BFA"/>
    <w:rsid w:val="005B13AD"/>
    <w:rsid w:val="005B1669"/>
    <w:rsid w:val="005B2121"/>
    <w:rsid w:val="005B2151"/>
    <w:rsid w:val="005B2451"/>
    <w:rsid w:val="005B29E7"/>
    <w:rsid w:val="005B2BB4"/>
    <w:rsid w:val="005B31CA"/>
    <w:rsid w:val="005B49A8"/>
    <w:rsid w:val="005B4DEC"/>
    <w:rsid w:val="005B4F52"/>
    <w:rsid w:val="005B5206"/>
    <w:rsid w:val="005B526A"/>
    <w:rsid w:val="005B5776"/>
    <w:rsid w:val="005B5A78"/>
    <w:rsid w:val="005B6434"/>
    <w:rsid w:val="005B65EC"/>
    <w:rsid w:val="005B68E7"/>
    <w:rsid w:val="005B6AC7"/>
    <w:rsid w:val="005B75F5"/>
    <w:rsid w:val="005B7700"/>
    <w:rsid w:val="005B7A45"/>
    <w:rsid w:val="005B7FC0"/>
    <w:rsid w:val="005C012D"/>
    <w:rsid w:val="005C0677"/>
    <w:rsid w:val="005C0A12"/>
    <w:rsid w:val="005C0C16"/>
    <w:rsid w:val="005C0D93"/>
    <w:rsid w:val="005C154A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1D0"/>
    <w:rsid w:val="005D156F"/>
    <w:rsid w:val="005D16F9"/>
    <w:rsid w:val="005D2034"/>
    <w:rsid w:val="005D3460"/>
    <w:rsid w:val="005D50D4"/>
    <w:rsid w:val="005D51AB"/>
    <w:rsid w:val="005D562F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2FA"/>
    <w:rsid w:val="005E33FB"/>
    <w:rsid w:val="005E3536"/>
    <w:rsid w:val="005E3D02"/>
    <w:rsid w:val="005E3FE1"/>
    <w:rsid w:val="005E4018"/>
    <w:rsid w:val="005E460D"/>
    <w:rsid w:val="005E4F8B"/>
    <w:rsid w:val="005E55B8"/>
    <w:rsid w:val="005E5AB3"/>
    <w:rsid w:val="005E612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66D"/>
    <w:rsid w:val="005F3438"/>
    <w:rsid w:val="005F373C"/>
    <w:rsid w:val="005F3E51"/>
    <w:rsid w:val="005F41FA"/>
    <w:rsid w:val="005F5913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D40"/>
    <w:rsid w:val="00604538"/>
    <w:rsid w:val="00604731"/>
    <w:rsid w:val="006047F2"/>
    <w:rsid w:val="00604B43"/>
    <w:rsid w:val="00605270"/>
    <w:rsid w:val="00605AAE"/>
    <w:rsid w:val="00605B3E"/>
    <w:rsid w:val="00605FA3"/>
    <w:rsid w:val="0060691F"/>
    <w:rsid w:val="00606CAA"/>
    <w:rsid w:val="006076C4"/>
    <w:rsid w:val="006079F4"/>
    <w:rsid w:val="00610034"/>
    <w:rsid w:val="0061004C"/>
    <w:rsid w:val="0061069F"/>
    <w:rsid w:val="006107AD"/>
    <w:rsid w:val="006111B8"/>
    <w:rsid w:val="0061150B"/>
    <w:rsid w:val="00611A09"/>
    <w:rsid w:val="00611E87"/>
    <w:rsid w:val="0061258F"/>
    <w:rsid w:val="00612849"/>
    <w:rsid w:val="00612FD7"/>
    <w:rsid w:val="00612FFF"/>
    <w:rsid w:val="00613249"/>
    <w:rsid w:val="006135CE"/>
    <w:rsid w:val="006136B9"/>
    <w:rsid w:val="006149F7"/>
    <w:rsid w:val="00614EAD"/>
    <w:rsid w:val="00615117"/>
    <w:rsid w:val="0061536D"/>
    <w:rsid w:val="00615789"/>
    <w:rsid w:val="00615EF8"/>
    <w:rsid w:val="00615F1D"/>
    <w:rsid w:val="00616424"/>
    <w:rsid w:val="00616AFB"/>
    <w:rsid w:val="00616C56"/>
    <w:rsid w:val="006171B6"/>
    <w:rsid w:val="00617500"/>
    <w:rsid w:val="006176F5"/>
    <w:rsid w:val="006179A5"/>
    <w:rsid w:val="00617B46"/>
    <w:rsid w:val="00617C72"/>
    <w:rsid w:val="00620EC0"/>
    <w:rsid w:val="00621419"/>
    <w:rsid w:val="00621752"/>
    <w:rsid w:val="00621B4F"/>
    <w:rsid w:val="006220AC"/>
    <w:rsid w:val="0062281F"/>
    <w:rsid w:val="00623070"/>
    <w:rsid w:val="00623F91"/>
    <w:rsid w:val="0062454E"/>
    <w:rsid w:val="00624D11"/>
    <w:rsid w:val="0062527F"/>
    <w:rsid w:val="0062578A"/>
    <w:rsid w:val="006260F7"/>
    <w:rsid w:val="00626183"/>
    <w:rsid w:val="006267C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13B"/>
    <w:rsid w:val="00636802"/>
    <w:rsid w:val="00636C90"/>
    <w:rsid w:val="00636D41"/>
    <w:rsid w:val="00636DDE"/>
    <w:rsid w:val="006372A2"/>
    <w:rsid w:val="00637AEB"/>
    <w:rsid w:val="006401C8"/>
    <w:rsid w:val="00640803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9AF"/>
    <w:rsid w:val="0065343C"/>
    <w:rsid w:val="00653B6A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7214"/>
    <w:rsid w:val="0065737D"/>
    <w:rsid w:val="006603B6"/>
    <w:rsid w:val="00660626"/>
    <w:rsid w:val="00660C83"/>
    <w:rsid w:val="00661BA5"/>
    <w:rsid w:val="00661C02"/>
    <w:rsid w:val="00662477"/>
    <w:rsid w:val="00662554"/>
    <w:rsid w:val="00662811"/>
    <w:rsid w:val="00662C90"/>
    <w:rsid w:val="00663A13"/>
    <w:rsid w:val="00663BB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016"/>
    <w:rsid w:val="0067147C"/>
    <w:rsid w:val="00671797"/>
    <w:rsid w:val="006721DE"/>
    <w:rsid w:val="00672723"/>
    <w:rsid w:val="00672937"/>
    <w:rsid w:val="006729A8"/>
    <w:rsid w:val="00672DB6"/>
    <w:rsid w:val="00672FA6"/>
    <w:rsid w:val="00673B7D"/>
    <w:rsid w:val="00674460"/>
    <w:rsid w:val="0067473B"/>
    <w:rsid w:val="00675254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F1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700D"/>
    <w:rsid w:val="006874AF"/>
    <w:rsid w:val="00687F2D"/>
    <w:rsid w:val="0069009C"/>
    <w:rsid w:val="006906BC"/>
    <w:rsid w:val="00690E77"/>
    <w:rsid w:val="00691171"/>
    <w:rsid w:val="0069151B"/>
    <w:rsid w:val="00691BB6"/>
    <w:rsid w:val="00691ED3"/>
    <w:rsid w:val="00692423"/>
    <w:rsid w:val="0069292F"/>
    <w:rsid w:val="006929CB"/>
    <w:rsid w:val="00692B53"/>
    <w:rsid w:val="00692D99"/>
    <w:rsid w:val="00693478"/>
    <w:rsid w:val="0069348E"/>
    <w:rsid w:val="00693953"/>
    <w:rsid w:val="0069426B"/>
    <w:rsid w:val="006944FC"/>
    <w:rsid w:val="00694787"/>
    <w:rsid w:val="00695368"/>
    <w:rsid w:val="00695774"/>
    <w:rsid w:val="0069674E"/>
    <w:rsid w:val="0069681D"/>
    <w:rsid w:val="00696A5D"/>
    <w:rsid w:val="00696D94"/>
    <w:rsid w:val="0069739F"/>
    <w:rsid w:val="0069774B"/>
    <w:rsid w:val="006A00CD"/>
    <w:rsid w:val="006A07B6"/>
    <w:rsid w:val="006A0A45"/>
    <w:rsid w:val="006A0AB3"/>
    <w:rsid w:val="006A0DE0"/>
    <w:rsid w:val="006A0E30"/>
    <w:rsid w:val="006A0E75"/>
    <w:rsid w:val="006A1301"/>
    <w:rsid w:val="006A19B5"/>
    <w:rsid w:val="006A1E93"/>
    <w:rsid w:val="006A2A07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7303"/>
    <w:rsid w:val="006B00DE"/>
    <w:rsid w:val="006B027E"/>
    <w:rsid w:val="006B03CD"/>
    <w:rsid w:val="006B0C75"/>
    <w:rsid w:val="006B0CB3"/>
    <w:rsid w:val="006B0D39"/>
    <w:rsid w:val="006B0D90"/>
    <w:rsid w:val="006B10B7"/>
    <w:rsid w:val="006B138F"/>
    <w:rsid w:val="006B2553"/>
    <w:rsid w:val="006B2ACB"/>
    <w:rsid w:val="006B2EF6"/>
    <w:rsid w:val="006B30C3"/>
    <w:rsid w:val="006B3356"/>
    <w:rsid w:val="006B33FC"/>
    <w:rsid w:val="006B34F4"/>
    <w:rsid w:val="006B3516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5FE"/>
    <w:rsid w:val="006C18D8"/>
    <w:rsid w:val="006C1ADC"/>
    <w:rsid w:val="006C1D0F"/>
    <w:rsid w:val="006C21BC"/>
    <w:rsid w:val="006C2C66"/>
    <w:rsid w:val="006C311C"/>
    <w:rsid w:val="006C3141"/>
    <w:rsid w:val="006C3E98"/>
    <w:rsid w:val="006C417E"/>
    <w:rsid w:val="006C4475"/>
    <w:rsid w:val="006C4647"/>
    <w:rsid w:val="006C48C8"/>
    <w:rsid w:val="006C4A0F"/>
    <w:rsid w:val="006C5AAB"/>
    <w:rsid w:val="006C6DC1"/>
    <w:rsid w:val="006C737B"/>
    <w:rsid w:val="006C747B"/>
    <w:rsid w:val="006C7F08"/>
    <w:rsid w:val="006D004B"/>
    <w:rsid w:val="006D01B8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A5F"/>
    <w:rsid w:val="006D3C66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BA"/>
    <w:rsid w:val="006F11AB"/>
    <w:rsid w:val="006F1253"/>
    <w:rsid w:val="006F1537"/>
    <w:rsid w:val="006F17E6"/>
    <w:rsid w:val="006F302D"/>
    <w:rsid w:val="006F3788"/>
    <w:rsid w:val="006F3EA2"/>
    <w:rsid w:val="006F4048"/>
    <w:rsid w:val="006F414F"/>
    <w:rsid w:val="006F508D"/>
    <w:rsid w:val="006F5526"/>
    <w:rsid w:val="006F57F3"/>
    <w:rsid w:val="006F59F1"/>
    <w:rsid w:val="006F5C01"/>
    <w:rsid w:val="006F6AC2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1B9"/>
    <w:rsid w:val="007025CA"/>
    <w:rsid w:val="00702988"/>
    <w:rsid w:val="00702FF5"/>
    <w:rsid w:val="00703BE1"/>
    <w:rsid w:val="00703E5A"/>
    <w:rsid w:val="007043A3"/>
    <w:rsid w:val="007045A5"/>
    <w:rsid w:val="00704D2C"/>
    <w:rsid w:val="00705480"/>
    <w:rsid w:val="00705787"/>
    <w:rsid w:val="00705BE3"/>
    <w:rsid w:val="0070610B"/>
    <w:rsid w:val="007067F6"/>
    <w:rsid w:val="00706B1A"/>
    <w:rsid w:val="0070740F"/>
    <w:rsid w:val="00707FE4"/>
    <w:rsid w:val="00710066"/>
    <w:rsid w:val="0071036D"/>
    <w:rsid w:val="007109B7"/>
    <w:rsid w:val="00710CEC"/>
    <w:rsid w:val="00710FEA"/>
    <w:rsid w:val="00711760"/>
    <w:rsid w:val="00711AC7"/>
    <w:rsid w:val="00712059"/>
    <w:rsid w:val="0071240F"/>
    <w:rsid w:val="007129CB"/>
    <w:rsid w:val="007131BC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28CE"/>
    <w:rsid w:val="0072313C"/>
    <w:rsid w:val="00723EB5"/>
    <w:rsid w:val="0072573A"/>
    <w:rsid w:val="00725B27"/>
    <w:rsid w:val="00725CD3"/>
    <w:rsid w:val="00726072"/>
    <w:rsid w:val="007262B9"/>
    <w:rsid w:val="00726E6D"/>
    <w:rsid w:val="00727208"/>
    <w:rsid w:val="007309EF"/>
    <w:rsid w:val="00731032"/>
    <w:rsid w:val="007317E6"/>
    <w:rsid w:val="007317F0"/>
    <w:rsid w:val="00731A88"/>
    <w:rsid w:val="007333C2"/>
    <w:rsid w:val="007336B8"/>
    <w:rsid w:val="007338E2"/>
    <w:rsid w:val="00733C8B"/>
    <w:rsid w:val="00733CCD"/>
    <w:rsid w:val="007347BD"/>
    <w:rsid w:val="00734C88"/>
    <w:rsid w:val="007350FA"/>
    <w:rsid w:val="0073518C"/>
    <w:rsid w:val="007354F9"/>
    <w:rsid w:val="0073553F"/>
    <w:rsid w:val="00735A5D"/>
    <w:rsid w:val="00736D25"/>
    <w:rsid w:val="007372AE"/>
    <w:rsid w:val="00737A83"/>
    <w:rsid w:val="00737C2A"/>
    <w:rsid w:val="00740789"/>
    <w:rsid w:val="00740935"/>
    <w:rsid w:val="0074138A"/>
    <w:rsid w:val="00741550"/>
    <w:rsid w:val="0074204F"/>
    <w:rsid w:val="00742339"/>
    <w:rsid w:val="00742377"/>
    <w:rsid w:val="007425D1"/>
    <w:rsid w:val="007427D0"/>
    <w:rsid w:val="00743521"/>
    <w:rsid w:val="00743DBF"/>
    <w:rsid w:val="007446E8"/>
    <w:rsid w:val="0074474C"/>
    <w:rsid w:val="00744B32"/>
    <w:rsid w:val="007451F2"/>
    <w:rsid w:val="00745219"/>
    <w:rsid w:val="00745272"/>
    <w:rsid w:val="007464BD"/>
    <w:rsid w:val="00746526"/>
    <w:rsid w:val="00746663"/>
    <w:rsid w:val="00746C3B"/>
    <w:rsid w:val="0074761E"/>
    <w:rsid w:val="00747AED"/>
    <w:rsid w:val="00747DE8"/>
    <w:rsid w:val="00747F01"/>
    <w:rsid w:val="0075038E"/>
    <w:rsid w:val="007503A8"/>
    <w:rsid w:val="00750FD3"/>
    <w:rsid w:val="00751278"/>
    <w:rsid w:val="00751475"/>
    <w:rsid w:val="007526AF"/>
    <w:rsid w:val="007527AC"/>
    <w:rsid w:val="00752CD0"/>
    <w:rsid w:val="007530F1"/>
    <w:rsid w:val="00753776"/>
    <w:rsid w:val="007537BB"/>
    <w:rsid w:val="00753993"/>
    <w:rsid w:val="00754288"/>
    <w:rsid w:val="00754A6D"/>
    <w:rsid w:val="00754EDD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609"/>
    <w:rsid w:val="0077783A"/>
    <w:rsid w:val="00777DCE"/>
    <w:rsid w:val="007803CF"/>
    <w:rsid w:val="00780566"/>
    <w:rsid w:val="00780A49"/>
    <w:rsid w:val="007812E3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9E3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648E"/>
    <w:rsid w:val="00797D83"/>
    <w:rsid w:val="007A0452"/>
    <w:rsid w:val="007A06F3"/>
    <w:rsid w:val="007A09ED"/>
    <w:rsid w:val="007A0A20"/>
    <w:rsid w:val="007A0B60"/>
    <w:rsid w:val="007A0E00"/>
    <w:rsid w:val="007A12A5"/>
    <w:rsid w:val="007A1462"/>
    <w:rsid w:val="007A14EB"/>
    <w:rsid w:val="007A1970"/>
    <w:rsid w:val="007A1B2C"/>
    <w:rsid w:val="007A1E37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A7C61"/>
    <w:rsid w:val="007B0583"/>
    <w:rsid w:val="007B0903"/>
    <w:rsid w:val="007B0E14"/>
    <w:rsid w:val="007B181C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D41"/>
    <w:rsid w:val="007C1E93"/>
    <w:rsid w:val="007C22BC"/>
    <w:rsid w:val="007C2765"/>
    <w:rsid w:val="007C2AE9"/>
    <w:rsid w:val="007C302E"/>
    <w:rsid w:val="007C30D7"/>
    <w:rsid w:val="007C3397"/>
    <w:rsid w:val="007C36E2"/>
    <w:rsid w:val="007C3E6A"/>
    <w:rsid w:val="007C40FF"/>
    <w:rsid w:val="007C43EF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B65"/>
    <w:rsid w:val="007D6877"/>
    <w:rsid w:val="007D6D43"/>
    <w:rsid w:val="007D6FB0"/>
    <w:rsid w:val="007D72BF"/>
    <w:rsid w:val="007D774A"/>
    <w:rsid w:val="007D7793"/>
    <w:rsid w:val="007D7824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379"/>
    <w:rsid w:val="007F33E6"/>
    <w:rsid w:val="007F37DA"/>
    <w:rsid w:val="007F38FE"/>
    <w:rsid w:val="007F3A0C"/>
    <w:rsid w:val="007F3C46"/>
    <w:rsid w:val="007F3F02"/>
    <w:rsid w:val="007F4250"/>
    <w:rsid w:val="007F42C8"/>
    <w:rsid w:val="007F4AA7"/>
    <w:rsid w:val="007F5692"/>
    <w:rsid w:val="007F5850"/>
    <w:rsid w:val="007F59E5"/>
    <w:rsid w:val="007F5BC9"/>
    <w:rsid w:val="007F5D89"/>
    <w:rsid w:val="007F5EA8"/>
    <w:rsid w:val="007F629F"/>
    <w:rsid w:val="007F6992"/>
    <w:rsid w:val="007F6D8A"/>
    <w:rsid w:val="007F78AA"/>
    <w:rsid w:val="007F7BC5"/>
    <w:rsid w:val="007F7F8C"/>
    <w:rsid w:val="00800907"/>
    <w:rsid w:val="008009E3"/>
    <w:rsid w:val="00800BFB"/>
    <w:rsid w:val="00800C45"/>
    <w:rsid w:val="00801BE3"/>
    <w:rsid w:val="008023D7"/>
    <w:rsid w:val="00803098"/>
    <w:rsid w:val="008030E1"/>
    <w:rsid w:val="0080415E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62F"/>
    <w:rsid w:val="008077E1"/>
    <w:rsid w:val="008079F4"/>
    <w:rsid w:val="00807A04"/>
    <w:rsid w:val="00810A90"/>
    <w:rsid w:val="008113CC"/>
    <w:rsid w:val="00812E66"/>
    <w:rsid w:val="0081321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1212"/>
    <w:rsid w:val="008221F0"/>
    <w:rsid w:val="008224F1"/>
    <w:rsid w:val="00822BAF"/>
    <w:rsid w:val="00822BF6"/>
    <w:rsid w:val="00822CAB"/>
    <w:rsid w:val="00823027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2949"/>
    <w:rsid w:val="00833A1C"/>
    <w:rsid w:val="00833BED"/>
    <w:rsid w:val="00834041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216F"/>
    <w:rsid w:val="00842408"/>
    <w:rsid w:val="008427C0"/>
    <w:rsid w:val="008428DC"/>
    <w:rsid w:val="008437A2"/>
    <w:rsid w:val="00843B45"/>
    <w:rsid w:val="00843D26"/>
    <w:rsid w:val="00844D48"/>
    <w:rsid w:val="0084574C"/>
    <w:rsid w:val="00845AC5"/>
    <w:rsid w:val="00845ADD"/>
    <w:rsid w:val="00847580"/>
    <w:rsid w:val="00850034"/>
    <w:rsid w:val="008505BF"/>
    <w:rsid w:val="0085165C"/>
    <w:rsid w:val="008519CA"/>
    <w:rsid w:val="00851D34"/>
    <w:rsid w:val="008526FE"/>
    <w:rsid w:val="00852CFC"/>
    <w:rsid w:val="00852EF7"/>
    <w:rsid w:val="00853211"/>
    <w:rsid w:val="0085377D"/>
    <w:rsid w:val="00853A12"/>
    <w:rsid w:val="00853D5E"/>
    <w:rsid w:val="008546C7"/>
    <w:rsid w:val="008547F1"/>
    <w:rsid w:val="008553D5"/>
    <w:rsid w:val="00856220"/>
    <w:rsid w:val="00856A3A"/>
    <w:rsid w:val="00856D7F"/>
    <w:rsid w:val="00856E61"/>
    <w:rsid w:val="00857EBB"/>
    <w:rsid w:val="008602A5"/>
    <w:rsid w:val="00860A5D"/>
    <w:rsid w:val="00861133"/>
    <w:rsid w:val="00861664"/>
    <w:rsid w:val="00861CDA"/>
    <w:rsid w:val="00862729"/>
    <w:rsid w:val="00862AAE"/>
    <w:rsid w:val="00862DF6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B0A"/>
    <w:rsid w:val="00867DE7"/>
    <w:rsid w:val="00870067"/>
    <w:rsid w:val="0087037C"/>
    <w:rsid w:val="008707F2"/>
    <w:rsid w:val="00870AAA"/>
    <w:rsid w:val="00870AAE"/>
    <w:rsid w:val="00870B7B"/>
    <w:rsid w:val="00870D05"/>
    <w:rsid w:val="00872CCB"/>
    <w:rsid w:val="00872E9C"/>
    <w:rsid w:val="00873781"/>
    <w:rsid w:val="00874351"/>
    <w:rsid w:val="008754F5"/>
    <w:rsid w:val="00875D91"/>
    <w:rsid w:val="00876033"/>
    <w:rsid w:val="008770EB"/>
    <w:rsid w:val="008776B8"/>
    <w:rsid w:val="00877753"/>
    <w:rsid w:val="0087775A"/>
    <w:rsid w:val="008777E3"/>
    <w:rsid w:val="00877A46"/>
    <w:rsid w:val="00877CB1"/>
    <w:rsid w:val="00877DEB"/>
    <w:rsid w:val="008804AA"/>
    <w:rsid w:val="0088103E"/>
    <w:rsid w:val="00881419"/>
    <w:rsid w:val="00881505"/>
    <w:rsid w:val="00881DB3"/>
    <w:rsid w:val="00881F9C"/>
    <w:rsid w:val="00882184"/>
    <w:rsid w:val="00882BDC"/>
    <w:rsid w:val="00884371"/>
    <w:rsid w:val="008845B6"/>
    <w:rsid w:val="00884E6C"/>
    <w:rsid w:val="00885200"/>
    <w:rsid w:val="00886067"/>
    <w:rsid w:val="008864D4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7C5"/>
    <w:rsid w:val="0089291E"/>
    <w:rsid w:val="008933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0F5"/>
    <w:rsid w:val="008A225A"/>
    <w:rsid w:val="008A26F4"/>
    <w:rsid w:val="008A276D"/>
    <w:rsid w:val="008A2CD8"/>
    <w:rsid w:val="008A2E48"/>
    <w:rsid w:val="008A31C5"/>
    <w:rsid w:val="008A366D"/>
    <w:rsid w:val="008A39F1"/>
    <w:rsid w:val="008A4290"/>
    <w:rsid w:val="008A42A1"/>
    <w:rsid w:val="008A494B"/>
    <w:rsid w:val="008A4C81"/>
    <w:rsid w:val="008A5101"/>
    <w:rsid w:val="008A6B0D"/>
    <w:rsid w:val="008A710C"/>
    <w:rsid w:val="008A71F4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6C0"/>
    <w:rsid w:val="008B372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C0541"/>
    <w:rsid w:val="008C0A07"/>
    <w:rsid w:val="008C0B04"/>
    <w:rsid w:val="008C0FD4"/>
    <w:rsid w:val="008C1219"/>
    <w:rsid w:val="008C1999"/>
    <w:rsid w:val="008C1ED9"/>
    <w:rsid w:val="008C232D"/>
    <w:rsid w:val="008C29AD"/>
    <w:rsid w:val="008C2BFD"/>
    <w:rsid w:val="008C2EF9"/>
    <w:rsid w:val="008C3082"/>
    <w:rsid w:val="008C3108"/>
    <w:rsid w:val="008C3275"/>
    <w:rsid w:val="008C32A2"/>
    <w:rsid w:val="008C331D"/>
    <w:rsid w:val="008C355A"/>
    <w:rsid w:val="008C36CA"/>
    <w:rsid w:val="008C41B6"/>
    <w:rsid w:val="008C44E1"/>
    <w:rsid w:val="008C4527"/>
    <w:rsid w:val="008C4640"/>
    <w:rsid w:val="008C49E6"/>
    <w:rsid w:val="008C50C1"/>
    <w:rsid w:val="008C55BA"/>
    <w:rsid w:val="008C56E0"/>
    <w:rsid w:val="008C571A"/>
    <w:rsid w:val="008C5D60"/>
    <w:rsid w:val="008C5E50"/>
    <w:rsid w:val="008C66C4"/>
    <w:rsid w:val="008C6B2D"/>
    <w:rsid w:val="008C6C58"/>
    <w:rsid w:val="008C73B5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47C"/>
    <w:rsid w:val="008E04C5"/>
    <w:rsid w:val="008E0B07"/>
    <w:rsid w:val="008E10DD"/>
    <w:rsid w:val="008E1825"/>
    <w:rsid w:val="008E18F2"/>
    <w:rsid w:val="008E1C95"/>
    <w:rsid w:val="008E2617"/>
    <w:rsid w:val="008E3369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62A7"/>
    <w:rsid w:val="008E653D"/>
    <w:rsid w:val="008E6F50"/>
    <w:rsid w:val="008E73C2"/>
    <w:rsid w:val="008E73DF"/>
    <w:rsid w:val="008E75B4"/>
    <w:rsid w:val="008E7978"/>
    <w:rsid w:val="008E7A7D"/>
    <w:rsid w:val="008E7B3B"/>
    <w:rsid w:val="008F01B1"/>
    <w:rsid w:val="008F025C"/>
    <w:rsid w:val="008F05B1"/>
    <w:rsid w:val="008F0875"/>
    <w:rsid w:val="008F0E64"/>
    <w:rsid w:val="008F0F25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D2B"/>
    <w:rsid w:val="008F5D52"/>
    <w:rsid w:val="008F5D9A"/>
    <w:rsid w:val="008F617D"/>
    <w:rsid w:val="008F635A"/>
    <w:rsid w:val="008F645F"/>
    <w:rsid w:val="008F6761"/>
    <w:rsid w:val="008F6835"/>
    <w:rsid w:val="008F6DEE"/>
    <w:rsid w:val="008F7156"/>
    <w:rsid w:val="008F76B5"/>
    <w:rsid w:val="008F7F25"/>
    <w:rsid w:val="0090007A"/>
    <w:rsid w:val="00900765"/>
    <w:rsid w:val="00900C9C"/>
    <w:rsid w:val="00900D16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4D15"/>
    <w:rsid w:val="00905A0F"/>
    <w:rsid w:val="00905AA7"/>
    <w:rsid w:val="00905B9D"/>
    <w:rsid w:val="0090698C"/>
    <w:rsid w:val="009108AD"/>
    <w:rsid w:val="009108ED"/>
    <w:rsid w:val="00910C89"/>
    <w:rsid w:val="00910D78"/>
    <w:rsid w:val="0091118B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338"/>
    <w:rsid w:val="00915BDE"/>
    <w:rsid w:val="00915F83"/>
    <w:rsid w:val="00917025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033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A61"/>
    <w:rsid w:val="00937B90"/>
    <w:rsid w:val="009405EC"/>
    <w:rsid w:val="009416E7"/>
    <w:rsid w:val="009431A3"/>
    <w:rsid w:val="00943433"/>
    <w:rsid w:val="009439DB"/>
    <w:rsid w:val="00943AA3"/>
    <w:rsid w:val="00943D63"/>
    <w:rsid w:val="00943EB1"/>
    <w:rsid w:val="00944018"/>
    <w:rsid w:val="00944AD0"/>
    <w:rsid w:val="00945983"/>
    <w:rsid w:val="00945B48"/>
    <w:rsid w:val="00946467"/>
    <w:rsid w:val="0094752A"/>
    <w:rsid w:val="009479D6"/>
    <w:rsid w:val="00947AEA"/>
    <w:rsid w:val="00947AFF"/>
    <w:rsid w:val="00950138"/>
    <w:rsid w:val="009507CC"/>
    <w:rsid w:val="00950ABD"/>
    <w:rsid w:val="00950CDE"/>
    <w:rsid w:val="00950EBE"/>
    <w:rsid w:val="0095136A"/>
    <w:rsid w:val="0095166F"/>
    <w:rsid w:val="0095183B"/>
    <w:rsid w:val="00951C49"/>
    <w:rsid w:val="00951D45"/>
    <w:rsid w:val="00951FCA"/>
    <w:rsid w:val="009527FE"/>
    <w:rsid w:val="00952953"/>
    <w:rsid w:val="009529D0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403"/>
    <w:rsid w:val="009604ED"/>
    <w:rsid w:val="00960992"/>
    <w:rsid w:val="00961216"/>
    <w:rsid w:val="009612EB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63E4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23E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19D7"/>
    <w:rsid w:val="00981EBC"/>
    <w:rsid w:val="00982CDD"/>
    <w:rsid w:val="00982CED"/>
    <w:rsid w:val="00983448"/>
    <w:rsid w:val="009834EF"/>
    <w:rsid w:val="0098369E"/>
    <w:rsid w:val="009836D9"/>
    <w:rsid w:val="00983BE6"/>
    <w:rsid w:val="00983CF4"/>
    <w:rsid w:val="0098433D"/>
    <w:rsid w:val="0098507A"/>
    <w:rsid w:val="009850BB"/>
    <w:rsid w:val="009856C3"/>
    <w:rsid w:val="00985F2A"/>
    <w:rsid w:val="00986255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518E"/>
    <w:rsid w:val="00995727"/>
    <w:rsid w:val="00995A0B"/>
    <w:rsid w:val="00995B83"/>
    <w:rsid w:val="00996820"/>
    <w:rsid w:val="00997551"/>
    <w:rsid w:val="009A09EC"/>
    <w:rsid w:val="009A0BC9"/>
    <w:rsid w:val="009A160C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70A"/>
    <w:rsid w:val="009A6A46"/>
    <w:rsid w:val="009A6C27"/>
    <w:rsid w:val="009A6CD1"/>
    <w:rsid w:val="009A6E4E"/>
    <w:rsid w:val="009A6EF3"/>
    <w:rsid w:val="009A7033"/>
    <w:rsid w:val="009A759A"/>
    <w:rsid w:val="009A79EA"/>
    <w:rsid w:val="009A7D20"/>
    <w:rsid w:val="009B057B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3D8"/>
    <w:rsid w:val="009B4BDF"/>
    <w:rsid w:val="009B5560"/>
    <w:rsid w:val="009B5645"/>
    <w:rsid w:val="009B5691"/>
    <w:rsid w:val="009B58D9"/>
    <w:rsid w:val="009B5966"/>
    <w:rsid w:val="009B5988"/>
    <w:rsid w:val="009B5CFD"/>
    <w:rsid w:val="009B615E"/>
    <w:rsid w:val="009B73B9"/>
    <w:rsid w:val="009B77F8"/>
    <w:rsid w:val="009B7AB4"/>
    <w:rsid w:val="009B7B8B"/>
    <w:rsid w:val="009B7E43"/>
    <w:rsid w:val="009C0839"/>
    <w:rsid w:val="009C0A77"/>
    <w:rsid w:val="009C0DD9"/>
    <w:rsid w:val="009C1239"/>
    <w:rsid w:val="009C17E2"/>
    <w:rsid w:val="009C2251"/>
    <w:rsid w:val="009C248C"/>
    <w:rsid w:val="009C24D2"/>
    <w:rsid w:val="009C26B0"/>
    <w:rsid w:val="009C2AC4"/>
    <w:rsid w:val="009C31B4"/>
    <w:rsid w:val="009C3FC1"/>
    <w:rsid w:val="009C4317"/>
    <w:rsid w:val="009C43E6"/>
    <w:rsid w:val="009C4671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354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F07"/>
    <w:rsid w:val="009D5378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607F"/>
    <w:rsid w:val="009E6ECC"/>
    <w:rsid w:val="009E7814"/>
    <w:rsid w:val="009E7EC2"/>
    <w:rsid w:val="009F0081"/>
    <w:rsid w:val="009F0850"/>
    <w:rsid w:val="009F1622"/>
    <w:rsid w:val="009F18B4"/>
    <w:rsid w:val="009F1900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22"/>
    <w:rsid w:val="009F3D6D"/>
    <w:rsid w:val="009F4054"/>
    <w:rsid w:val="009F4280"/>
    <w:rsid w:val="009F42C3"/>
    <w:rsid w:val="009F4572"/>
    <w:rsid w:val="009F46AA"/>
    <w:rsid w:val="009F486B"/>
    <w:rsid w:val="009F498A"/>
    <w:rsid w:val="009F4A73"/>
    <w:rsid w:val="009F4C96"/>
    <w:rsid w:val="009F4DE1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2376"/>
    <w:rsid w:val="00A024EF"/>
    <w:rsid w:val="00A0305E"/>
    <w:rsid w:val="00A031D3"/>
    <w:rsid w:val="00A03503"/>
    <w:rsid w:val="00A03AAB"/>
    <w:rsid w:val="00A0426B"/>
    <w:rsid w:val="00A04CBA"/>
    <w:rsid w:val="00A04E19"/>
    <w:rsid w:val="00A0529B"/>
    <w:rsid w:val="00A055F5"/>
    <w:rsid w:val="00A05D72"/>
    <w:rsid w:val="00A05EFE"/>
    <w:rsid w:val="00A05F8D"/>
    <w:rsid w:val="00A0631C"/>
    <w:rsid w:val="00A069E4"/>
    <w:rsid w:val="00A06AB5"/>
    <w:rsid w:val="00A06DAF"/>
    <w:rsid w:val="00A07199"/>
    <w:rsid w:val="00A07516"/>
    <w:rsid w:val="00A07D73"/>
    <w:rsid w:val="00A07F91"/>
    <w:rsid w:val="00A10573"/>
    <w:rsid w:val="00A10820"/>
    <w:rsid w:val="00A10992"/>
    <w:rsid w:val="00A11D4A"/>
    <w:rsid w:val="00A12962"/>
    <w:rsid w:val="00A131B8"/>
    <w:rsid w:val="00A13215"/>
    <w:rsid w:val="00A14314"/>
    <w:rsid w:val="00A14425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99"/>
    <w:rsid w:val="00A21451"/>
    <w:rsid w:val="00A21CE0"/>
    <w:rsid w:val="00A21EF7"/>
    <w:rsid w:val="00A228E1"/>
    <w:rsid w:val="00A22B74"/>
    <w:rsid w:val="00A2415D"/>
    <w:rsid w:val="00A25011"/>
    <w:rsid w:val="00A25E58"/>
    <w:rsid w:val="00A26041"/>
    <w:rsid w:val="00A2665F"/>
    <w:rsid w:val="00A271FC"/>
    <w:rsid w:val="00A27F81"/>
    <w:rsid w:val="00A30D76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101"/>
    <w:rsid w:val="00A36D60"/>
    <w:rsid w:val="00A373AD"/>
    <w:rsid w:val="00A37AC0"/>
    <w:rsid w:val="00A40AAB"/>
    <w:rsid w:val="00A41499"/>
    <w:rsid w:val="00A42131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681"/>
    <w:rsid w:val="00A467F7"/>
    <w:rsid w:val="00A47059"/>
    <w:rsid w:val="00A47347"/>
    <w:rsid w:val="00A47689"/>
    <w:rsid w:val="00A47B22"/>
    <w:rsid w:val="00A508F8"/>
    <w:rsid w:val="00A524A9"/>
    <w:rsid w:val="00A538F2"/>
    <w:rsid w:val="00A5391C"/>
    <w:rsid w:val="00A540B9"/>
    <w:rsid w:val="00A54494"/>
    <w:rsid w:val="00A54946"/>
    <w:rsid w:val="00A55DBD"/>
    <w:rsid w:val="00A5619B"/>
    <w:rsid w:val="00A568C5"/>
    <w:rsid w:val="00A60088"/>
    <w:rsid w:val="00A6078A"/>
    <w:rsid w:val="00A607C5"/>
    <w:rsid w:val="00A60F23"/>
    <w:rsid w:val="00A60FCD"/>
    <w:rsid w:val="00A611AA"/>
    <w:rsid w:val="00A613E4"/>
    <w:rsid w:val="00A61691"/>
    <w:rsid w:val="00A618DC"/>
    <w:rsid w:val="00A61AF8"/>
    <w:rsid w:val="00A61DD3"/>
    <w:rsid w:val="00A621C1"/>
    <w:rsid w:val="00A630C4"/>
    <w:rsid w:val="00A630FF"/>
    <w:rsid w:val="00A64EA8"/>
    <w:rsid w:val="00A64F1D"/>
    <w:rsid w:val="00A65104"/>
    <w:rsid w:val="00A65B38"/>
    <w:rsid w:val="00A65BF8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2DC1"/>
    <w:rsid w:val="00A731A8"/>
    <w:rsid w:val="00A73562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80D33"/>
    <w:rsid w:val="00A80DBE"/>
    <w:rsid w:val="00A80FD5"/>
    <w:rsid w:val="00A81E6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865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8AF"/>
    <w:rsid w:val="00AA0ABF"/>
    <w:rsid w:val="00AA0FB9"/>
    <w:rsid w:val="00AA12C7"/>
    <w:rsid w:val="00AA3AE4"/>
    <w:rsid w:val="00AA3C00"/>
    <w:rsid w:val="00AA43C4"/>
    <w:rsid w:val="00AA43FF"/>
    <w:rsid w:val="00AA4C3B"/>
    <w:rsid w:val="00AA4FD4"/>
    <w:rsid w:val="00AA5FC7"/>
    <w:rsid w:val="00AA635E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2E1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FDA"/>
    <w:rsid w:val="00AC054E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C17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152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577E"/>
    <w:rsid w:val="00AE5CA1"/>
    <w:rsid w:val="00AE62EC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467"/>
    <w:rsid w:val="00B00AD8"/>
    <w:rsid w:val="00B0238B"/>
    <w:rsid w:val="00B02DEE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AD8"/>
    <w:rsid w:val="00B062B7"/>
    <w:rsid w:val="00B0695F"/>
    <w:rsid w:val="00B06CFB"/>
    <w:rsid w:val="00B06EA4"/>
    <w:rsid w:val="00B06EFA"/>
    <w:rsid w:val="00B079B8"/>
    <w:rsid w:val="00B07F6C"/>
    <w:rsid w:val="00B10022"/>
    <w:rsid w:val="00B1026D"/>
    <w:rsid w:val="00B10341"/>
    <w:rsid w:val="00B10E7E"/>
    <w:rsid w:val="00B117AB"/>
    <w:rsid w:val="00B12DE8"/>
    <w:rsid w:val="00B12F02"/>
    <w:rsid w:val="00B13626"/>
    <w:rsid w:val="00B145BA"/>
    <w:rsid w:val="00B14D12"/>
    <w:rsid w:val="00B1575C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963"/>
    <w:rsid w:val="00B220FB"/>
    <w:rsid w:val="00B221DD"/>
    <w:rsid w:val="00B22635"/>
    <w:rsid w:val="00B22ABF"/>
    <w:rsid w:val="00B2404B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76"/>
    <w:rsid w:val="00B26C84"/>
    <w:rsid w:val="00B26E9C"/>
    <w:rsid w:val="00B26F36"/>
    <w:rsid w:val="00B275DE"/>
    <w:rsid w:val="00B2765E"/>
    <w:rsid w:val="00B2768A"/>
    <w:rsid w:val="00B27E2C"/>
    <w:rsid w:val="00B303FC"/>
    <w:rsid w:val="00B306BF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F3"/>
    <w:rsid w:val="00B32F98"/>
    <w:rsid w:val="00B331A7"/>
    <w:rsid w:val="00B331AE"/>
    <w:rsid w:val="00B33342"/>
    <w:rsid w:val="00B33373"/>
    <w:rsid w:val="00B337CF"/>
    <w:rsid w:val="00B337DE"/>
    <w:rsid w:val="00B33A60"/>
    <w:rsid w:val="00B33E9F"/>
    <w:rsid w:val="00B343D1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B47"/>
    <w:rsid w:val="00B37DF6"/>
    <w:rsid w:val="00B37E59"/>
    <w:rsid w:val="00B37E7F"/>
    <w:rsid w:val="00B402FD"/>
    <w:rsid w:val="00B403A9"/>
    <w:rsid w:val="00B40BCF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92D"/>
    <w:rsid w:val="00B44BA0"/>
    <w:rsid w:val="00B4506F"/>
    <w:rsid w:val="00B45A3B"/>
    <w:rsid w:val="00B46AC4"/>
    <w:rsid w:val="00B46DFE"/>
    <w:rsid w:val="00B47406"/>
    <w:rsid w:val="00B4744C"/>
    <w:rsid w:val="00B47535"/>
    <w:rsid w:val="00B50476"/>
    <w:rsid w:val="00B50782"/>
    <w:rsid w:val="00B507FD"/>
    <w:rsid w:val="00B51928"/>
    <w:rsid w:val="00B51B44"/>
    <w:rsid w:val="00B51C93"/>
    <w:rsid w:val="00B5224D"/>
    <w:rsid w:val="00B52DC7"/>
    <w:rsid w:val="00B5324C"/>
    <w:rsid w:val="00B53C6D"/>
    <w:rsid w:val="00B54018"/>
    <w:rsid w:val="00B544BA"/>
    <w:rsid w:val="00B54526"/>
    <w:rsid w:val="00B55E3A"/>
    <w:rsid w:val="00B55ED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29E4"/>
    <w:rsid w:val="00B72AF2"/>
    <w:rsid w:val="00B72BED"/>
    <w:rsid w:val="00B72C16"/>
    <w:rsid w:val="00B72CCE"/>
    <w:rsid w:val="00B72E61"/>
    <w:rsid w:val="00B73042"/>
    <w:rsid w:val="00B73806"/>
    <w:rsid w:val="00B73D19"/>
    <w:rsid w:val="00B73D78"/>
    <w:rsid w:val="00B73FDF"/>
    <w:rsid w:val="00B745F9"/>
    <w:rsid w:val="00B74C03"/>
    <w:rsid w:val="00B75224"/>
    <w:rsid w:val="00B75967"/>
    <w:rsid w:val="00B76437"/>
    <w:rsid w:val="00B76B56"/>
    <w:rsid w:val="00B778A2"/>
    <w:rsid w:val="00B80641"/>
    <w:rsid w:val="00B8067A"/>
    <w:rsid w:val="00B80BA3"/>
    <w:rsid w:val="00B80D30"/>
    <w:rsid w:val="00B81543"/>
    <w:rsid w:val="00B81B15"/>
    <w:rsid w:val="00B81BF4"/>
    <w:rsid w:val="00B820C3"/>
    <w:rsid w:val="00B820C7"/>
    <w:rsid w:val="00B8229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B5A"/>
    <w:rsid w:val="00B87BFF"/>
    <w:rsid w:val="00B87EF3"/>
    <w:rsid w:val="00B87F69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04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59C7"/>
    <w:rsid w:val="00B960E6"/>
    <w:rsid w:val="00B96EE7"/>
    <w:rsid w:val="00B97054"/>
    <w:rsid w:val="00B9735A"/>
    <w:rsid w:val="00B977FD"/>
    <w:rsid w:val="00B97C72"/>
    <w:rsid w:val="00B97C7B"/>
    <w:rsid w:val="00BA0B29"/>
    <w:rsid w:val="00BA1606"/>
    <w:rsid w:val="00BA1BF2"/>
    <w:rsid w:val="00BA1C98"/>
    <w:rsid w:val="00BA1EB1"/>
    <w:rsid w:val="00BA215C"/>
    <w:rsid w:val="00BA21F3"/>
    <w:rsid w:val="00BA22B6"/>
    <w:rsid w:val="00BA271B"/>
    <w:rsid w:val="00BA2A80"/>
    <w:rsid w:val="00BA2B63"/>
    <w:rsid w:val="00BA30A8"/>
    <w:rsid w:val="00BA354D"/>
    <w:rsid w:val="00BA3DEF"/>
    <w:rsid w:val="00BA40AE"/>
    <w:rsid w:val="00BA456C"/>
    <w:rsid w:val="00BA48A8"/>
    <w:rsid w:val="00BA4B31"/>
    <w:rsid w:val="00BA6373"/>
    <w:rsid w:val="00BA664E"/>
    <w:rsid w:val="00BA75FA"/>
    <w:rsid w:val="00BB00A3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FF6"/>
    <w:rsid w:val="00BB49F0"/>
    <w:rsid w:val="00BB51D6"/>
    <w:rsid w:val="00BB5425"/>
    <w:rsid w:val="00BB59AC"/>
    <w:rsid w:val="00BB5A42"/>
    <w:rsid w:val="00BB6623"/>
    <w:rsid w:val="00BB67ED"/>
    <w:rsid w:val="00BB6BB9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6A8"/>
    <w:rsid w:val="00BC2967"/>
    <w:rsid w:val="00BC2D1D"/>
    <w:rsid w:val="00BC2E31"/>
    <w:rsid w:val="00BC3262"/>
    <w:rsid w:val="00BC38B7"/>
    <w:rsid w:val="00BC3A2F"/>
    <w:rsid w:val="00BC3A7B"/>
    <w:rsid w:val="00BC3FC2"/>
    <w:rsid w:val="00BC4304"/>
    <w:rsid w:val="00BC4F06"/>
    <w:rsid w:val="00BC50BB"/>
    <w:rsid w:val="00BC5476"/>
    <w:rsid w:val="00BC5E82"/>
    <w:rsid w:val="00BC5F7C"/>
    <w:rsid w:val="00BC6047"/>
    <w:rsid w:val="00BC63EC"/>
    <w:rsid w:val="00BC668C"/>
    <w:rsid w:val="00BD028D"/>
    <w:rsid w:val="00BD097D"/>
    <w:rsid w:val="00BD0997"/>
    <w:rsid w:val="00BD0CA6"/>
    <w:rsid w:val="00BD131B"/>
    <w:rsid w:val="00BD14AE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083"/>
    <w:rsid w:val="00BD54E0"/>
    <w:rsid w:val="00BD550E"/>
    <w:rsid w:val="00BD5855"/>
    <w:rsid w:val="00BD5AB7"/>
    <w:rsid w:val="00BD5CCD"/>
    <w:rsid w:val="00BD61D1"/>
    <w:rsid w:val="00BD65DB"/>
    <w:rsid w:val="00BD6D42"/>
    <w:rsid w:val="00BD75A5"/>
    <w:rsid w:val="00BD7AA7"/>
    <w:rsid w:val="00BE0041"/>
    <w:rsid w:val="00BE0576"/>
    <w:rsid w:val="00BE0587"/>
    <w:rsid w:val="00BE1662"/>
    <w:rsid w:val="00BE1A8F"/>
    <w:rsid w:val="00BE2234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0F5D"/>
    <w:rsid w:val="00BF1138"/>
    <w:rsid w:val="00BF13CC"/>
    <w:rsid w:val="00BF13E3"/>
    <w:rsid w:val="00BF189D"/>
    <w:rsid w:val="00BF194D"/>
    <w:rsid w:val="00BF1A93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DE6"/>
    <w:rsid w:val="00C0091A"/>
    <w:rsid w:val="00C009DE"/>
    <w:rsid w:val="00C00B9E"/>
    <w:rsid w:val="00C00BD4"/>
    <w:rsid w:val="00C01D0B"/>
    <w:rsid w:val="00C02D9A"/>
    <w:rsid w:val="00C03217"/>
    <w:rsid w:val="00C03472"/>
    <w:rsid w:val="00C05612"/>
    <w:rsid w:val="00C05D26"/>
    <w:rsid w:val="00C0615B"/>
    <w:rsid w:val="00C06263"/>
    <w:rsid w:val="00C06728"/>
    <w:rsid w:val="00C06B86"/>
    <w:rsid w:val="00C06D05"/>
    <w:rsid w:val="00C07E77"/>
    <w:rsid w:val="00C07FCE"/>
    <w:rsid w:val="00C1005E"/>
    <w:rsid w:val="00C107C5"/>
    <w:rsid w:val="00C10FC3"/>
    <w:rsid w:val="00C116C3"/>
    <w:rsid w:val="00C11B40"/>
    <w:rsid w:val="00C12139"/>
    <w:rsid w:val="00C12AF9"/>
    <w:rsid w:val="00C12D79"/>
    <w:rsid w:val="00C12EC7"/>
    <w:rsid w:val="00C13593"/>
    <w:rsid w:val="00C13922"/>
    <w:rsid w:val="00C13E11"/>
    <w:rsid w:val="00C14022"/>
    <w:rsid w:val="00C14795"/>
    <w:rsid w:val="00C15C90"/>
    <w:rsid w:val="00C16CF6"/>
    <w:rsid w:val="00C16DD4"/>
    <w:rsid w:val="00C17522"/>
    <w:rsid w:val="00C17A09"/>
    <w:rsid w:val="00C17BFD"/>
    <w:rsid w:val="00C17D9A"/>
    <w:rsid w:val="00C17DA4"/>
    <w:rsid w:val="00C202FC"/>
    <w:rsid w:val="00C20924"/>
    <w:rsid w:val="00C218B8"/>
    <w:rsid w:val="00C225CC"/>
    <w:rsid w:val="00C22621"/>
    <w:rsid w:val="00C22E98"/>
    <w:rsid w:val="00C2338F"/>
    <w:rsid w:val="00C234DB"/>
    <w:rsid w:val="00C236AA"/>
    <w:rsid w:val="00C24124"/>
    <w:rsid w:val="00C243A6"/>
    <w:rsid w:val="00C245D7"/>
    <w:rsid w:val="00C24F56"/>
    <w:rsid w:val="00C251C3"/>
    <w:rsid w:val="00C256FF"/>
    <w:rsid w:val="00C2652F"/>
    <w:rsid w:val="00C268C3"/>
    <w:rsid w:val="00C26EEC"/>
    <w:rsid w:val="00C2709E"/>
    <w:rsid w:val="00C27234"/>
    <w:rsid w:val="00C272DE"/>
    <w:rsid w:val="00C27A00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6283"/>
    <w:rsid w:val="00C46753"/>
    <w:rsid w:val="00C46C8F"/>
    <w:rsid w:val="00C47AF7"/>
    <w:rsid w:val="00C47D32"/>
    <w:rsid w:val="00C47F9F"/>
    <w:rsid w:val="00C50436"/>
    <w:rsid w:val="00C513A9"/>
    <w:rsid w:val="00C51C69"/>
    <w:rsid w:val="00C52A45"/>
    <w:rsid w:val="00C53107"/>
    <w:rsid w:val="00C537E0"/>
    <w:rsid w:val="00C53870"/>
    <w:rsid w:val="00C53A64"/>
    <w:rsid w:val="00C53DD7"/>
    <w:rsid w:val="00C53F45"/>
    <w:rsid w:val="00C53FC2"/>
    <w:rsid w:val="00C5448D"/>
    <w:rsid w:val="00C546E8"/>
    <w:rsid w:val="00C5471F"/>
    <w:rsid w:val="00C54903"/>
    <w:rsid w:val="00C54953"/>
    <w:rsid w:val="00C549E0"/>
    <w:rsid w:val="00C54AC0"/>
    <w:rsid w:val="00C54B64"/>
    <w:rsid w:val="00C54C44"/>
    <w:rsid w:val="00C54D83"/>
    <w:rsid w:val="00C54EDF"/>
    <w:rsid w:val="00C55611"/>
    <w:rsid w:val="00C557F0"/>
    <w:rsid w:val="00C55C56"/>
    <w:rsid w:val="00C56256"/>
    <w:rsid w:val="00C564D4"/>
    <w:rsid w:val="00C568FB"/>
    <w:rsid w:val="00C56F1C"/>
    <w:rsid w:val="00C57087"/>
    <w:rsid w:val="00C57BF9"/>
    <w:rsid w:val="00C57F3F"/>
    <w:rsid w:val="00C57FEE"/>
    <w:rsid w:val="00C6075D"/>
    <w:rsid w:val="00C61087"/>
    <w:rsid w:val="00C62670"/>
    <w:rsid w:val="00C628AA"/>
    <w:rsid w:val="00C62F7F"/>
    <w:rsid w:val="00C63748"/>
    <w:rsid w:val="00C63AA7"/>
    <w:rsid w:val="00C63B66"/>
    <w:rsid w:val="00C63C67"/>
    <w:rsid w:val="00C640FE"/>
    <w:rsid w:val="00C64476"/>
    <w:rsid w:val="00C64555"/>
    <w:rsid w:val="00C647B9"/>
    <w:rsid w:val="00C64AD9"/>
    <w:rsid w:val="00C6573B"/>
    <w:rsid w:val="00C65C31"/>
    <w:rsid w:val="00C66CC2"/>
    <w:rsid w:val="00C67630"/>
    <w:rsid w:val="00C67C26"/>
    <w:rsid w:val="00C67D67"/>
    <w:rsid w:val="00C67DE5"/>
    <w:rsid w:val="00C67F7D"/>
    <w:rsid w:val="00C7026B"/>
    <w:rsid w:val="00C704A9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756A"/>
    <w:rsid w:val="00C77839"/>
    <w:rsid w:val="00C80123"/>
    <w:rsid w:val="00C801CE"/>
    <w:rsid w:val="00C80403"/>
    <w:rsid w:val="00C80522"/>
    <w:rsid w:val="00C805E3"/>
    <w:rsid w:val="00C80910"/>
    <w:rsid w:val="00C8147C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717F"/>
    <w:rsid w:val="00C87B7B"/>
    <w:rsid w:val="00C907C3"/>
    <w:rsid w:val="00C9082D"/>
    <w:rsid w:val="00C9092C"/>
    <w:rsid w:val="00C90D10"/>
    <w:rsid w:val="00C91C62"/>
    <w:rsid w:val="00C92397"/>
    <w:rsid w:val="00C927D4"/>
    <w:rsid w:val="00C929F4"/>
    <w:rsid w:val="00C92EB8"/>
    <w:rsid w:val="00C9306C"/>
    <w:rsid w:val="00C93301"/>
    <w:rsid w:val="00C934A7"/>
    <w:rsid w:val="00C93A92"/>
    <w:rsid w:val="00C93DDF"/>
    <w:rsid w:val="00C94144"/>
    <w:rsid w:val="00C941A1"/>
    <w:rsid w:val="00C941E0"/>
    <w:rsid w:val="00C94B6C"/>
    <w:rsid w:val="00C95579"/>
    <w:rsid w:val="00C95714"/>
    <w:rsid w:val="00C95992"/>
    <w:rsid w:val="00C95FD9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457F"/>
    <w:rsid w:val="00CA49C1"/>
    <w:rsid w:val="00CA4B78"/>
    <w:rsid w:val="00CA50E4"/>
    <w:rsid w:val="00CA5810"/>
    <w:rsid w:val="00CA64A5"/>
    <w:rsid w:val="00CA6650"/>
    <w:rsid w:val="00CA667C"/>
    <w:rsid w:val="00CA6C91"/>
    <w:rsid w:val="00CA6FBB"/>
    <w:rsid w:val="00CA759D"/>
    <w:rsid w:val="00CA7A60"/>
    <w:rsid w:val="00CA7B52"/>
    <w:rsid w:val="00CA7EB0"/>
    <w:rsid w:val="00CB03DD"/>
    <w:rsid w:val="00CB058E"/>
    <w:rsid w:val="00CB0A11"/>
    <w:rsid w:val="00CB0C39"/>
    <w:rsid w:val="00CB0CD1"/>
    <w:rsid w:val="00CB0E1C"/>
    <w:rsid w:val="00CB0E30"/>
    <w:rsid w:val="00CB1C46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6E56"/>
    <w:rsid w:val="00CB7384"/>
    <w:rsid w:val="00CB7391"/>
    <w:rsid w:val="00CB78B9"/>
    <w:rsid w:val="00CB7F32"/>
    <w:rsid w:val="00CC089A"/>
    <w:rsid w:val="00CC094E"/>
    <w:rsid w:val="00CC0D13"/>
    <w:rsid w:val="00CC1A22"/>
    <w:rsid w:val="00CC1BF8"/>
    <w:rsid w:val="00CC1DFD"/>
    <w:rsid w:val="00CC21C7"/>
    <w:rsid w:val="00CC24F1"/>
    <w:rsid w:val="00CC254E"/>
    <w:rsid w:val="00CC2E56"/>
    <w:rsid w:val="00CC2F8F"/>
    <w:rsid w:val="00CC4222"/>
    <w:rsid w:val="00CC43E2"/>
    <w:rsid w:val="00CC4641"/>
    <w:rsid w:val="00CC4A86"/>
    <w:rsid w:val="00CC4AB8"/>
    <w:rsid w:val="00CC4AF6"/>
    <w:rsid w:val="00CC4B30"/>
    <w:rsid w:val="00CC53F5"/>
    <w:rsid w:val="00CC5818"/>
    <w:rsid w:val="00CC5B20"/>
    <w:rsid w:val="00CC5BE9"/>
    <w:rsid w:val="00CC5DA7"/>
    <w:rsid w:val="00CC5F95"/>
    <w:rsid w:val="00CC6179"/>
    <w:rsid w:val="00CC6DAA"/>
    <w:rsid w:val="00CC7C74"/>
    <w:rsid w:val="00CC7F3C"/>
    <w:rsid w:val="00CD02CC"/>
    <w:rsid w:val="00CD0B73"/>
    <w:rsid w:val="00CD0DB1"/>
    <w:rsid w:val="00CD0FF7"/>
    <w:rsid w:val="00CD1458"/>
    <w:rsid w:val="00CD173E"/>
    <w:rsid w:val="00CD1C47"/>
    <w:rsid w:val="00CD2042"/>
    <w:rsid w:val="00CD24DF"/>
    <w:rsid w:val="00CD2AAE"/>
    <w:rsid w:val="00CD2E47"/>
    <w:rsid w:val="00CD30A2"/>
    <w:rsid w:val="00CD36EF"/>
    <w:rsid w:val="00CD3EE6"/>
    <w:rsid w:val="00CD4424"/>
    <w:rsid w:val="00CD4685"/>
    <w:rsid w:val="00CD5609"/>
    <w:rsid w:val="00CD5656"/>
    <w:rsid w:val="00CD5AF7"/>
    <w:rsid w:val="00CD60AD"/>
    <w:rsid w:val="00CD61DC"/>
    <w:rsid w:val="00CD644A"/>
    <w:rsid w:val="00CD64AD"/>
    <w:rsid w:val="00CD655C"/>
    <w:rsid w:val="00CD6F1D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95D"/>
    <w:rsid w:val="00CE2B86"/>
    <w:rsid w:val="00CE3352"/>
    <w:rsid w:val="00CE3D8B"/>
    <w:rsid w:val="00CE4FD5"/>
    <w:rsid w:val="00CE56DD"/>
    <w:rsid w:val="00CE5746"/>
    <w:rsid w:val="00CE577B"/>
    <w:rsid w:val="00CE57DF"/>
    <w:rsid w:val="00CE5991"/>
    <w:rsid w:val="00CE5EBE"/>
    <w:rsid w:val="00CE637B"/>
    <w:rsid w:val="00CE6450"/>
    <w:rsid w:val="00CE678A"/>
    <w:rsid w:val="00CE6ED7"/>
    <w:rsid w:val="00CF06EC"/>
    <w:rsid w:val="00CF07B1"/>
    <w:rsid w:val="00CF0986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62DC"/>
    <w:rsid w:val="00CF6ADB"/>
    <w:rsid w:val="00CF6F72"/>
    <w:rsid w:val="00CF75F1"/>
    <w:rsid w:val="00CF777C"/>
    <w:rsid w:val="00D00188"/>
    <w:rsid w:val="00D007AC"/>
    <w:rsid w:val="00D00AA7"/>
    <w:rsid w:val="00D0143F"/>
    <w:rsid w:val="00D02292"/>
    <w:rsid w:val="00D02620"/>
    <w:rsid w:val="00D0262A"/>
    <w:rsid w:val="00D0280F"/>
    <w:rsid w:val="00D030FA"/>
    <w:rsid w:val="00D031D4"/>
    <w:rsid w:val="00D035E2"/>
    <w:rsid w:val="00D04262"/>
    <w:rsid w:val="00D042E1"/>
    <w:rsid w:val="00D04698"/>
    <w:rsid w:val="00D04960"/>
    <w:rsid w:val="00D04C5A"/>
    <w:rsid w:val="00D05158"/>
    <w:rsid w:val="00D0579F"/>
    <w:rsid w:val="00D061DE"/>
    <w:rsid w:val="00D06F99"/>
    <w:rsid w:val="00D07255"/>
    <w:rsid w:val="00D103AF"/>
    <w:rsid w:val="00D109DC"/>
    <w:rsid w:val="00D10BA4"/>
    <w:rsid w:val="00D10C24"/>
    <w:rsid w:val="00D11481"/>
    <w:rsid w:val="00D114CE"/>
    <w:rsid w:val="00D117DB"/>
    <w:rsid w:val="00D12BB6"/>
    <w:rsid w:val="00D12FA3"/>
    <w:rsid w:val="00D13233"/>
    <w:rsid w:val="00D1350D"/>
    <w:rsid w:val="00D13E83"/>
    <w:rsid w:val="00D14076"/>
    <w:rsid w:val="00D14A56"/>
    <w:rsid w:val="00D15192"/>
    <w:rsid w:val="00D153E7"/>
    <w:rsid w:val="00D15949"/>
    <w:rsid w:val="00D15CEF"/>
    <w:rsid w:val="00D15F5C"/>
    <w:rsid w:val="00D16AB2"/>
    <w:rsid w:val="00D16B06"/>
    <w:rsid w:val="00D17221"/>
    <w:rsid w:val="00D17B28"/>
    <w:rsid w:val="00D2043A"/>
    <w:rsid w:val="00D20624"/>
    <w:rsid w:val="00D2095E"/>
    <w:rsid w:val="00D21069"/>
    <w:rsid w:val="00D21601"/>
    <w:rsid w:val="00D21BFB"/>
    <w:rsid w:val="00D21E17"/>
    <w:rsid w:val="00D22556"/>
    <w:rsid w:val="00D232FA"/>
    <w:rsid w:val="00D2398F"/>
    <w:rsid w:val="00D23D63"/>
    <w:rsid w:val="00D23DCC"/>
    <w:rsid w:val="00D23DCD"/>
    <w:rsid w:val="00D23E37"/>
    <w:rsid w:val="00D24146"/>
    <w:rsid w:val="00D250A1"/>
    <w:rsid w:val="00D254D6"/>
    <w:rsid w:val="00D25C70"/>
    <w:rsid w:val="00D25D38"/>
    <w:rsid w:val="00D2660C"/>
    <w:rsid w:val="00D26881"/>
    <w:rsid w:val="00D26B4C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1B8"/>
    <w:rsid w:val="00D32303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49A5"/>
    <w:rsid w:val="00D455D9"/>
    <w:rsid w:val="00D46143"/>
    <w:rsid w:val="00D46DFD"/>
    <w:rsid w:val="00D4752D"/>
    <w:rsid w:val="00D478D5"/>
    <w:rsid w:val="00D47F68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CB5"/>
    <w:rsid w:val="00D53F49"/>
    <w:rsid w:val="00D540F9"/>
    <w:rsid w:val="00D5422E"/>
    <w:rsid w:val="00D54632"/>
    <w:rsid w:val="00D54685"/>
    <w:rsid w:val="00D546DD"/>
    <w:rsid w:val="00D54721"/>
    <w:rsid w:val="00D54977"/>
    <w:rsid w:val="00D54CC3"/>
    <w:rsid w:val="00D54D28"/>
    <w:rsid w:val="00D55187"/>
    <w:rsid w:val="00D55CEB"/>
    <w:rsid w:val="00D56456"/>
    <w:rsid w:val="00D56909"/>
    <w:rsid w:val="00D56A39"/>
    <w:rsid w:val="00D56EF1"/>
    <w:rsid w:val="00D56F13"/>
    <w:rsid w:val="00D578D3"/>
    <w:rsid w:val="00D600A4"/>
    <w:rsid w:val="00D601F0"/>
    <w:rsid w:val="00D605BE"/>
    <w:rsid w:val="00D60850"/>
    <w:rsid w:val="00D60EC9"/>
    <w:rsid w:val="00D61E98"/>
    <w:rsid w:val="00D62746"/>
    <w:rsid w:val="00D62B23"/>
    <w:rsid w:val="00D631FF"/>
    <w:rsid w:val="00D633D9"/>
    <w:rsid w:val="00D63807"/>
    <w:rsid w:val="00D63A16"/>
    <w:rsid w:val="00D64B8F"/>
    <w:rsid w:val="00D64D72"/>
    <w:rsid w:val="00D652EA"/>
    <w:rsid w:val="00D65B61"/>
    <w:rsid w:val="00D6639B"/>
    <w:rsid w:val="00D6689C"/>
    <w:rsid w:val="00D66BB8"/>
    <w:rsid w:val="00D66BBF"/>
    <w:rsid w:val="00D66D4A"/>
    <w:rsid w:val="00D670CA"/>
    <w:rsid w:val="00D67AC4"/>
    <w:rsid w:val="00D700E4"/>
    <w:rsid w:val="00D70761"/>
    <w:rsid w:val="00D71887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DE6"/>
    <w:rsid w:val="00D84525"/>
    <w:rsid w:val="00D846EB"/>
    <w:rsid w:val="00D85582"/>
    <w:rsid w:val="00D8569F"/>
    <w:rsid w:val="00D86233"/>
    <w:rsid w:val="00D86642"/>
    <w:rsid w:val="00D86716"/>
    <w:rsid w:val="00D86C7A"/>
    <w:rsid w:val="00D871E5"/>
    <w:rsid w:val="00D872AD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C67"/>
    <w:rsid w:val="00D92DAA"/>
    <w:rsid w:val="00D930C8"/>
    <w:rsid w:val="00D937E4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DA"/>
    <w:rsid w:val="00D9751F"/>
    <w:rsid w:val="00D97AF2"/>
    <w:rsid w:val="00D97B5B"/>
    <w:rsid w:val="00D97D89"/>
    <w:rsid w:val="00DA082E"/>
    <w:rsid w:val="00DA118C"/>
    <w:rsid w:val="00DA1216"/>
    <w:rsid w:val="00DA15F7"/>
    <w:rsid w:val="00DA16AD"/>
    <w:rsid w:val="00DA1D3F"/>
    <w:rsid w:val="00DA2199"/>
    <w:rsid w:val="00DA27F1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750"/>
    <w:rsid w:val="00DA6964"/>
    <w:rsid w:val="00DA6ACC"/>
    <w:rsid w:val="00DA78B5"/>
    <w:rsid w:val="00DA7C07"/>
    <w:rsid w:val="00DA7FAB"/>
    <w:rsid w:val="00DA7FCC"/>
    <w:rsid w:val="00DB1191"/>
    <w:rsid w:val="00DB13BC"/>
    <w:rsid w:val="00DB1895"/>
    <w:rsid w:val="00DB1B81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05"/>
    <w:rsid w:val="00DC01DC"/>
    <w:rsid w:val="00DC05D6"/>
    <w:rsid w:val="00DC09DE"/>
    <w:rsid w:val="00DC0AD2"/>
    <w:rsid w:val="00DC0BBC"/>
    <w:rsid w:val="00DC0BC8"/>
    <w:rsid w:val="00DC0D19"/>
    <w:rsid w:val="00DC0D80"/>
    <w:rsid w:val="00DC1234"/>
    <w:rsid w:val="00DC19D8"/>
    <w:rsid w:val="00DC1B6E"/>
    <w:rsid w:val="00DC2115"/>
    <w:rsid w:val="00DC2151"/>
    <w:rsid w:val="00DC22A8"/>
    <w:rsid w:val="00DC22CA"/>
    <w:rsid w:val="00DC293D"/>
    <w:rsid w:val="00DC29BA"/>
    <w:rsid w:val="00DC2CB4"/>
    <w:rsid w:val="00DC3109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B48"/>
    <w:rsid w:val="00DC76D6"/>
    <w:rsid w:val="00DD00AA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818"/>
    <w:rsid w:val="00DD4B33"/>
    <w:rsid w:val="00DD5723"/>
    <w:rsid w:val="00DD5DD9"/>
    <w:rsid w:val="00DD62F1"/>
    <w:rsid w:val="00DD6441"/>
    <w:rsid w:val="00DD6952"/>
    <w:rsid w:val="00DD6B5A"/>
    <w:rsid w:val="00DD7879"/>
    <w:rsid w:val="00DD7EFD"/>
    <w:rsid w:val="00DE01E7"/>
    <w:rsid w:val="00DE0712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F36"/>
    <w:rsid w:val="00DE40C3"/>
    <w:rsid w:val="00DE4316"/>
    <w:rsid w:val="00DE49AF"/>
    <w:rsid w:val="00DE49BB"/>
    <w:rsid w:val="00DE5D22"/>
    <w:rsid w:val="00DE6264"/>
    <w:rsid w:val="00DE6621"/>
    <w:rsid w:val="00DE6ABA"/>
    <w:rsid w:val="00DE76BD"/>
    <w:rsid w:val="00DE7742"/>
    <w:rsid w:val="00DE79BE"/>
    <w:rsid w:val="00DE7BE5"/>
    <w:rsid w:val="00DF0124"/>
    <w:rsid w:val="00DF08D0"/>
    <w:rsid w:val="00DF1506"/>
    <w:rsid w:val="00DF1571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5E66"/>
    <w:rsid w:val="00DF6D15"/>
    <w:rsid w:val="00DF6FB4"/>
    <w:rsid w:val="00DF71BF"/>
    <w:rsid w:val="00DF74B2"/>
    <w:rsid w:val="00DF77FC"/>
    <w:rsid w:val="00DF7FB3"/>
    <w:rsid w:val="00E002E0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B78"/>
    <w:rsid w:val="00E07D7B"/>
    <w:rsid w:val="00E10559"/>
    <w:rsid w:val="00E10675"/>
    <w:rsid w:val="00E11493"/>
    <w:rsid w:val="00E11950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909"/>
    <w:rsid w:val="00E15CCF"/>
    <w:rsid w:val="00E15E33"/>
    <w:rsid w:val="00E16677"/>
    <w:rsid w:val="00E1690B"/>
    <w:rsid w:val="00E17355"/>
    <w:rsid w:val="00E17896"/>
    <w:rsid w:val="00E20178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A1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BBD"/>
    <w:rsid w:val="00E25D48"/>
    <w:rsid w:val="00E26442"/>
    <w:rsid w:val="00E2661B"/>
    <w:rsid w:val="00E26B88"/>
    <w:rsid w:val="00E26ED2"/>
    <w:rsid w:val="00E275D1"/>
    <w:rsid w:val="00E279C7"/>
    <w:rsid w:val="00E27A47"/>
    <w:rsid w:val="00E27ACC"/>
    <w:rsid w:val="00E27CB7"/>
    <w:rsid w:val="00E30096"/>
    <w:rsid w:val="00E305A7"/>
    <w:rsid w:val="00E3083F"/>
    <w:rsid w:val="00E30895"/>
    <w:rsid w:val="00E30DB7"/>
    <w:rsid w:val="00E313D4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4AA"/>
    <w:rsid w:val="00E3356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9A5"/>
    <w:rsid w:val="00E40D8C"/>
    <w:rsid w:val="00E417F8"/>
    <w:rsid w:val="00E418F5"/>
    <w:rsid w:val="00E419BC"/>
    <w:rsid w:val="00E41A4E"/>
    <w:rsid w:val="00E425A6"/>
    <w:rsid w:val="00E42E46"/>
    <w:rsid w:val="00E432F4"/>
    <w:rsid w:val="00E43616"/>
    <w:rsid w:val="00E437FB"/>
    <w:rsid w:val="00E43B25"/>
    <w:rsid w:val="00E43DE6"/>
    <w:rsid w:val="00E43F21"/>
    <w:rsid w:val="00E441EC"/>
    <w:rsid w:val="00E44350"/>
    <w:rsid w:val="00E455AC"/>
    <w:rsid w:val="00E4580C"/>
    <w:rsid w:val="00E45A60"/>
    <w:rsid w:val="00E45B2D"/>
    <w:rsid w:val="00E45F66"/>
    <w:rsid w:val="00E479B7"/>
    <w:rsid w:val="00E47E07"/>
    <w:rsid w:val="00E50E75"/>
    <w:rsid w:val="00E51643"/>
    <w:rsid w:val="00E51747"/>
    <w:rsid w:val="00E519F7"/>
    <w:rsid w:val="00E5397C"/>
    <w:rsid w:val="00E54B80"/>
    <w:rsid w:val="00E55A0E"/>
    <w:rsid w:val="00E55C81"/>
    <w:rsid w:val="00E56026"/>
    <w:rsid w:val="00E56092"/>
    <w:rsid w:val="00E5674D"/>
    <w:rsid w:val="00E56DF9"/>
    <w:rsid w:val="00E56E99"/>
    <w:rsid w:val="00E5700B"/>
    <w:rsid w:val="00E574F7"/>
    <w:rsid w:val="00E5765D"/>
    <w:rsid w:val="00E57709"/>
    <w:rsid w:val="00E604A5"/>
    <w:rsid w:val="00E607E6"/>
    <w:rsid w:val="00E60990"/>
    <w:rsid w:val="00E60AA9"/>
    <w:rsid w:val="00E61786"/>
    <w:rsid w:val="00E61D8D"/>
    <w:rsid w:val="00E62E49"/>
    <w:rsid w:val="00E62F28"/>
    <w:rsid w:val="00E636E8"/>
    <w:rsid w:val="00E65105"/>
    <w:rsid w:val="00E65988"/>
    <w:rsid w:val="00E65C1F"/>
    <w:rsid w:val="00E66020"/>
    <w:rsid w:val="00E665BD"/>
    <w:rsid w:val="00E667BF"/>
    <w:rsid w:val="00E66D5C"/>
    <w:rsid w:val="00E66F39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6BFE"/>
    <w:rsid w:val="00E7736B"/>
    <w:rsid w:val="00E776EC"/>
    <w:rsid w:val="00E77C35"/>
    <w:rsid w:val="00E80118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BF4"/>
    <w:rsid w:val="00E8421B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64F7"/>
    <w:rsid w:val="00E86623"/>
    <w:rsid w:val="00E87D68"/>
    <w:rsid w:val="00E9020A"/>
    <w:rsid w:val="00E92416"/>
    <w:rsid w:val="00E92423"/>
    <w:rsid w:val="00E9271F"/>
    <w:rsid w:val="00E928EA"/>
    <w:rsid w:val="00E9387B"/>
    <w:rsid w:val="00E93E96"/>
    <w:rsid w:val="00E94437"/>
    <w:rsid w:val="00E94650"/>
    <w:rsid w:val="00E9491E"/>
    <w:rsid w:val="00E95286"/>
    <w:rsid w:val="00E95565"/>
    <w:rsid w:val="00E95BC0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4306"/>
    <w:rsid w:val="00EA4C5A"/>
    <w:rsid w:val="00EA4EF5"/>
    <w:rsid w:val="00EA5034"/>
    <w:rsid w:val="00EA5263"/>
    <w:rsid w:val="00EA542F"/>
    <w:rsid w:val="00EA55AE"/>
    <w:rsid w:val="00EA5CC7"/>
    <w:rsid w:val="00EA5F42"/>
    <w:rsid w:val="00EA65C7"/>
    <w:rsid w:val="00EA68E6"/>
    <w:rsid w:val="00EA69E9"/>
    <w:rsid w:val="00EA7A16"/>
    <w:rsid w:val="00EA7D1F"/>
    <w:rsid w:val="00EA7EF6"/>
    <w:rsid w:val="00EB0AED"/>
    <w:rsid w:val="00EB0F64"/>
    <w:rsid w:val="00EB10AB"/>
    <w:rsid w:val="00EB1719"/>
    <w:rsid w:val="00EB1959"/>
    <w:rsid w:val="00EB1BD8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3BE"/>
    <w:rsid w:val="00EB7AD1"/>
    <w:rsid w:val="00EB7D7E"/>
    <w:rsid w:val="00EB7EBA"/>
    <w:rsid w:val="00EC0038"/>
    <w:rsid w:val="00EC01C6"/>
    <w:rsid w:val="00EC03D7"/>
    <w:rsid w:val="00EC0609"/>
    <w:rsid w:val="00EC161B"/>
    <w:rsid w:val="00EC241F"/>
    <w:rsid w:val="00EC2483"/>
    <w:rsid w:val="00EC2629"/>
    <w:rsid w:val="00EC2824"/>
    <w:rsid w:val="00EC285B"/>
    <w:rsid w:val="00EC2C7F"/>
    <w:rsid w:val="00EC371D"/>
    <w:rsid w:val="00EC374E"/>
    <w:rsid w:val="00EC39FE"/>
    <w:rsid w:val="00EC4B4E"/>
    <w:rsid w:val="00EC504C"/>
    <w:rsid w:val="00EC5864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AEE"/>
    <w:rsid w:val="00ED1B19"/>
    <w:rsid w:val="00ED1E9D"/>
    <w:rsid w:val="00ED1EDB"/>
    <w:rsid w:val="00ED2CE4"/>
    <w:rsid w:val="00ED2DCC"/>
    <w:rsid w:val="00ED2E8A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58"/>
    <w:rsid w:val="00ED6795"/>
    <w:rsid w:val="00ED6F4F"/>
    <w:rsid w:val="00ED72CD"/>
    <w:rsid w:val="00ED7308"/>
    <w:rsid w:val="00ED730B"/>
    <w:rsid w:val="00ED769F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D01"/>
    <w:rsid w:val="00EE4E3D"/>
    <w:rsid w:val="00EE531B"/>
    <w:rsid w:val="00EE55DC"/>
    <w:rsid w:val="00EE5D3C"/>
    <w:rsid w:val="00EE61A9"/>
    <w:rsid w:val="00EE61B5"/>
    <w:rsid w:val="00EE6C74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001"/>
    <w:rsid w:val="00F029AA"/>
    <w:rsid w:val="00F02F34"/>
    <w:rsid w:val="00F030B9"/>
    <w:rsid w:val="00F0313F"/>
    <w:rsid w:val="00F033EB"/>
    <w:rsid w:val="00F04518"/>
    <w:rsid w:val="00F0474E"/>
    <w:rsid w:val="00F05814"/>
    <w:rsid w:val="00F05816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8AF"/>
    <w:rsid w:val="00F10FB9"/>
    <w:rsid w:val="00F11154"/>
    <w:rsid w:val="00F11346"/>
    <w:rsid w:val="00F115BE"/>
    <w:rsid w:val="00F11DE0"/>
    <w:rsid w:val="00F124CB"/>
    <w:rsid w:val="00F12D88"/>
    <w:rsid w:val="00F13052"/>
    <w:rsid w:val="00F13191"/>
    <w:rsid w:val="00F13DB8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2F2E"/>
    <w:rsid w:val="00F231EF"/>
    <w:rsid w:val="00F23298"/>
    <w:rsid w:val="00F23765"/>
    <w:rsid w:val="00F23821"/>
    <w:rsid w:val="00F2440A"/>
    <w:rsid w:val="00F24AA5"/>
    <w:rsid w:val="00F24BF9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DD8"/>
    <w:rsid w:val="00F35515"/>
    <w:rsid w:val="00F355A3"/>
    <w:rsid w:val="00F3606F"/>
    <w:rsid w:val="00F360B5"/>
    <w:rsid w:val="00F364C6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11C5"/>
    <w:rsid w:val="00F412B5"/>
    <w:rsid w:val="00F413DA"/>
    <w:rsid w:val="00F41D84"/>
    <w:rsid w:val="00F435CB"/>
    <w:rsid w:val="00F43BF7"/>
    <w:rsid w:val="00F441BA"/>
    <w:rsid w:val="00F44C4B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3AB2"/>
    <w:rsid w:val="00F64486"/>
    <w:rsid w:val="00F649AD"/>
    <w:rsid w:val="00F64A2C"/>
    <w:rsid w:val="00F652EF"/>
    <w:rsid w:val="00F65AA0"/>
    <w:rsid w:val="00F65E7E"/>
    <w:rsid w:val="00F663A5"/>
    <w:rsid w:val="00F66DEF"/>
    <w:rsid w:val="00F67203"/>
    <w:rsid w:val="00F6746D"/>
    <w:rsid w:val="00F677A2"/>
    <w:rsid w:val="00F67981"/>
    <w:rsid w:val="00F67A51"/>
    <w:rsid w:val="00F67DB4"/>
    <w:rsid w:val="00F67F2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23E"/>
    <w:rsid w:val="00F7341A"/>
    <w:rsid w:val="00F7346E"/>
    <w:rsid w:val="00F74677"/>
    <w:rsid w:val="00F7491F"/>
    <w:rsid w:val="00F74C53"/>
    <w:rsid w:val="00F74DCB"/>
    <w:rsid w:val="00F74E80"/>
    <w:rsid w:val="00F75282"/>
    <w:rsid w:val="00F7584E"/>
    <w:rsid w:val="00F75C68"/>
    <w:rsid w:val="00F75CDE"/>
    <w:rsid w:val="00F7617C"/>
    <w:rsid w:val="00F76215"/>
    <w:rsid w:val="00F76662"/>
    <w:rsid w:val="00F769AC"/>
    <w:rsid w:val="00F76DE5"/>
    <w:rsid w:val="00F7707C"/>
    <w:rsid w:val="00F7715B"/>
    <w:rsid w:val="00F77172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B59"/>
    <w:rsid w:val="00F835B3"/>
    <w:rsid w:val="00F83D0E"/>
    <w:rsid w:val="00F844C9"/>
    <w:rsid w:val="00F844D4"/>
    <w:rsid w:val="00F84516"/>
    <w:rsid w:val="00F84534"/>
    <w:rsid w:val="00F84ACB"/>
    <w:rsid w:val="00F854E4"/>
    <w:rsid w:val="00F85509"/>
    <w:rsid w:val="00F85E91"/>
    <w:rsid w:val="00F8619D"/>
    <w:rsid w:val="00F862EC"/>
    <w:rsid w:val="00F86ACB"/>
    <w:rsid w:val="00F86BB3"/>
    <w:rsid w:val="00F86C13"/>
    <w:rsid w:val="00F871DC"/>
    <w:rsid w:val="00F8749D"/>
    <w:rsid w:val="00F876C8"/>
    <w:rsid w:val="00F876E0"/>
    <w:rsid w:val="00F879A9"/>
    <w:rsid w:val="00F87A42"/>
    <w:rsid w:val="00F87AE0"/>
    <w:rsid w:val="00F90176"/>
    <w:rsid w:val="00F90534"/>
    <w:rsid w:val="00F905A1"/>
    <w:rsid w:val="00F912A5"/>
    <w:rsid w:val="00F914D0"/>
    <w:rsid w:val="00F9189A"/>
    <w:rsid w:val="00F91D27"/>
    <w:rsid w:val="00F9213A"/>
    <w:rsid w:val="00F921E0"/>
    <w:rsid w:val="00F93E2E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6BFD"/>
    <w:rsid w:val="00FA722D"/>
    <w:rsid w:val="00FA734A"/>
    <w:rsid w:val="00FA74D3"/>
    <w:rsid w:val="00FA7651"/>
    <w:rsid w:val="00FB02EA"/>
    <w:rsid w:val="00FB0E46"/>
    <w:rsid w:val="00FB10D8"/>
    <w:rsid w:val="00FB1547"/>
    <w:rsid w:val="00FB1A68"/>
    <w:rsid w:val="00FB1B15"/>
    <w:rsid w:val="00FB226B"/>
    <w:rsid w:val="00FB2C44"/>
    <w:rsid w:val="00FB36F1"/>
    <w:rsid w:val="00FB3D97"/>
    <w:rsid w:val="00FB403B"/>
    <w:rsid w:val="00FB425D"/>
    <w:rsid w:val="00FB48BE"/>
    <w:rsid w:val="00FB4FB6"/>
    <w:rsid w:val="00FB55B6"/>
    <w:rsid w:val="00FB5896"/>
    <w:rsid w:val="00FB5FBB"/>
    <w:rsid w:val="00FB6090"/>
    <w:rsid w:val="00FB60BB"/>
    <w:rsid w:val="00FB6BF9"/>
    <w:rsid w:val="00FB727E"/>
    <w:rsid w:val="00FB728E"/>
    <w:rsid w:val="00FB7471"/>
    <w:rsid w:val="00FB75AE"/>
    <w:rsid w:val="00FB7680"/>
    <w:rsid w:val="00FB769C"/>
    <w:rsid w:val="00FB7719"/>
    <w:rsid w:val="00FB7A80"/>
    <w:rsid w:val="00FC017F"/>
    <w:rsid w:val="00FC1430"/>
    <w:rsid w:val="00FC18A9"/>
    <w:rsid w:val="00FC1944"/>
    <w:rsid w:val="00FC1A80"/>
    <w:rsid w:val="00FC24D2"/>
    <w:rsid w:val="00FC25ED"/>
    <w:rsid w:val="00FC26F1"/>
    <w:rsid w:val="00FC2C5D"/>
    <w:rsid w:val="00FC3284"/>
    <w:rsid w:val="00FC34F5"/>
    <w:rsid w:val="00FC3506"/>
    <w:rsid w:val="00FC395C"/>
    <w:rsid w:val="00FC3A37"/>
    <w:rsid w:val="00FC44CF"/>
    <w:rsid w:val="00FC51E1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55E1"/>
    <w:rsid w:val="00FD5FD2"/>
    <w:rsid w:val="00FD6629"/>
    <w:rsid w:val="00FD6A01"/>
    <w:rsid w:val="00FD78B5"/>
    <w:rsid w:val="00FD7D01"/>
    <w:rsid w:val="00FD7F11"/>
    <w:rsid w:val="00FE0113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D36"/>
    <w:rsid w:val="00FE4ECB"/>
    <w:rsid w:val="00FE5157"/>
    <w:rsid w:val="00FE525D"/>
    <w:rsid w:val="00FE5A06"/>
    <w:rsid w:val="00FE6575"/>
    <w:rsid w:val="00FE6752"/>
    <w:rsid w:val="00FE695E"/>
    <w:rsid w:val="00FE70A6"/>
    <w:rsid w:val="00FE7806"/>
    <w:rsid w:val="00FE7925"/>
    <w:rsid w:val="00FF01FF"/>
    <w:rsid w:val="00FF021E"/>
    <w:rsid w:val="00FF0379"/>
    <w:rsid w:val="00FF0706"/>
    <w:rsid w:val="00FF0847"/>
    <w:rsid w:val="00FF10BB"/>
    <w:rsid w:val="00FF127A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CBCE08A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CD2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qFormat/>
    <w:rsid w:val="003B7CD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B7CD2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3B7CD2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3B7CD2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3B7CD2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3B7CD2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qFormat/>
    <w:rsid w:val="003B7CD2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qFormat/>
    <w:rsid w:val="003B7CD2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qFormat/>
    <w:rsid w:val="003B7CD2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3B7CD2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rsid w:val="003B7CD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B7CD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B7CD2"/>
  </w:style>
  <w:style w:type="paragraph" w:styleId="BlockText">
    <w:name w:val="Block Text"/>
    <w:basedOn w:val="Normal"/>
    <w:rsid w:val="003B7CD2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3B7CD2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3B7CD2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rsid w:val="003B7CD2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customStyle="1" w:styleId="Heading2Char">
    <w:name w:val="Heading 2 Char"/>
    <w:link w:val="Heading2"/>
    <w:rsid w:val="007919E3"/>
    <w:rPr>
      <w:rFonts w:ascii="Helvetica-R" w:hAnsi="Helvetica-R"/>
      <w:b/>
      <w:bCs/>
      <w:noProof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4</TotalTime>
  <Pages>1</Pages>
  <Words>6900</Words>
  <Characters>39336</Characters>
  <Application>Microsoft Office Word</Application>
  <DocSecurity>0</DocSecurity>
  <Lines>327</Lines>
  <Paragraphs>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46144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5</cp:revision>
  <cp:lastPrinted>2012-08-09T06:05:00Z</cp:lastPrinted>
  <dcterms:created xsi:type="dcterms:W3CDTF">2026-09-11T07:15:00Z</dcterms:created>
  <dcterms:modified xsi:type="dcterms:W3CDTF">2026-09-11T08:43:00Z</dcterms:modified>
</cp:coreProperties>
</file>