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4330C" w14:textId="77777777" w:rsidR="00B82F6B" w:rsidRPr="00B26C8D" w:rsidRDefault="00B82F6B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6BD19305" w14:textId="141BE1FF" w:rsidR="00B82F6B" w:rsidRPr="00B26C8D" w:rsidRDefault="00B82F6B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62021D34" w14:textId="77777777" w:rsidR="00B82F6B" w:rsidRDefault="00B82F6B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06272D6F" w14:textId="77777777" w:rsidR="00B82F6B" w:rsidRDefault="00B82F6B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2806B120" w14:textId="77777777" w:rsidR="00B82F6B" w:rsidRDefault="00B82F6B">
      <w:pPr>
        <w:jc w:val="center"/>
        <w:rPr>
          <w:sz w:val="28"/>
        </w:rPr>
      </w:pPr>
    </w:p>
    <w:p w14:paraId="23C5DC23" w14:textId="77777777" w:rsidR="00B82F6B" w:rsidRDefault="00B82F6B">
      <w:pPr>
        <w:jc w:val="center"/>
        <w:rPr>
          <w:sz w:val="28"/>
        </w:rPr>
      </w:pPr>
    </w:p>
    <w:p w14:paraId="789AF770" w14:textId="77777777" w:rsidR="00B82F6B" w:rsidRDefault="00B82F6B">
      <w:pPr>
        <w:jc w:val="center"/>
        <w:rPr>
          <w:sz w:val="28"/>
        </w:rPr>
      </w:pPr>
    </w:p>
    <w:p w14:paraId="43B79393" w14:textId="77777777" w:rsidR="00B82F6B" w:rsidRDefault="00B82F6B">
      <w:pPr>
        <w:jc w:val="center"/>
        <w:rPr>
          <w:sz w:val="28"/>
        </w:rPr>
      </w:pPr>
    </w:p>
    <w:p w14:paraId="74A54ED5" w14:textId="77777777" w:rsidR="00B82F6B" w:rsidRDefault="00B82F6B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CONSTANŢA</w:t>
      </w:r>
    </w:p>
    <w:p w14:paraId="04CE38D2" w14:textId="77777777" w:rsidR="00B82F6B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33FA03E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76667214" w14:textId="77777777" w:rsidR="00B82F6B" w:rsidRDefault="00B82F6B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53336665" w14:textId="77777777" w:rsidR="00B82F6B" w:rsidRDefault="00B82F6B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octombrie 2026</w:t>
      </w:r>
    </w:p>
    <w:p w14:paraId="75EC17B7" w14:textId="77777777" w:rsidR="00B82F6B" w:rsidRDefault="00B82F6B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B82F6B" w14:paraId="036CA8E3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D56BE50" w14:textId="77777777" w:rsidR="00B82F6B" w:rsidRDefault="00B82F6B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3D00691" w14:textId="77777777" w:rsidR="00B82F6B" w:rsidRDefault="00B82F6B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5E9893C2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1E696454" w14:textId="77777777" w:rsidR="00B82F6B" w:rsidRDefault="00B82F6B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4C3A9EBD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7FE8A9A6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BC14236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6015E3A9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42CBC6A0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E8FC81C" w14:textId="77777777" w:rsidR="00B82F6B" w:rsidRDefault="00B82F6B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0CFCA7CD" w14:textId="77777777" w:rsidR="00B82F6B" w:rsidRDefault="00B82F6B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53BE1DD7" w14:textId="77777777" w:rsidR="00B82F6B" w:rsidRDefault="00B82F6B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3F8BAE0D" w14:textId="77777777" w:rsidR="00B82F6B" w:rsidRDefault="00B82F6B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6CA1069B" w14:textId="77777777" w:rsidR="00B82F6B" w:rsidRDefault="00B82F6B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788758FF" w14:textId="77777777" w:rsidR="00B82F6B" w:rsidRDefault="00B82F6B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7B6E3607" w14:textId="77777777" w:rsidR="00B82F6B" w:rsidRDefault="00B82F6B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4E1BB370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17BFA422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2E087B07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16648ABF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2A2B74A4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60267458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3E4A39B9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40953B4F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8111C04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B82F6B" w14:paraId="0288F9C4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A97C15C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AE1EFC4" w14:textId="77777777" w:rsidR="00B82F6B" w:rsidRDefault="00B82F6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38B80A18" w14:textId="77777777" w:rsidR="00B82F6B" w:rsidRDefault="00B82F6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07681709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3F485F5B" w14:textId="77777777" w:rsidR="00B82F6B" w:rsidRDefault="00B82F6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67EEA8B" w14:textId="77777777" w:rsidR="00B82F6B" w:rsidRDefault="00B82F6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DF8B115" w14:textId="77777777" w:rsidR="00B82F6B" w:rsidRDefault="00B82F6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8AE639F" w14:textId="77777777" w:rsidR="00B82F6B" w:rsidRDefault="00B82F6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4530A14E" w14:textId="77777777" w:rsidR="00B82F6B" w:rsidRDefault="00B82F6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5A8FF4E" w14:textId="77777777" w:rsidR="00B82F6B" w:rsidRDefault="00B82F6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6F574899" w14:textId="77777777" w:rsidR="00B82F6B" w:rsidRDefault="00B82F6B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5BE28222" w14:textId="77777777" w:rsidR="00B82F6B" w:rsidRDefault="00B82F6B">
      <w:pPr>
        <w:spacing w:line="192" w:lineRule="auto"/>
        <w:jc w:val="center"/>
      </w:pPr>
    </w:p>
    <w:p w14:paraId="1BA73975" w14:textId="77777777" w:rsidR="00B82F6B" w:rsidRDefault="00B82F6B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79540595" w14:textId="77777777" w:rsidR="00B82F6B" w:rsidRPr="006310EB" w:rsidRDefault="00B82F6B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7671B4B" w14:textId="77777777" w:rsidR="00B82F6B" w:rsidRPr="006310EB" w:rsidRDefault="00B82F6B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98ED0F5" w14:textId="77777777" w:rsidR="00B82F6B" w:rsidRPr="006310EB" w:rsidRDefault="00B82F6B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7A96B4EB" w14:textId="77777777" w:rsidR="00B82F6B" w:rsidRDefault="00B82F6B" w:rsidP="00C64D9B">
      <w:pPr>
        <w:pStyle w:val="Heading1"/>
        <w:spacing w:line="360" w:lineRule="auto"/>
      </w:pPr>
      <w:r>
        <w:t xml:space="preserve">LINIA 301 Ba </w:t>
      </w:r>
    </w:p>
    <w:p w14:paraId="02A7A82A" w14:textId="77777777" w:rsidR="00B82F6B" w:rsidRDefault="00B82F6B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82F6B" w14:paraId="1112763E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B126B" w14:textId="77777777" w:rsidR="00B82F6B" w:rsidRDefault="00B82F6B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97CB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4082" w14:textId="77777777" w:rsidR="00B82F6B" w:rsidRPr="00244AE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7526" w14:textId="77777777" w:rsidR="00B82F6B" w:rsidRDefault="00B82F6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F5F1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812EECD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11B</w:t>
            </w:r>
          </w:p>
          <w:p w14:paraId="595FF68D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7562" w14:textId="77777777" w:rsidR="00B82F6B" w:rsidRPr="00771A0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1B9A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A51C" w14:textId="77777777" w:rsidR="00B82F6B" w:rsidRPr="00244AE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E58F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B82F6B" w14:paraId="6CB67FD4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F375" w14:textId="77777777" w:rsidR="00B82F6B" w:rsidRDefault="00B82F6B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7531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C0A7" w14:textId="77777777" w:rsidR="00B82F6B" w:rsidRPr="00244AE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9712" w14:textId="77777777" w:rsidR="00B82F6B" w:rsidRDefault="00B82F6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3D33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8F56EB9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3B </w:t>
            </w:r>
          </w:p>
          <w:p w14:paraId="3AA57498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 5B </w:t>
            </w:r>
          </w:p>
          <w:p w14:paraId="7876BD56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</w:t>
            </w:r>
          </w:p>
          <w:p w14:paraId="7E4A8F70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BDFE" w14:textId="77777777" w:rsidR="00B82F6B" w:rsidRPr="00771A0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67F4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DBB4" w14:textId="77777777" w:rsidR="00B82F6B" w:rsidRPr="00244AE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7369F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Remiza Specială Mogoşoaia.</w:t>
            </w:r>
          </w:p>
          <w:p w14:paraId="48E74E5F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B82F6B" w14:paraId="479AD27A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E8BE" w14:textId="77777777" w:rsidR="00B82F6B" w:rsidRDefault="00B82F6B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9D42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5A18DDD1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28A0C" w14:textId="77777777" w:rsidR="00B82F6B" w:rsidRPr="00244AE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B026" w14:textId="77777777" w:rsidR="00B82F6B" w:rsidRDefault="00B82F6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Buciumeni -</w:t>
            </w:r>
          </w:p>
          <w:p w14:paraId="6F5067B6" w14:textId="77777777" w:rsidR="00B82F6B" w:rsidRDefault="00B82F6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9D03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F6B83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37F7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BB20" w14:textId="77777777" w:rsidR="00B82F6B" w:rsidRPr="00244AE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7D8A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B82F6B" w14:paraId="768EA750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66C4" w14:textId="77777777" w:rsidR="00B82F6B" w:rsidRDefault="00B82F6B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3BE1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F5F0" w14:textId="77777777" w:rsidR="00B82F6B" w:rsidRPr="00244AE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D1CD" w14:textId="77777777" w:rsidR="00B82F6B" w:rsidRDefault="00B82F6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86D889A" w14:textId="77777777" w:rsidR="00B82F6B" w:rsidRDefault="00B82F6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61B2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196DD22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şi 27 </w:t>
            </w:r>
          </w:p>
          <w:p w14:paraId="63AE1161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A0A3" w14:textId="77777777" w:rsidR="00B82F6B" w:rsidRPr="00771A0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645A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DA6A" w14:textId="77777777" w:rsidR="00B82F6B" w:rsidRPr="00244AE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E8F4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B82F6B" w14:paraId="49732F71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59DA0" w14:textId="77777777" w:rsidR="00B82F6B" w:rsidRDefault="00B82F6B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CDCD1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01AA" w14:textId="77777777" w:rsidR="00B82F6B" w:rsidRPr="00244AE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9206" w14:textId="77777777" w:rsidR="00B82F6B" w:rsidRDefault="00B82F6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Mogoşoaia </w:t>
            </w:r>
          </w:p>
          <w:p w14:paraId="54EAE405" w14:textId="77777777" w:rsidR="00B82F6B" w:rsidRDefault="00B82F6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66C3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22 </w:t>
            </w:r>
          </w:p>
          <w:p w14:paraId="2585239A" w14:textId="77777777" w:rsidR="00B82F6B" w:rsidRPr="00964B09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39FD6" w14:textId="77777777" w:rsidR="00B82F6B" w:rsidRPr="00771A0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CD3B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06E8" w14:textId="77777777" w:rsidR="00B82F6B" w:rsidRPr="00244AE6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ACE26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</w:tbl>
    <w:p w14:paraId="62EFDF43" w14:textId="77777777" w:rsidR="00B82F6B" w:rsidRDefault="00B82F6B">
      <w:pPr>
        <w:spacing w:before="40" w:line="192" w:lineRule="auto"/>
        <w:ind w:right="57"/>
        <w:rPr>
          <w:sz w:val="20"/>
        </w:rPr>
      </w:pPr>
    </w:p>
    <w:p w14:paraId="0CC8D933" w14:textId="77777777" w:rsidR="00B82F6B" w:rsidRDefault="00B82F6B" w:rsidP="009E1E10">
      <w:pPr>
        <w:pStyle w:val="Heading1"/>
        <w:spacing w:line="360" w:lineRule="auto"/>
      </w:pPr>
      <w:r>
        <w:t>LINIA 301 Bb</w:t>
      </w:r>
    </w:p>
    <w:p w14:paraId="10412729" w14:textId="77777777" w:rsidR="00B82F6B" w:rsidRDefault="00B82F6B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82F6B" w14:paraId="01985EA9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1B20" w14:textId="77777777" w:rsidR="00B82F6B" w:rsidRDefault="00B82F6B">
            <w:pPr>
              <w:numPr>
                <w:ilvl w:val="0"/>
                <w:numId w:val="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5C3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74CE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D4B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Mogoșoaia -</w:t>
            </w:r>
          </w:p>
          <w:p w14:paraId="0F44F83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B14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7D7D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E5D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7+900</w:t>
            </w:r>
          </w:p>
          <w:p w14:paraId="4C7C991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94C4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10C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D7422C1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341AB3C3" w14:textId="77777777" w:rsidR="00B82F6B" w:rsidRDefault="00B82F6B" w:rsidP="00CF0E71">
      <w:pPr>
        <w:pStyle w:val="Heading1"/>
        <w:spacing w:line="276" w:lineRule="auto"/>
      </w:pPr>
      <w:r>
        <w:t>LINIA 301 D</w:t>
      </w:r>
    </w:p>
    <w:p w14:paraId="7F6F0718" w14:textId="77777777" w:rsidR="00B82F6B" w:rsidRDefault="00B82F6B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82F6B" w14:paraId="3EE43E42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19F4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97C2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31+250</w:t>
            </w:r>
          </w:p>
          <w:p w14:paraId="3FEAB974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7806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52B2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Pantelimon - </w:t>
            </w:r>
          </w:p>
          <w:p w14:paraId="331772AC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6FBA4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7D2C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DC79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DF7A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3D23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5B61A8D1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3BF2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A82D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AA75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F164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61C16D95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DF65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A7FF9C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B5F4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008C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C975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7C1A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185E77A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3CAE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C87C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1EC2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A690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650C8A9F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EEB53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06A8C3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4A56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84B4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E7D3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5BD9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3664CFC9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07FF4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A861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6B14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AFF1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6393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8E3F2FE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DC606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C686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BD5A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E1CB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50B853A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42B80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C130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39A9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DF8A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Bucureşti Sud </w:t>
            </w:r>
          </w:p>
          <w:p w14:paraId="57156E20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95EB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23A3F79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DC67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0DEC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DA8C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FEF19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845B70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3B4AADC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 Cap X.</w:t>
            </w:r>
          </w:p>
        </w:tc>
      </w:tr>
      <w:tr w:rsidR="00B82F6B" w14:paraId="73751B40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2CA9B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4932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AF12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3050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0DA240B0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4853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10, 12, 34</w:t>
            </w:r>
          </w:p>
          <w:p w14:paraId="011B6E53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4641549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5E914EA9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9721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942B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24E4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0E8E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5FB31EF2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52E5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03B8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6C4F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CA99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71664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102C6C2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028FBE72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F89D735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E426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52C2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A4DC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513B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către Antestaţia Faur.</w:t>
            </w:r>
          </w:p>
        </w:tc>
      </w:tr>
      <w:tr w:rsidR="00B82F6B" w14:paraId="62F53092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13EF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B8DB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37+165</w:t>
            </w:r>
          </w:p>
          <w:p w14:paraId="7DB454F0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81EA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91E6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Bucureşti Sud Grupa Tehnică - </w:t>
            </w:r>
          </w:p>
          <w:p w14:paraId="69A0FE9E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D9F9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18D9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50C2F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2843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6D3A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F7EF98C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3D75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AB57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E991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D4C06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4ED5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E4F1441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B10B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CC02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B60D7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D21A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5FD63DF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6259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DF27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AA786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76AD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43CAB120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F037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54C7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E5E97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89EB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C5A8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3F05E81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3170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5DD8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2FE3D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2AAD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7801F162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38D4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070F2384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6AD2343A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A7488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48C5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6C5C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C124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944A93A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438B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A0CAF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393E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C4AF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09933A28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B611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3197AA74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2272FCC8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305859ED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A7B2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44642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2FB6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3BE0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3D84C349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D3D052A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EA84" w14:textId="77777777" w:rsidR="00B82F6B" w:rsidRDefault="00B82F6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98A1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27AF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648E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32DE585B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5A73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1DCABAE2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0570200F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398A9C84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4F38" w14:textId="77777777" w:rsidR="00B82F6B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D3F6" w14:textId="77777777" w:rsidR="00B82F6B" w:rsidRDefault="00B82F6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5C30" w14:textId="77777777" w:rsidR="00B82F6B" w:rsidRPr="00935D4F" w:rsidRDefault="00B82F6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4C6B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23C37A71" w14:textId="77777777" w:rsidR="00B82F6B" w:rsidRDefault="00B82F6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8FBD401" w14:textId="77777777" w:rsidR="00B82F6B" w:rsidRDefault="00B82F6B" w:rsidP="00CF0E71">
      <w:pPr>
        <w:spacing w:before="40" w:line="276" w:lineRule="auto"/>
        <w:ind w:right="57"/>
        <w:rPr>
          <w:sz w:val="20"/>
        </w:rPr>
      </w:pPr>
    </w:p>
    <w:p w14:paraId="02CAA95A" w14:textId="77777777" w:rsidR="00B82F6B" w:rsidRDefault="00B82F6B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33CF8A88" w14:textId="77777777" w:rsidR="00B82F6B" w:rsidRPr="005D215B" w:rsidRDefault="00B82F6B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82F6B" w14:paraId="2985618E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5D06" w14:textId="77777777" w:rsidR="00B82F6B" w:rsidRDefault="00B82F6B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82F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80F7" w14:textId="77777777" w:rsidR="00B82F6B" w:rsidRPr="00B3607C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51A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704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09E5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4F3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701BAD3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3F0B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730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B82F6B" w14:paraId="570E6BB1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C5D26" w14:textId="77777777" w:rsidR="00B82F6B" w:rsidRDefault="00B82F6B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6F7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2165" w14:textId="77777777" w:rsidR="00B82F6B" w:rsidRPr="00B3607C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C83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3D2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6635B49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35E9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0DC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495E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512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26DD6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630878C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B82F6B" w14:paraId="1DA7E330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59BD" w14:textId="77777777" w:rsidR="00B82F6B" w:rsidRDefault="00B82F6B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8BD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A8B53" w14:textId="77777777" w:rsidR="00B82F6B" w:rsidRPr="00B3607C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CF4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339FFF1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9A11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3876E99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431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844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11607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C9C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B82F6B" w14:paraId="3B2CC47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60A2" w14:textId="77777777" w:rsidR="00B82F6B" w:rsidRDefault="00B82F6B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098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88B7" w14:textId="77777777" w:rsidR="00B82F6B" w:rsidRPr="00B3607C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293F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69A27EF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19EE5BE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2B9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4F8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304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04FC26A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8903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1D7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8A553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66F409E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F7A42D4" w14:textId="77777777" w:rsidR="00B82F6B" w:rsidRDefault="00B82F6B">
      <w:pPr>
        <w:spacing w:before="40" w:after="40" w:line="192" w:lineRule="auto"/>
        <w:ind w:right="57"/>
        <w:rPr>
          <w:sz w:val="20"/>
          <w:lang w:val="en-US"/>
        </w:rPr>
      </w:pPr>
    </w:p>
    <w:p w14:paraId="09CA6F85" w14:textId="77777777" w:rsidR="00B82F6B" w:rsidRDefault="00B82F6B" w:rsidP="00F14E3C">
      <w:pPr>
        <w:pStyle w:val="Heading1"/>
        <w:spacing w:line="360" w:lineRule="auto"/>
      </w:pPr>
      <w:r>
        <w:t>LINIA 301 F1</w:t>
      </w:r>
    </w:p>
    <w:p w14:paraId="3624F23F" w14:textId="77777777" w:rsidR="00B82F6B" w:rsidRDefault="00B82F6B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B82F6B" w14:paraId="0A0A2047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25D1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8EF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F4AC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13AE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0BCC61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5AD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EFC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5AD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A587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E11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AD18FBA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ED01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157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F807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0C2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46BAF7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BDB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68D3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369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9B86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148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ECD4525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3C91C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F84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DC7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9F5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E7485D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A74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13B3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7E8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422F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0A95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C57B094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94C7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655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ACA6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215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71CDF1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635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3F3D19F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2619855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9945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B6E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40D1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7DE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230968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F74E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478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BD04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E8D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0C773C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0F7E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25C4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9E6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ADB6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117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C1D478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E839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C67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2DBDC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60D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804CA6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E6D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C79C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B9A5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E05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155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36A48B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E43A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6B5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0CD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C0A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FF91FD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312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6D9512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36A4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915C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87B1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97C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BAA480E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A6EC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75E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651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812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F3B351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AC9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699F2A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1AFEA35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5CC528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322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E61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F2EB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172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0C870F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F17D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2F4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EC7F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E89F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DBFD40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B75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FB7E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FE0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D95D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8C9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D25DFF1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88DA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D3D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6F65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52A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9AAA0A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C61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D7831C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671A4A3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6FF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AD30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0A68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1C5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173B2E4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EC14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98B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F847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68F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130069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A1C3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FEFE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1DE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19A2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393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6978735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D2C7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298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2F62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887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6B3EF4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5DC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EBAB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DE6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FD99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B60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3154A31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D378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F8CE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E39F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12E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2BC982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55D9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52C1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9B5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41A8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696D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760B61BC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E0FD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23A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858E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C6D0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90F9A9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155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7601112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021F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1EB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99A5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FAC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6B5223B2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580B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637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4198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81FA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DD28BA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6A0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2247F79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3DF1722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450E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890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A6EE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E1C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B2AAE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B82F6B" w14:paraId="5BA9EDF9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5914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6200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2BCB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7EBA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C97540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A65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79C1559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8FD5BD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4D26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1A94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205F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C7F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B82F6B" w14:paraId="1971D95B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B5FEC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9AE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81C8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998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32B32B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E8A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15AC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2F4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1DFE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6E6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92C95C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C4888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666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F42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5BB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42D8C5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03A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147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4FC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8B3C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5AC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5C4D99B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A9D7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7FF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2E411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3DC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E724DA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34D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2441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86A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F25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CDA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62F4AE2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DEA9" w14:textId="77777777" w:rsidR="00B82F6B" w:rsidRDefault="00B82F6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6BA9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C105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9CF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947291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1E4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9755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764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C9A1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E9A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1409509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44647F6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5E794DA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6EA46CA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34E87DC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6F58B463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7BBC49EF" w14:textId="77777777" w:rsidR="00B82F6B" w:rsidRDefault="00B82F6B" w:rsidP="007E3B63">
      <w:pPr>
        <w:pStyle w:val="Heading1"/>
        <w:spacing w:line="360" w:lineRule="auto"/>
      </w:pPr>
      <w:r>
        <w:t>LINIA 301 G</w:t>
      </w:r>
    </w:p>
    <w:p w14:paraId="016D6205" w14:textId="77777777" w:rsidR="00B82F6B" w:rsidRDefault="00B82F6B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B82F6B" w14:paraId="049896FC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60799" w14:textId="77777777" w:rsidR="00B82F6B" w:rsidRDefault="00B82F6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E51BF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2F78A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F1304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9296EE6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0545A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3D0108FE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2BB55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99B86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03009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F8044" w14:textId="77777777" w:rsidR="00B82F6B" w:rsidRDefault="00B82F6B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32329AC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4F2B3" w14:textId="77777777" w:rsidR="00B82F6B" w:rsidRDefault="00B82F6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F9CDD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18A0C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9DE4E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A621832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72968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50C3C57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173D356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F5C23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E9902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0C9F3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06298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34FAA6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29E20" w14:textId="77777777" w:rsidR="00B82F6B" w:rsidRDefault="00B82F6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9082B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B2B99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4351D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176A401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E9600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D5D76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73B15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2457C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06A01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A9E5AE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90138" w14:textId="77777777" w:rsidR="00B82F6B" w:rsidRDefault="00B82F6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085FA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0C75A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C8104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0FE4E93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901E5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A7347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53BDD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67BA7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2A4F1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17C5A2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80AD" w14:textId="77777777" w:rsidR="00B82F6B" w:rsidRDefault="00B82F6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F3322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615D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079A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805581F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4114" w14:textId="77777777" w:rsidR="00B82F6B" w:rsidRDefault="00B82F6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7576F5C" w14:textId="77777777" w:rsidR="00B82F6B" w:rsidRDefault="00B82F6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8071F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FCE9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6FE1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E0AF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6A39798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C6C3" w14:textId="77777777" w:rsidR="00B82F6B" w:rsidRDefault="00B82F6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0805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9836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14C7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30EE2DE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50EA" w14:textId="77777777" w:rsidR="00B82F6B" w:rsidRDefault="00B82F6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886FAEC" w14:textId="77777777" w:rsidR="00B82F6B" w:rsidRDefault="00B82F6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2D550860" w14:textId="77777777" w:rsidR="00B82F6B" w:rsidRDefault="00B82F6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2025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FA0A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403A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CECF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EA16437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6522" w14:textId="77777777" w:rsidR="00B82F6B" w:rsidRDefault="00B82F6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384B1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6751C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81EB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DB010E6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4369" w14:textId="77777777" w:rsidR="00B82F6B" w:rsidRDefault="00B82F6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177F6BA" w14:textId="77777777" w:rsidR="00B82F6B" w:rsidRDefault="00B82F6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0069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97085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76E1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38A67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A51750F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60CE" w14:textId="77777777" w:rsidR="00B82F6B" w:rsidRDefault="00B82F6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9BFA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70D4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58E5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6E03383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1F34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52AD60C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47626120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EF81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EA67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3049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62334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2F4E3C4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7AE5" w14:textId="77777777" w:rsidR="00B82F6B" w:rsidRDefault="00B82F6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70BE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02C9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CA17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5298B94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8196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22A5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F4E6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F70A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3285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44ADC1D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D309" w14:textId="77777777" w:rsidR="00B82F6B" w:rsidRDefault="00B82F6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CB6D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CF30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664B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50BF67B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9F1B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E13A128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46E9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2824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3E290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7A752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D3F468B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30E1" w14:textId="77777777" w:rsidR="00B82F6B" w:rsidRDefault="00B82F6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1A9B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713F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358E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0B08738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21EB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2583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F711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3745" w14:textId="77777777" w:rsidR="00B82F6B" w:rsidRDefault="00B82F6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21B7" w14:textId="77777777" w:rsidR="00B82F6B" w:rsidRDefault="00B82F6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F820CE6" w14:textId="77777777" w:rsidR="00B82F6B" w:rsidRDefault="00B82F6B">
      <w:pPr>
        <w:spacing w:before="40" w:line="192" w:lineRule="auto"/>
        <w:ind w:right="57"/>
        <w:rPr>
          <w:sz w:val="20"/>
        </w:rPr>
      </w:pPr>
    </w:p>
    <w:p w14:paraId="5AC298C3" w14:textId="77777777" w:rsidR="00B82F6B" w:rsidRDefault="00B82F6B" w:rsidP="00956F37">
      <w:pPr>
        <w:pStyle w:val="Heading1"/>
        <w:spacing w:line="360" w:lineRule="auto"/>
      </w:pPr>
      <w:r>
        <w:t>LINIA 301 N</w:t>
      </w:r>
    </w:p>
    <w:p w14:paraId="766B4B6D" w14:textId="77777777" w:rsidR="00B82F6B" w:rsidRDefault="00B82F6B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B82F6B" w14:paraId="56A56F4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8598" w14:textId="77777777" w:rsidR="00B82F6B" w:rsidRDefault="00B82F6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C86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C307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B29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DD03CE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089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6151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349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9E35" w14:textId="77777777" w:rsidR="00B82F6B" w:rsidRPr="00220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10B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EA9D11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201A" w14:textId="77777777" w:rsidR="00B82F6B" w:rsidRDefault="00B82F6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593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6FA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5C10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DBBBF9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536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9C2B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D9E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AE7E" w14:textId="77777777" w:rsidR="00B82F6B" w:rsidRPr="00220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CFD9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AC9230A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73899" w14:textId="77777777" w:rsidR="00B82F6B" w:rsidRDefault="00B82F6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05D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1002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E7F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836639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890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3CE5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E52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BE7D" w14:textId="77777777" w:rsidR="00B82F6B" w:rsidRPr="00220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8E4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B96E4C" w14:textId="77777777" w:rsidR="00B82F6B" w:rsidRPr="00474FB0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B82F6B" w14:paraId="524D879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10C6" w14:textId="77777777" w:rsidR="00B82F6B" w:rsidRDefault="00B82F6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431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787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56C6" w14:textId="77777777" w:rsidR="00B82F6B" w:rsidRDefault="00B82F6B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717CDF6" w14:textId="77777777" w:rsidR="00B82F6B" w:rsidRDefault="00B82F6B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1CA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F4AF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920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CFB6" w14:textId="77777777" w:rsidR="00B82F6B" w:rsidRPr="00220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752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48ED72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F365" w14:textId="77777777" w:rsidR="00B82F6B" w:rsidRDefault="00B82F6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1200" w14:textId="77777777" w:rsidR="00B82F6B" w:rsidRDefault="00B82F6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7F8F" w14:textId="77777777" w:rsidR="00B82F6B" w:rsidRDefault="00B82F6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90EE" w14:textId="77777777" w:rsidR="00B82F6B" w:rsidRDefault="00B82F6B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B73B" w14:textId="77777777" w:rsidR="00B82F6B" w:rsidRPr="00E4222D" w:rsidRDefault="00B82F6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555C11D2" w14:textId="77777777" w:rsidR="00B82F6B" w:rsidRPr="00E4222D" w:rsidRDefault="00B82F6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482498C1" w14:textId="77777777" w:rsidR="00B82F6B" w:rsidRPr="00E4222D" w:rsidRDefault="00B82F6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3F04FA6E" w14:textId="77777777" w:rsidR="00B82F6B" w:rsidRDefault="00B82F6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3164" w14:textId="77777777" w:rsidR="00B82F6B" w:rsidRDefault="00B82F6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A496" w14:textId="77777777" w:rsidR="00B82F6B" w:rsidRDefault="00B82F6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17D7" w14:textId="77777777" w:rsidR="00B82F6B" w:rsidRPr="0022092F" w:rsidRDefault="00B82F6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44A1" w14:textId="77777777" w:rsidR="00B82F6B" w:rsidRDefault="00B82F6B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36BA41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37B5" w14:textId="77777777" w:rsidR="00B82F6B" w:rsidRDefault="00B82F6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DF3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01C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EED61" w14:textId="77777777" w:rsidR="00B82F6B" w:rsidRDefault="00B82F6B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78C7" w14:textId="77777777" w:rsidR="00B82F6B" w:rsidRDefault="00B82F6B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62A1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898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3ECF" w14:textId="77777777" w:rsidR="00B82F6B" w:rsidRPr="00220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769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36A5AFE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EE02" w14:textId="77777777" w:rsidR="00B82F6B" w:rsidRDefault="00B82F6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BE2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02E0FE6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CD6BE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ED4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499746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95A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F2C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D35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DE5E" w14:textId="77777777" w:rsidR="00B82F6B" w:rsidRPr="00220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783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44B6A6B2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E301" w14:textId="77777777" w:rsidR="00B82F6B" w:rsidRDefault="00B82F6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50E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F9A6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2AA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63A9F7D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107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060432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34C3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17D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A998" w14:textId="77777777" w:rsidR="00B82F6B" w:rsidRPr="00220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4EF2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E25CF1C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65BB074A" w14:textId="77777777" w:rsidR="00B82F6B" w:rsidRDefault="00B82F6B" w:rsidP="007F72A5">
      <w:pPr>
        <w:pStyle w:val="Heading1"/>
        <w:spacing w:line="360" w:lineRule="auto"/>
      </w:pPr>
      <w:r>
        <w:t>LINIA 301 O</w:t>
      </w:r>
    </w:p>
    <w:p w14:paraId="53139E7D" w14:textId="77777777" w:rsidR="00B82F6B" w:rsidRDefault="00B82F6B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82F6B" w14:paraId="5AC4C91D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FDDF" w14:textId="77777777" w:rsidR="00B82F6B" w:rsidRDefault="00B82F6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336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8C4C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1AF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F589FD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B52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96A5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01C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D302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A64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04CC6D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4204" w14:textId="77777777" w:rsidR="00B82F6B" w:rsidRDefault="00B82F6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55D3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4A3BA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CD4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77A4B17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94DE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0310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517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BF44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568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674FDE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3193" w14:textId="77777777" w:rsidR="00B82F6B" w:rsidRDefault="00B82F6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C91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63F9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164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121A54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FF9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A31344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7201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5524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27D2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6094" w14:textId="77777777" w:rsidR="00B82F6B" w:rsidRDefault="00B82F6B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83DC04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9071" w14:textId="77777777" w:rsidR="00B82F6B" w:rsidRDefault="00B82F6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17F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360D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753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F10159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A446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BF4D3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B4A9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790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063E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464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FA433C0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4880" w14:textId="77777777" w:rsidR="00B82F6B" w:rsidRDefault="00B82F6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80EC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B8537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6D2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7292CA7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E16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6D838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0B6B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C9E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BDEA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998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CDE606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26D1" w14:textId="77777777" w:rsidR="00B82F6B" w:rsidRDefault="00B82F6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E02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921B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7E52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13F171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5BA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7A7D3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CB57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C33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E893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5049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347BBF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7005" w14:textId="77777777" w:rsidR="00B82F6B" w:rsidRDefault="00B82F6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46A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88E1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DE2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F7963C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621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6C1114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B37A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0B4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EF2C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218B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AA107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B82F6B" w14:paraId="60CF6C03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1E44C" w14:textId="77777777" w:rsidR="00B82F6B" w:rsidRDefault="00B82F6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DFA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B075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2CE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8C4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D895AA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F1EF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4C0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2341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459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AA591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27FAD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B82F6B" w14:paraId="081407A8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A1BC" w14:textId="77777777" w:rsidR="00B82F6B" w:rsidRDefault="00B82F6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595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AF8C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A8B5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523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192BE33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43B9A48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C0AE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A88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2528" w14:textId="77777777" w:rsidR="00B82F6B" w:rsidRPr="00F1029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33A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3AF8B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1263572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03767540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39C6EE05" w14:textId="77777777" w:rsidR="00B82F6B" w:rsidRDefault="00B82F6B" w:rsidP="003260D9">
      <w:pPr>
        <w:pStyle w:val="Heading1"/>
        <w:spacing w:line="360" w:lineRule="auto"/>
      </w:pPr>
      <w:r>
        <w:t>LINIA 301 P</w:t>
      </w:r>
    </w:p>
    <w:p w14:paraId="1FA604DE" w14:textId="77777777" w:rsidR="00B82F6B" w:rsidRDefault="00B82F6B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82F6B" w14:paraId="1AD850F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8454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4F87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ACAF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89B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042310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F96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30943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1A3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B53F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A1DD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2BEA99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2D73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974E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4F00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674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E11C69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A17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FE37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4F5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4BEC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6BD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79C2A1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06ED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9779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F3F1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04F7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5B68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7AC76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01C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4A78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2BE4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29833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B82F6B" w:rsidRPr="00A8307A" w14:paraId="21CA549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0B38" w14:textId="77777777" w:rsidR="00B82F6B" w:rsidRPr="00A75A00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47E6" w14:textId="77777777" w:rsidR="00B82F6B" w:rsidRPr="00A8307A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1340" w14:textId="77777777" w:rsidR="00B82F6B" w:rsidRPr="00A8307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702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5AB6F283" w14:textId="77777777" w:rsidR="00B82F6B" w:rsidRPr="00A8307A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78D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7D24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787ED" w14:textId="77777777" w:rsidR="00B82F6B" w:rsidRPr="00A8307A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4B43" w14:textId="77777777" w:rsidR="00B82F6B" w:rsidRPr="00A8307A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4412" w14:textId="77777777" w:rsidR="00B82F6B" w:rsidRPr="00A8307A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EC7912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CB7FD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6483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DC3F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0AA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6BAF1B4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9F3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7406661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0574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F41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75CB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B94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82A4C5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961D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8870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F097A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708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D58B16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857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8FF50B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7922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D73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D004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24A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B82F6B" w14:paraId="491A565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0931B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84E4C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8B22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62C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AA94F4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2E5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48292A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E7D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8D5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C860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E43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15F30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B82F6B" w14:paraId="3CE2DA2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79C2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C585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34213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CD0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8A8AF1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7AA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938E67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F0041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BC5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4F43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7D0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9C5E8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B82F6B" w14:paraId="671A414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C8BB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A17A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7C3F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35D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6E0080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60E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2B2B43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9F8F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1B4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91CAD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074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FAAF0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B82F6B" w14:paraId="45DB250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9D4E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A8FA" w14:textId="77777777" w:rsidR="00B82F6B" w:rsidRDefault="00B82F6B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7189" w14:textId="77777777" w:rsidR="00B82F6B" w:rsidRPr="001B37B8" w:rsidRDefault="00B82F6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7222" w14:textId="77777777" w:rsidR="00B82F6B" w:rsidRDefault="00B82F6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4A04244" w14:textId="77777777" w:rsidR="00B82F6B" w:rsidRDefault="00B82F6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0239" w14:textId="77777777" w:rsidR="00B82F6B" w:rsidRDefault="00B82F6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E30FE2D" w14:textId="77777777" w:rsidR="00B82F6B" w:rsidRDefault="00B82F6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EA67" w14:textId="77777777" w:rsidR="00B82F6B" w:rsidRDefault="00B82F6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3407" w14:textId="77777777" w:rsidR="00B82F6B" w:rsidRDefault="00B82F6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DCBD" w14:textId="77777777" w:rsidR="00B82F6B" w:rsidRPr="001B37B8" w:rsidRDefault="00B82F6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2396" w14:textId="77777777" w:rsidR="00B82F6B" w:rsidRDefault="00B82F6B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63DB36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8132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141C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51D1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68A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2B3FBE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A4F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B6C354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C7D3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889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301A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FE3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D979D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23D8B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B82F6B" w14:paraId="296CE54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7457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2139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4599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D9C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FB3369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A7B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6CB795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36FB978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554D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6D9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96AF4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089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EAEC0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B82F6B" w14:paraId="5951E73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21B1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D61CA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37BC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E75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B7B99E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FDF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97DD38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EA57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CE9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5F87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B4B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F738F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B82F6B" w14:paraId="681F2D6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6115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2146" w14:textId="77777777" w:rsidR="00B82F6B" w:rsidRDefault="00B82F6B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E2837" w14:textId="77777777" w:rsidR="00B82F6B" w:rsidRPr="001B37B8" w:rsidRDefault="00B82F6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78C8" w14:textId="77777777" w:rsidR="00B82F6B" w:rsidRDefault="00B82F6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73B7057" w14:textId="77777777" w:rsidR="00B82F6B" w:rsidRDefault="00B82F6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91B8" w14:textId="77777777" w:rsidR="00B82F6B" w:rsidRDefault="00B82F6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A503110" w14:textId="77777777" w:rsidR="00B82F6B" w:rsidRDefault="00B82F6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F7F9" w14:textId="77777777" w:rsidR="00B82F6B" w:rsidRDefault="00B82F6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D809" w14:textId="77777777" w:rsidR="00B82F6B" w:rsidRDefault="00B82F6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9D2C" w14:textId="77777777" w:rsidR="00B82F6B" w:rsidRPr="001B37B8" w:rsidRDefault="00B82F6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7AE6" w14:textId="77777777" w:rsidR="00B82F6B" w:rsidRDefault="00B82F6B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94A232" w14:textId="77777777" w:rsidR="00B82F6B" w:rsidRDefault="00B82F6B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B82F6B" w14:paraId="54E6376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C9ED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5155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E140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370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8460AA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2F10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BB4420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B746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EE5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2623E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B30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E4BAF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B82F6B" w14:paraId="300BE2D0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4CCD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71AE8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063A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D80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C4A7EA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697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E44D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262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96C1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50F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6BB4A03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046D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B2A6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571C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879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C9A85F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950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08F91B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5D8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44F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5253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030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6E262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B82F6B" w14:paraId="22EC00D7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41BC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C8AC" w14:textId="77777777" w:rsidR="00B82F6B" w:rsidRDefault="00B82F6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6699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B5A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AD998B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790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AC0F0B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04B6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09A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5E4D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9BD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77831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B82F6B" w14:paraId="4EBB85BA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ED87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417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4705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62C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8BB75E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84583" w14:textId="77777777" w:rsidR="00B82F6B" w:rsidRDefault="00B82F6B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247F9DD0" w14:textId="77777777" w:rsidR="00B82F6B" w:rsidRDefault="00B82F6B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ED60BB4" w14:textId="77777777" w:rsidR="00B82F6B" w:rsidRDefault="00B82F6B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DBC0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02A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B450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388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8BCB1CB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1ABF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CD3A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6A7B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C3DB" w14:textId="77777777" w:rsidR="00B82F6B" w:rsidRDefault="00B82F6B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0D0A73D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650BADD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FE2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7EB04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9864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E19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063E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94EB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75003B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9C40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257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BE8A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B2B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31FDBD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68A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5976B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0800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A05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4EF6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08B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27EF74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3B0D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197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EFD4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6CAF" w14:textId="77777777" w:rsidR="00B82F6B" w:rsidRDefault="00B82F6B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70C5927" w14:textId="77777777" w:rsidR="00B82F6B" w:rsidRDefault="00B82F6B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1672" w14:textId="77777777" w:rsidR="00B82F6B" w:rsidRDefault="00B82F6B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6FACEC3" w14:textId="77777777" w:rsidR="00B82F6B" w:rsidRDefault="00B82F6B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BCEC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786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2358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C09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276989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84BB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C70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7A96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AFE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BB8CBF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D8C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966BD0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B00E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BBE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D325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930E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3AA2D3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9DF1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EC2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B0EA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00E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14AC6E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969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9E99AB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F883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87B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48CE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FD4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3FB4147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8FD0" w14:textId="77777777" w:rsidR="00B82F6B" w:rsidRDefault="00B82F6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DE5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0618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AEC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F3B871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A74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F0C06C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14C2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1D2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8634" w14:textId="77777777" w:rsidR="00B82F6B" w:rsidRPr="001B37B8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657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B421DD0" w14:textId="77777777" w:rsidR="00522182" w:rsidRDefault="00522182" w:rsidP="004F6534">
      <w:pPr>
        <w:pStyle w:val="Heading1"/>
        <w:spacing w:line="360" w:lineRule="auto"/>
      </w:pPr>
    </w:p>
    <w:p w14:paraId="1FD5CCCD" w14:textId="77777777" w:rsidR="00522182" w:rsidRPr="00522182" w:rsidRDefault="00522182" w:rsidP="00522182"/>
    <w:p w14:paraId="54B95278" w14:textId="4AEF5950" w:rsidR="00B82F6B" w:rsidRDefault="00B82F6B" w:rsidP="004F6534">
      <w:pPr>
        <w:pStyle w:val="Heading1"/>
        <w:spacing w:line="360" w:lineRule="auto"/>
      </w:pPr>
      <w:r>
        <w:lastRenderedPageBreak/>
        <w:t>LINIA 700</w:t>
      </w:r>
    </w:p>
    <w:p w14:paraId="649D9996" w14:textId="77777777" w:rsidR="00B82F6B" w:rsidRDefault="00B82F6B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B82F6B" w14:paraId="2CCCE4A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0116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86A8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A0F5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828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1A7B01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3E0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D282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AD0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BC8C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EDE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CCF6CE4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7D36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505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FDA3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1C8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6471C8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DA86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56F3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98D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8ED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FD8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9F2124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7305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5AF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688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091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0508F7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CDFD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F3A5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9ECE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9D0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157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C6929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B82F6B" w14:paraId="0A5DD36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17D1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87AA" w14:textId="77777777" w:rsidR="00B82F6B" w:rsidRDefault="00B82F6B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5D53" w14:textId="77777777" w:rsidR="00B82F6B" w:rsidRDefault="00B82F6B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0774" w14:textId="77777777" w:rsidR="00B82F6B" w:rsidRDefault="00B82F6B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BFDC" w14:textId="77777777" w:rsidR="00B82F6B" w:rsidRPr="00E4222D" w:rsidRDefault="00B82F6B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6A74924" w14:textId="77777777" w:rsidR="00B82F6B" w:rsidRPr="00E4222D" w:rsidRDefault="00B82F6B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1AADCB56" w14:textId="77777777" w:rsidR="00B82F6B" w:rsidRPr="00E4222D" w:rsidRDefault="00B82F6B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185E733E" w14:textId="77777777" w:rsidR="00B82F6B" w:rsidRDefault="00B82F6B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D28F" w14:textId="77777777" w:rsidR="00B82F6B" w:rsidRDefault="00B82F6B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AB43" w14:textId="77777777" w:rsidR="00B82F6B" w:rsidRDefault="00B82F6B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1828" w14:textId="77777777" w:rsidR="00B82F6B" w:rsidRDefault="00B82F6B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A92D" w14:textId="77777777" w:rsidR="00B82F6B" w:rsidRDefault="00B82F6B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FDEBD6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F446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206F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678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6CC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380F9D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B99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1C5EC3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A8D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214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DDEA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2AAB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88C752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3B96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E9AF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0B41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B88B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763971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45F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2ED2BE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38B2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E079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05B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091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A2B7FB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336D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BE8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2A63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270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65521C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0BD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58BCBE7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3A2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5F8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9FD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3D1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A3C7CB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FF896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493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A73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5DF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294B20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CCE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4887FC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439AF3C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BDC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8D1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0A6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7AE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175F0D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EE18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F89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0ABF2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3CC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50489C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BD9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0B42F31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2275630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901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75D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3E0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521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4F4025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1477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E11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EA40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6A4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8A8DA4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15D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7B1F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3FE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8E5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634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1DEEED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AD48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9AE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00D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BE35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190B94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408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3857E77D" w14:textId="77777777" w:rsidR="00B82F6B" w:rsidRPr="00B401EA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709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23F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0BFA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427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AEF614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10CF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AE3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45BA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D0E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4C9049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FAC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6C62794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FE8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313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29A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C71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A817BE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AE0C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CBC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6E8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DCFB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9B8672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C7B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49507A9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15E0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ECE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E1B6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D8C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B82F6B" w14:paraId="3AA0A8A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C05B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690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290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CD0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2B3A3A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D48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4ED9019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9616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BC2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92A05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DE95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B82F6B" w14:paraId="02C0E91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2D84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094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D676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92A2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C3330B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19A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4A44A7E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46E953E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C33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051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798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01A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36EC16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B0DBE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0B9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867A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D72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480FDA8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B9E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7742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FC7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40A5154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7A9E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B99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298CBA3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98E8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EC4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0EB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DDB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70B5C81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AFAC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903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96F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4A34C39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47F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623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5CA9087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AE93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ECE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604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DE5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22B21D4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E6E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3723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2FFE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00B0E22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5E0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783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2F601BD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61A2A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96C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EC46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FD1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6919360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2F6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C7E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C7C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91B9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CC4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D1C9DE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66AA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48A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521AC75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656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5811" w14:textId="77777777" w:rsidR="00B82F6B" w:rsidRDefault="00B82F6B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752765BB" w14:textId="77777777" w:rsidR="00B82F6B" w:rsidRDefault="00B82F6B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A3C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6ECD3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566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BCD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2A4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67FEE47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2F5B8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7A4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6BD48E8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5BE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BA2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3C08796E" w14:textId="77777777" w:rsidR="00B82F6B" w:rsidRPr="008A1A04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563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587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9803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7880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9B0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42B2320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F4DF2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16E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6DB17B8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BB31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615D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438117D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B16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E19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CB7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FA4E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620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B82F6B" w14:paraId="6B319F5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488C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0A3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06EC996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90B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679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1BB2104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665E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418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BB3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94C9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C5A8" w14:textId="77777777" w:rsidR="00B82F6B" w:rsidRPr="00C20CA5" w:rsidRDefault="00B82F6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E576E5D" w14:textId="77777777" w:rsidR="00B82F6B" w:rsidRPr="00EB107D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F02354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4689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DAB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D23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F22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10587A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13A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829669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257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119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A365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2A9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4AA97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5431A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B82F6B" w14:paraId="2AF4CBE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BBA4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23B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157487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13A6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948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470EFD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7BADE64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A74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6AEA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67F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BAE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555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7B0286A8" w14:textId="77777777" w:rsidR="00B82F6B" w:rsidRPr="00C401D9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B82F6B" w14:paraId="5EB9361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1922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EF2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0FDF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987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4531167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0737D74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0449B46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A9A7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8240F1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7D23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18AF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25F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399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5FA52CE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82F6B" w14:paraId="6E5959B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1BAE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A29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BC5E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4055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E31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6D2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13B4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34FCDEA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72C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FCE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7FD7156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D306CF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366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8C2FF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5F3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040BA69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C4B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19F974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359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F32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991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38E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7E94E5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5CA518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8F0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32196BB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13AF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E4C2" w14:textId="77777777" w:rsidR="00B82F6B" w:rsidRDefault="00B82F6B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5824CB8E" w14:textId="77777777" w:rsidR="00B82F6B" w:rsidRDefault="00B82F6B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1E1B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6512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439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192E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AFF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5A12732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6E61D8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403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2510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B66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5BF4356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DCE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42E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ADB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144189B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00E0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A6658" w14:textId="77777777" w:rsidR="00B82F6B" w:rsidRPr="00C20CA5" w:rsidRDefault="00B82F6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EC5170F" w14:textId="77777777" w:rsidR="00B82F6B" w:rsidRPr="00EB107D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54C422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EE7F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489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89E02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66A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6428E9C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AB0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BB7BBD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B75E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549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C43F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A94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0D2DD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A530C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B82F6B" w14:paraId="086E986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2E3C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79A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FA6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A80B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57DB1A5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E65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6D4E0C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4DD1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258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039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41AB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06EB357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B82F6B" w14:paraId="4D069EB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98B86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60E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6EB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3DA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F3BA52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E54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247B1CE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902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232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5F3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6E1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4B4F4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2C996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1106CD8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B82F6B" w14:paraId="73EABE8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8596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7A5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89C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B05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01609D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964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37E36C6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64E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3E8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36EE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0E6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98180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DF4D6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08A9C4A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82F6B" w14:paraId="3098CEF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CB76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2AE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EE1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A4F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C27BC4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9EC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E780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DD9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87C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E2E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89E197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4500B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163955A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B82F6B" w14:paraId="202A820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18D7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E4C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2C5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BAB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F0EAFA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6737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5A1F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327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41CA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BE5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0D424C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92FF9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5363366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B82F6B" w14:paraId="11465D3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2F5F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076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0DF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161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04196E8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2D0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4E18F0B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2C11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59A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139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224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752EF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97B6A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B82F6B" w14:paraId="14FE922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C957" w14:textId="77777777" w:rsidR="00B82F6B" w:rsidRDefault="00B82F6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E35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B7E1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17D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0DD4880B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BCA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A18E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50E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7DF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19D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48341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403130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053966AB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22CAAD96" w14:textId="77777777" w:rsidR="00B82F6B" w:rsidRDefault="00B82F6B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54721308" w14:textId="77777777" w:rsidR="00B82F6B" w:rsidRDefault="00B82F6B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B82F6B" w14:paraId="6FBC192A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F4F2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B5F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8F18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1399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4EA9C8B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265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3BF80A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4B7E84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C28F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CED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5D8D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CF7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2D57E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920CC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6000787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0D1B69F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B82F6B" w14:paraId="514BC63C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5F90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E22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50B6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F55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D72C0C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B9EB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3E594E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498E060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5006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DE5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28C9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92E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A00A6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6BCD54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754E20C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B82F6B" w14:paraId="70AAFB40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0CD20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42F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5A776DE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C410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5EAC" w14:textId="77777777" w:rsidR="00B82F6B" w:rsidRDefault="00B82F6B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5F2C38E" w14:textId="77777777" w:rsidR="00B82F6B" w:rsidRDefault="00B82F6B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D49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3D16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5BB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7CE1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B82D" w14:textId="77777777" w:rsidR="00B82F6B" w:rsidRPr="006A2576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63117AAD" w14:textId="77777777" w:rsidR="00B82F6B" w:rsidRPr="006A2576" w:rsidRDefault="00B82F6B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309C2101" w14:textId="77777777" w:rsidR="00B82F6B" w:rsidRDefault="00B82F6B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1BE7E5B8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C8EC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FD8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6B70A85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128E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C2A7" w14:textId="77777777" w:rsidR="00B82F6B" w:rsidRDefault="00B82F6B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5E2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D890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DB9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EA12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B9F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27B5325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49046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8B6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5C9383D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F3E0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9C43" w14:textId="77777777" w:rsidR="00B82F6B" w:rsidRDefault="00B82F6B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7F8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E31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E34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6F7D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C25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0DBDA40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DA73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554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45B9729C" w14:textId="77777777" w:rsidR="00B82F6B" w:rsidRDefault="00B82F6B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95E6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807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C62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927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AF9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CFB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024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59CB760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7864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5CD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0535372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3EE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9B9A" w14:textId="77777777" w:rsidR="00B82F6B" w:rsidRPr="001904F7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369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276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56D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5292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640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B82F6B" w14:paraId="779AB2C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D26C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632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1266D5E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7C0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E25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46F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B13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7C2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95B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763C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2B3620A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BFE8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CB7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7C68B08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277F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281A" w14:textId="77777777" w:rsidR="00B82F6B" w:rsidRPr="00DA3842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35A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0B96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35E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0861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2CA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FD10472" w14:textId="77777777" w:rsidR="00B82F6B" w:rsidRDefault="00B82F6B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30A453F8" w14:textId="77777777" w:rsidR="00B82F6B" w:rsidRDefault="00B82F6B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0D7ABD5B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1636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0A8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52ECDE7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435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49F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5FE5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39C0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49C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0926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E22D" w14:textId="77777777" w:rsidR="00B82F6B" w:rsidRPr="00175A24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74A2B8B5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F9D7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864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DC2E4B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71DE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1C8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45F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40E3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147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D8F2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CBE70" w14:textId="77777777" w:rsidR="00B82F6B" w:rsidRPr="00175A24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2A6A496A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F8C8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E267" w14:textId="77777777" w:rsidR="00B82F6B" w:rsidRDefault="00B82F6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69C7" w14:textId="77777777" w:rsidR="00B82F6B" w:rsidRDefault="00B82F6B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0C18C" w14:textId="77777777" w:rsidR="00B82F6B" w:rsidRDefault="00B82F6B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B5DF1EC" w14:textId="77777777" w:rsidR="00B82F6B" w:rsidRDefault="00B82F6B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D150" w14:textId="77777777" w:rsidR="00B82F6B" w:rsidRDefault="00B82F6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C68B716" w14:textId="77777777" w:rsidR="00B82F6B" w:rsidRDefault="00B82F6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BCB5" w14:textId="77777777" w:rsidR="00B82F6B" w:rsidRDefault="00B82F6B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2D04" w14:textId="77777777" w:rsidR="00B82F6B" w:rsidRDefault="00B82F6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D44F" w14:textId="77777777" w:rsidR="00B82F6B" w:rsidRPr="001304AF" w:rsidRDefault="00B82F6B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BD14" w14:textId="77777777" w:rsidR="00B82F6B" w:rsidRDefault="00B82F6B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369510" w14:textId="77777777" w:rsidR="00B82F6B" w:rsidRDefault="00B82F6B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0156C4" w14:textId="77777777" w:rsidR="00B82F6B" w:rsidRPr="00175A24" w:rsidRDefault="00B82F6B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B82F6B" w14:paraId="5121C13E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216D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3C1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85B55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940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A8FF40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E42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AEA485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16D6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D28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72A3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8DB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D074C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1DAA7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82F6B" w14:paraId="627E5021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46D6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D350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B9E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093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002809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D84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A17C59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8C6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DF3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A5BD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0C3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8E870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DFA9B5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B82F6B" w14:paraId="7B15530C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F7DA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355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5D70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529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B6C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E74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79B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6C23431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7D17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8ED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31CA93F3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F31C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6DD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4887D8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E60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A50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315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BAD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651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BF43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29E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0156158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AAAD1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F01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65DE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C26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4AFB6B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5C2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53391D8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C52C" w14:textId="77777777" w:rsidR="00B82F6B" w:rsidRPr="00CA3079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1B1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806C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901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3CA36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B82F6B" w14:paraId="7FC3A27A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3408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F0E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21426C4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035D6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110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1BF5165" w14:textId="77777777" w:rsidR="00B82F6B" w:rsidRPr="00180EA2" w:rsidRDefault="00B82F6B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571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37E4" w14:textId="77777777" w:rsidR="00B82F6B" w:rsidRPr="00CA3079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0F8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7960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39F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633CE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A25308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B82F6B" w14:paraId="475D4DFC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D1F14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066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6EF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98C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047056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04A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4CE5" w14:textId="77777777" w:rsidR="00B82F6B" w:rsidRPr="00CA3079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C42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780147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0250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770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6C0C3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51D28F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B9722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B82F6B" w14:paraId="64C3FF01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9423" w14:textId="77777777" w:rsidR="00B82F6B" w:rsidRDefault="00B82F6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0E98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4EE3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1D7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CECAD7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0B7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550FA34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53F7CCD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F2C0" w14:textId="77777777" w:rsidR="00B82F6B" w:rsidRPr="00CA3079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94C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8443" w14:textId="77777777" w:rsidR="00B82F6B" w:rsidRPr="001304AF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B12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7791C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5D1FBDF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25C72ADC" w14:textId="77777777" w:rsidR="00B82F6B" w:rsidRPr="00B71446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4E1AB556" w14:textId="77777777" w:rsidR="00B82F6B" w:rsidRDefault="00B82F6B">
      <w:pPr>
        <w:tabs>
          <w:tab w:val="left" w:pos="6382"/>
        </w:tabs>
        <w:rPr>
          <w:sz w:val="20"/>
        </w:rPr>
      </w:pPr>
    </w:p>
    <w:p w14:paraId="3C401A0B" w14:textId="77777777" w:rsidR="00B82F6B" w:rsidRDefault="00B82F6B" w:rsidP="00F0370D">
      <w:pPr>
        <w:pStyle w:val="Heading1"/>
        <w:spacing w:line="360" w:lineRule="auto"/>
      </w:pPr>
      <w:r>
        <w:t>LINIA 800</w:t>
      </w:r>
    </w:p>
    <w:p w14:paraId="0233DA03" w14:textId="77777777" w:rsidR="00B82F6B" w:rsidRDefault="00B82F6B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82F6B" w14:paraId="33CB5A5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F598B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AE2AC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69B4E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0C95D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1E9E04F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F0346" w14:textId="77777777" w:rsidR="00B82F6B" w:rsidRDefault="00B82F6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D86B1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53494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EEA69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36D0C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991649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4EA76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36F3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E22E4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D481D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1D45EB8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29F0C" w14:textId="77777777" w:rsidR="00B82F6B" w:rsidRDefault="00B82F6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C5FE9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82B3C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F8279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D4875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52D804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C64D1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4AB13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3C933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A8670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F745985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B0D33" w14:textId="77777777" w:rsidR="00B82F6B" w:rsidRDefault="00B82F6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614BF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6DE9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55231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F02C2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79A7F6" w14:textId="77777777" w:rsidR="00B82F6B" w:rsidRDefault="00B82F6B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B82F6B" w:rsidRPr="00A8307A" w14:paraId="51D479D8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E0911" w14:textId="77777777" w:rsidR="00B82F6B" w:rsidRPr="00A75A00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EA7A5" w14:textId="77777777" w:rsidR="00B82F6B" w:rsidRPr="00A8307A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22FF1" w14:textId="77777777" w:rsidR="00B82F6B" w:rsidRPr="00A8307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629F0" w14:textId="77777777" w:rsidR="00B82F6B" w:rsidRPr="00A8307A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3998F" w14:textId="77777777" w:rsidR="00B82F6B" w:rsidRDefault="00B82F6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A16AD5C" w14:textId="77777777" w:rsidR="00B82F6B" w:rsidRDefault="00B82F6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630574EB" w14:textId="77777777" w:rsidR="00B82F6B" w:rsidRDefault="00B82F6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36334AF" w14:textId="77777777" w:rsidR="00B82F6B" w:rsidRDefault="00B82F6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90B31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F4D09" w14:textId="77777777" w:rsidR="00B82F6B" w:rsidRPr="00A8307A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B4463" w14:textId="77777777" w:rsidR="00B82F6B" w:rsidRPr="00A8307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B55F1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BCDF6E" w14:textId="77777777" w:rsidR="00B82F6B" w:rsidRPr="00A8307A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B82F6B" w14:paraId="57200CD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291C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D089E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04906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4ACB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30A7F888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4862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2143A7D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AE61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9495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EDB3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6B022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06511A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D9E4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AE23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31EF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60A9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0E23" w14:textId="77777777" w:rsidR="00B82F6B" w:rsidRDefault="00B82F6B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64C1262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FFE3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697A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4823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1FE3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62A466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BA09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7D60C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37B0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5705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2CDC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F027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E84C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AD89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3969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2EF97C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1F1B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3D67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7628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98EC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7F02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B5181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C3A4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3523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28ED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2DE231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4B4053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82F6B" w14:paraId="2D170F8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8F3A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670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6CC2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452A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A2B4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4160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EB3E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B4E4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62FA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72C3A0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C78A72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82F6B" w14:paraId="336D9F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9F42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926E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2535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3248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B2CC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81042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752A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A725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1CF1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CF35F9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566500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B82F6B" w14:paraId="365616E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28BC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630E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D0BF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263A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35D9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70D7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CBFD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6155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CB1A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717A64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710EEB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B82F6B" w14:paraId="2924D06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707C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0081D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E374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A559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076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4ED932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CA08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7BB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B0AF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12EC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05192C6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1C79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F6A4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584EE39E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0FC5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DD92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FE2E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2A3C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45FE" w14:textId="77777777" w:rsidR="00B82F6B" w:rsidRDefault="00B82F6B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0E970767" w14:textId="77777777" w:rsidR="00B82F6B" w:rsidRDefault="00B82F6B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C3FF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F5B6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3A7A37F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F4E4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9783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3769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812C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6A776081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27E2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B59D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F777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37E574B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A3D1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805C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245C522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EF64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BD2C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225EA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4F41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1E4E7B3C" w14:textId="77777777" w:rsidR="00B82F6B" w:rsidRPr="008B2519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61C5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E5AC84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17A6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110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E53A" w14:textId="77777777" w:rsidR="00B82F6B" w:rsidRPr="008D08DE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B7F0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B82F6B" w14:paraId="7CB1240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2FB0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73447" w14:textId="77777777" w:rsidR="00B82F6B" w:rsidRDefault="00B82F6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4A42" w14:textId="77777777" w:rsidR="00B82F6B" w:rsidRPr="001161EA" w:rsidRDefault="00B82F6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7DE0" w14:textId="77777777" w:rsidR="00B82F6B" w:rsidRDefault="00B82F6B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79C7C12E" w14:textId="77777777" w:rsidR="00B82F6B" w:rsidRDefault="00B82F6B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F47F" w14:textId="77777777" w:rsidR="00B82F6B" w:rsidRDefault="00B82F6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7992B6D3" w14:textId="77777777" w:rsidR="00B82F6B" w:rsidRDefault="00B82F6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C540" w14:textId="77777777" w:rsidR="00B82F6B" w:rsidRPr="001161EA" w:rsidRDefault="00B82F6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E0D3" w14:textId="77777777" w:rsidR="00B82F6B" w:rsidRDefault="00B82F6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B773" w14:textId="77777777" w:rsidR="00B82F6B" w:rsidRPr="008D08DE" w:rsidRDefault="00B82F6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847A" w14:textId="77777777" w:rsidR="00B82F6B" w:rsidRDefault="00B82F6B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B82F6B" w14:paraId="221C620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FBCA4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BDEB" w14:textId="77777777" w:rsidR="00B82F6B" w:rsidRDefault="00B82F6B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87C9" w14:textId="77777777" w:rsidR="00B82F6B" w:rsidRPr="001161EA" w:rsidRDefault="00B82F6B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F254" w14:textId="77777777" w:rsidR="00B82F6B" w:rsidRDefault="00B82F6B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44A5C" w14:textId="77777777" w:rsidR="00B82F6B" w:rsidRDefault="00B82F6B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7257" w14:textId="77777777" w:rsidR="00B82F6B" w:rsidRPr="001161EA" w:rsidRDefault="00B82F6B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5DAC" w14:textId="77777777" w:rsidR="00B82F6B" w:rsidRDefault="00B82F6B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340D" w14:textId="77777777" w:rsidR="00B82F6B" w:rsidRDefault="00B82F6B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A2C7" w14:textId="77777777" w:rsidR="00B82F6B" w:rsidRDefault="00B82F6B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2F4C6DC8" w14:textId="77777777" w:rsidR="00B82F6B" w:rsidRDefault="00B82F6B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B82F6B" w14:paraId="7F6861B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891B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A985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1389" w14:textId="77777777" w:rsidR="00B82F6B" w:rsidRPr="001161EA" w:rsidRDefault="00B82F6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29E4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D99DADE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604D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F7121F2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22300EB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649C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7304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18BA" w14:textId="77777777" w:rsidR="00B82F6B" w:rsidRPr="001161EA" w:rsidRDefault="00B82F6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5ADC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61C4DA6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9C39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2D9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AEA5A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6460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E107D02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902B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0CDF7E5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74FDA1D8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D30E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B9607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717F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DECB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FCCA46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68C7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8AB0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4718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56AA" w14:textId="77777777" w:rsidR="00B82F6B" w:rsidRDefault="00B82F6B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0265D4B" w14:textId="77777777" w:rsidR="00B82F6B" w:rsidRDefault="00B82F6B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0687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1B52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EE0E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840C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AEF3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B82F6B" w14:paraId="393E200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D9B5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BEB5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0A50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4965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0F39995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C69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6F8F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99458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CD42E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A4E0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86201B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8A99E1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B82F6B" w14:paraId="3B88A00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B8B1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1E9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5ADA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286D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2119F29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BF42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3F3D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CF17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8D94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5A15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4179EC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5867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1B9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73B3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74B0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FB97BE7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2F8F9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612B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7A00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2180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FAA1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2B2BDB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D2D1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984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D641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675B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82F15E8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24E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4733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397B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E13BD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18F9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D1840E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8E65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7BE7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2423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16AC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3DFBB05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964A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8F3E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08C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95AD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AE536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997F40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BFAB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EEB5A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78236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1308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8B5EED7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16985BAA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4D04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7E80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CBA4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35EF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E61E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16F72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7B71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76EB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D92F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A250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C99A06B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FC0B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FD4D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3B8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971D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DF71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BEDCD3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012A5E47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B82F6B" w14:paraId="143D77D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24E1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ACB3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0427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1DB0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DAC0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1478F495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BC321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9C260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9A3D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40D4C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4EEF41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B82F6B" w14:paraId="3D0101E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3EAB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D06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0429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37A73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22BD7AA6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0938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9E28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453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57FC286A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4C83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2DE8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0C6E7BD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1F4F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0777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6467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AD24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C53233C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7084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9848E0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99CE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6B4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2496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6542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2718C6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4319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D4F2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A30F7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4089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1898237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4588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59594C2B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FEB0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8373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A0A1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0FC4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8CAD7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EA3E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32A7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FA40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2AF7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CD804AC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1B25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21761A35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AD82CD5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23CCF74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51EF7A7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3111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4839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6DAD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5DD0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155588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46CB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C4F9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353D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2227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24E0677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C3F9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631CD889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BEFA0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C550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4F07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8588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71F93D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B7CC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C4C9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04EC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AA87" w14:textId="77777777" w:rsidR="00B82F6B" w:rsidRDefault="00B82F6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ABEB9E2" w14:textId="77777777" w:rsidR="00B82F6B" w:rsidRDefault="00B82F6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FFD4" w14:textId="77777777" w:rsidR="00B82F6B" w:rsidRPr="00F565BC" w:rsidRDefault="00B82F6B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227C0AB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39F6C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984D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A7FF1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FC58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B82F6B" w14:paraId="68DAC82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3B3C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3E3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BB5E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061A" w14:textId="77777777" w:rsidR="00B82F6B" w:rsidRDefault="00B82F6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EECDE27" w14:textId="77777777" w:rsidR="00B82F6B" w:rsidRDefault="00B82F6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3552" w14:textId="77777777" w:rsidR="00B82F6B" w:rsidRDefault="00B82F6B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BF13246" w14:textId="77777777" w:rsidR="00B82F6B" w:rsidRDefault="00B82F6B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9D11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838C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5AC4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E0ED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B82F6B" w14:paraId="05E50C3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6046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1F72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10CDD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59D1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2CD9779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8A9D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CD86F61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A0CC" w14:textId="77777777" w:rsidR="00B82F6B" w:rsidRPr="001161EA" w:rsidRDefault="00B82F6B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93AA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CDA2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7067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081143B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22F1FC18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3860E47C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782A32A0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B82F6B" w14:paraId="21F6A11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E5E8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C5E8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19D8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2EA9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444F645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659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B4F533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1F46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A669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C5DD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8036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678A51AF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6C9E03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B82F6B" w14:paraId="0D5DA76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04EA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4DC3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19FD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EB2F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6D82F9C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3CBB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0D1893C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7838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E9BD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D8FD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603E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100AE772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B82F6B" w14:paraId="19D812E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AF919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30B26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8D32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6938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B7949B4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770D7FB7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7D19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27711E65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DB43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799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B242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8496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975D04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B82F6B" w14:paraId="30AFE7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224F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EF1D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1123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F513F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04C9616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68650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6703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858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9613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32BA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61D229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9E38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B7BE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AEFE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1E3D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1EFED71" w14:textId="77777777" w:rsidR="00B82F6B" w:rsidRDefault="00B82F6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D574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8EF9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930B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C365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7CE96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66AC62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5BDDF" w14:textId="77777777" w:rsidR="00B82F6B" w:rsidRDefault="00B82F6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EFD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3260" w14:textId="77777777" w:rsidR="00B82F6B" w:rsidRPr="001161EA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6A15" w14:textId="77777777" w:rsidR="00B82F6B" w:rsidRDefault="00B82F6B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B13A655" w14:textId="77777777" w:rsidR="00B82F6B" w:rsidRDefault="00B82F6B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EAB5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2E2B" w14:textId="77777777" w:rsidR="00B82F6B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10BF" w14:textId="77777777" w:rsidR="00B82F6B" w:rsidRDefault="00B82F6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433C" w14:textId="77777777" w:rsidR="00B82F6B" w:rsidRPr="008D08DE" w:rsidRDefault="00B82F6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1216" w14:textId="77777777" w:rsidR="00B82F6B" w:rsidRDefault="00B82F6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940E982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7DD0D030" w14:textId="77777777" w:rsidR="00B82F6B" w:rsidRDefault="00B82F6B" w:rsidP="00C261F4">
      <w:pPr>
        <w:pStyle w:val="Heading1"/>
        <w:spacing w:line="360" w:lineRule="auto"/>
      </w:pPr>
      <w:r>
        <w:t>LINIA 801 B</w:t>
      </w:r>
    </w:p>
    <w:p w14:paraId="4ECFC7EF" w14:textId="77777777" w:rsidR="00B82F6B" w:rsidRDefault="00B82F6B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82F6B" w14:paraId="34DA30C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F777" w14:textId="77777777" w:rsidR="00B82F6B" w:rsidRDefault="00B82F6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495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0DEB9" w14:textId="77777777" w:rsidR="00B82F6B" w:rsidRPr="00556109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5CD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554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0F24CAE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E3A7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281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59C3" w14:textId="77777777" w:rsidR="00B82F6B" w:rsidRPr="00556109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672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7C5E04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8542" w14:textId="77777777" w:rsidR="00B82F6B" w:rsidRDefault="00B82F6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009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122C" w14:textId="77777777" w:rsidR="00B82F6B" w:rsidRPr="00556109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E4B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472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A638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804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AD50" w14:textId="77777777" w:rsidR="00B82F6B" w:rsidRPr="00556109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8C2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34B314D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E679" w14:textId="77777777" w:rsidR="00B82F6B" w:rsidRDefault="00B82F6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924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FA2B" w14:textId="77777777" w:rsidR="00B82F6B" w:rsidRPr="00556109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17B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  <w:p w14:paraId="5821B37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F30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34ABF2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8 - 12 </w:t>
            </w:r>
          </w:p>
          <w:p w14:paraId="7594788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BE013A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D465" w14:textId="77777777" w:rsidR="00B82F6B" w:rsidRPr="003E0E1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E0E1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01A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75123" w14:textId="77777777" w:rsidR="00B82F6B" w:rsidRPr="00556109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940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B82F6B" w14:paraId="3DDF906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1443" w14:textId="77777777" w:rsidR="00B82F6B" w:rsidRDefault="00B82F6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3E8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EED9" w14:textId="77777777" w:rsidR="00B82F6B" w:rsidRPr="00556109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CAB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4D5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8077" w14:textId="77777777" w:rsidR="00B82F6B" w:rsidRPr="003E0E1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817F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3F0A" w14:textId="77777777" w:rsidR="00B82F6B" w:rsidRPr="00556109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65D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147785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1A, 2A, 2B şi 3B.</w:t>
            </w:r>
          </w:p>
        </w:tc>
      </w:tr>
    </w:tbl>
    <w:p w14:paraId="44B34BC8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272B0E7A" w14:textId="77777777" w:rsidR="00B82F6B" w:rsidRDefault="00B82F6B" w:rsidP="00FF5C69">
      <w:pPr>
        <w:pStyle w:val="Heading1"/>
        <w:spacing w:line="276" w:lineRule="auto"/>
      </w:pPr>
      <w:r>
        <w:t>LINIA 804</w:t>
      </w:r>
    </w:p>
    <w:p w14:paraId="39D734CA" w14:textId="77777777" w:rsidR="00B82F6B" w:rsidRDefault="00B82F6B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B82F6B" w14:paraId="40E6C6C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F464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4CFC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3CA24347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CBA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2C0B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54667730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5A6E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20AE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6A48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3967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3F7D1" w14:textId="77777777" w:rsidR="00B82F6B" w:rsidRPr="00436B1D" w:rsidRDefault="00B82F6B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B82F6B" w14:paraId="6C7D584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5618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D17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623B16FF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15E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C33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6CAEEFD6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D80F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7FE7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B38F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44B7D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F2BE" w14:textId="77777777" w:rsidR="00B82F6B" w:rsidRPr="00436B1D" w:rsidRDefault="00B82F6B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B82F6B" w14:paraId="73F95A6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0CCB3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C352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77B707E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8D45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6901" w14:textId="77777777" w:rsidR="00B82F6B" w:rsidRDefault="00B82F6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7073C82" w14:textId="77777777" w:rsidR="00B82F6B" w:rsidRDefault="00B82F6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90558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CAB2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04AE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3DE8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DE0D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B82F6B" w14:paraId="4FDD9647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39A1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9F25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02401720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E171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9C72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0FA9DA7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DA25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AC6A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125C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2192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C931" w14:textId="77777777" w:rsidR="00B82F6B" w:rsidRPr="00E25A4B" w:rsidRDefault="00B82F6B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59CE0689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7F5A0C1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F9D6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4AA1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50CECBB2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47E7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3365" w14:textId="77777777" w:rsidR="00B82F6B" w:rsidRDefault="00B82F6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1D898A8" w14:textId="77777777" w:rsidR="00B82F6B" w:rsidRDefault="00B82F6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659C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7DFD2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6670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A6C8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4D86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82F6B" w14:paraId="37888948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6BF4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3FE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D5E8" w14:textId="77777777" w:rsidR="00B82F6B" w:rsidRPr="00A152F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1B72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77DFA90C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5A6519E2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DBEC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7F15C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1D62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72AAEC99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AC09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91E4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884C185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6481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5812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38EA6EA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3B46B" w14:textId="77777777" w:rsidR="00B82F6B" w:rsidRPr="00A152F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25BD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15ADBEB2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45796FE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5EC5F3F0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6B2C18EC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14A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8C35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DADE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A99F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91AC4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2DB2BE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EFF1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EE9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91B1" w14:textId="77777777" w:rsidR="00B82F6B" w:rsidRPr="00A152F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3D25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05487547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7C7CC6E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56FA752C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F15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DCE9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B5BB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68FA8DA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9E94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7C37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653C57C4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72FF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862F2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D49A" w14:textId="77777777" w:rsidR="00B82F6B" w:rsidRPr="00A152F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E6FF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66A905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112F3870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DF5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486DA8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C58F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DEC9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84B6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FCBA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47B22B6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FDF21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E887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3028605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55D4" w14:textId="77777777" w:rsidR="00B82F6B" w:rsidRPr="00A152F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5B49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0D840558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C455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AFAC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153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3CD0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D7FE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B82F6B" w14:paraId="77BB2F87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6820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5C7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5239BD42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7521" w14:textId="77777777" w:rsidR="00B82F6B" w:rsidRPr="00A152F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38E6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5D139516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B5C69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05CF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8B9F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4028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1FDE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EE23940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82F6B" w14:paraId="2F29EA31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41CE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6E1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6964B55B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6310" w14:textId="77777777" w:rsidR="00B82F6B" w:rsidRPr="00A152F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3216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6D3D1E3A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85A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A87E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CC88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4078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04E0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239D193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82F6B" w14:paraId="4377B048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21F4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8AC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1E698E98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2DC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89C29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16CB9036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A682DC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29B0078F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611EB8B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72A0561C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5B0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A98F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9852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F777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895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A7423E5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9B69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0282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F64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5BA7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343E047D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FBC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4D453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9BCE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056D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0D66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1E3FC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DF3CE46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F105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04B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A74A" w14:textId="77777777" w:rsidR="00B82F6B" w:rsidRPr="00A152FB" w:rsidRDefault="00B82F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8E63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400A30E6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C597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0A20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200D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75EE" w14:textId="77777777" w:rsidR="00B82F6B" w:rsidRPr="00F9444C" w:rsidRDefault="00B82F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F1D2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C903BC3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03C2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096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3062E1A0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759D" w14:textId="77777777" w:rsidR="00B82F6B" w:rsidRPr="00A152FB" w:rsidRDefault="00B82F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F49B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8D6BFB7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AE6B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F7AB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28D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E7FE" w14:textId="77777777" w:rsidR="00B82F6B" w:rsidRPr="00F9444C" w:rsidRDefault="00B82F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BDBD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157B38F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82F6B" w14:paraId="5B2E0683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4DE8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7B40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7553020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37E4" w14:textId="77777777" w:rsidR="00B82F6B" w:rsidRPr="00A152FB" w:rsidRDefault="00B82F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DBD9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E4D129C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D167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1118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93CB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B6EC" w14:textId="77777777" w:rsidR="00B82F6B" w:rsidRPr="00F9444C" w:rsidRDefault="00B82F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7652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A64E190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82F6B" w14:paraId="6DFBAC79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A815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F4F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5835" w14:textId="77777777" w:rsidR="00B82F6B" w:rsidRPr="00A152FB" w:rsidRDefault="00B82F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D71A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EF6BEDD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E385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599713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DCE3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DA1E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68B9" w14:textId="77777777" w:rsidR="00B82F6B" w:rsidRPr="00F9444C" w:rsidRDefault="00B82F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410B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D4439E9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6E5D3C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B82F6B" w14:paraId="41130781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8A73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05E95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36E6" w14:textId="77777777" w:rsidR="00B82F6B" w:rsidRPr="00A152F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D4F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8751504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10D9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18DE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D3C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15A6CFBE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59F5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CCB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226C7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CA7EA1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CC84E5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B82F6B" w14:paraId="0072CA35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B031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FBF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834C" w14:textId="77777777" w:rsidR="00B82F6B" w:rsidRPr="00A152F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FBA2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1776DF5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56B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385E7D2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63B7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4A3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AE4A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4165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63CAAD7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B82F6B" w14:paraId="10637783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0D66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DA19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C06E" w14:textId="77777777" w:rsidR="00B82F6B" w:rsidRPr="00A152F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42382" w14:textId="77777777" w:rsidR="00B82F6B" w:rsidRDefault="00B82F6B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3FF3337A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AB5E5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0594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FF47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6402D3DF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ECE6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1A0E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21D45A9D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89B2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58D7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0E84" w14:textId="77777777" w:rsidR="00B82F6B" w:rsidRPr="00A152F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B2B3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413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99B3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C1CDB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7D1BB33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D432" w14:textId="77777777" w:rsidR="00B82F6B" w:rsidRPr="00F9444C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3C62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76326378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F8CC" w14:textId="77777777" w:rsidR="00B82F6B" w:rsidRDefault="00B82F6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9A0D" w14:textId="77777777" w:rsidR="00B82F6B" w:rsidRDefault="00B82F6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7DC7CCCB" w14:textId="77777777" w:rsidR="00B82F6B" w:rsidRDefault="00B82F6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9369" w14:textId="77777777" w:rsidR="00B82F6B" w:rsidRPr="00A152FB" w:rsidRDefault="00B82F6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1329" w14:textId="77777777" w:rsidR="00B82F6B" w:rsidRDefault="00B82F6B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7FB04" w14:textId="77777777" w:rsidR="00B82F6B" w:rsidRDefault="00B82F6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58A3E" w14:textId="77777777" w:rsidR="00B82F6B" w:rsidRPr="00F9444C" w:rsidRDefault="00B82F6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326F" w14:textId="77777777" w:rsidR="00B82F6B" w:rsidRDefault="00B82F6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5CAC91DB" w14:textId="77777777" w:rsidR="00B82F6B" w:rsidRDefault="00B82F6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6DFA" w14:textId="77777777" w:rsidR="00B82F6B" w:rsidRDefault="00B82F6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BED7C" w14:textId="77777777" w:rsidR="00B82F6B" w:rsidRDefault="00B82F6B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061EDFFE" w14:textId="77777777" w:rsidR="00B82F6B" w:rsidRDefault="00B82F6B" w:rsidP="00802827">
      <w:pPr>
        <w:spacing w:line="276" w:lineRule="auto"/>
        <w:ind w:right="57"/>
        <w:rPr>
          <w:sz w:val="20"/>
        </w:rPr>
      </w:pPr>
    </w:p>
    <w:p w14:paraId="7B60FA40" w14:textId="77777777" w:rsidR="00B82F6B" w:rsidRDefault="00B82F6B" w:rsidP="00DE7850">
      <w:pPr>
        <w:pStyle w:val="Heading1"/>
        <w:spacing w:line="360" w:lineRule="auto"/>
      </w:pPr>
      <w:r>
        <w:t>LINIA 806</w:t>
      </w:r>
    </w:p>
    <w:p w14:paraId="526D5C6A" w14:textId="77777777" w:rsidR="00B82F6B" w:rsidRDefault="00B82F6B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82F6B" w14:paraId="615B9416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F2F64" w14:textId="77777777" w:rsidR="00B82F6B" w:rsidRDefault="00B82F6B">
            <w:pPr>
              <w:numPr>
                <w:ilvl w:val="0"/>
                <w:numId w:val="19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E3D9" w14:textId="77777777" w:rsidR="00B82F6B" w:rsidRDefault="00B82F6B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77B6D179" w14:textId="77777777" w:rsidR="00B82F6B" w:rsidRDefault="00B82F6B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0066" w14:textId="77777777" w:rsidR="00B82F6B" w:rsidRPr="000A2807" w:rsidRDefault="00B82F6B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2331" w14:textId="77777777" w:rsidR="00B82F6B" w:rsidRDefault="00B82F6B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 Amara – </w:t>
            </w:r>
          </w:p>
          <w:p w14:paraId="77C5FC58" w14:textId="77777777" w:rsidR="00B82F6B" w:rsidRDefault="00B82F6B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AB64" w14:textId="77777777" w:rsidR="00B82F6B" w:rsidRDefault="00B82F6B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D2B4" w14:textId="77777777" w:rsidR="00B82F6B" w:rsidRPr="000A2807" w:rsidRDefault="00B82F6B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FFC8" w14:textId="77777777" w:rsidR="00B82F6B" w:rsidRDefault="00B82F6B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906F" w14:textId="77777777" w:rsidR="00B82F6B" w:rsidRPr="000A2807" w:rsidRDefault="00B82F6B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BC6E" w14:textId="77777777" w:rsidR="00B82F6B" w:rsidRDefault="00B82F6B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</w:t>
            </w:r>
          </w:p>
        </w:tc>
      </w:tr>
    </w:tbl>
    <w:p w14:paraId="114CFED0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43BE3DC9" w14:textId="77777777" w:rsidR="00B82F6B" w:rsidRDefault="00B82F6B" w:rsidP="00535684">
      <w:pPr>
        <w:pStyle w:val="Heading1"/>
        <w:spacing w:line="360" w:lineRule="auto"/>
      </w:pPr>
      <w:r>
        <w:lastRenderedPageBreak/>
        <w:t>LINIA 807</w:t>
      </w:r>
    </w:p>
    <w:p w14:paraId="745527B3" w14:textId="77777777" w:rsidR="00B82F6B" w:rsidRDefault="00B82F6B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82F6B" w14:paraId="5297E7F1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FC83" w14:textId="77777777" w:rsidR="00B82F6B" w:rsidRDefault="00B82F6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D21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57DF34B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2D18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B8A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59B59F3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B6B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FA4C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067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8FF8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F24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7FC885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573C3C4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3CE259B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B82F6B" w14:paraId="60631EF8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E012" w14:textId="77777777" w:rsidR="00B82F6B" w:rsidRDefault="00B82F6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5CC0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31704EC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1145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49E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4479E17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C1F3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AAFE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B19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7CC4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4AA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6BA92887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E762" w14:textId="77777777" w:rsidR="00B82F6B" w:rsidRDefault="00B82F6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8BE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9C3F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DE6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598CD94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287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8B56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279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069C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4E4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DDBB443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4A400" w14:textId="77777777" w:rsidR="00B82F6B" w:rsidRDefault="00B82F6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6FA4" w14:textId="77777777" w:rsidR="00B82F6B" w:rsidRDefault="00B82F6B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B9FAD" w14:textId="77777777" w:rsidR="00B82F6B" w:rsidRPr="007345A6" w:rsidRDefault="00B82F6B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7310" w14:textId="77777777" w:rsidR="00B82F6B" w:rsidRDefault="00B82F6B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643FDDAA" w14:textId="77777777" w:rsidR="00B82F6B" w:rsidRDefault="00B82F6B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AD16" w14:textId="77777777" w:rsidR="00B82F6B" w:rsidRDefault="00B82F6B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CECD" w14:textId="77777777" w:rsidR="00B82F6B" w:rsidRPr="007345A6" w:rsidRDefault="00B82F6B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75F4" w14:textId="77777777" w:rsidR="00B82F6B" w:rsidRDefault="00B82F6B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61FACAA9" w14:textId="77777777" w:rsidR="00B82F6B" w:rsidRDefault="00B82F6B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97FF" w14:textId="77777777" w:rsidR="00B82F6B" w:rsidRPr="007345A6" w:rsidRDefault="00B82F6B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1356" w14:textId="77777777" w:rsidR="00B82F6B" w:rsidRDefault="00B82F6B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0F87C3E2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6F70" w14:textId="77777777" w:rsidR="00B82F6B" w:rsidRDefault="00B82F6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1AB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CDA5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088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17F44DB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AA2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DFF2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41F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7566C4A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BEB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452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6143684C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64C1" w14:textId="77777777" w:rsidR="00B82F6B" w:rsidRDefault="00B82F6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2E0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D4A8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EC2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364453B5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21C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B936D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FA9F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618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5C7A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90A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18E9D7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51674" w14:textId="77777777" w:rsidR="00B82F6B" w:rsidRDefault="00B82F6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611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A06D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2CB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3A64693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186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843AE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B54A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BE0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42AB" w14:textId="77777777" w:rsidR="00B82F6B" w:rsidRPr="007345A6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B823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73BCE3F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7E8D1B0D" w14:textId="77777777" w:rsidR="00522182" w:rsidRDefault="00522182" w:rsidP="00522182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53AB70A5" w14:textId="77777777" w:rsidR="00522182" w:rsidRDefault="00522182" w:rsidP="00522182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5DCBCE63" w14:textId="77777777" w:rsidR="00522182" w:rsidRDefault="00522182" w:rsidP="00522182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632309E5" w14:textId="77777777" w:rsidR="00522182" w:rsidRDefault="00522182" w:rsidP="00522182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6B4E7FD0" w14:textId="77777777" w:rsidR="00522182" w:rsidRDefault="00522182" w:rsidP="00522182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79287E8F" w14:textId="77777777" w:rsidR="00522182" w:rsidRDefault="00522182" w:rsidP="00522182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576B9CA4" w14:textId="3D8A2E8C" w:rsidR="00522182" w:rsidRDefault="00522182" w:rsidP="00522182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lastRenderedPageBreak/>
        <w:t>LINIA 810</w:t>
      </w:r>
    </w:p>
    <w:p w14:paraId="2AED7AF5" w14:textId="77777777" w:rsidR="00B82F6B" w:rsidRDefault="00B82F6B" w:rsidP="004245E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MEDGIDIA - NEGRU VODĂ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82F6B" w14:paraId="3AC45570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D594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810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E9E5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D5C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495EA9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</w:t>
            </w:r>
          </w:p>
          <w:p w14:paraId="3656A4B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AB8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F92E46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94</w:t>
            </w:r>
          </w:p>
          <w:p w14:paraId="11505FF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F4553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67E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FDB4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A97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02BF017C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7D89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AE0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659F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350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635B36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  <w:p w14:paraId="452FF47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841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 XPNB până la vârf 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96A2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948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CF90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91B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EAE3CC0" w14:textId="77777777">
        <w:trPr>
          <w:cantSplit/>
          <w:trHeight w:val="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AA04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4F9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599A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4B8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76C63B8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10, 11 şi 14 </w:t>
            </w:r>
          </w:p>
          <w:p w14:paraId="2DE7C6E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396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</w:t>
            </w:r>
          </w:p>
          <w:p w14:paraId="6294E1B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CCED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505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65A2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E8F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C4C9C4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81D7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0B1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65AF6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59C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06DCC29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130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E327D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37F4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705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BE9A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03A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7EB4280" w14:textId="77777777">
        <w:trPr>
          <w:cantSplit/>
          <w:trHeight w:val="8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0B83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718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8F06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AA4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Medgidia PC 2 </w:t>
            </w:r>
          </w:p>
          <w:p w14:paraId="6C38479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679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432FAF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12D30A9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C894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C1A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5FD1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8C3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46772A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E02B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D04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000B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62D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 2 </w:t>
            </w:r>
          </w:p>
          <w:p w14:paraId="2DFA987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D63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04A1AC5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329C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685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04A7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660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196939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AB5C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C1A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10+000</w:t>
            </w:r>
          </w:p>
          <w:p w14:paraId="4531570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3B5B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DD4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- 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217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E9C7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6F8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6285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4A2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30868B0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C944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257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13+900</w:t>
            </w:r>
          </w:p>
          <w:p w14:paraId="2131534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91F9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ECB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2E366B5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E02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D3F7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938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8CDA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27A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1667A38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89B1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2D7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  <w:p w14:paraId="45B6B96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28+725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3402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E746" w14:textId="77777777" w:rsidR="00B82F6B" w:rsidRDefault="00B82F6B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2A9B4B43" w14:textId="77777777" w:rsidR="00B82F6B" w:rsidRDefault="00B82F6B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133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28ED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074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204F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57A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6EAC9FA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F6D7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619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816A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B0E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Ciocârlia</w:t>
            </w:r>
          </w:p>
          <w:p w14:paraId="1388546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8A6B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53D2202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5 </w:t>
            </w:r>
          </w:p>
          <w:p w14:paraId="554E795F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18C3" w14:textId="77777777" w:rsidR="00B82F6B" w:rsidRPr="00BB01DD" w:rsidRDefault="00B82F6B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D63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F2F7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D8A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A8603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80579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LFI ROMCEREAL.</w:t>
            </w:r>
          </w:p>
        </w:tc>
      </w:tr>
      <w:tr w:rsidR="00B82F6B" w14:paraId="293680D5" w14:textId="77777777">
        <w:trPr>
          <w:cantSplit/>
          <w:trHeight w:val="1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CB06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85E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28AB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9E69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Cobadin</w:t>
            </w:r>
          </w:p>
          <w:p w14:paraId="64F0DB3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BAEF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inclusiv</w:t>
            </w:r>
          </w:p>
          <w:p w14:paraId="346B1B65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C06D0DB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C8708E5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 şi 6 </w:t>
            </w:r>
          </w:p>
          <w:p w14:paraId="636D20E4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B3A7" w14:textId="77777777" w:rsidR="00B82F6B" w:rsidRPr="00BB01DD" w:rsidRDefault="00B82F6B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EBE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D06A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A735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4BC1B74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2AC5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94A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3A70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BE1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Casicea</w:t>
            </w:r>
          </w:p>
          <w:p w14:paraId="5FE6602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3E7E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4E3543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B124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AE0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6D34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1BA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B82F6B" w14:paraId="0D6D0988" w14:textId="77777777">
        <w:trPr>
          <w:cantSplit/>
          <w:trHeight w:val="10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DF72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FBF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55+195</w:t>
            </w:r>
          </w:p>
          <w:p w14:paraId="2215287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55+245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84B3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793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Casicea -</w:t>
            </w:r>
          </w:p>
          <w:p w14:paraId="2F389AB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Negru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F10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14AC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EBB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A905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0C3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F568D4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6677651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sau vagon).</w:t>
            </w:r>
          </w:p>
        </w:tc>
      </w:tr>
      <w:tr w:rsidR="00B82F6B" w14:paraId="349122DC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35D68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1EB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6A2F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468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2912288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6BD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şi </w:t>
            </w:r>
          </w:p>
          <w:p w14:paraId="7CF7B69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0A55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2C2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D23E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6FD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  <w:p w14:paraId="0E7834E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în Cap Y linia este închisă.</w:t>
            </w:r>
          </w:p>
        </w:tc>
      </w:tr>
      <w:tr w:rsidR="00B82F6B" w14:paraId="62884F61" w14:textId="77777777">
        <w:trPr>
          <w:cantSplit/>
          <w:trHeight w:val="9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0F37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7AC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47A4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112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1FF5F65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192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578DC37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748F95B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36ED11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29EA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9F3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FD70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803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2B727F3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B82F6B" w14:paraId="202E03E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A1E9F" w14:textId="77777777" w:rsidR="00B82F6B" w:rsidRDefault="00B82F6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803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CE1D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012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0AE528F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4AE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738311C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064CD56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CA4BF5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5966" w14:textId="77777777" w:rsidR="00B82F6B" w:rsidRPr="00BB01D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945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ACB8" w14:textId="77777777" w:rsidR="00B82F6B" w:rsidRPr="006E445D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EF2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51F7882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</w:tbl>
    <w:p w14:paraId="20577075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0B2D38D8" w14:textId="77777777" w:rsidR="00B82F6B" w:rsidRDefault="00B82F6B" w:rsidP="00322BD3">
      <w:pPr>
        <w:pStyle w:val="Heading1"/>
        <w:spacing w:line="360" w:lineRule="auto"/>
      </w:pPr>
      <w:r>
        <w:t>LINIA 810 A</w:t>
      </w:r>
    </w:p>
    <w:p w14:paraId="60EA7BED" w14:textId="77777777" w:rsidR="00B82F6B" w:rsidRDefault="00B82F6B" w:rsidP="002978D2">
      <w:pPr>
        <w:pStyle w:val="Heading1"/>
        <w:spacing w:line="360" w:lineRule="auto"/>
        <w:rPr>
          <w:b w:val="0"/>
          <w:bCs w:val="0"/>
          <w:sz w:val="8"/>
        </w:rPr>
      </w:pPr>
      <w:r>
        <w:t>DOROBANŢU - MEDGIDIA PC 2 - ANTESTAŢIE ROMCIM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82F6B" w14:paraId="0943C0DB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1B8D" w14:textId="77777777" w:rsidR="00B82F6B" w:rsidRDefault="00B82F6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ABA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78DFE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13D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</w:t>
            </w:r>
          </w:p>
          <w:p w14:paraId="10887B9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25F2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D8EA9CD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2515051A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171F1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E69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3578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32E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0F6B3CF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4B7B" w14:textId="77777777" w:rsidR="00B82F6B" w:rsidRDefault="00B82F6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70D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F88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8E3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PC2 </w:t>
            </w:r>
          </w:p>
          <w:p w14:paraId="2D65A3C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8F45E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CD38348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9601F6B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49E6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EA7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0FC8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2DB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CFEC864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C140" w14:textId="77777777" w:rsidR="00B82F6B" w:rsidRDefault="00B82F6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7EC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5+300</w:t>
            </w:r>
          </w:p>
          <w:p w14:paraId="1203746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B63D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10A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PC2 -</w:t>
            </w:r>
          </w:p>
          <w:p w14:paraId="2BF5F13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1376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58D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8BE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BA56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444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2F2FE60F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6151" w14:textId="77777777" w:rsidR="00B82F6B" w:rsidRDefault="00B82F6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5B1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1BCE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8C3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  <w:p w14:paraId="313B21A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60809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2659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FF7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8D74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A19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B9991A2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1B1212F6" w14:textId="77777777" w:rsidR="00B82F6B" w:rsidRDefault="00B82F6B" w:rsidP="00D509E3">
      <w:pPr>
        <w:pStyle w:val="Heading1"/>
        <w:spacing w:line="360" w:lineRule="auto"/>
      </w:pPr>
      <w:r>
        <w:t>LINIA 812</w:t>
      </w:r>
    </w:p>
    <w:p w14:paraId="1F6E35AB" w14:textId="77777777" w:rsidR="00B82F6B" w:rsidRDefault="00B82F6B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82F6B" w14:paraId="2D7DF476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DB3D7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92D53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AA69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4F2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27D2FF7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649FDEA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DB9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27F141E4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A257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CDA0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7439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ADB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873FBE9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8286F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14CC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B439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4A79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15DAD6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5F0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6CF0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E64A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7A14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18E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508FB1D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3D0B8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E9B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0EA557F8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7EEF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9FB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72122A4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D278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684C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1329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CE6C8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6D2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FAE83F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82F6B" w14:paraId="12E43E09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64859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5CB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7C8CB9C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7ED4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50C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743499E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9147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155B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FF40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2720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3A74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66E5C11E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9571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F668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ABE6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98A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AC13EE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7C77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588E9275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794E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8745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12521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A2C4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E11F4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79699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2FD3AEC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B82F6B" w14:paraId="1B1EEFA0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8327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2E2E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91B2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449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F38102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691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73FFDD3D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6259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CD79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45F7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F89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9F9576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7D9A14D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B82F6B" w14:paraId="76415D24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8D7E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CF5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5CFC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F17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496F5E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0F7C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DD59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AAF7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78C3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78B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20EC43F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206B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89E8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455F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414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1B450CB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E29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2D75206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01690B0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35D9C053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F862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B0CC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8336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874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A961ACE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73A3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0A62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2718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A73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1C7717F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312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A0F516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28B369F0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DD87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4680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A11F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0F9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6FA19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B82F6B" w14:paraId="61C2AE69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3697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0BF4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8C52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D093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C67849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114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293F1BB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7516775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79EE4D14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E2E3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0A96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FA74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057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B0769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B82F6B" w14:paraId="1A0DA148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9E264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CD8E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6F0B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0C42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1B61C6C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0255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220A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A516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1377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60E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811E0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69FCA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460DCA1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B82F6B" w14:paraId="39AF89D5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F5FD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9B28B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4AD8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443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5B33F23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809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29B24C25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E3E9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72B86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9145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B28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557C2B63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9157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6BBB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B675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71F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9A7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71ADEF5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5663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F7B1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3870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F32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9AF20EE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6296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E45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16B0B5C1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6B3B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3802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41E89AE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936C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413E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CB67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0D35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551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7530F7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3885A24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B82F6B" w14:paraId="0EF2774C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51EE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00E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CDBF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E4B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0792040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11A19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E23C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F7A2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C18B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AB41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CC5C0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B82F6B" w14:paraId="6914764A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456D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1D8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0C6C56A1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13C3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FF4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686CF02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124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8B34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406E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67D13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15D3" w14:textId="77777777" w:rsidR="00B82F6B" w:rsidRPr="00562792" w:rsidRDefault="00B82F6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0B9703EA" w14:textId="77777777" w:rsidR="00B82F6B" w:rsidRPr="00562792" w:rsidRDefault="00B82F6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3B7DEDB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EDE680C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F0AA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F864C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D198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B91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69909CF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76C3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69F2F82B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8807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386D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9D2A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3FE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5C2798C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A8559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A43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8A22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096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6C78801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041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04C4CB7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0CBD3C71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69BB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0AFE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86DE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CF4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55044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0B92B1F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B82F6B" w14:paraId="3962CD18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AC66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BC43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2562A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84D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2FA40DA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D32C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31D1183A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295C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826C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0E19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BD0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37FEE8B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E39E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EC54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13ABE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757E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1EA3FA5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13C7585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A8D6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78C10749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6ACA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972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AAB6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CA4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EC711D8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21C9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0D4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821D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7A6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0C92F85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DDCD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EF64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BB26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B8941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648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4AE89BD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7425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7FC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497A5141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F64A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604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639D82B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B9B6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068D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2F48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B1C0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EF5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0F52E71E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1863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6A3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60BA175E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601E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7391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3416DBB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B3C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702C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84AE2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A687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6E7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F8DD5E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B82F6B" w14:paraId="48240181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1D39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FDC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57AFA97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2E13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3B5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7782211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665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0DC83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5213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7D7E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156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7F9E6F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691E3D5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B82F6B" w14:paraId="71EEE4D4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95F8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185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210ACC3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81E5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0A3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1ED948D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C1F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B9A2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7AE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D8B3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158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097497E0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99AA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0A51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8D22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24A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512BB3B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AA6D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C0019EC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F1799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3082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C2AA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F2F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1BC20CC1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162F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F08E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2525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C0B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11D58A9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0F0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43767EE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33EECF64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EBA5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FB40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585B7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918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4AA7A06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B82F6B" w14:paraId="66DB7F03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0075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791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7466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5A9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6B778F0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D0A9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BF55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F4DA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801EC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937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B82F6B" w14:paraId="60E98F75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86EF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476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5996212C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897F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B84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153098C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85A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011B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2D72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3093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602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7947E5FF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6CCB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9A2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3451FED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95A8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1FE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06D8B56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3A58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0577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67A5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EE60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6982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67CA9978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5747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3182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2597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D1C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60E4A1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E77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34887FEC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4358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732A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F72F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B99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FF875EF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7DEA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545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9C99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7C7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206984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F57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FD3C53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C985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BFAB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E07B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2B4F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E518E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B82F6B" w14:paraId="6DDD3E1D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37E1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9755A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7C387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F6F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F537BA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D34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A4884D7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068B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E58E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3101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EAF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B1423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46454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B82F6B" w14:paraId="484B9B2D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BFA4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E000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4FA5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392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6EF0FD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7FCE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D8AD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C52B2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3514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25D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FD01ABA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EBE9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05F7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90AC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FC4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AF65D2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B3B3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A568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5647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D748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B7C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4F90D17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1096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1B1D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1275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F42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6A2B03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1A9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515F2E68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28EB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290B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ACE7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F8A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5F02BF" w14:textId="77777777" w:rsidR="00B82F6B" w:rsidRPr="00F662B5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B82F6B" w14:paraId="628FFA42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EB92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51892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50A2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4E8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4E6E01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0A149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844CF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AA7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6FD3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D98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47601BA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B25B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3AFB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7492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C02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56AA46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115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1D2DEAF0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BDFA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C98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2D19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C9C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F543504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05C6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6887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D696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26A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14D158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CAF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34FDE636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57618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2D58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4C68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F78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20471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82F6B" w14:paraId="515FB7F0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B75E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4D9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5BCB7047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F3161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2B0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6D1EA99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59E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CE8E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FD0B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7891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C504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7C1DDE2B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425C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AAE6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F0D79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C59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6E9CAAE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A46E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934BB0B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7FD9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5C10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7613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B3C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F3D796F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0CE3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1E47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8460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370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7020234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6A660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60597848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3FF7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D075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D74B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3A5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9076228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89E1E" w14:textId="77777777" w:rsidR="00B82F6B" w:rsidRPr="001A61C3" w:rsidRDefault="00B82F6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DC68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7733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384E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53EEF75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1193F23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FC7F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27469025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A698" w14:textId="77777777" w:rsidR="00B82F6B" w:rsidRPr="006A7C82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F62E" w14:textId="77777777" w:rsidR="00B82F6B" w:rsidRPr="001A61C3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BF7D6" w14:textId="77777777" w:rsidR="00B82F6B" w:rsidRPr="00772CB4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9E4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B4D6F00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39C79C59" w14:textId="77777777" w:rsidR="00B82F6B" w:rsidRDefault="00B82F6B" w:rsidP="00672C80">
      <w:pPr>
        <w:pStyle w:val="Heading1"/>
        <w:spacing w:line="360" w:lineRule="auto"/>
      </w:pPr>
      <w:r>
        <w:t>LINIA 813</w:t>
      </w:r>
    </w:p>
    <w:p w14:paraId="39C5DF2B" w14:textId="77777777" w:rsidR="00B82F6B" w:rsidRDefault="00B82F6B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B82F6B" w14:paraId="63E2AC85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507B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730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70A6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4940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761F7E3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9EEC" w14:textId="77777777" w:rsidR="00B82F6B" w:rsidRDefault="00B82F6B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0930AD50" w14:textId="77777777" w:rsidR="00B82F6B" w:rsidRDefault="00B82F6B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586E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A95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F20D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C43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E62866E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5BE9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BB3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B79F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20CF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BF97B1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1B2A" w14:textId="77777777" w:rsidR="00B82F6B" w:rsidRDefault="00B82F6B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6565C185" w14:textId="77777777" w:rsidR="00B82F6B" w:rsidRDefault="00B82F6B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0BBDEC0D" w14:textId="77777777" w:rsidR="00B82F6B" w:rsidRDefault="00B82F6B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754F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0F3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C809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E24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BBF6BE9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BF783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365A" w14:textId="77777777" w:rsidR="00B82F6B" w:rsidRDefault="00B82F6B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0BC4" w14:textId="77777777" w:rsidR="00B82F6B" w:rsidRDefault="00B82F6B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155A" w14:textId="77777777" w:rsidR="00B82F6B" w:rsidRDefault="00B82F6B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980EB8C" w14:textId="77777777" w:rsidR="00B82F6B" w:rsidRDefault="00B82F6B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92923" w14:textId="77777777" w:rsidR="00B82F6B" w:rsidRDefault="00B82F6B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DDF0" w14:textId="77777777" w:rsidR="00B82F6B" w:rsidRDefault="00B82F6B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DF8D6" w14:textId="77777777" w:rsidR="00B82F6B" w:rsidRDefault="00B82F6B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E981" w14:textId="77777777" w:rsidR="00B82F6B" w:rsidRPr="00564F54" w:rsidRDefault="00B82F6B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E9CF" w14:textId="77777777" w:rsidR="00B82F6B" w:rsidRDefault="00B82F6B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986A521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BAEF3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69EE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BE8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45C03C0C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7ACC6263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5B7E" w14:textId="77777777" w:rsidR="00B82F6B" w:rsidRPr="001A0BE2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FAD970F" w14:textId="77777777" w:rsidR="00B82F6B" w:rsidRPr="001A0BE2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418913AF" w14:textId="77777777" w:rsidR="00B82F6B" w:rsidRPr="001A0BE2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42C4F684" w14:textId="77777777" w:rsidR="00B82F6B" w:rsidRPr="00564F54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0CE8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E9C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6BF1ACA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A60C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0A0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94B7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0DD8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6DBDD76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A21F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38B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43F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687A038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F184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2A8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B82F6B" w14:paraId="319C1A07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3957D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E20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62FD3B7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5538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0B07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4E289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37731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48F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C5ECF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09D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B82F6B" w14:paraId="5DC1820D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5CBA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31C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4979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B147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B042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5A80D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BD8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3DE0F1B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C580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B42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B82F6B" w14:paraId="2C5A7790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21E9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C4C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FE07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366D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CA7ABF2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2D2C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1DDA4AF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F03B42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30931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4928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9338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86D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EAA22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B82F6B" w14:paraId="1310C1D9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878C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1D8D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8A388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7E88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681176C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7948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97579F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AD535D9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BCD2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88D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CE64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98D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AB20A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B82F6B" w14:paraId="21C5D5C4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5C35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FD7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E8D8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70CC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F532325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FE9C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D6F7B0B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1CB3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F8B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7375B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84B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D70E1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4539C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B82F6B" w14:paraId="622988C3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9792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18DF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F81F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7F2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176BB80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054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7C4B3E4B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CACA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97D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5266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E28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1030B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B82F6B" w14:paraId="134DE691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8817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BFB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5FFF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853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904599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D27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5651E67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F331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6CB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F1D0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9505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B82F6B" w14:paraId="0A86E857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04FF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669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2198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984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84B2115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E01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EA47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9A8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2D3E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9BA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2A8763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CBBFB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B82F6B" w14:paraId="3B262DA8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0AB3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5E9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113D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1C1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1356A6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193FFFA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BA4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FF44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C19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CDC82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448B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B4960A9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6112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BD9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1437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563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5F4C2A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69DCA8F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977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2AA7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947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542C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DA6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52DC993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F290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368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FBE9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D59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9F4C15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3AE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BBFE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B8B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3714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BCE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1F68384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ACAF8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9594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895A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211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37DDEE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EC5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606FC4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29D9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65E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940D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B30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01FA9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B82F6B" w14:paraId="022A9E94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1594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923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D9AA6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B04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610F20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0C6E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BB7A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013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DF1D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305B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3E05DE3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82F6B" w14:paraId="376CC278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48E4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245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7327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6C9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68EDE8D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B5F9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15F26F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A67401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1177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BFA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0139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DC7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FEDB1B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285E8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0CBFDC22" w14:textId="77777777" w:rsidR="00B82F6B" w:rsidRPr="00CB3CD0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B82F6B" w14:paraId="015489CF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D3F52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22C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EF89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252D" w14:textId="77777777" w:rsidR="00B82F6B" w:rsidRDefault="00B82F6B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72D2F0FB" w14:textId="77777777" w:rsidR="00B82F6B" w:rsidRDefault="00B82F6B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D1E2" w14:textId="77777777" w:rsidR="00B82F6B" w:rsidRDefault="00B82F6B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34798F3" w14:textId="77777777" w:rsidR="00B82F6B" w:rsidRDefault="00B82F6B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97EB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CCB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5B9B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5273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4D737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B82F6B" w14:paraId="6C467D7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864B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7B8A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2E38FA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A1B73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C197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50CE7F8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1CFF530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1ABD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C8C0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3F9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A87AB5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FB23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13DB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CB3422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3FCF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DDE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1B32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280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67906F9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9B4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09478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7B9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FC77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578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F1449F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4655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E9E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C6D1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047C" w14:textId="77777777" w:rsidR="00B82F6B" w:rsidRDefault="00B82F6B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114CEA9B" w14:textId="77777777" w:rsidR="00B82F6B" w:rsidRDefault="00B82F6B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102D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E2D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46E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6FF9860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A085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F06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30F9AB71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DC41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C7AC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389E59D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6BA3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155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751DB59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864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0CCF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269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039C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5D9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3C125886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DC33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67BA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6C19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C32A" w14:textId="77777777" w:rsidR="00B82F6B" w:rsidRDefault="00B82F6B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B39F20E" w14:textId="77777777" w:rsidR="00B82F6B" w:rsidRDefault="00B82F6B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EE1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8428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B4E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6E8872A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AEC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41F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1BF7CBBD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D955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64C0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39B5EF8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8084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F35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4650A9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800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3EDA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F9A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47F1" w14:textId="77777777" w:rsidR="00B82F6B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E54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0214F173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C271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260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484B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261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509EBDC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2BA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35A034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1F3DAC9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F95D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319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284E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DF8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B82F6B" w14:paraId="02333B13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841E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6DB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9E6E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CE7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27038F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589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D65111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ADF2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E9CA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D229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386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EA822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6890485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B82F6B" w14:paraId="5E0C50F9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EDBF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6173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7D1557E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31E2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7EA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5DA86E1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1C4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CB46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237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0FFA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C6C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A15B6A2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B82F6B" w14:paraId="554B2000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B3E6B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602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5A042E88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FA3C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C009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3BB11D5E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81F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4410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F766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D8E0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D486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B82F6B" w14:paraId="0318F3F4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7BA3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FBA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5C39DF0F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19AB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7915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4749EACD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A1F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BB33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57C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A611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B15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59653C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B82F6B" w14:paraId="7BBC9F15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9860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98AE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3B15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4F7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36EAB8C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A25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17000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7BE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26D5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920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B82F6B" w14:paraId="1B7BBC44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FDDBF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9844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4529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3BA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278EE54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F75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D074AD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8381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E4CC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4664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53D3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B82F6B" w14:paraId="56F983B9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244C8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A2D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1700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242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053DEA9F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8711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4C705E95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57F1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7BE9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7ECC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3A3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76E73AB8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C4ABA4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B82F6B" w14:paraId="73C20B51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458C" w14:textId="77777777" w:rsidR="00B82F6B" w:rsidRDefault="00B82F6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D092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3A2B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6840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72E536EA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9CC7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235C2D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41B0A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E2FAB" w14:textId="77777777" w:rsidR="00B82F6B" w:rsidRDefault="00B82F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6F4B" w14:textId="77777777" w:rsidR="00B82F6B" w:rsidRPr="00564F54" w:rsidRDefault="00B82F6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3E41" w14:textId="77777777" w:rsidR="00B82F6B" w:rsidRDefault="00B82F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6391C1B" w14:textId="77777777" w:rsidR="00B82F6B" w:rsidRPr="00237377" w:rsidRDefault="00B82F6B">
      <w:pPr>
        <w:spacing w:before="40" w:after="40" w:line="192" w:lineRule="auto"/>
        <w:ind w:right="57"/>
        <w:rPr>
          <w:sz w:val="20"/>
          <w:szCs w:val="20"/>
        </w:rPr>
      </w:pPr>
    </w:p>
    <w:p w14:paraId="21A586A4" w14:textId="77777777" w:rsidR="00B82F6B" w:rsidRDefault="00B82F6B" w:rsidP="00D96D74">
      <w:pPr>
        <w:pStyle w:val="Heading1"/>
        <w:spacing w:line="360" w:lineRule="auto"/>
      </w:pPr>
      <w:r>
        <w:lastRenderedPageBreak/>
        <w:t>LINIA 813 A</w:t>
      </w:r>
    </w:p>
    <w:p w14:paraId="662AF760" w14:textId="77777777" w:rsidR="00B82F6B" w:rsidRDefault="00B82F6B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82F6B" w14:paraId="329B70E9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107C0" w14:textId="77777777" w:rsidR="00B82F6B" w:rsidRDefault="00B82F6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1D7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D3EAB2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1592" w14:textId="77777777" w:rsidR="00B82F6B" w:rsidRPr="00E230A0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353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6CEF5B2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5DF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92671" w14:textId="77777777" w:rsidR="00B82F6B" w:rsidRPr="009033AC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9DD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CE79" w14:textId="77777777" w:rsidR="00B82F6B" w:rsidRPr="009033AC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D1B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C6A6978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783C" w14:textId="77777777" w:rsidR="00B82F6B" w:rsidRDefault="00B82F6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444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3D333CC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0C28" w14:textId="77777777" w:rsidR="00B82F6B" w:rsidRPr="00E230A0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5C6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354EED3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2FEE8FF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6E152F9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D88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9C84" w14:textId="77777777" w:rsidR="00B82F6B" w:rsidRPr="009033AC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72AA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1313" w14:textId="77777777" w:rsidR="00B82F6B" w:rsidRPr="009033AC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4818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170D444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EE5F" w14:textId="77777777" w:rsidR="00B82F6B" w:rsidRDefault="00B82F6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7AD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88A0" w14:textId="77777777" w:rsidR="00B82F6B" w:rsidRPr="00E230A0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3672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7037F9F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1DB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3E42" w14:textId="77777777" w:rsidR="00B82F6B" w:rsidRPr="009033AC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F48D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A11EF" w14:textId="77777777" w:rsidR="00B82F6B" w:rsidRPr="009033AC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ECFA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08C210D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6C36456A" w14:textId="77777777" w:rsidR="00B82F6B" w:rsidRDefault="00B82F6B" w:rsidP="00A73B8F">
      <w:pPr>
        <w:pStyle w:val="Heading1"/>
        <w:spacing w:line="360" w:lineRule="auto"/>
      </w:pPr>
      <w:r>
        <w:t>LINIA 813 B</w:t>
      </w:r>
    </w:p>
    <w:p w14:paraId="7911DF54" w14:textId="77777777" w:rsidR="00B82F6B" w:rsidRDefault="00B82F6B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82F6B" w14:paraId="65B7E4C2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820B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A27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40C4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660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AEE4D8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A54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6719D5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5FACDDF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B5F5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231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EDD7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2BD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079D60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3D14E59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B82F6B" w14:paraId="1DEC19A0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D4B2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91E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02DDBB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7C69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9C1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23E7FC7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1A6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C8581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7B4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55B0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4DA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DBDE4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54C08999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C6F3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181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0772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845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FBEEFD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5E2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3B3FB23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D795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278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1D73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745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420AE0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B82F6B" w14:paraId="31E733B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8A9F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E00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B9C72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949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79A09C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9FA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29D2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55E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29A9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F39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A0AE5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4DFCC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B82F6B" w14:paraId="28D5FF9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A9A8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520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684E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2DB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72E790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DA7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6BE3" w14:textId="77777777" w:rsidR="00B82F6B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8B7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3A104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CAD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C36928F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DC82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37D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6AC1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4FB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EB11FD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341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5A7AD87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EB747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F02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5F23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A06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61043FD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12684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B82F6B" w14:paraId="679E1233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1EB0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31C4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CD0B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9FA4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5B298F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C6D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3BA1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8B6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7259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781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95768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2EFE12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B82F6B" w14:paraId="2693A109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17BA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4154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5045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0F2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3082BD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2F2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C7AC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04C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3F4DA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3AD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90312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BADBE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B82F6B" w14:paraId="74735D54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A7DF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C21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2FEE3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915E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4CAAED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394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79F0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A14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4B96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84F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9F0E6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F7909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B82F6B" w14:paraId="62FA5555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4340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098B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03DC2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370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8821BE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394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4622E96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E0E0" w14:textId="77777777" w:rsidR="00B82F6B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C8E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B2A9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9E38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B017C73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8CEC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1AE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7367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FB9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0D7295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E0E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814B06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2CE3" w14:textId="77777777" w:rsidR="00B82F6B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D64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7AFE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340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E5E842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B82F6B" w14:paraId="434FD008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3A44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318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0ADF4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666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57B268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E4B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88CECC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0163DC2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6F02239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BDD0" w14:textId="77777777" w:rsidR="00B82F6B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A51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0721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3C4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78B1427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B82F6B" w14:paraId="4293DE65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A609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A8D0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EC48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5C8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0DC514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281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5DDEA4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93E8" w14:textId="77777777" w:rsidR="00B82F6B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7126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110C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ABD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7501011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B82F6B" w14:paraId="20463DD9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9917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DD6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736E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2EB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48AB73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5EB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D411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5E4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A16E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CD2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3053061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6308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026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3CA63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0EC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1F8CE2A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11F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FC84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131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4475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1F2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E369770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DF11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633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3A14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1B6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2A1491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DF8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FDEA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BDD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E388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86D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7EFECA6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84B8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694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7C60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3AB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A08DE5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660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04C4094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FB19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D66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2837C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2A3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0FD3E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402C4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B82F6B" w14:paraId="591B2C73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6702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953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C1302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295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EA9B58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75E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D670" w14:textId="77777777" w:rsidR="00B82F6B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7776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A546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2A8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DC241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61057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B82F6B" w14:paraId="1BE9F85A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148B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C70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29AB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529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11C18A6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48E67A1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94F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FFA7" w14:textId="77777777" w:rsidR="00B82F6B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673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54C9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6D4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EFF07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B82F6B" w14:paraId="6FC3167B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61CB" w14:textId="77777777" w:rsidR="00B82F6B" w:rsidRDefault="00B82F6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9A56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2A07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29C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1A31A6D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77D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6693D" w14:textId="77777777" w:rsidR="00B82F6B" w:rsidRPr="00305F8E" w:rsidRDefault="00B82F6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01A9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9727" w14:textId="77777777" w:rsidR="00B82F6B" w:rsidRPr="00305F8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B41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F2D3E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B7A85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2A4261F3" w14:textId="77777777" w:rsidR="00B82F6B" w:rsidRDefault="00B82F6B" w:rsidP="002242FB">
      <w:pPr>
        <w:spacing w:before="40" w:after="40" w:line="192" w:lineRule="auto"/>
        <w:ind w:right="57"/>
      </w:pPr>
    </w:p>
    <w:p w14:paraId="43A1BBD5" w14:textId="77777777" w:rsidR="00B82F6B" w:rsidRDefault="00B82F6B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814</w:t>
      </w:r>
    </w:p>
    <w:p w14:paraId="2EAFB318" w14:textId="77777777" w:rsidR="00B82F6B" w:rsidRDefault="00B82F6B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B82F6B" w14:paraId="44574698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7BF5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307B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CDA6" w14:textId="77777777" w:rsidR="00B82F6B" w:rsidRPr="002B6917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59E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6710141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DF7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FC07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4E90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E918" w14:textId="77777777" w:rsidR="00B82F6B" w:rsidRPr="002A6824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FE16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3839E0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FC53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E475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09FC" w14:textId="77777777" w:rsidR="00B82F6B" w:rsidRPr="002B6917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EC34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6B950D9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530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1A00DDE1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CC4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2A2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6DF6" w14:textId="77777777" w:rsidR="00B82F6B" w:rsidRPr="002A6824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49C3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89D965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14E4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4332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C33B" w14:textId="77777777" w:rsidR="00B82F6B" w:rsidRPr="002B6917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A81F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1CB6023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055E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40BEBB4B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70240568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30F06CD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D93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981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F83B" w14:textId="77777777" w:rsidR="00B82F6B" w:rsidRPr="002A6824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B56A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3021C2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A5CF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D43C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DA11" w14:textId="77777777" w:rsidR="00B82F6B" w:rsidRPr="002B6917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709B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01FA728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498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447D8906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904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0F17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BA67" w14:textId="77777777" w:rsidR="00B82F6B" w:rsidRPr="002A6824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BB1E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D8538B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FA9A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3ACE7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F448" w14:textId="77777777" w:rsidR="00B82F6B" w:rsidRPr="002B6917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4A3E" w14:textId="77777777" w:rsidR="00B82F6B" w:rsidRDefault="00B82F6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A210F6F" w14:textId="77777777" w:rsidR="00B82F6B" w:rsidRDefault="00B82F6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BFCF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5B2041A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EBF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B747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C4C9" w14:textId="77777777" w:rsidR="00B82F6B" w:rsidRPr="002A6824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0A06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B82F6B" w14:paraId="36B3E83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52C0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4A1F" w14:textId="77777777" w:rsidR="00B82F6B" w:rsidRDefault="00B82F6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4DD9" w14:textId="77777777" w:rsidR="00B82F6B" w:rsidRPr="002B6917" w:rsidRDefault="00B82F6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355B" w14:textId="77777777" w:rsidR="00B82F6B" w:rsidRDefault="00B82F6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96BAE63" w14:textId="77777777" w:rsidR="00B82F6B" w:rsidRDefault="00B82F6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DECFF" w14:textId="77777777" w:rsidR="00B82F6B" w:rsidRDefault="00B82F6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0849D519" w14:textId="77777777" w:rsidR="00B82F6B" w:rsidRDefault="00B82F6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C71F" w14:textId="77777777" w:rsidR="00B82F6B" w:rsidRDefault="00B82F6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BC17" w14:textId="77777777" w:rsidR="00B82F6B" w:rsidRDefault="00B82F6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914D" w14:textId="77777777" w:rsidR="00B82F6B" w:rsidRPr="002A6824" w:rsidRDefault="00B82F6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13BC" w14:textId="77777777" w:rsidR="00B82F6B" w:rsidRDefault="00B82F6B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B82F6B" w14:paraId="4F112A4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71EC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4792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87E7" w14:textId="77777777" w:rsidR="00B82F6B" w:rsidRPr="002B6917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76EA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A80F296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0FE71679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D95A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B8030C8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2F63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D4C9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0B78" w14:textId="77777777" w:rsidR="00B82F6B" w:rsidRPr="002A6824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DC5F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92BBC73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236F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C4F44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3169936F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D7DA" w14:textId="77777777" w:rsidR="00B82F6B" w:rsidRPr="002B6917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8775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695B755C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74B22CCD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DA144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A403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0019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77DDA668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D022" w14:textId="77777777" w:rsidR="00B82F6B" w:rsidRPr="002A6824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4EA4" w14:textId="77777777" w:rsidR="00B82F6B" w:rsidRDefault="00B82F6B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0B7A220F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5D92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830D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81D6" w14:textId="77777777" w:rsidR="00B82F6B" w:rsidRPr="002B6917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A8BD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24C4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63ED3F54" w14:textId="77777777" w:rsidR="00B82F6B" w:rsidRDefault="00B82F6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6856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67785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FFB5" w14:textId="77777777" w:rsidR="00B82F6B" w:rsidRPr="002A6824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AD28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0C008850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B82F6B" w14:paraId="344BF476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4761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3B57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5500C" w14:textId="77777777" w:rsidR="00B82F6B" w:rsidRPr="002B6917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B53A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35E1" w14:textId="77777777" w:rsidR="00B82F6B" w:rsidRDefault="00B82F6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CE157" w14:textId="77777777" w:rsidR="00B82F6B" w:rsidRPr="00557C88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8FF7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8A389" w14:textId="77777777" w:rsidR="00B82F6B" w:rsidRPr="002A6824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B070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6B814C" w14:textId="77777777" w:rsidR="00B82F6B" w:rsidRPr="00D83307" w:rsidRDefault="00B82F6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B82F6B" w14:paraId="4B32E1DB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2104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819A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C10A" w14:textId="77777777" w:rsidR="00B82F6B" w:rsidRPr="002B6917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A382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75E063E7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7F2B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5DFA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12FD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6593" w14:textId="77777777" w:rsidR="00B82F6B" w:rsidRPr="002A6824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A74C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805070E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60D4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8FCA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0C13" w14:textId="77777777" w:rsidR="00B82F6B" w:rsidRPr="002B6917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30FC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1A7B0599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6E15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621FA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4185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87305" w14:textId="77777777" w:rsidR="00B82F6B" w:rsidRPr="002A6824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4948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8A698CD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6AE6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ADFC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83EE" w14:textId="77777777" w:rsidR="00B82F6B" w:rsidRPr="002B6917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165B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3C08732E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888C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E3EBA" w14:textId="77777777" w:rsidR="00B82F6B" w:rsidRPr="00557C88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0D35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8777" w14:textId="77777777" w:rsidR="00B82F6B" w:rsidRPr="002A6824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B891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139068B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A957" w14:textId="77777777" w:rsidR="00B82F6B" w:rsidRDefault="00B82F6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D69A4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75F2" w14:textId="77777777" w:rsidR="00B82F6B" w:rsidRPr="002B6917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95B0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6ABA536E" w14:textId="77777777" w:rsidR="00B82F6B" w:rsidRPr="006315B8" w:rsidRDefault="00B82F6B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A2A4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34D6" w14:textId="77777777" w:rsidR="00B82F6B" w:rsidRPr="00557C88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C59D" w14:textId="77777777" w:rsidR="00B82F6B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C0A01" w14:textId="77777777" w:rsidR="00B82F6B" w:rsidRPr="002A6824" w:rsidRDefault="00B82F6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8668" w14:textId="77777777" w:rsidR="00B82F6B" w:rsidRDefault="00B82F6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3BCD645" w14:textId="77777777" w:rsidR="00B82F6B" w:rsidRPr="00930181" w:rsidRDefault="00B82F6B">
      <w:pPr>
        <w:tabs>
          <w:tab w:val="left" w:pos="3183"/>
        </w:tabs>
      </w:pPr>
    </w:p>
    <w:p w14:paraId="5591E33C" w14:textId="77777777" w:rsidR="00B82F6B" w:rsidRDefault="00B82F6B" w:rsidP="00E566AF">
      <w:pPr>
        <w:pStyle w:val="Heading1"/>
        <w:spacing w:line="360" w:lineRule="auto"/>
      </w:pPr>
      <w:r>
        <w:t>LINIA 817</w:t>
      </w:r>
    </w:p>
    <w:p w14:paraId="58C758AD" w14:textId="77777777" w:rsidR="00B82F6B" w:rsidRDefault="00B82F6B" w:rsidP="00313EFA">
      <w:pPr>
        <w:pStyle w:val="Heading1"/>
        <w:spacing w:line="360" w:lineRule="auto"/>
        <w:rPr>
          <w:b w:val="0"/>
          <w:bCs w:val="0"/>
          <w:sz w:val="8"/>
        </w:rPr>
      </w:pPr>
      <w:r>
        <w:t>DOROBANŢU - CAP MIDIA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82F6B" w14:paraId="7AD2782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C38E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0F3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1807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B21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Nazarcea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6E56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inclusiv sch. 13 și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CACD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1CA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6ED3C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D8B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24358E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E0BB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564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12+000</w:t>
            </w:r>
          </w:p>
          <w:p w14:paraId="41DAB9E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C467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9CA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38D6889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AFA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56A1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3F9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93A6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1EA3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5544F83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C913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9CF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22+300</w:t>
            </w:r>
          </w:p>
          <w:p w14:paraId="252F93D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6C17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69EC" w14:textId="77777777" w:rsidR="00B82F6B" w:rsidRDefault="00B82F6B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70576C15" w14:textId="77777777" w:rsidR="00B82F6B" w:rsidRDefault="00B82F6B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4A4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62BC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9C5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96FB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06E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59BA1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48D324E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68F6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1743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358F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C08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3BE311D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FD0C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19B1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979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268CFC5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3FCB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0C5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56AA2E27" w14:textId="77777777">
        <w:trPr>
          <w:cantSplit/>
          <w:trHeight w:val="6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37DD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1A17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5F4DA10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82825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E4A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078923B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70F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16B1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3F0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726C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628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15FEA4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83F4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162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6F9A9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AF4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5324D30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12D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C33F1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981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381487C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3DA2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1CE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2171A5C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BB3B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9AC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988A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ADFE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174C0E1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31BF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D6F439A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diag.</w:t>
            </w:r>
          </w:p>
          <w:p w14:paraId="10815546" w14:textId="77777777" w:rsidR="00B82F6B" w:rsidRDefault="00B82F6B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 7 - 19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083D" w14:textId="77777777" w:rsidR="00B82F6B" w:rsidRPr="000A692F" w:rsidRDefault="00B82F6B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F3A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08823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36AF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0BBE8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9831D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Firul I la Firul II </w:t>
            </w:r>
          </w:p>
          <w:p w14:paraId="2FBD73F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invers.</w:t>
            </w:r>
          </w:p>
        </w:tc>
      </w:tr>
      <w:tr w:rsidR="00B82F6B" w14:paraId="3AC2A933" w14:textId="77777777">
        <w:trPr>
          <w:cantSplit/>
          <w:trHeight w:val="6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FB6A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C9A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0134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E7F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3E5C611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AD4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9680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8E6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FB50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EE6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C196282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D893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717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2E76C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FF4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43837B2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426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D663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688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128F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E54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B9821C8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D1EB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032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E6C1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500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 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100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 și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194A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F49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9197E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E72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84968D6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C23C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C43B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03F2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0D3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0D38E61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0F2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A04F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D46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8914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AD8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E1C538C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D48D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F3F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76E96D9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689E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58F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581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728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73E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4A63A29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3DE2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038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D5938D7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1074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0FE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308FE72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C644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DA0C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D2C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4F783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2BF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4BAA7DB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968C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A5F5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48420DD0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89F0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A38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4DFBC4F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F7B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063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09D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B08A5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7AB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668C3B2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9A70" w14:textId="77777777" w:rsidR="00B82F6B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83A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A0287F1" w14:textId="77777777">
        <w:trPr>
          <w:cantSplit/>
          <w:trHeight w:val="1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C479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1C9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  <w:p w14:paraId="54F497E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CC09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56AD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E7509C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3 - 51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1CD1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4BA0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20D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277A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519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75B5FDB" w14:textId="77777777">
        <w:trPr>
          <w:cantSplit/>
          <w:trHeight w:val="4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CE9E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415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6EF1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EB7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2AD2A5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9 - 41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033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D949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B90C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32+150</w:t>
            </w:r>
          </w:p>
          <w:p w14:paraId="276CD75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EF6F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20D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909E0CD" w14:textId="77777777">
        <w:trPr>
          <w:cantSplit/>
          <w:trHeight w:val="7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166C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FA1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EBF3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92C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62A3E3C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5994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8B58EF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45 - 61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25C0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062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B482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28FA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DCFA5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D7DAAA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B82F6B" w14:paraId="7DC768A7" w14:textId="77777777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0198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1E5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3F89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204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5C21C51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FA6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93F804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1019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47F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3050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2A4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19CEF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26C10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şi 9.</w:t>
            </w:r>
          </w:p>
        </w:tc>
      </w:tr>
      <w:tr w:rsidR="00B82F6B" w14:paraId="6FE87B32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C354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66AD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C9AC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8A8A0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6309AD2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D53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1725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B0B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376BA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A42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2C12D4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DB44BA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82F6B" w14:paraId="42DDF732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B0F05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155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CBB4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801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Cap Midia </w:t>
            </w:r>
          </w:p>
          <w:p w14:paraId="3E59126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3D2A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B555DA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D6B8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2A0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6E6A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8A42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14D3081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0FE3F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A2D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2A1F2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9A7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22D1304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E3D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 </w:t>
            </w:r>
          </w:p>
          <w:p w14:paraId="2ACFC88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04DEFC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EA0E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3F47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C8EE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3FC9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B6B60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71B9E8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1 - 13 și </w:t>
            </w:r>
          </w:p>
          <w:p w14:paraId="24F5B5D3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Rompetrol.</w:t>
            </w:r>
          </w:p>
        </w:tc>
      </w:tr>
      <w:tr w:rsidR="00B82F6B" w14:paraId="2DB404B3" w14:textId="77777777">
        <w:trPr>
          <w:cantSplit/>
          <w:trHeight w:val="4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77F8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13EE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E3E3A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386F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8FFD83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59F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68579F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46 - 32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1B5E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AD8E9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54D6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68B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5BE2064" w14:textId="77777777">
        <w:trPr>
          <w:cantSplit/>
          <w:trHeight w:val="2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1BEB" w14:textId="77777777" w:rsidR="00B82F6B" w:rsidRDefault="00B82F6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FEDC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F466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A28E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2225EF9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2AB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82413B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54 - 64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CCB0" w14:textId="77777777" w:rsidR="00B82F6B" w:rsidRPr="000A692F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A8163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79C6" w14:textId="77777777" w:rsidR="00B82F6B" w:rsidRPr="00E90477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66D5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9ED5820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5B14B5CF" w14:textId="77777777" w:rsidR="00B82F6B" w:rsidRDefault="00B82F6B" w:rsidP="006F6DF5">
      <w:pPr>
        <w:pStyle w:val="Heading1"/>
        <w:spacing w:line="360" w:lineRule="auto"/>
      </w:pPr>
      <w:r>
        <w:t>LINIA 817 A</w:t>
      </w:r>
    </w:p>
    <w:p w14:paraId="448FA4D5" w14:textId="77777777" w:rsidR="00B82F6B" w:rsidRDefault="00B82F6B" w:rsidP="003A3E06">
      <w:pPr>
        <w:pStyle w:val="Heading1"/>
        <w:spacing w:line="360" w:lineRule="auto"/>
        <w:rPr>
          <w:b w:val="0"/>
          <w:bCs w:val="0"/>
          <w:sz w:val="8"/>
        </w:rPr>
      </w:pPr>
      <w:r>
        <w:t>CAP MIDIA - SITORMAN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82F6B" w14:paraId="6D3E0F5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6907" w14:textId="77777777" w:rsidR="00B82F6B" w:rsidRDefault="00B82F6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0FBA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38C7" w14:textId="77777777" w:rsidR="00B82F6B" w:rsidRPr="00D7456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FD47B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73046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7243D31B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L  </w:t>
            </w:r>
          </w:p>
          <w:p w14:paraId="2F06AAC5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DD21A10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B120" w14:textId="77777777" w:rsidR="00B82F6B" w:rsidRPr="00E17F4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063F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6ED7" w14:textId="77777777" w:rsidR="00B82F6B" w:rsidRPr="00E17F4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DA51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E4F912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8C79" w14:textId="77777777" w:rsidR="00B82F6B" w:rsidRDefault="00B82F6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A7D8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FD18D" w14:textId="77777777" w:rsidR="00B82F6B" w:rsidRPr="00D7456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6E986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  <w:p w14:paraId="16698CF7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A244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EFEE" w14:textId="77777777" w:rsidR="00B82F6B" w:rsidRPr="00E17F4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6682" w14:textId="77777777" w:rsidR="00B82F6B" w:rsidRDefault="00B82F6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7C65" w14:textId="77777777" w:rsidR="00B82F6B" w:rsidRPr="00E17F4E" w:rsidRDefault="00B82F6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E935" w14:textId="77777777" w:rsidR="00B82F6B" w:rsidRDefault="00B82F6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D7FC15C" w14:textId="77777777" w:rsidR="00B82F6B" w:rsidRDefault="00B82F6B">
      <w:pPr>
        <w:spacing w:before="40" w:after="40" w:line="192" w:lineRule="auto"/>
        <w:ind w:right="57"/>
        <w:rPr>
          <w:sz w:val="20"/>
        </w:rPr>
      </w:pPr>
    </w:p>
    <w:p w14:paraId="73026B75" w14:textId="77777777" w:rsidR="00B82F6B" w:rsidRDefault="00B82F6B" w:rsidP="00445244">
      <w:pPr>
        <w:pStyle w:val="Heading1"/>
        <w:spacing w:line="24" w:lineRule="atLeast"/>
      </w:pPr>
      <w:r>
        <w:t>LINIA 818</w:t>
      </w:r>
    </w:p>
    <w:p w14:paraId="3EE14983" w14:textId="77777777" w:rsidR="00B82F6B" w:rsidRDefault="00B82F6B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82F6B" w14:paraId="543F634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F08B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E90C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6686B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C2D7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153F7039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DC10470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17D7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53A3587D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94E4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D4BC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E4F9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F288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182F97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FE661B6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B82F6B" w14:paraId="23C7D07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F69D1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290E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C56B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70B7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95CE3F7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3925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260C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5986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483C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2ED7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9130FD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11D8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5B6A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EA71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D17C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A31531E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9444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1E9AE3E6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725B750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639DA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261A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9F57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BC07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63A3826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386E5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C63A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5A0A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0998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D9715DD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8CB0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3CD807C4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6AEBD26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389B3791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35AF8A92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3D52A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62BB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7BCC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F0F1B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D319E0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DC1F2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1A4E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27C8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F10D4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E056184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F040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1A5FA54A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B9C9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2CCF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BE468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3023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039A89E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7C4A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10BB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945A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FFF0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AEA595B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7B72B040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0904A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C6FA1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39FE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C28E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9008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7A6CEC9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2F39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8DA6" w14:textId="77777777" w:rsidR="00B82F6B" w:rsidRDefault="00B82F6B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0162" w14:textId="77777777" w:rsidR="00B82F6B" w:rsidRPr="00E54142" w:rsidRDefault="00B82F6B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CB8B" w14:textId="77777777" w:rsidR="00B82F6B" w:rsidRDefault="00B82F6B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E535D27" w14:textId="77777777" w:rsidR="00B82F6B" w:rsidRDefault="00B82F6B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69D9" w14:textId="77777777" w:rsidR="00B82F6B" w:rsidRPr="004B4AC4" w:rsidRDefault="00B82F6B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8B05" w14:textId="77777777" w:rsidR="00B82F6B" w:rsidRPr="004B4AC4" w:rsidRDefault="00B82F6B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E27B" w14:textId="77777777" w:rsidR="00B82F6B" w:rsidRDefault="00B82F6B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7435" w14:textId="77777777" w:rsidR="00B82F6B" w:rsidRPr="00E54142" w:rsidRDefault="00B82F6B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F8D6" w14:textId="77777777" w:rsidR="00B82F6B" w:rsidRPr="004B4AC4" w:rsidRDefault="00B82F6B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B82F6B" w14:paraId="22FFAC8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C481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6181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6721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51F4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37D9C5DF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D9BF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5724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E959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7E1A0379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3ACF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E8CD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82F6B" w14:paraId="6354A14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AFC1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54A7D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9346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B3A1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011B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2593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5E29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47DEF1A2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AA2C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2E0E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EFF2ED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2AF6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F71D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BB8B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C38C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BC09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76795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8F75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2430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377A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3C18627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E11E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3521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2F4B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3747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48FB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82C6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CB9C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E5CE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EA46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131EE53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0DD6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7599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6AE3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6D7D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4B52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66CD2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7A92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1B6A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8C66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2C4EA5C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7539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DF2E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A886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FB18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761A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391F87A1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31092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65CA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CB6C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F4A8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B82F6B" w14:paraId="409AD2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877A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3866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7C2C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52AA" w14:textId="77777777" w:rsidR="00B82F6B" w:rsidRPr="00277DE8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23D1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2AEDD85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97513ED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1B8A586C" w14:textId="77777777" w:rsidR="00B82F6B" w:rsidRPr="00277DE8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DB50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48C2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F2E6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32C8" w14:textId="77777777" w:rsidR="00B82F6B" w:rsidRPr="00277DE8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B82F6B" w14:paraId="2DBB1DC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2EC0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4541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AFB8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0F44" w14:textId="77777777" w:rsidR="00B82F6B" w:rsidRPr="00277DE8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936C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0636968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0CF8616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457C286" w14:textId="77777777" w:rsidR="00B82F6B" w:rsidRPr="00277DE8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61ED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935F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67EC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9C5B" w14:textId="77777777" w:rsidR="00B82F6B" w:rsidRPr="00277DE8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B82F6B" w14:paraId="5675002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645D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E3FA5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5A29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99BC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6B2575AB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200D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612C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EB5A4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3A8E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3B98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82F6B" w14:paraId="5078E0A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47C89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8AD5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D8E8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19B8" w14:textId="77777777" w:rsidR="00B82F6B" w:rsidRDefault="00B82F6B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24096EBA" w14:textId="77777777" w:rsidR="00B82F6B" w:rsidRDefault="00B82F6B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A8F8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EBF0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38B8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47AFBF36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68B0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FB43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BEEC37" w14:textId="77777777" w:rsidR="00B82F6B" w:rsidRDefault="00B82F6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6704CDC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7AFF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61CE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D528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37A5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4D12A628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380D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C3DA9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66EA9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18402350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76656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ECE0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B51C20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5FE386E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7BA3D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99AA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3F0FD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F8C4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0F475C3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6560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DBCF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6186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18263CE8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40FD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DFEE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B3AC3E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5F0E951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8D6E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7C12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807A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9C2B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4140DAEA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0CCF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75E2E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E3A6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664E4872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220A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D7AA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DA5C2B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82F6B" w14:paraId="72D75FC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96E6" w14:textId="77777777" w:rsidR="00B82F6B" w:rsidRDefault="00B82F6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DAB5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33D7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669A9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5907F32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C4BF3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7841" w14:textId="77777777" w:rsidR="00B82F6B" w:rsidRPr="00E54142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1A52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4E02AB48" w14:textId="77777777" w:rsidR="00B82F6B" w:rsidRDefault="00B82F6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CDC9" w14:textId="77777777" w:rsidR="00B82F6B" w:rsidRDefault="00B82F6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6FB0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F97A57" w14:textId="77777777" w:rsidR="00B82F6B" w:rsidRDefault="00B82F6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4B823F04" w14:textId="77777777" w:rsidR="00B82F6B" w:rsidRPr="00C21997" w:rsidRDefault="00B82F6B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70B33D2D" w14:textId="77777777" w:rsidR="00B82F6B" w:rsidRDefault="00B82F6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023D7AC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A4B042A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F035BBA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7DF92FD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FB7FDBE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BE8FB77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3EC8464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4FEBB14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83B8675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C8A586C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7C564DC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71AAD3B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13764A1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B29505A" w14:textId="77777777" w:rsidR="0052218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D0DE8EF" w14:textId="77777777" w:rsidR="00522182" w:rsidRPr="00C21F42" w:rsidRDefault="005221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73ED5F2" w14:textId="77777777" w:rsidR="00B82F6B" w:rsidRPr="00C21F42" w:rsidRDefault="00B82F6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30A25C4A" w14:textId="77777777" w:rsidR="00B82F6B" w:rsidRPr="00C21F42" w:rsidRDefault="00B82F6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5FBB3F46" w14:textId="77777777" w:rsidR="00B82F6B" w:rsidRPr="00C21F42" w:rsidRDefault="00B82F6B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2D7749B5" w14:textId="77777777" w:rsidR="00B82F6B" w:rsidRDefault="00B82F6B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54536019" w14:textId="77777777" w:rsidR="00B82F6B" w:rsidRPr="00C21F42" w:rsidRDefault="00B82F6B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1D9A7387" w14:textId="77777777" w:rsidR="00B82F6B" w:rsidRPr="00C21F42" w:rsidRDefault="00B82F6B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494ED0B8" w14:textId="77777777" w:rsidR="00B82F6B" w:rsidRPr="00C21F42" w:rsidRDefault="00B82F6B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6FA9F20A" w14:textId="77777777" w:rsidR="00B82F6B" w:rsidRPr="00C21F42" w:rsidRDefault="00B82F6B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4FD76FC" w14:textId="77777777" w:rsidR="001513BB" w:rsidRPr="00CA725D" w:rsidRDefault="001513BB" w:rsidP="00CA725D"/>
    <w:sectPr w:rsidR="001513BB" w:rsidRPr="00CA725D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1DDF8" w14:textId="77777777" w:rsidR="00A22165" w:rsidRDefault="00A22165">
      <w:r>
        <w:separator/>
      </w:r>
    </w:p>
  </w:endnote>
  <w:endnote w:type="continuationSeparator" w:id="0">
    <w:p w14:paraId="7DF5777B" w14:textId="77777777" w:rsidR="00A22165" w:rsidRDefault="00A2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2B02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C30D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4D75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9022E" w14:textId="77777777" w:rsidR="00A22165" w:rsidRDefault="00A22165">
      <w:r>
        <w:separator/>
      </w:r>
    </w:p>
  </w:footnote>
  <w:footnote w:type="continuationSeparator" w:id="0">
    <w:p w14:paraId="007BE0F1" w14:textId="77777777" w:rsidR="00A22165" w:rsidRDefault="00A22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B13B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2DEE">
      <w:rPr>
        <w:rStyle w:val="PageNumber"/>
      </w:rPr>
      <w:t>2</w:t>
    </w:r>
    <w:r>
      <w:rPr>
        <w:rStyle w:val="PageNumber"/>
      </w:rPr>
      <w:fldChar w:fldCharType="end"/>
    </w:r>
  </w:p>
  <w:p w14:paraId="52A7E9E4" w14:textId="68C9AEB8" w:rsidR="00615117" w:rsidRDefault="008A20F5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BC0FB2">
      <w:rPr>
        <w:b/>
        <w:bCs/>
        <w:i/>
        <w:iCs/>
        <w:sz w:val="22"/>
      </w:rPr>
      <w:t>decada 1-10 octombrie 2026</w:t>
    </w:r>
  </w:p>
  <w:p w14:paraId="0EC4B848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62BE6689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BDE5D9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CB8ABD1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23A43B7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6E8AAD41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9259311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1187E824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25E1755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555E356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1A34C61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759FD68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FF64DD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771505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C82C0E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F2F06E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A28B3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567CBD5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A790814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037ADB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30F7BF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1413F86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D2CF49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0B0EE2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EADDE3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F336BE1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409E3C9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080C5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008C7B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BE3135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169081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567D88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0BEBB201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C1891D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A028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6C4225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1872E1F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CC7E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1FCA">
      <w:rPr>
        <w:rStyle w:val="PageNumber"/>
      </w:rPr>
      <w:t>3</w:t>
    </w:r>
    <w:r>
      <w:rPr>
        <w:rStyle w:val="PageNumber"/>
      </w:rPr>
      <w:fldChar w:fldCharType="end"/>
    </w:r>
  </w:p>
  <w:p w14:paraId="3FFBEA92" w14:textId="7B59AF71" w:rsidR="00D66BBF" w:rsidRPr="00A048AC" w:rsidRDefault="008A20F5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BC0FB2">
      <w:rPr>
        <w:b/>
        <w:bCs/>
        <w:i/>
        <w:iCs/>
        <w:sz w:val="22"/>
      </w:rPr>
      <w:t>decada 1-10 octombrie 2026</w:t>
    </w:r>
  </w:p>
  <w:p w14:paraId="3E62B2FD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B79667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B5D5C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37C4594E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2A2DC8E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CF3F78C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6C8608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D745AF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C5EDF6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EACA3D2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6015745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21E4C7C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4F69011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A5AE915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5CAC806D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60C7BF7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A0951A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028F806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63E342E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B64A21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4EABA4AC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9D9438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F00AB9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7C2E0D9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A38B26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C20335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A5F680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925B386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664E84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82EF7E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CE84C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46D17B4F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591F3FD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3D2AAB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3EB36F8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1A8ACC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4EF9ECBE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4FC1E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7318A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2A1A85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EC348B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C8DEF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EE1E4B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824B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" w15:restartNumberingAfterBreak="0">
    <w:nsid w:val="0E213192"/>
    <w:multiLevelType w:val="hybridMultilevel"/>
    <w:tmpl w:val="C71C10D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 w15:restartNumberingAfterBreak="0">
    <w:nsid w:val="19B15032"/>
    <w:multiLevelType w:val="hybridMultilevel"/>
    <w:tmpl w:val="ABD0008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EB77D6D"/>
    <w:multiLevelType w:val="hybridMultilevel"/>
    <w:tmpl w:val="37786B30"/>
    <w:lvl w:ilvl="0" w:tplc="ACCA67EA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2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3BC413FD"/>
    <w:multiLevelType w:val="hybridMultilevel"/>
    <w:tmpl w:val="ED324994"/>
    <w:lvl w:ilvl="0" w:tplc="ACCA67EA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447D2F8B"/>
    <w:multiLevelType w:val="hybridMultilevel"/>
    <w:tmpl w:val="65F4DC42"/>
    <w:lvl w:ilvl="0" w:tplc="ACCA67EA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44D27CC6"/>
    <w:multiLevelType w:val="hybridMultilevel"/>
    <w:tmpl w:val="06265D90"/>
    <w:lvl w:ilvl="0" w:tplc="ACCA67EA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 w15:restartNumberingAfterBreak="0">
    <w:nsid w:val="514B6B47"/>
    <w:multiLevelType w:val="hybridMultilevel"/>
    <w:tmpl w:val="43A0D852"/>
    <w:lvl w:ilvl="0" w:tplc="ACCA67EA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CE5D73"/>
    <w:multiLevelType w:val="hybridMultilevel"/>
    <w:tmpl w:val="943EA910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2" w15:restartNumberingAfterBreak="0">
    <w:nsid w:val="6CB81FB8"/>
    <w:multiLevelType w:val="hybridMultilevel"/>
    <w:tmpl w:val="0DAE0CC6"/>
    <w:lvl w:ilvl="0" w:tplc="ACCA67EA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 w15:restartNumberingAfterBreak="0">
    <w:nsid w:val="6ECE2164"/>
    <w:multiLevelType w:val="hybridMultilevel"/>
    <w:tmpl w:val="668A4380"/>
    <w:lvl w:ilvl="0" w:tplc="ACCA67EA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4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5" w15:restartNumberingAfterBreak="0">
    <w:nsid w:val="7C272A74"/>
    <w:multiLevelType w:val="hybridMultilevel"/>
    <w:tmpl w:val="A6BAD7DE"/>
    <w:lvl w:ilvl="0" w:tplc="ACCA67EA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num w:numId="1" w16cid:durableId="711080598">
    <w:abstractNumId w:val="19"/>
  </w:num>
  <w:num w:numId="2" w16cid:durableId="368989693">
    <w:abstractNumId w:val="0"/>
  </w:num>
  <w:num w:numId="3" w16cid:durableId="1132938672">
    <w:abstractNumId w:val="24"/>
  </w:num>
  <w:num w:numId="4" w16cid:durableId="116339246">
    <w:abstractNumId w:val="11"/>
  </w:num>
  <w:num w:numId="5" w16cid:durableId="716778721">
    <w:abstractNumId w:val="2"/>
  </w:num>
  <w:num w:numId="6" w16cid:durableId="858474648">
    <w:abstractNumId w:val="6"/>
  </w:num>
  <w:num w:numId="7" w16cid:durableId="2095472625">
    <w:abstractNumId w:val="21"/>
  </w:num>
  <w:num w:numId="8" w16cid:durableId="801726418">
    <w:abstractNumId w:val="15"/>
  </w:num>
  <w:num w:numId="9" w16cid:durableId="1041244009">
    <w:abstractNumId w:val="4"/>
  </w:num>
  <w:num w:numId="10" w16cid:durableId="1831094235">
    <w:abstractNumId w:val="3"/>
  </w:num>
  <w:num w:numId="11" w16cid:durableId="964390748">
    <w:abstractNumId w:val="13"/>
  </w:num>
  <w:num w:numId="12" w16cid:durableId="1868450489">
    <w:abstractNumId w:val="18"/>
  </w:num>
  <w:num w:numId="13" w16cid:durableId="417362291">
    <w:abstractNumId w:val="5"/>
  </w:num>
  <w:num w:numId="14" w16cid:durableId="311645915">
    <w:abstractNumId w:val="1"/>
  </w:num>
  <w:num w:numId="15" w16cid:durableId="1237594596">
    <w:abstractNumId w:val="7"/>
  </w:num>
  <w:num w:numId="16" w16cid:durableId="2086301032">
    <w:abstractNumId w:val="20"/>
  </w:num>
  <w:num w:numId="17" w16cid:durableId="1757168850">
    <w:abstractNumId w:val="8"/>
  </w:num>
  <w:num w:numId="18" w16cid:durableId="808284790">
    <w:abstractNumId w:val="12"/>
  </w:num>
  <w:num w:numId="19" w16cid:durableId="166528053">
    <w:abstractNumId w:val="9"/>
  </w:num>
  <w:num w:numId="20" w16cid:durableId="650329425">
    <w:abstractNumId w:val="10"/>
  </w:num>
  <w:num w:numId="21" w16cid:durableId="1463110054">
    <w:abstractNumId w:val="14"/>
  </w:num>
  <w:num w:numId="22" w16cid:durableId="2030830910">
    <w:abstractNumId w:val="17"/>
  </w:num>
  <w:num w:numId="23" w16cid:durableId="1978295445">
    <w:abstractNumId w:val="25"/>
  </w:num>
  <w:num w:numId="24" w16cid:durableId="1040864470">
    <w:abstractNumId w:val="22"/>
  </w:num>
  <w:num w:numId="25" w16cid:durableId="1799759713">
    <w:abstractNumId w:val="23"/>
  </w:num>
  <w:num w:numId="26" w16cid:durableId="199901976">
    <w:abstractNumId w:val="1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PTs/met/IiYO98pfAVE5RWRm6LCV4KpH/zTlRrafIDJKKflIoEizPtWvP1OSZVIuY24Kk/s8BUZdEGFSVnnyOw==" w:salt="YVfG/oRgG45iP7sgdjcwkQ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623"/>
    <w:rsid w:val="000149E5"/>
    <w:rsid w:val="00014F1F"/>
    <w:rsid w:val="000153EE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D57"/>
    <w:rsid w:val="000227F7"/>
    <w:rsid w:val="00022E94"/>
    <w:rsid w:val="00023468"/>
    <w:rsid w:val="00023D7E"/>
    <w:rsid w:val="00023EAD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3C6"/>
    <w:rsid w:val="0003592A"/>
    <w:rsid w:val="000366E9"/>
    <w:rsid w:val="00036720"/>
    <w:rsid w:val="00036D9D"/>
    <w:rsid w:val="00036FDA"/>
    <w:rsid w:val="00037135"/>
    <w:rsid w:val="000373BE"/>
    <w:rsid w:val="000373E9"/>
    <w:rsid w:val="00037585"/>
    <w:rsid w:val="00037908"/>
    <w:rsid w:val="00037EDF"/>
    <w:rsid w:val="000404C7"/>
    <w:rsid w:val="00040E49"/>
    <w:rsid w:val="00041678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7F0"/>
    <w:rsid w:val="0005320A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6002F"/>
    <w:rsid w:val="0006025C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1B4"/>
    <w:rsid w:val="000662C8"/>
    <w:rsid w:val="000663D8"/>
    <w:rsid w:val="00066442"/>
    <w:rsid w:val="00066855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551"/>
    <w:rsid w:val="000728F0"/>
    <w:rsid w:val="000728F2"/>
    <w:rsid w:val="00072BEA"/>
    <w:rsid w:val="00072F44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5FF3"/>
    <w:rsid w:val="0007604B"/>
    <w:rsid w:val="0007605B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898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30B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5CC"/>
    <w:rsid w:val="000D1869"/>
    <w:rsid w:val="000D1968"/>
    <w:rsid w:val="000D1B9E"/>
    <w:rsid w:val="000D1CD5"/>
    <w:rsid w:val="000D1D88"/>
    <w:rsid w:val="000D27A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820"/>
    <w:rsid w:val="000E792A"/>
    <w:rsid w:val="000E7A4B"/>
    <w:rsid w:val="000E7A59"/>
    <w:rsid w:val="000F0185"/>
    <w:rsid w:val="000F03A4"/>
    <w:rsid w:val="000F03B9"/>
    <w:rsid w:val="000F05C6"/>
    <w:rsid w:val="000F0DFD"/>
    <w:rsid w:val="000F1098"/>
    <w:rsid w:val="000F12DB"/>
    <w:rsid w:val="000F1517"/>
    <w:rsid w:val="000F15A8"/>
    <w:rsid w:val="000F1B4F"/>
    <w:rsid w:val="000F1CF6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28A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BD7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5957"/>
    <w:rsid w:val="00136D6A"/>
    <w:rsid w:val="00136EC7"/>
    <w:rsid w:val="001375EC"/>
    <w:rsid w:val="0013767B"/>
    <w:rsid w:val="0014066F"/>
    <w:rsid w:val="00140A9F"/>
    <w:rsid w:val="001413DB"/>
    <w:rsid w:val="00141761"/>
    <w:rsid w:val="00141E4A"/>
    <w:rsid w:val="0014214D"/>
    <w:rsid w:val="001427BF"/>
    <w:rsid w:val="00142C7C"/>
    <w:rsid w:val="00143804"/>
    <w:rsid w:val="00143BDF"/>
    <w:rsid w:val="00143C07"/>
    <w:rsid w:val="00143CB7"/>
    <w:rsid w:val="0014488F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7BC"/>
    <w:rsid w:val="0015195A"/>
    <w:rsid w:val="00151C5A"/>
    <w:rsid w:val="00153832"/>
    <w:rsid w:val="00153B2C"/>
    <w:rsid w:val="00154A4B"/>
    <w:rsid w:val="00156ACF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3D"/>
    <w:rsid w:val="001620FE"/>
    <w:rsid w:val="00162C15"/>
    <w:rsid w:val="00162EC4"/>
    <w:rsid w:val="001639B7"/>
    <w:rsid w:val="00163F4C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A28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4F8"/>
    <w:rsid w:val="00181BE8"/>
    <w:rsid w:val="00182758"/>
    <w:rsid w:val="00184BC1"/>
    <w:rsid w:val="0018549B"/>
    <w:rsid w:val="00185757"/>
    <w:rsid w:val="001858C0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2328"/>
    <w:rsid w:val="00192375"/>
    <w:rsid w:val="00192F7A"/>
    <w:rsid w:val="001930C4"/>
    <w:rsid w:val="001934A7"/>
    <w:rsid w:val="001934B5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B56"/>
    <w:rsid w:val="00195C8B"/>
    <w:rsid w:val="00195DF9"/>
    <w:rsid w:val="00195E57"/>
    <w:rsid w:val="00195F73"/>
    <w:rsid w:val="00197AD7"/>
    <w:rsid w:val="00197C6B"/>
    <w:rsid w:val="00197E12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4DE6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2AD6"/>
    <w:rsid w:val="001D371E"/>
    <w:rsid w:val="001D3BA4"/>
    <w:rsid w:val="001D4226"/>
    <w:rsid w:val="001D437D"/>
    <w:rsid w:val="001D4421"/>
    <w:rsid w:val="001D4BA8"/>
    <w:rsid w:val="001D4CC2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63B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19F"/>
    <w:rsid w:val="001E577D"/>
    <w:rsid w:val="001E6407"/>
    <w:rsid w:val="001E64FB"/>
    <w:rsid w:val="001F0142"/>
    <w:rsid w:val="001F1061"/>
    <w:rsid w:val="001F279F"/>
    <w:rsid w:val="001F2B93"/>
    <w:rsid w:val="001F2D22"/>
    <w:rsid w:val="001F36A8"/>
    <w:rsid w:val="001F3943"/>
    <w:rsid w:val="001F39A2"/>
    <w:rsid w:val="001F3D64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6C5F"/>
    <w:rsid w:val="001F7CA0"/>
    <w:rsid w:val="001F7EC9"/>
    <w:rsid w:val="001F7F90"/>
    <w:rsid w:val="00200124"/>
    <w:rsid w:val="002003E3"/>
    <w:rsid w:val="002005F3"/>
    <w:rsid w:val="0020130A"/>
    <w:rsid w:val="0020161B"/>
    <w:rsid w:val="0020233A"/>
    <w:rsid w:val="00202B7C"/>
    <w:rsid w:val="002036D6"/>
    <w:rsid w:val="002037F1"/>
    <w:rsid w:val="002038CB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565"/>
    <w:rsid w:val="00207EFA"/>
    <w:rsid w:val="00207F0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19C9"/>
    <w:rsid w:val="00221B23"/>
    <w:rsid w:val="0022256E"/>
    <w:rsid w:val="00222F51"/>
    <w:rsid w:val="0022395B"/>
    <w:rsid w:val="00224170"/>
    <w:rsid w:val="002249B1"/>
    <w:rsid w:val="00225479"/>
    <w:rsid w:val="0022553F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876"/>
    <w:rsid w:val="00235904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4051"/>
    <w:rsid w:val="00244373"/>
    <w:rsid w:val="00244401"/>
    <w:rsid w:val="002445E9"/>
    <w:rsid w:val="00244815"/>
    <w:rsid w:val="00244862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261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D1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E29"/>
    <w:rsid w:val="00265F1A"/>
    <w:rsid w:val="002660AD"/>
    <w:rsid w:val="0026659E"/>
    <w:rsid w:val="0026663C"/>
    <w:rsid w:val="00266D60"/>
    <w:rsid w:val="00266E3B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22F"/>
    <w:rsid w:val="002763D0"/>
    <w:rsid w:val="00276AC6"/>
    <w:rsid w:val="00276B3B"/>
    <w:rsid w:val="0027740B"/>
    <w:rsid w:val="0027759A"/>
    <w:rsid w:val="00277783"/>
    <w:rsid w:val="002777F4"/>
    <w:rsid w:val="00277A7E"/>
    <w:rsid w:val="00277E16"/>
    <w:rsid w:val="002804FE"/>
    <w:rsid w:val="00280A0B"/>
    <w:rsid w:val="00280B1B"/>
    <w:rsid w:val="00280C23"/>
    <w:rsid w:val="00280C7D"/>
    <w:rsid w:val="002819C5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CB0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496"/>
    <w:rsid w:val="00290620"/>
    <w:rsid w:val="00290BBE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4CA"/>
    <w:rsid w:val="0029386E"/>
    <w:rsid w:val="00293BC0"/>
    <w:rsid w:val="00293D2B"/>
    <w:rsid w:val="00293F1F"/>
    <w:rsid w:val="00294975"/>
    <w:rsid w:val="00294A61"/>
    <w:rsid w:val="0029545B"/>
    <w:rsid w:val="002959C1"/>
    <w:rsid w:val="00295DAD"/>
    <w:rsid w:val="00296010"/>
    <w:rsid w:val="00296629"/>
    <w:rsid w:val="0029674F"/>
    <w:rsid w:val="002977DF"/>
    <w:rsid w:val="002A057D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6D6F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B40"/>
    <w:rsid w:val="002C5E4B"/>
    <w:rsid w:val="002C639A"/>
    <w:rsid w:val="002C669E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5890"/>
    <w:rsid w:val="002D6252"/>
    <w:rsid w:val="002D7E9B"/>
    <w:rsid w:val="002D7F8D"/>
    <w:rsid w:val="002E0B42"/>
    <w:rsid w:val="002E0EF5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1E"/>
    <w:rsid w:val="002F1368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42A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3E1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1D33"/>
    <w:rsid w:val="00322976"/>
    <w:rsid w:val="003232A5"/>
    <w:rsid w:val="0032357E"/>
    <w:rsid w:val="00323BEA"/>
    <w:rsid w:val="00324A26"/>
    <w:rsid w:val="00324ADE"/>
    <w:rsid w:val="00324D53"/>
    <w:rsid w:val="0032589B"/>
    <w:rsid w:val="003258F1"/>
    <w:rsid w:val="003264C4"/>
    <w:rsid w:val="003265A3"/>
    <w:rsid w:val="00326762"/>
    <w:rsid w:val="00326B72"/>
    <w:rsid w:val="00326BD5"/>
    <w:rsid w:val="00326F2D"/>
    <w:rsid w:val="0032711C"/>
    <w:rsid w:val="003271B7"/>
    <w:rsid w:val="00327934"/>
    <w:rsid w:val="00327C30"/>
    <w:rsid w:val="003301DC"/>
    <w:rsid w:val="00330504"/>
    <w:rsid w:val="00330E6A"/>
    <w:rsid w:val="0033147C"/>
    <w:rsid w:val="00331497"/>
    <w:rsid w:val="00331FAD"/>
    <w:rsid w:val="00331FCA"/>
    <w:rsid w:val="0033214A"/>
    <w:rsid w:val="003321BF"/>
    <w:rsid w:val="003323A6"/>
    <w:rsid w:val="003327DF"/>
    <w:rsid w:val="00332B6E"/>
    <w:rsid w:val="00332F6F"/>
    <w:rsid w:val="003334BC"/>
    <w:rsid w:val="00333597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9E0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27A"/>
    <w:rsid w:val="00371573"/>
    <w:rsid w:val="00371756"/>
    <w:rsid w:val="003719B0"/>
    <w:rsid w:val="00371C41"/>
    <w:rsid w:val="00372908"/>
    <w:rsid w:val="00373139"/>
    <w:rsid w:val="003735AE"/>
    <w:rsid w:val="00373C63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7FE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EDE"/>
    <w:rsid w:val="00391B24"/>
    <w:rsid w:val="003924C8"/>
    <w:rsid w:val="00392FAD"/>
    <w:rsid w:val="00393876"/>
    <w:rsid w:val="00393B6C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2EF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7E6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CD2"/>
    <w:rsid w:val="003B7D55"/>
    <w:rsid w:val="003B7DE1"/>
    <w:rsid w:val="003B7EE7"/>
    <w:rsid w:val="003C0381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5D1"/>
    <w:rsid w:val="003C7611"/>
    <w:rsid w:val="003C7661"/>
    <w:rsid w:val="003C76C1"/>
    <w:rsid w:val="003C7710"/>
    <w:rsid w:val="003C775A"/>
    <w:rsid w:val="003C7C8C"/>
    <w:rsid w:val="003D0447"/>
    <w:rsid w:val="003D04FA"/>
    <w:rsid w:val="003D058E"/>
    <w:rsid w:val="003D0B88"/>
    <w:rsid w:val="003D1565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2800"/>
    <w:rsid w:val="003F3016"/>
    <w:rsid w:val="003F30CF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46D"/>
    <w:rsid w:val="003F767E"/>
    <w:rsid w:val="003F7D45"/>
    <w:rsid w:val="00400164"/>
    <w:rsid w:val="00400DAA"/>
    <w:rsid w:val="00401031"/>
    <w:rsid w:val="0040135E"/>
    <w:rsid w:val="00401DB8"/>
    <w:rsid w:val="004022BA"/>
    <w:rsid w:val="00402642"/>
    <w:rsid w:val="0040427F"/>
    <w:rsid w:val="004049AB"/>
    <w:rsid w:val="004049AE"/>
    <w:rsid w:val="004049BC"/>
    <w:rsid w:val="00404E26"/>
    <w:rsid w:val="00404E8A"/>
    <w:rsid w:val="0040522E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68A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5A6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C0B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1DB6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0579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2DD2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5864"/>
    <w:rsid w:val="00466648"/>
    <w:rsid w:val="004674B9"/>
    <w:rsid w:val="00467922"/>
    <w:rsid w:val="00467A94"/>
    <w:rsid w:val="00470130"/>
    <w:rsid w:val="00470ACD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A18"/>
    <w:rsid w:val="00480968"/>
    <w:rsid w:val="004809F5"/>
    <w:rsid w:val="00481454"/>
    <w:rsid w:val="00482155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B"/>
    <w:rsid w:val="00485BC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814"/>
    <w:rsid w:val="004953A0"/>
    <w:rsid w:val="004955A6"/>
    <w:rsid w:val="004957DB"/>
    <w:rsid w:val="004958BA"/>
    <w:rsid w:val="00495D96"/>
    <w:rsid w:val="004962C2"/>
    <w:rsid w:val="00496789"/>
    <w:rsid w:val="00496C13"/>
    <w:rsid w:val="00497154"/>
    <w:rsid w:val="004972EC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60C"/>
    <w:rsid w:val="004D0C97"/>
    <w:rsid w:val="004D0F1F"/>
    <w:rsid w:val="004D0FC8"/>
    <w:rsid w:val="004D11FD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191D"/>
    <w:rsid w:val="004E2199"/>
    <w:rsid w:val="004E2366"/>
    <w:rsid w:val="004E2B09"/>
    <w:rsid w:val="004E3189"/>
    <w:rsid w:val="004E31DB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7FD"/>
    <w:rsid w:val="004F0A38"/>
    <w:rsid w:val="004F0B40"/>
    <w:rsid w:val="004F1CB6"/>
    <w:rsid w:val="004F1CE1"/>
    <w:rsid w:val="004F22F5"/>
    <w:rsid w:val="004F245F"/>
    <w:rsid w:val="004F2B97"/>
    <w:rsid w:val="004F2DD8"/>
    <w:rsid w:val="004F2F1A"/>
    <w:rsid w:val="004F31EE"/>
    <w:rsid w:val="004F3A0E"/>
    <w:rsid w:val="004F3C8F"/>
    <w:rsid w:val="004F4296"/>
    <w:rsid w:val="004F48A5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BC4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AB4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35B"/>
    <w:rsid w:val="005158D0"/>
    <w:rsid w:val="00515A0D"/>
    <w:rsid w:val="00515F9C"/>
    <w:rsid w:val="00516172"/>
    <w:rsid w:val="00516462"/>
    <w:rsid w:val="00516835"/>
    <w:rsid w:val="00516E34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182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F01"/>
    <w:rsid w:val="0052548B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CF0"/>
    <w:rsid w:val="005326D6"/>
    <w:rsid w:val="005329B2"/>
    <w:rsid w:val="00532F84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A1B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107C"/>
    <w:rsid w:val="00551F08"/>
    <w:rsid w:val="00552433"/>
    <w:rsid w:val="00552B9C"/>
    <w:rsid w:val="00553C04"/>
    <w:rsid w:val="00553E84"/>
    <w:rsid w:val="00554599"/>
    <w:rsid w:val="00554776"/>
    <w:rsid w:val="005547FC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507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2BE6"/>
    <w:rsid w:val="005631BF"/>
    <w:rsid w:val="005631F5"/>
    <w:rsid w:val="00563936"/>
    <w:rsid w:val="00563BBF"/>
    <w:rsid w:val="00564804"/>
    <w:rsid w:val="00564D50"/>
    <w:rsid w:val="005658BB"/>
    <w:rsid w:val="00565907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464"/>
    <w:rsid w:val="00567AA8"/>
    <w:rsid w:val="00567B12"/>
    <w:rsid w:val="00567C9F"/>
    <w:rsid w:val="00570BC5"/>
    <w:rsid w:val="00571CCB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65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348F"/>
    <w:rsid w:val="005838B7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AC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0F97"/>
    <w:rsid w:val="005A13C9"/>
    <w:rsid w:val="005A1A74"/>
    <w:rsid w:val="005A20BC"/>
    <w:rsid w:val="005A23AF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280"/>
    <w:rsid w:val="005A5CF5"/>
    <w:rsid w:val="005A5DD0"/>
    <w:rsid w:val="005A60C0"/>
    <w:rsid w:val="005A6657"/>
    <w:rsid w:val="005A6C98"/>
    <w:rsid w:val="005A6EC5"/>
    <w:rsid w:val="005A6FBB"/>
    <w:rsid w:val="005A7537"/>
    <w:rsid w:val="005A7BBA"/>
    <w:rsid w:val="005B0453"/>
    <w:rsid w:val="005B063B"/>
    <w:rsid w:val="005B0BFA"/>
    <w:rsid w:val="005B13AD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FC0"/>
    <w:rsid w:val="005C012D"/>
    <w:rsid w:val="005C0677"/>
    <w:rsid w:val="005C0A12"/>
    <w:rsid w:val="005C0C16"/>
    <w:rsid w:val="005C0D93"/>
    <w:rsid w:val="005C154A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D02"/>
    <w:rsid w:val="005E3FE1"/>
    <w:rsid w:val="005E4018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87D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AAE"/>
    <w:rsid w:val="00605B3E"/>
    <w:rsid w:val="00605FA3"/>
    <w:rsid w:val="0060691F"/>
    <w:rsid w:val="00606CAA"/>
    <w:rsid w:val="006076C4"/>
    <w:rsid w:val="006079F4"/>
    <w:rsid w:val="00610034"/>
    <w:rsid w:val="0061004C"/>
    <w:rsid w:val="0061069F"/>
    <w:rsid w:val="006107AD"/>
    <w:rsid w:val="006111B8"/>
    <w:rsid w:val="0061150B"/>
    <w:rsid w:val="00611A09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1B6"/>
    <w:rsid w:val="00617500"/>
    <w:rsid w:val="006176F5"/>
    <w:rsid w:val="006179A5"/>
    <w:rsid w:val="00617B46"/>
    <w:rsid w:val="00617C72"/>
    <w:rsid w:val="00620EC0"/>
    <w:rsid w:val="00621419"/>
    <w:rsid w:val="00621752"/>
    <w:rsid w:val="00621B4F"/>
    <w:rsid w:val="006220AC"/>
    <w:rsid w:val="0062281F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13B"/>
    <w:rsid w:val="00636802"/>
    <w:rsid w:val="00636C90"/>
    <w:rsid w:val="00636D41"/>
    <w:rsid w:val="00636DDE"/>
    <w:rsid w:val="006372A2"/>
    <w:rsid w:val="00637AEB"/>
    <w:rsid w:val="006401C8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0C83"/>
    <w:rsid w:val="00661BA5"/>
    <w:rsid w:val="00661C02"/>
    <w:rsid w:val="00662477"/>
    <w:rsid w:val="00662554"/>
    <w:rsid w:val="00662811"/>
    <w:rsid w:val="00662C90"/>
    <w:rsid w:val="00663A13"/>
    <w:rsid w:val="00663BB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9A8"/>
    <w:rsid w:val="00672DB6"/>
    <w:rsid w:val="00672FA6"/>
    <w:rsid w:val="00673B7D"/>
    <w:rsid w:val="00674460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51B"/>
    <w:rsid w:val="00691BB6"/>
    <w:rsid w:val="00691ED3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74E"/>
    <w:rsid w:val="0069681D"/>
    <w:rsid w:val="00696A5D"/>
    <w:rsid w:val="00696D94"/>
    <w:rsid w:val="0069739F"/>
    <w:rsid w:val="0069774B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A07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38F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E98"/>
    <w:rsid w:val="006C417E"/>
    <w:rsid w:val="006C4475"/>
    <w:rsid w:val="006C4647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A5F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E6"/>
    <w:rsid w:val="006F302D"/>
    <w:rsid w:val="006F3788"/>
    <w:rsid w:val="006F3EA2"/>
    <w:rsid w:val="006F4048"/>
    <w:rsid w:val="006F414F"/>
    <w:rsid w:val="006F508D"/>
    <w:rsid w:val="006F5526"/>
    <w:rsid w:val="006F57F3"/>
    <w:rsid w:val="006F59F1"/>
    <w:rsid w:val="006F5C01"/>
    <w:rsid w:val="006F6AC2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2FF5"/>
    <w:rsid w:val="00703BE1"/>
    <w:rsid w:val="00703E5A"/>
    <w:rsid w:val="007043A3"/>
    <w:rsid w:val="007045A5"/>
    <w:rsid w:val="00704D2C"/>
    <w:rsid w:val="00705480"/>
    <w:rsid w:val="00705787"/>
    <w:rsid w:val="00705BE3"/>
    <w:rsid w:val="0070610B"/>
    <w:rsid w:val="007067F6"/>
    <w:rsid w:val="00706B1A"/>
    <w:rsid w:val="0070740F"/>
    <w:rsid w:val="00707FE4"/>
    <w:rsid w:val="00710066"/>
    <w:rsid w:val="0071036D"/>
    <w:rsid w:val="007109B7"/>
    <w:rsid w:val="00710CEC"/>
    <w:rsid w:val="00710FEA"/>
    <w:rsid w:val="00711760"/>
    <w:rsid w:val="00711AC7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28CE"/>
    <w:rsid w:val="0072313C"/>
    <w:rsid w:val="00723EB5"/>
    <w:rsid w:val="0072573A"/>
    <w:rsid w:val="00725B27"/>
    <w:rsid w:val="00725CD3"/>
    <w:rsid w:val="00726072"/>
    <w:rsid w:val="007262B9"/>
    <w:rsid w:val="00726E6D"/>
    <w:rsid w:val="00727208"/>
    <w:rsid w:val="007309EF"/>
    <w:rsid w:val="00731032"/>
    <w:rsid w:val="007317E6"/>
    <w:rsid w:val="007317F0"/>
    <w:rsid w:val="00731A88"/>
    <w:rsid w:val="007333C2"/>
    <w:rsid w:val="007336B8"/>
    <w:rsid w:val="007338E2"/>
    <w:rsid w:val="00733C8B"/>
    <w:rsid w:val="00733CCD"/>
    <w:rsid w:val="007347BD"/>
    <w:rsid w:val="00734C88"/>
    <w:rsid w:val="007350FA"/>
    <w:rsid w:val="0073518C"/>
    <w:rsid w:val="007354F9"/>
    <w:rsid w:val="0073553F"/>
    <w:rsid w:val="00735A5D"/>
    <w:rsid w:val="00736D25"/>
    <w:rsid w:val="007372AE"/>
    <w:rsid w:val="00737A83"/>
    <w:rsid w:val="00737C2A"/>
    <w:rsid w:val="00740789"/>
    <w:rsid w:val="00740935"/>
    <w:rsid w:val="0074138A"/>
    <w:rsid w:val="00741550"/>
    <w:rsid w:val="0074204F"/>
    <w:rsid w:val="00742339"/>
    <w:rsid w:val="00742377"/>
    <w:rsid w:val="007425D1"/>
    <w:rsid w:val="007427D0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47F01"/>
    <w:rsid w:val="0075038E"/>
    <w:rsid w:val="007503A8"/>
    <w:rsid w:val="00750FD3"/>
    <w:rsid w:val="00751278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9E3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648E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970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A7C61"/>
    <w:rsid w:val="007B0583"/>
    <w:rsid w:val="007B0903"/>
    <w:rsid w:val="007B0E14"/>
    <w:rsid w:val="007B181C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765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BD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692"/>
    <w:rsid w:val="007F5850"/>
    <w:rsid w:val="007F59E5"/>
    <w:rsid w:val="007F5BC9"/>
    <w:rsid w:val="007F5D89"/>
    <w:rsid w:val="007F5EA8"/>
    <w:rsid w:val="007F629F"/>
    <w:rsid w:val="007F6992"/>
    <w:rsid w:val="007F6D8A"/>
    <w:rsid w:val="007F78AA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0A90"/>
    <w:rsid w:val="008113CC"/>
    <w:rsid w:val="00812E66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2949"/>
    <w:rsid w:val="00833A1C"/>
    <w:rsid w:val="00833BED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28DC"/>
    <w:rsid w:val="008437A2"/>
    <w:rsid w:val="00843B45"/>
    <w:rsid w:val="00843D26"/>
    <w:rsid w:val="00844D48"/>
    <w:rsid w:val="0084574C"/>
    <w:rsid w:val="00845AC5"/>
    <w:rsid w:val="00845ADD"/>
    <w:rsid w:val="00847580"/>
    <w:rsid w:val="00850034"/>
    <w:rsid w:val="008505BF"/>
    <w:rsid w:val="0085165C"/>
    <w:rsid w:val="008519CA"/>
    <w:rsid w:val="00851D34"/>
    <w:rsid w:val="008526FE"/>
    <w:rsid w:val="00852CFC"/>
    <w:rsid w:val="00852EF7"/>
    <w:rsid w:val="00853211"/>
    <w:rsid w:val="0085377D"/>
    <w:rsid w:val="00853A12"/>
    <w:rsid w:val="00853D5E"/>
    <w:rsid w:val="008546C7"/>
    <w:rsid w:val="008547F1"/>
    <w:rsid w:val="008553D5"/>
    <w:rsid w:val="00856220"/>
    <w:rsid w:val="00856A3A"/>
    <w:rsid w:val="00856D7F"/>
    <w:rsid w:val="00856E61"/>
    <w:rsid w:val="00857EBB"/>
    <w:rsid w:val="008602A5"/>
    <w:rsid w:val="00860A5D"/>
    <w:rsid w:val="00861133"/>
    <w:rsid w:val="00861664"/>
    <w:rsid w:val="00861CDA"/>
    <w:rsid w:val="00862729"/>
    <w:rsid w:val="00862AAE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7F2"/>
    <w:rsid w:val="00870AAA"/>
    <w:rsid w:val="00870AAE"/>
    <w:rsid w:val="00870B7B"/>
    <w:rsid w:val="00870D05"/>
    <w:rsid w:val="00872CCB"/>
    <w:rsid w:val="00872E9C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7E3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5B6"/>
    <w:rsid w:val="00884E6C"/>
    <w:rsid w:val="00885200"/>
    <w:rsid w:val="00886067"/>
    <w:rsid w:val="008864D4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7C5"/>
    <w:rsid w:val="0089291E"/>
    <w:rsid w:val="008933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0F5"/>
    <w:rsid w:val="008A225A"/>
    <w:rsid w:val="008A26F4"/>
    <w:rsid w:val="008A276D"/>
    <w:rsid w:val="008A2CD8"/>
    <w:rsid w:val="008A2E48"/>
    <w:rsid w:val="008A31C5"/>
    <w:rsid w:val="008A366D"/>
    <w:rsid w:val="008A39F1"/>
    <w:rsid w:val="008A4290"/>
    <w:rsid w:val="008A42A1"/>
    <w:rsid w:val="008A494B"/>
    <w:rsid w:val="008A4C81"/>
    <w:rsid w:val="008A510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B04"/>
    <w:rsid w:val="008C0FD4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2A2"/>
    <w:rsid w:val="008C331D"/>
    <w:rsid w:val="008C355A"/>
    <w:rsid w:val="008C36CA"/>
    <w:rsid w:val="008C41B6"/>
    <w:rsid w:val="008C44E1"/>
    <w:rsid w:val="008C4527"/>
    <w:rsid w:val="008C4640"/>
    <w:rsid w:val="008C49E6"/>
    <w:rsid w:val="008C50C1"/>
    <w:rsid w:val="008C55BA"/>
    <w:rsid w:val="008C56E0"/>
    <w:rsid w:val="008C571A"/>
    <w:rsid w:val="008C5D60"/>
    <w:rsid w:val="008C5E50"/>
    <w:rsid w:val="008C66C4"/>
    <w:rsid w:val="008C6B2D"/>
    <w:rsid w:val="008C6C58"/>
    <w:rsid w:val="008C73B5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53D"/>
    <w:rsid w:val="008E6F50"/>
    <w:rsid w:val="008E73C2"/>
    <w:rsid w:val="008E73DF"/>
    <w:rsid w:val="008E75B4"/>
    <w:rsid w:val="008E7978"/>
    <w:rsid w:val="008E7A7D"/>
    <w:rsid w:val="008E7B3B"/>
    <w:rsid w:val="008F01B1"/>
    <w:rsid w:val="008F025C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52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7A"/>
    <w:rsid w:val="00900765"/>
    <w:rsid w:val="00900C9C"/>
    <w:rsid w:val="00900D16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BDE"/>
    <w:rsid w:val="00915F83"/>
    <w:rsid w:val="00917025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ABD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992"/>
    <w:rsid w:val="00961216"/>
    <w:rsid w:val="009612EB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63E4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23E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9EC"/>
    <w:rsid w:val="009A0BC9"/>
    <w:rsid w:val="009A160C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57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A77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671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354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378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22"/>
    <w:rsid w:val="009F3D6D"/>
    <w:rsid w:val="009F4054"/>
    <w:rsid w:val="009F4280"/>
    <w:rsid w:val="009F42C3"/>
    <w:rsid w:val="009F4572"/>
    <w:rsid w:val="009F46AA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26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1D4A"/>
    <w:rsid w:val="00A12962"/>
    <w:rsid w:val="00A131B8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1EF7"/>
    <w:rsid w:val="00A22165"/>
    <w:rsid w:val="00A228E1"/>
    <w:rsid w:val="00A22B74"/>
    <w:rsid w:val="00A2415D"/>
    <w:rsid w:val="00A25011"/>
    <w:rsid w:val="00A25E58"/>
    <w:rsid w:val="00A26041"/>
    <w:rsid w:val="00A2665F"/>
    <w:rsid w:val="00A271FC"/>
    <w:rsid w:val="00A27F81"/>
    <w:rsid w:val="00A30D76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3AD"/>
    <w:rsid w:val="00A37AC0"/>
    <w:rsid w:val="00A40AAB"/>
    <w:rsid w:val="00A41499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681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60088"/>
    <w:rsid w:val="00A6078A"/>
    <w:rsid w:val="00A607C5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4EA8"/>
    <w:rsid w:val="00A64F1D"/>
    <w:rsid w:val="00A65104"/>
    <w:rsid w:val="00A65B38"/>
    <w:rsid w:val="00A65BF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2DC1"/>
    <w:rsid w:val="00A731A8"/>
    <w:rsid w:val="00A73562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865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2E1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54E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C17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152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EE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0E7E"/>
    <w:rsid w:val="00B117AB"/>
    <w:rsid w:val="00B12DE8"/>
    <w:rsid w:val="00B12F02"/>
    <w:rsid w:val="00B13626"/>
    <w:rsid w:val="00B145BA"/>
    <w:rsid w:val="00B14D12"/>
    <w:rsid w:val="00B1575C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2ABF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6F36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42"/>
    <w:rsid w:val="00B33373"/>
    <w:rsid w:val="00B337CF"/>
    <w:rsid w:val="00B337DE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5A3B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5F9"/>
    <w:rsid w:val="00B74C03"/>
    <w:rsid w:val="00B75224"/>
    <w:rsid w:val="00B75967"/>
    <w:rsid w:val="00B76437"/>
    <w:rsid w:val="00B76B56"/>
    <w:rsid w:val="00B778A2"/>
    <w:rsid w:val="00B80641"/>
    <w:rsid w:val="00B8067A"/>
    <w:rsid w:val="00B80BA3"/>
    <w:rsid w:val="00B80D30"/>
    <w:rsid w:val="00B81543"/>
    <w:rsid w:val="00B81B15"/>
    <w:rsid w:val="00B81BF4"/>
    <w:rsid w:val="00B820C3"/>
    <w:rsid w:val="00B820C7"/>
    <w:rsid w:val="00B82297"/>
    <w:rsid w:val="00B82F6B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87F69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04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59C7"/>
    <w:rsid w:val="00B960E6"/>
    <w:rsid w:val="00B96EE7"/>
    <w:rsid w:val="00B97054"/>
    <w:rsid w:val="00B9735A"/>
    <w:rsid w:val="00B977FD"/>
    <w:rsid w:val="00B97C72"/>
    <w:rsid w:val="00B97C7B"/>
    <w:rsid w:val="00BA0B29"/>
    <w:rsid w:val="00BA1606"/>
    <w:rsid w:val="00BA1BF2"/>
    <w:rsid w:val="00BA1C98"/>
    <w:rsid w:val="00BA1EB1"/>
    <w:rsid w:val="00BA215C"/>
    <w:rsid w:val="00BA21F3"/>
    <w:rsid w:val="00BA22B6"/>
    <w:rsid w:val="00BA271B"/>
    <w:rsid w:val="00BA2A80"/>
    <w:rsid w:val="00BA2B63"/>
    <w:rsid w:val="00BA30A8"/>
    <w:rsid w:val="00BA354D"/>
    <w:rsid w:val="00BA3DEF"/>
    <w:rsid w:val="00BA40AE"/>
    <w:rsid w:val="00BA456C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6BB9"/>
    <w:rsid w:val="00BB7333"/>
    <w:rsid w:val="00BB7528"/>
    <w:rsid w:val="00BC02E0"/>
    <w:rsid w:val="00BC07C8"/>
    <w:rsid w:val="00BC0FB2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4AE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6D42"/>
    <w:rsid w:val="00BD75A5"/>
    <w:rsid w:val="00BD7AA7"/>
    <w:rsid w:val="00BE0041"/>
    <w:rsid w:val="00BE0576"/>
    <w:rsid w:val="00BE0587"/>
    <w:rsid w:val="00BE1662"/>
    <w:rsid w:val="00BE1A8F"/>
    <w:rsid w:val="00BE2234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0F5D"/>
    <w:rsid w:val="00BF1138"/>
    <w:rsid w:val="00BF13CC"/>
    <w:rsid w:val="00BF13E3"/>
    <w:rsid w:val="00BF189D"/>
    <w:rsid w:val="00BF194D"/>
    <w:rsid w:val="00BF1A93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593"/>
    <w:rsid w:val="00C13922"/>
    <w:rsid w:val="00C13E11"/>
    <w:rsid w:val="00C14022"/>
    <w:rsid w:val="00C14795"/>
    <w:rsid w:val="00C15C90"/>
    <w:rsid w:val="00C16CF6"/>
    <w:rsid w:val="00C16DD4"/>
    <w:rsid w:val="00C17522"/>
    <w:rsid w:val="00C17A09"/>
    <w:rsid w:val="00C17BFD"/>
    <w:rsid w:val="00C17D9A"/>
    <w:rsid w:val="00C17DA4"/>
    <w:rsid w:val="00C202FC"/>
    <w:rsid w:val="00C20924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27A00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107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53"/>
    <w:rsid w:val="00C549E0"/>
    <w:rsid w:val="00C54AC0"/>
    <w:rsid w:val="00C54B64"/>
    <w:rsid w:val="00C54C44"/>
    <w:rsid w:val="00C54D83"/>
    <w:rsid w:val="00C54EDF"/>
    <w:rsid w:val="00C55611"/>
    <w:rsid w:val="00C557F0"/>
    <w:rsid w:val="00C55C56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80123"/>
    <w:rsid w:val="00C801CE"/>
    <w:rsid w:val="00C80403"/>
    <w:rsid w:val="00C80522"/>
    <w:rsid w:val="00C805E3"/>
    <w:rsid w:val="00C80910"/>
    <w:rsid w:val="00C8147C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397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579"/>
    <w:rsid w:val="00C95714"/>
    <w:rsid w:val="00C95992"/>
    <w:rsid w:val="00C95FD9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25D"/>
    <w:rsid w:val="00CA759D"/>
    <w:rsid w:val="00CA7A60"/>
    <w:rsid w:val="00CA7B52"/>
    <w:rsid w:val="00CA7EB0"/>
    <w:rsid w:val="00CB03DD"/>
    <w:rsid w:val="00CB058E"/>
    <w:rsid w:val="00CB0A11"/>
    <w:rsid w:val="00CB0C39"/>
    <w:rsid w:val="00CB0CD1"/>
    <w:rsid w:val="00CB0E1C"/>
    <w:rsid w:val="00CB0E30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6E56"/>
    <w:rsid w:val="00CB7384"/>
    <w:rsid w:val="00CB7391"/>
    <w:rsid w:val="00CB78B9"/>
    <w:rsid w:val="00CB7F32"/>
    <w:rsid w:val="00CC089A"/>
    <w:rsid w:val="00CC094E"/>
    <w:rsid w:val="00CC0D13"/>
    <w:rsid w:val="00CC1A22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86"/>
    <w:rsid w:val="00CC4AB8"/>
    <w:rsid w:val="00CC4AF6"/>
    <w:rsid w:val="00CC4B30"/>
    <w:rsid w:val="00CC53F5"/>
    <w:rsid w:val="00CC5818"/>
    <w:rsid w:val="00CC5B20"/>
    <w:rsid w:val="00CC5BE9"/>
    <w:rsid w:val="00CC5DA7"/>
    <w:rsid w:val="00CC5F95"/>
    <w:rsid w:val="00CC6179"/>
    <w:rsid w:val="00CC6DAA"/>
    <w:rsid w:val="00CC7C74"/>
    <w:rsid w:val="00CC7F3C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E47"/>
    <w:rsid w:val="00CD30A2"/>
    <w:rsid w:val="00CD36EF"/>
    <w:rsid w:val="00CD3EE6"/>
    <w:rsid w:val="00CD4424"/>
    <w:rsid w:val="00CD4685"/>
    <w:rsid w:val="00CD5609"/>
    <w:rsid w:val="00CD5656"/>
    <w:rsid w:val="00CD5AF7"/>
    <w:rsid w:val="00CD60AD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7B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2DC"/>
    <w:rsid w:val="00CF6ADB"/>
    <w:rsid w:val="00CF6F72"/>
    <w:rsid w:val="00CF75F1"/>
    <w:rsid w:val="00CF777C"/>
    <w:rsid w:val="00D00188"/>
    <w:rsid w:val="00D007AC"/>
    <w:rsid w:val="00D00AA7"/>
    <w:rsid w:val="00D0143F"/>
    <w:rsid w:val="00D02292"/>
    <w:rsid w:val="00D02620"/>
    <w:rsid w:val="00D0262A"/>
    <w:rsid w:val="00D0280F"/>
    <w:rsid w:val="00D030FA"/>
    <w:rsid w:val="00D031D4"/>
    <w:rsid w:val="00D035E2"/>
    <w:rsid w:val="00D04262"/>
    <w:rsid w:val="00D042E1"/>
    <w:rsid w:val="00D04698"/>
    <w:rsid w:val="00D04960"/>
    <w:rsid w:val="00D04C5A"/>
    <w:rsid w:val="00D05158"/>
    <w:rsid w:val="00D0579F"/>
    <w:rsid w:val="00D061DE"/>
    <w:rsid w:val="00D06F99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2FA"/>
    <w:rsid w:val="00D2398F"/>
    <w:rsid w:val="00D23D63"/>
    <w:rsid w:val="00D23DCC"/>
    <w:rsid w:val="00D23DCD"/>
    <w:rsid w:val="00D23E37"/>
    <w:rsid w:val="00D24146"/>
    <w:rsid w:val="00D250A1"/>
    <w:rsid w:val="00D254D6"/>
    <w:rsid w:val="00D25C70"/>
    <w:rsid w:val="00D25D38"/>
    <w:rsid w:val="00D2660C"/>
    <w:rsid w:val="00D26881"/>
    <w:rsid w:val="00D26B4C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B8"/>
    <w:rsid w:val="00D32303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52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977"/>
    <w:rsid w:val="00D54CC3"/>
    <w:rsid w:val="00D54D28"/>
    <w:rsid w:val="00D55187"/>
    <w:rsid w:val="00D55CEB"/>
    <w:rsid w:val="00D56456"/>
    <w:rsid w:val="00D56909"/>
    <w:rsid w:val="00D56A39"/>
    <w:rsid w:val="00D56EF1"/>
    <w:rsid w:val="00D56F13"/>
    <w:rsid w:val="00D578D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B8F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642"/>
    <w:rsid w:val="00D86716"/>
    <w:rsid w:val="00D86C7A"/>
    <w:rsid w:val="00D871E5"/>
    <w:rsid w:val="00D872AD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7E4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750"/>
    <w:rsid w:val="00DA6964"/>
    <w:rsid w:val="00DA6ACC"/>
    <w:rsid w:val="00DA78B5"/>
    <w:rsid w:val="00DA7C07"/>
    <w:rsid w:val="00DA7FAB"/>
    <w:rsid w:val="00DA7FCC"/>
    <w:rsid w:val="00DB1191"/>
    <w:rsid w:val="00DB13BC"/>
    <w:rsid w:val="00DB1895"/>
    <w:rsid w:val="00DB1B81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0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712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AF"/>
    <w:rsid w:val="00DE49BB"/>
    <w:rsid w:val="00DE5D22"/>
    <w:rsid w:val="00DE6264"/>
    <w:rsid w:val="00DE6621"/>
    <w:rsid w:val="00DE6ABA"/>
    <w:rsid w:val="00DE76BD"/>
    <w:rsid w:val="00DE7742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5E66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950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7355"/>
    <w:rsid w:val="00E17896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6ED2"/>
    <w:rsid w:val="00E275D1"/>
    <w:rsid w:val="00E279C7"/>
    <w:rsid w:val="00E27A47"/>
    <w:rsid w:val="00E27ACC"/>
    <w:rsid w:val="00E27CB7"/>
    <w:rsid w:val="00E30096"/>
    <w:rsid w:val="00E305A7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4AA"/>
    <w:rsid w:val="00E3356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2E46"/>
    <w:rsid w:val="00E432F4"/>
    <w:rsid w:val="00E43616"/>
    <w:rsid w:val="00E437FB"/>
    <w:rsid w:val="00E43B25"/>
    <w:rsid w:val="00E43DE6"/>
    <w:rsid w:val="00E43F21"/>
    <w:rsid w:val="00E441EC"/>
    <w:rsid w:val="00E44350"/>
    <w:rsid w:val="00E455AC"/>
    <w:rsid w:val="00E4580C"/>
    <w:rsid w:val="00E45A60"/>
    <w:rsid w:val="00E45B2D"/>
    <w:rsid w:val="00E45F66"/>
    <w:rsid w:val="00E479B7"/>
    <w:rsid w:val="00E47E07"/>
    <w:rsid w:val="00E50E75"/>
    <w:rsid w:val="00E51643"/>
    <w:rsid w:val="00E51747"/>
    <w:rsid w:val="00E519F7"/>
    <w:rsid w:val="00E5397C"/>
    <w:rsid w:val="00E54B80"/>
    <w:rsid w:val="00E55A0E"/>
    <w:rsid w:val="00E55C81"/>
    <w:rsid w:val="00E56026"/>
    <w:rsid w:val="00E56092"/>
    <w:rsid w:val="00E5674D"/>
    <w:rsid w:val="00E56DF9"/>
    <w:rsid w:val="00E56E99"/>
    <w:rsid w:val="00E5700B"/>
    <w:rsid w:val="00E574F7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6BFE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BC0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959"/>
    <w:rsid w:val="00EB1BD8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64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AEE"/>
    <w:rsid w:val="00ED1B19"/>
    <w:rsid w:val="00ED1E9D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58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D01"/>
    <w:rsid w:val="00EE4E3D"/>
    <w:rsid w:val="00EE531B"/>
    <w:rsid w:val="00EE55DC"/>
    <w:rsid w:val="00EE5D3C"/>
    <w:rsid w:val="00EE61A9"/>
    <w:rsid w:val="00EE61B5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001"/>
    <w:rsid w:val="00F029AA"/>
    <w:rsid w:val="00F02F34"/>
    <w:rsid w:val="00F030B9"/>
    <w:rsid w:val="00F0313F"/>
    <w:rsid w:val="00F033EB"/>
    <w:rsid w:val="00F04518"/>
    <w:rsid w:val="00F0474E"/>
    <w:rsid w:val="00F05814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0FB9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440A"/>
    <w:rsid w:val="00F24AA5"/>
    <w:rsid w:val="00F24BF9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606F"/>
    <w:rsid w:val="00F360B5"/>
    <w:rsid w:val="00F364C6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4C4B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3AB2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6D"/>
    <w:rsid w:val="00F677A2"/>
    <w:rsid w:val="00F67981"/>
    <w:rsid w:val="00F67A51"/>
    <w:rsid w:val="00F67DB4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4E80"/>
    <w:rsid w:val="00F75282"/>
    <w:rsid w:val="00F7584E"/>
    <w:rsid w:val="00F75C68"/>
    <w:rsid w:val="00F75CDE"/>
    <w:rsid w:val="00F7617C"/>
    <w:rsid w:val="00F76215"/>
    <w:rsid w:val="00F76662"/>
    <w:rsid w:val="00F769AC"/>
    <w:rsid w:val="00F76DE5"/>
    <w:rsid w:val="00F7707C"/>
    <w:rsid w:val="00F7715B"/>
    <w:rsid w:val="00F77172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19D"/>
    <w:rsid w:val="00F862EC"/>
    <w:rsid w:val="00F86ACB"/>
    <w:rsid w:val="00F86BB3"/>
    <w:rsid w:val="00F86C13"/>
    <w:rsid w:val="00F871DC"/>
    <w:rsid w:val="00F8749D"/>
    <w:rsid w:val="00F876C8"/>
    <w:rsid w:val="00F876E0"/>
    <w:rsid w:val="00F879A9"/>
    <w:rsid w:val="00F87A42"/>
    <w:rsid w:val="00F87AE0"/>
    <w:rsid w:val="00F90176"/>
    <w:rsid w:val="00F90534"/>
    <w:rsid w:val="00F905A1"/>
    <w:rsid w:val="00F912A5"/>
    <w:rsid w:val="00F914D0"/>
    <w:rsid w:val="00F9189A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6BFD"/>
    <w:rsid w:val="00FA722D"/>
    <w:rsid w:val="00FA734A"/>
    <w:rsid w:val="00FA74D3"/>
    <w:rsid w:val="00FA7651"/>
    <w:rsid w:val="00FB02EA"/>
    <w:rsid w:val="00FB0E46"/>
    <w:rsid w:val="00FB10D8"/>
    <w:rsid w:val="00FB1547"/>
    <w:rsid w:val="00FB1A68"/>
    <w:rsid w:val="00FB1B15"/>
    <w:rsid w:val="00FB226B"/>
    <w:rsid w:val="00FB2C44"/>
    <w:rsid w:val="00FB36F1"/>
    <w:rsid w:val="00FB3D97"/>
    <w:rsid w:val="00FB403B"/>
    <w:rsid w:val="00FB425D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471"/>
    <w:rsid w:val="00FB75AE"/>
    <w:rsid w:val="00FB7680"/>
    <w:rsid w:val="00FB769C"/>
    <w:rsid w:val="00FB7719"/>
    <w:rsid w:val="00FB7A80"/>
    <w:rsid w:val="00FC017F"/>
    <w:rsid w:val="00FC1430"/>
    <w:rsid w:val="00FC18A9"/>
    <w:rsid w:val="00FC1944"/>
    <w:rsid w:val="00FC1A80"/>
    <w:rsid w:val="00FC24D2"/>
    <w:rsid w:val="00FC25ED"/>
    <w:rsid w:val="00FC26F1"/>
    <w:rsid w:val="00FC2C5D"/>
    <w:rsid w:val="00FC3284"/>
    <w:rsid w:val="00FC34F5"/>
    <w:rsid w:val="00FC3506"/>
    <w:rsid w:val="00FC395C"/>
    <w:rsid w:val="00FC3A37"/>
    <w:rsid w:val="00FC44CF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5157"/>
    <w:rsid w:val="00FE525D"/>
    <w:rsid w:val="00FE5A06"/>
    <w:rsid w:val="00FE6575"/>
    <w:rsid w:val="00FE6752"/>
    <w:rsid w:val="00FE695E"/>
    <w:rsid w:val="00FE70A6"/>
    <w:rsid w:val="00FE7806"/>
    <w:rsid w:val="00FE7925"/>
    <w:rsid w:val="00FF01FF"/>
    <w:rsid w:val="00FF021E"/>
    <w:rsid w:val="00FF0379"/>
    <w:rsid w:val="00FF0706"/>
    <w:rsid w:val="00FF0847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CBCE08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CD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qFormat/>
    <w:rsid w:val="003B7CD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B7CD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B7CD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B7CD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B7CD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B7CD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qFormat/>
    <w:rsid w:val="003B7CD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qFormat/>
    <w:rsid w:val="003B7CD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qFormat/>
    <w:rsid w:val="003B7CD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B7CD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rsid w:val="003B7C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B7CD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B7CD2"/>
  </w:style>
  <w:style w:type="paragraph" w:styleId="BlockText">
    <w:name w:val="Block Text"/>
    <w:basedOn w:val="Normal"/>
    <w:rsid w:val="003B7CD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B7CD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B7CD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rsid w:val="003B7CD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customStyle="1" w:styleId="Heading2Char">
    <w:name w:val="Heading 2 Char"/>
    <w:link w:val="Heading2"/>
    <w:rsid w:val="007919E3"/>
    <w:rPr>
      <w:rFonts w:ascii="Helvetica-R" w:hAnsi="Helvetica-R"/>
      <w:b/>
      <w:bCs/>
      <w:noProof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6901</Words>
  <Characters>39340</Characters>
  <Application>Microsoft Office Word</Application>
  <DocSecurity>0</DocSecurity>
  <Lines>327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46149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5</cp:revision>
  <cp:lastPrinted>2012-08-09T06:05:00Z</cp:lastPrinted>
  <dcterms:created xsi:type="dcterms:W3CDTF">2026-09-23T06:37:00Z</dcterms:created>
  <dcterms:modified xsi:type="dcterms:W3CDTF">2026-09-23T08:13:00Z</dcterms:modified>
</cp:coreProperties>
</file>