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6ED96" w14:textId="77777777" w:rsidR="00E11950" w:rsidRPr="00B26C8D" w:rsidRDefault="00E11950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74274BDF" w14:textId="21E62689" w:rsidR="00E11950" w:rsidRPr="00B26C8D" w:rsidRDefault="00E11950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2296AA37" w14:textId="77777777" w:rsidR="00E11950" w:rsidRDefault="00E11950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090CD1BB" w14:textId="77777777" w:rsidR="00E11950" w:rsidRDefault="00E1195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4BD6ACED" w14:textId="77777777" w:rsidR="00E11950" w:rsidRDefault="00E11950">
      <w:pPr>
        <w:jc w:val="center"/>
        <w:rPr>
          <w:sz w:val="28"/>
        </w:rPr>
      </w:pPr>
    </w:p>
    <w:p w14:paraId="05B4F092" w14:textId="77777777" w:rsidR="00E11950" w:rsidRDefault="00E11950">
      <w:pPr>
        <w:jc w:val="center"/>
        <w:rPr>
          <w:sz w:val="28"/>
        </w:rPr>
      </w:pPr>
    </w:p>
    <w:p w14:paraId="097DB6CE" w14:textId="77777777" w:rsidR="00E11950" w:rsidRDefault="00E11950">
      <w:pPr>
        <w:jc w:val="center"/>
        <w:rPr>
          <w:sz w:val="28"/>
        </w:rPr>
      </w:pPr>
    </w:p>
    <w:p w14:paraId="36DAC54B" w14:textId="77777777" w:rsidR="00E11950" w:rsidRDefault="00E11950">
      <w:pPr>
        <w:jc w:val="center"/>
        <w:rPr>
          <w:sz w:val="28"/>
        </w:rPr>
      </w:pPr>
    </w:p>
    <w:p w14:paraId="1467DD13" w14:textId="77777777" w:rsidR="00E11950" w:rsidRDefault="00E11950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CONSTANŢA</w:t>
      </w:r>
    </w:p>
    <w:p w14:paraId="6F98E5F0" w14:textId="77777777" w:rsidR="00E11950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6BE4E6C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7BA1655" w14:textId="77777777" w:rsidR="00E11950" w:rsidRDefault="00E1195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18F79552" w14:textId="77777777" w:rsidR="00E11950" w:rsidRDefault="00E1195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11-20 septembrie 2026</w:t>
      </w:r>
    </w:p>
    <w:p w14:paraId="6D28277B" w14:textId="77777777" w:rsidR="00E11950" w:rsidRDefault="00E11950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E11950" w14:paraId="5CBFB4A4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87F7878" w14:textId="77777777" w:rsidR="00E11950" w:rsidRDefault="00E11950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D3D64E5" w14:textId="77777777" w:rsidR="00E11950" w:rsidRDefault="00E11950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07545BBE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4A50447E" w14:textId="77777777" w:rsidR="00E11950" w:rsidRDefault="00E11950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04605FA8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00426742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E7FFD6F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F2A567A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764475A4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3B621980" w14:textId="77777777" w:rsidR="00E11950" w:rsidRDefault="00E11950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3D792655" w14:textId="77777777" w:rsidR="00E11950" w:rsidRDefault="00E11950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6BC054C1" w14:textId="77777777" w:rsidR="00E11950" w:rsidRDefault="00E11950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4C807410" w14:textId="77777777" w:rsidR="00E11950" w:rsidRDefault="00E11950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76F15EB4" w14:textId="77777777" w:rsidR="00E11950" w:rsidRDefault="00E11950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24CB17E1" w14:textId="77777777" w:rsidR="00E11950" w:rsidRDefault="00E11950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1E5FC937" w14:textId="77777777" w:rsidR="00E11950" w:rsidRDefault="00E11950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5BB6F87A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156754B0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38289AC9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08C6E95D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51F34E2E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7E0B19CB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0AE96DD8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3827BCEE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787B88C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E11950" w14:paraId="1F6C916E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181D2FE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2C8824D4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7DF9A896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DC57EF2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CA3FEE0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A75C60B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233B78B4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B9249AA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7620C20A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1C0FE2E" w14:textId="77777777" w:rsidR="00E11950" w:rsidRDefault="00E11950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3E410FD" w14:textId="77777777" w:rsidR="00E11950" w:rsidRDefault="00E11950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2313E26F" w14:textId="77777777" w:rsidR="00E11950" w:rsidRDefault="00E11950">
      <w:pPr>
        <w:spacing w:line="192" w:lineRule="auto"/>
        <w:jc w:val="center"/>
      </w:pPr>
    </w:p>
    <w:p w14:paraId="4CE27C03" w14:textId="77777777" w:rsidR="00E11950" w:rsidRDefault="00E11950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7BC6811" w14:textId="77777777" w:rsidR="00E11950" w:rsidRPr="006310EB" w:rsidRDefault="00E11950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1F11A03" w14:textId="77777777" w:rsidR="00E11950" w:rsidRPr="006310EB" w:rsidRDefault="00E11950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97FA3A8" w14:textId="77777777" w:rsidR="00E11950" w:rsidRPr="006310EB" w:rsidRDefault="00E11950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745F5199" w14:textId="77777777" w:rsidR="00E11950" w:rsidRDefault="00E11950" w:rsidP="00C64D9B">
      <w:pPr>
        <w:pStyle w:val="Heading1"/>
        <w:spacing w:line="360" w:lineRule="auto"/>
      </w:pPr>
      <w:r>
        <w:t xml:space="preserve">LINIA 301 Ba </w:t>
      </w:r>
    </w:p>
    <w:p w14:paraId="07CA41D6" w14:textId="77777777" w:rsidR="00E11950" w:rsidRDefault="00E11950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E11950" w14:paraId="409E3DC8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6DE7" w14:textId="77777777" w:rsidR="00E11950" w:rsidRDefault="00E1195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3BD8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89EF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8611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17C3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C2D68A9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11B</w:t>
            </w:r>
          </w:p>
          <w:p w14:paraId="6514E68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69D0" w14:textId="77777777" w:rsidR="00E11950" w:rsidRPr="00771A0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15269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37E1B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A43A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E11950" w14:paraId="239186EF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ED0A" w14:textId="77777777" w:rsidR="00E11950" w:rsidRDefault="00E1195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41C4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5F1B1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E5F2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5C29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4D39CA3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3B </w:t>
            </w:r>
          </w:p>
          <w:p w14:paraId="052CE9EB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 5B </w:t>
            </w:r>
          </w:p>
          <w:p w14:paraId="2716818A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</w:t>
            </w:r>
          </w:p>
          <w:p w14:paraId="25744235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B222" w14:textId="77777777" w:rsidR="00E11950" w:rsidRPr="00771A0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BC1B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5E74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771B6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Afectează intrări - ieşiri la Remiza Specială Mogoşoaia.</w:t>
            </w:r>
          </w:p>
          <w:p w14:paraId="137250C6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E11950" w14:paraId="78FCFA0C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51D9" w14:textId="77777777" w:rsidR="00E11950" w:rsidRDefault="00E1195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AF34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6560084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4478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88E9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Buciumeni -</w:t>
            </w:r>
          </w:p>
          <w:p w14:paraId="080719E8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82CB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7159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847B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4E06D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6302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E11950" w14:paraId="54951F6C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92A7" w14:textId="77777777" w:rsidR="00E11950" w:rsidRDefault="00E1195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C08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9753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042D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D9CEE98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9FDB2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B0667E5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şi 27 </w:t>
            </w:r>
          </w:p>
          <w:p w14:paraId="6FCCB6A9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5A5F" w14:textId="77777777" w:rsidR="00E11950" w:rsidRPr="00771A0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B46B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58C4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469F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  <w:tr w:rsidR="00E11950" w14:paraId="62EFCD58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34E05" w14:textId="77777777" w:rsidR="00E11950" w:rsidRDefault="00E1195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50336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0FF4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B53F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Mogoşoaia </w:t>
            </w:r>
          </w:p>
          <w:p w14:paraId="74B6EECD" w14:textId="77777777" w:rsidR="00E11950" w:rsidRDefault="00E11950">
            <w:pPr>
              <w:spacing w:before="40" w:line="360" w:lineRule="auto"/>
              <w:ind w:lef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222A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22 </w:t>
            </w:r>
          </w:p>
          <w:p w14:paraId="38CF6A1E" w14:textId="77777777" w:rsidR="00E11950" w:rsidRPr="00964B09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D7F8" w14:textId="77777777" w:rsidR="00E11950" w:rsidRPr="00771A0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1A06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FB1E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8650" w14:textId="77777777" w:rsidR="00E11950" w:rsidRPr="00244AE6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91CB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</w:rPr>
            </w:pPr>
            <w:r>
              <w:rPr>
                <w:b/>
                <w:bCs/>
                <w:i/>
                <w:iCs/>
                <w:spacing w:val="6"/>
                <w:sz w:val="20"/>
              </w:rPr>
              <w:t>Nesemnalizată pe teren.</w:t>
            </w:r>
          </w:p>
        </w:tc>
      </w:tr>
    </w:tbl>
    <w:p w14:paraId="24A59671" w14:textId="77777777" w:rsidR="00E11950" w:rsidRDefault="00E11950">
      <w:pPr>
        <w:spacing w:before="40" w:line="192" w:lineRule="auto"/>
        <w:ind w:right="57"/>
        <w:rPr>
          <w:sz w:val="20"/>
        </w:rPr>
      </w:pPr>
    </w:p>
    <w:p w14:paraId="59B81E6D" w14:textId="77777777" w:rsidR="00E11950" w:rsidRDefault="00E11950" w:rsidP="009E1E10">
      <w:pPr>
        <w:pStyle w:val="Heading1"/>
        <w:spacing w:line="360" w:lineRule="auto"/>
      </w:pPr>
      <w:r>
        <w:t>LINIA 301 Bb</w:t>
      </w:r>
    </w:p>
    <w:p w14:paraId="07741A16" w14:textId="77777777" w:rsidR="00E11950" w:rsidRDefault="00E11950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E11950" w14:paraId="528FD2A0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7358" w14:textId="77777777" w:rsidR="00E11950" w:rsidRDefault="00E11950">
            <w:pPr>
              <w:numPr>
                <w:ilvl w:val="0"/>
                <w:numId w:val="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B70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935B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080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Mogoșoaia -</w:t>
            </w:r>
          </w:p>
          <w:p w14:paraId="0E7641E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AA9C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60D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675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7+900</w:t>
            </w:r>
          </w:p>
          <w:p w14:paraId="5D92D1D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F42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6E3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2902933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77D585EF" w14:textId="77777777" w:rsidR="00E11950" w:rsidRDefault="00E11950" w:rsidP="00CF0E71">
      <w:pPr>
        <w:pStyle w:val="Heading1"/>
        <w:spacing w:line="276" w:lineRule="auto"/>
      </w:pPr>
      <w:r>
        <w:t>LINIA 301 D</w:t>
      </w:r>
    </w:p>
    <w:p w14:paraId="55800C99" w14:textId="77777777" w:rsidR="00E11950" w:rsidRDefault="00E11950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E11950" w14:paraId="2639A9F2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1D47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0282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31+250</w:t>
            </w:r>
          </w:p>
          <w:p w14:paraId="3B0D2DA3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9C16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B19D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Pantelimon - </w:t>
            </w:r>
          </w:p>
          <w:p w14:paraId="29D6A1AA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4B121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0593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8FED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4416E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D3A1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11455461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7652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CD40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098E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8FC9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143AEDF6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7A4F9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D10BD8D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7C93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EFA4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310E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D50E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299CEFC2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2BBFF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E64C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E872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3A66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2EA844DB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4B52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7644062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E743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D240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C414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2395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233EFFC7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BD26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2FBDA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91A4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42A4D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7B133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6B5DA95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2CB8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35739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61160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90C0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F09D694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729AB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65DB0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F73C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DB1E2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Bucureşti Sud </w:t>
            </w:r>
          </w:p>
          <w:p w14:paraId="031DF2F6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E8243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4D81556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82A6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DE44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A6E1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0C6D9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E96D1E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10BDC29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4, 5 și 6 Cap X.</w:t>
            </w:r>
          </w:p>
        </w:tc>
      </w:tr>
      <w:tr w:rsidR="00E11950" w14:paraId="3CC82415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C2C3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61E5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6ABA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47ED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  <w:p w14:paraId="56400738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CB0E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10, 12, 34</w:t>
            </w:r>
          </w:p>
          <w:p w14:paraId="4FB7BE83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7148D1E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</w:t>
            </w:r>
          </w:p>
          <w:p w14:paraId="4A769675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E92F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9261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87911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5540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17D0A3D6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1D6E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0311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718D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07E9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65FBE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443DDA8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/ 8</w:t>
            </w:r>
          </w:p>
          <w:p w14:paraId="5A9B4381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179A507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A602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5180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6CE0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A1E6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către Antestaţia Faur.</w:t>
            </w:r>
          </w:p>
        </w:tc>
      </w:tr>
      <w:tr w:rsidR="00E11950" w14:paraId="43597997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13D2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3946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37+165</w:t>
            </w:r>
          </w:p>
          <w:p w14:paraId="766D3866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9890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C1BB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Bucureşti Sud Grupa Tehnică - </w:t>
            </w:r>
          </w:p>
          <w:p w14:paraId="475AC83F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0443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3CFC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3D54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A42E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6702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0CA7098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A62BB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A87B5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1A8C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846FF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922F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83CDE21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75A6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3D17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88C1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70F15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1E475A3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5A80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ADD4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62DF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0272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386B8570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AF21B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B62C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90F2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8163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74FB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65C71BD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1B2E3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594D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E322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344B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45D6E9C7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560A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26989E98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4808E258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1B7E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7C3B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9938B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E023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959ED04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2888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A280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F214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9A1E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16C15B39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69F5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204EA416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03F9AFCB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1CD9C362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48C3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4996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8FD25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465CE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5102894B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C580A5B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6AC70" w14:textId="77777777" w:rsidR="00E11950" w:rsidRDefault="00E1195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136F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085DA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F80D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Berceni</w:t>
            </w:r>
          </w:p>
          <w:p w14:paraId="7A67EE4D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E92D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7C5717B8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3435ECC6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13C9449E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2F53" w14:textId="77777777" w:rsidR="00E11950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5965" w14:textId="77777777" w:rsidR="00E11950" w:rsidRDefault="00E11950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5427" w14:textId="77777777" w:rsidR="00E11950" w:rsidRPr="00935D4F" w:rsidRDefault="00E11950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3B8D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1 - 6.</w:t>
            </w:r>
          </w:p>
          <w:p w14:paraId="730E72D3" w14:textId="77777777" w:rsidR="00E11950" w:rsidRDefault="00E11950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89208B8" w14:textId="77777777" w:rsidR="00E11950" w:rsidRDefault="00E11950" w:rsidP="00CF0E71">
      <w:pPr>
        <w:spacing w:before="40" w:line="276" w:lineRule="auto"/>
        <w:ind w:right="57"/>
        <w:rPr>
          <w:sz w:val="20"/>
        </w:rPr>
      </w:pPr>
    </w:p>
    <w:p w14:paraId="0911054B" w14:textId="77777777" w:rsidR="00E11950" w:rsidRDefault="00E11950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6D04D0EE" w14:textId="77777777" w:rsidR="00E11950" w:rsidRPr="005D215B" w:rsidRDefault="00E11950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E11950" w14:paraId="17FCEBC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2DA0" w14:textId="77777777" w:rsidR="00E11950" w:rsidRDefault="00E11950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340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F0553" w14:textId="77777777" w:rsidR="00E11950" w:rsidRPr="00B3607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F76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F16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CA3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624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56F2EDC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5598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581A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teren, numai cu palete cu diagonală.</w:t>
            </w:r>
          </w:p>
        </w:tc>
      </w:tr>
      <w:tr w:rsidR="00E11950" w14:paraId="703EEFD3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AC32" w14:textId="77777777" w:rsidR="00E11950" w:rsidRDefault="00E11950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ECE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5119" w14:textId="77777777" w:rsidR="00E11950" w:rsidRPr="00B3607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125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2AF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16E8190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4BAD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BF9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122F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F5E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E59F0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I  -  V şi firele 1 şi 2 Chitila - Chiajna şi </w:t>
            </w:r>
          </w:p>
          <w:p w14:paraId="6511A0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Chiajna - Jilava.</w:t>
            </w:r>
          </w:p>
        </w:tc>
      </w:tr>
      <w:tr w:rsidR="00E11950" w14:paraId="2E319FE9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373A7" w14:textId="77777777" w:rsidR="00E11950" w:rsidRDefault="00E11950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AD3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6E13" w14:textId="77777777" w:rsidR="00E11950" w:rsidRPr="00B3607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7BA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Chiajna</w:t>
            </w:r>
          </w:p>
          <w:p w14:paraId="4AB3F78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CC63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51BE398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2A7F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B57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7ED40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560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4 directă.</w:t>
            </w:r>
          </w:p>
        </w:tc>
      </w:tr>
      <w:tr w:rsidR="00E11950" w14:paraId="06B39EA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79EC" w14:textId="77777777" w:rsidR="00E11950" w:rsidRDefault="00E11950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2292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9B06" w14:textId="77777777" w:rsidR="00E11950" w:rsidRPr="00B3607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0C5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Chiajna -</w:t>
            </w:r>
          </w:p>
          <w:p w14:paraId="0EDD892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directă, </w:t>
            </w:r>
          </w:p>
          <w:p w14:paraId="63E324B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276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4B80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200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4+617</w:t>
            </w:r>
          </w:p>
          <w:p w14:paraId="554E8A2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A29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51DD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16E10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  <w:p w14:paraId="4BC2AEA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3DA3FEA" w14:textId="77777777" w:rsidR="00E11950" w:rsidRDefault="00E11950">
      <w:pPr>
        <w:spacing w:before="40" w:after="40" w:line="192" w:lineRule="auto"/>
        <w:ind w:right="57"/>
        <w:rPr>
          <w:sz w:val="20"/>
          <w:lang w:val="en-US"/>
        </w:rPr>
      </w:pPr>
    </w:p>
    <w:p w14:paraId="5F2DE12F" w14:textId="77777777" w:rsidR="00E11950" w:rsidRDefault="00E11950" w:rsidP="00F14E3C">
      <w:pPr>
        <w:pStyle w:val="Heading1"/>
        <w:spacing w:line="360" w:lineRule="auto"/>
      </w:pPr>
      <w:r>
        <w:t>LINIA 301 F1</w:t>
      </w:r>
    </w:p>
    <w:p w14:paraId="7E24C2F4" w14:textId="77777777" w:rsidR="00E11950" w:rsidRDefault="00E11950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E11950" w14:paraId="16EB1991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06A5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D97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3E7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105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EAF449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D39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D19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A59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3E8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C0B5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617083B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7BCF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8D8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3C83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8F7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491A06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674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F7E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3C62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2FC3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402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DCFC5C3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9BE6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07F9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0D0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EE11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84D0CC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688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257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FE7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A460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B07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BC952B8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AA93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68FF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946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130A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DC457B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5507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  <w:r>
              <w:rPr>
                <w:b/>
                <w:bCs/>
                <w:spacing w:val="-10"/>
                <w:sz w:val="20"/>
              </w:rPr>
              <w:t>diag.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19CD727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4 - 16,</w:t>
            </w:r>
          </w:p>
          <w:p w14:paraId="79AC719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F1A4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F0C7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73A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28B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C45A2D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72CF1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FA0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E97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4AA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55AFE9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1F2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FB4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DAC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1EC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31A5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53115D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FC67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B20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136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4F1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E65B69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902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052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92F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DF9D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6FE2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0A5DFA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42EE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60E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E545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6B5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430CB5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71D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F7A5B1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33E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68D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4CE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1DF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A7F19CF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EFCC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2EB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FE03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9E6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332525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E90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B30F94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/ 48, 24 / 34, 26 / 36</w:t>
            </w:r>
          </w:p>
          <w:p w14:paraId="10D7D37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2D8385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958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346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2997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D3E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E94B05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12C3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804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21E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42E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5C17E2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161F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9C6B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5A49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080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8BFD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B56D48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B307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70C2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054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09B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27EE58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58A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B511A4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</w:t>
            </w:r>
          </w:p>
          <w:p w14:paraId="616A935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3B0F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8182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404CF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553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E29424C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208E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C0A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858F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C18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B0008C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89D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DFB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A4A8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C47C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AAE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6AC289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4A69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47B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A38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6C2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156B0F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DDC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C98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1C6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C69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C41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79BC0AF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CD3E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8E7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C43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73A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9D79E1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7C83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EDB8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797A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3D35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FC0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27BED2F3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C421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F59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C6B6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434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5A4FEEF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F353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100 şi </w:t>
            </w:r>
          </w:p>
          <w:p w14:paraId="5BF9AE1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6ECB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F0B5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8E7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FB21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1C232965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8486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F72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4566C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583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229B7F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1AC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între T.D.J.</w:t>
            </w:r>
          </w:p>
          <w:p w14:paraId="41A635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44 / 60 şi </w:t>
            </w:r>
          </w:p>
          <w:p w14:paraId="205BA1C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6F0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B65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DEA3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C65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33E6A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23B2 – 28B2.</w:t>
            </w:r>
          </w:p>
        </w:tc>
      </w:tr>
      <w:tr w:rsidR="00E11950" w14:paraId="69CE5597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D40D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9E5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E0CA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7B3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1DDE69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DB0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între sch. 64 </w:t>
            </w:r>
          </w:p>
          <w:p w14:paraId="11F9AF0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2BB7ED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26B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027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847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93C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14B2 – 16B2.</w:t>
            </w:r>
          </w:p>
        </w:tc>
      </w:tr>
      <w:tr w:rsidR="00E11950" w14:paraId="551FCDE2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7E50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8919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0F1F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D3C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49E757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4F9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63F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BB38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35D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381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A39661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4206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3C1B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362B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E68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2570A9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D6C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C2FF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92A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48DE5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6EB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027E366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2599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1CB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C8C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8A2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ED3CAB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8C5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CD9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B91A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F34C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1F0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6C8C7E7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9F10" w14:textId="77777777" w:rsidR="00E11950" w:rsidRDefault="00E1195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0EF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FD2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C31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E72221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A28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EA45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13E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B57F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8E4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100 ml de la călcâi </w:t>
            </w:r>
          </w:p>
          <w:p w14:paraId="3F88C63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sch. nr. 9 Post Giulești </w:t>
            </w:r>
          </w:p>
          <w:p w14:paraId="7D27EB5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spre Post 23.</w:t>
            </w:r>
          </w:p>
          <w:p w14:paraId="7F7C428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pe teren </w:t>
            </w:r>
          </w:p>
          <w:p w14:paraId="5D10C0F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Post 23 cu palete galbene </w:t>
            </w:r>
          </w:p>
          <w:p w14:paraId="66C74C5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diagonală.</w:t>
            </w:r>
          </w:p>
        </w:tc>
      </w:tr>
    </w:tbl>
    <w:p w14:paraId="5FA9AD07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3CC646F4" w14:textId="77777777" w:rsidR="00E11950" w:rsidRDefault="00E11950" w:rsidP="007E3B63">
      <w:pPr>
        <w:pStyle w:val="Heading1"/>
        <w:spacing w:line="360" w:lineRule="auto"/>
      </w:pPr>
      <w:r>
        <w:t>LINIA 301 G</w:t>
      </w:r>
    </w:p>
    <w:p w14:paraId="1D9CC8AC" w14:textId="77777777" w:rsidR="00E11950" w:rsidRDefault="00E11950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E11950" w14:paraId="13D0FEAD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B33A5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90D84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87337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90542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28DB8D9E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4BBA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41305DB9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84A6F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C886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A7A12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9A80F" w14:textId="77777777" w:rsidR="00E11950" w:rsidRDefault="00E11950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27D2169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6E14D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E387E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9F45F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095A3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C295FBE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AA11D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C13AC02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9BA6D5D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2822C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88F59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04077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60E3D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842033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79E86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94B4D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AB3E4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439D2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D5B2134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5A1BB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A549B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C97B3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47C40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EF955D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D1A056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1A374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87082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0FD1F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B7C8E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D163BD1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16771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A1B77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C6DA8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7C688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83D07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1D3258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EA57A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F75D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6D8B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67A1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4B436853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1403" w14:textId="77777777" w:rsidR="00E11950" w:rsidRDefault="00E11950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83AAB75" w14:textId="77777777" w:rsidR="00E11950" w:rsidRDefault="00E11950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5E6D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35AE7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51EA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83E8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70648FE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D2D6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1BF6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95307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32942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3FE28A2A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B4825" w14:textId="77777777" w:rsidR="00E11950" w:rsidRDefault="00E11950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76BA569" w14:textId="77777777" w:rsidR="00E11950" w:rsidRDefault="00E11950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67B56B42" w14:textId="77777777" w:rsidR="00E11950" w:rsidRDefault="00E11950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B312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28931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D37F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F9FE7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08381F5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1D93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A806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77EB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2D30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1F087AD5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028A" w14:textId="77777777" w:rsidR="00E11950" w:rsidRDefault="00E11950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23734B6" w14:textId="77777777" w:rsidR="00E11950" w:rsidRDefault="00E11950">
            <w:pPr>
              <w:spacing w:before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F605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F7BA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9994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71BE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00139E8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581E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2EA5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C4F2C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64605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0458EB30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3AD8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356954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26 - 20 </w:t>
            </w:r>
          </w:p>
          <w:p w14:paraId="441694D5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76A3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1B17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0CF6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F767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AC34F43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4D20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6A848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29BF7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02FD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8ED567C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C430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49EA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862D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A42F7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7D6AB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9AC2BE5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A1D2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0BF05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F276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9C4A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649EB3CC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8F0C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7D09574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51AB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CE62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6776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AD5E2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B746D10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E681" w14:textId="77777777" w:rsidR="00E11950" w:rsidRDefault="00E1195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B570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4439C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7ACF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Triaj</w:t>
            </w:r>
          </w:p>
          <w:p w14:paraId="75DE2772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2EDB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E7DE0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A694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8269" w14:textId="77777777" w:rsidR="00E11950" w:rsidRDefault="00E1195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DFB8" w14:textId="77777777" w:rsidR="00E11950" w:rsidRDefault="00E1195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88C2C6" w14:textId="77777777" w:rsidR="00E11950" w:rsidRDefault="00E11950">
      <w:pPr>
        <w:spacing w:before="40" w:line="192" w:lineRule="auto"/>
        <w:ind w:right="57"/>
        <w:rPr>
          <w:sz w:val="20"/>
        </w:rPr>
      </w:pPr>
    </w:p>
    <w:p w14:paraId="4EDCBFA6" w14:textId="77777777" w:rsidR="00E11950" w:rsidRDefault="00E11950" w:rsidP="00956F37">
      <w:pPr>
        <w:pStyle w:val="Heading1"/>
        <w:spacing w:line="360" w:lineRule="auto"/>
      </w:pPr>
      <w:r>
        <w:t>LINIA 301 N</w:t>
      </w:r>
    </w:p>
    <w:p w14:paraId="05B12876" w14:textId="77777777" w:rsidR="00E11950" w:rsidRDefault="00E11950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E11950" w14:paraId="2DD90F7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F295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356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03F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05A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C32932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3482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FBD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DC2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2388" w14:textId="77777777" w:rsidR="00E11950" w:rsidRPr="00220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DE0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1F21B6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94DB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2981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47A8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AC5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A1E0A7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BCB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9975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E2F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F432" w14:textId="77777777" w:rsidR="00E11950" w:rsidRPr="00220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138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753D76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0854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4F4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59C6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0E8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52424D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425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F59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C67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C62C" w14:textId="77777777" w:rsidR="00E11950" w:rsidRPr="00220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C801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EBDB96" w14:textId="77777777" w:rsidR="00E11950" w:rsidRPr="00474FB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E11950" w14:paraId="7517830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FA1E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06F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4405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567E" w14:textId="77777777" w:rsidR="00E11950" w:rsidRDefault="00E11950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23D2871" w14:textId="77777777" w:rsidR="00E11950" w:rsidRDefault="00E11950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5CE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F7C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926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81092" w14:textId="77777777" w:rsidR="00E11950" w:rsidRPr="00220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8FC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8C8481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976E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1753" w14:textId="77777777" w:rsidR="00E11950" w:rsidRDefault="00E1195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A61E" w14:textId="77777777" w:rsidR="00E11950" w:rsidRDefault="00E1195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9401" w14:textId="77777777" w:rsidR="00E11950" w:rsidRDefault="00E11950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9D2AA" w14:textId="77777777" w:rsidR="00E11950" w:rsidRPr="00E4222D" w:rsidRDefault="00E1195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4B13979A" w14:textId="77777777" w:rsidR="00E11950" w:rsidRPr="00E4222D" w:rsidRDefault="00E1195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9ABD29A" w14:textId="77777777" w:rsidR="00E11950" w:rsidRPr="00E4222D" w:rsidRDefault="00E1195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5FBB27C0" w14:textId="77777777" w:rsidR="00E11950" w:rsidRDefault="00E1195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C75E" w14:textId="77777777" w:rsidR="00E11950" w:rsidRDefault="00E1195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3A17" w14:textId="77777777" w:rsidR="00E11950" w:rsidRDefault="00E1195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4F23" w14:textId="77777777" w:rsidR="00E11950" w:rsidRPr="0022092F" w:rsidRDefault="00E1195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AFD5" w14:textId="77777777" w:rsidR="00E11950" w:rsidRDefault="00E11950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FACE17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329D2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3A5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591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FC16" w14:textId="77777777" w:rsidR="00E11950" w:rsidRDefault="00E11950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C8FF6" w14:textId="77777777" w:rsidR="00E11950" w:rsidRDefault="00E11950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BC48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778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811C" w14:textId="77777777" w:rsidR="00E11950" w:rsidRPr="00220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1EDC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6396306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303C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2DB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7DDC76A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04B0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93B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51AF29F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F72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C11EC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87AC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06DF" w14:textId="77777777" w:rsidR="00E11950" w:rsidRPr="00220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5AC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1B6F0B81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AE523" w14:textId="77777777" w:rsidR="00E11950" w:rsidRDefault="00E1195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538C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BB3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7BD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DC26DF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10AF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E0ECA7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546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232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144B" w14:textId="77777777" w:rsidR="00E11950" w:rsidRPr="00220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A5BC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E19082B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559AB862" w14:textId="77777777" w:rsidR="00E11950" w:rsidRDefault="00E11950" w:rsidP="007F72A5">
      <w:pPr>
        <w:pStyle w:val="Heading1"/>
        <w:spacing w:line="360" w:lineRule="auto"/>
      </w:pPr>
      <w:r>
        <w:t>LINIA 301 O</w:t>
      </w:r>
    </w:p>
    <w:p w14:paraId="2BA07DC4" w14:textId="77777777" w:rsidR="00E11950" w:rsidRDefault="00E11950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E11950" w14:paraId="115459FB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8CD6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D64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D773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546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B31F15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F68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C981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044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0C3EE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3FE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E6EB0B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CB159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C81E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FEAA9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1F4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57E9E0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D44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4C95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D11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147A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843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59164E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E639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E3D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34FE1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463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226EF09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0C2A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3F0916F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59A4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E1F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7E19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55EE" w14:textId="77777777" w:rsidR="00E11950" w:rsidRDefault="00E11950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03E295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AD4A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DDE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CD17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C8B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8B1FAC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BBF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151DF1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8F4DC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84E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53164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87E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41B50E5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5D895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B95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6B6C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D61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3661119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850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7156B4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82A7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090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FD09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F66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2BA327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3BDC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122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5AF4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14F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5618F9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5B8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F644D7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BEFF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24A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5F8C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720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7524C2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7EC8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950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D7C3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E049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  <w:p w14:paraId="641404C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7348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27820A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6979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1029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2E8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231E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C135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C3E912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Acces la linia 11 D.</w:t>
            </w:r>
          </w:p>
        </w:tc>
      </w:tr>
      <w:tr w:rsidR="00E11950" w14:paraId="209C65EC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0FBC5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687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7EE4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D7D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BD0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EE1B8E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ECA1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A23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528D8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DE2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6274E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2B7E6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1A, 2A și 1D.</w:t>
            </w:r>
          </w:p>
        </w:tc>
      </w:tr>
      <w:tr w:rsidR="00E11950" w14:paraId="13D9D93B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CD00" w14:textId="77777777" w:rsidR="00E11950" w:rsidRDefault="00E1195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50A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27788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53D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BBE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porți-unea cuprin-</w:t>
            </w:r>
          </w:p>
          <w:p w14:paraId="320F0B8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să între sch. 106 și TDJ </w:t>
            </w:r>
          </w:p>
          <w:p w14:paraId="0639F5C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0AC2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BB4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83D94" w14:textId="77777777" w:rsidR="00E11950" w:rsidRPr="00F1029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25B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07AEB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de la linia 2D la liniile 11D </w:t>
            </w:r>
          </w:p>
          <w:p w14:paraId="20C72B6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2 Centură st. București Basarab.</w:t>
            </w:r>
          </w:p>
        </w:tc>
      </w:tr>
    </w:tbl>
    <w:p w14:paraId="276F5DBD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4B4A576D" w14:textId="77777777" w:rsidR="00E11950" w:rsidRDefault="00E11950" w:rsidP="003260D9">
      <w:pPr>
        <w:pStyle w:val="Heading1"/>
        <w:spacing w:line="360" w:lineRule="auto"/>
      </w:pPr>
      <w:r>
        <w:t>LINIA 301 P</w:t>
      </w:r>
    </w:p>
    <w:p w14:paraId="7E08DEAA" w14:textId="77777777" w:rsidR="00E11950" w:rsidRDefault="00E11950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E11950" w14:paraId="24AEA93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1971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3DD4A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4689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C9C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4242F6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76E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B9D5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F24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55BA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827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B87D9C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F14E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1244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A373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706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1711D5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EF28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5580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E04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AFE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F06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7C6BCA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A0428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1EBE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18F2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BF0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25F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A898B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B4E7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CCB9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E23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F3606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E11950" w:rsidRPr="00A8307A" w14:paraId="63CA51C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BC43" w14:textId="77777777" w:rsidR="00E11950" w:rsidRPr="00A75A0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4AA0" w14:textId="77777777" w:rsidR="00E11950" w:rsidRPr="00A8307A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D8BB" w14:textId="77777777" w:rsidR="00E11950" w:rsidRPr="00A8307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5A7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3CB793F2" w14:textId="77777777" w:rsidR="00E11950" w:rsidRPr="00A8307A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898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A983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BE69" w14:textId="77777777" w:rsidR="00E11950" w:rsidRPr="00A8307A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A858" w14:textId="77777777" w:rsidR="00E11950" w:rsidRPr="00A8307A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2EE1" w14:textId="77777777" w:rsidR="00E11950" w:rsidRPr="00A8307A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33E0AA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B8D9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4534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DD12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B4B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7D1C744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663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55ABD25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8B08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7E8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06D2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7C1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006632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2DB0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994B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C2B7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B29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563D32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655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DE797F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DC502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BB53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EB5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E81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E11950" w14:paraId="56C917A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66EA4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F4824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F809F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187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8B5A31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679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41A168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215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DAB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AAD2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1C5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B6398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E11950" w14:paraId="64046C5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4870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DF6F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6AC9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631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E46E49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505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363117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DA3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B98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AE23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147B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69DB0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E11950" w14:paraId="7963E94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31ED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040D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2DF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C60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DF6F90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4C3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21309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3136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803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3BA8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0840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E6053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E11950" w14:paraId="46182AD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9F748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4392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1DA4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7021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448A45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68CD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EE5835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C69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6F7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420CB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C93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050E2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FDC91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E11950" w14:paraId="1376B53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FF21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B4EFB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E3A7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49C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996DF9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89F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1B82C0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617E196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07C5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419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2C58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0F8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F6570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E11950" w14:paraId="5A8BA70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CB01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5B3A9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537B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5D8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7BE586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C55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80BE88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5C8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E28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A743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68FD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C19883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E11950" w14:paraId="62EA1CB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2C953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4793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A4C1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D252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E06327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B48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37D9BE6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CFC3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12AD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5E42F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A3A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C55F6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E11950" w14:paraId="10D9F6DB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06C1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E544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42A9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290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5B4F75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945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64B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E8B6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0732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F10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94B4151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DF37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30889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5B85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B89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2B101FF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3FE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F4ADCA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CFC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3E33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4C23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930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57971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E11950" w14:paraId="2BD11E95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879C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3494" w14:textId="77777777" w:rsidR="00E11950" w:rsidRDefault="00E1195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DE17D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05C7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217215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A24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6B726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9F2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A58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2580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8A3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E2E932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E11950" w14:paraId="18B4947D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0FED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2A9B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6FC7E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747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B3EF66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F3465" w14:textId="77777777" w:rsidR="00E11950" w:rsidRDefault="00E11950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7009C6E7" w14:textId="77777777" w:rsidR="00E11950" w:rsidRDefault="00E11950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42207F4F" w14:textId="77777777" w:rsidR="00E11950" w:rsidRDefault="00E1195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C90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DB8E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9DAF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10A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6FD45D6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2D44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69D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3124E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12D3" w14:textId="77777777" w:rsidR="00E11950" w:rsidRDefault="00E11950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2339165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601B2B2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24D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015BDC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EFA5A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0DD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8F7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448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1BEB63F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DA1D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6D4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9928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753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C0B799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FE0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D35B9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91E4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FBB5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28E1B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A70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6A4DC3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6EA5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B8F0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C647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5740" w14:textId="77777777" w:rsidR="00E11950" w:rsidRDefault="00E1195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4B11AB4" w14:textId="77777777" w:rsidR="00E11950" w:rsidRDefault="00E1195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26D0" w14:textId="77777777" w:rsidR="00E11950" w:rsidRDefault="00E1195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8FAE9D" w14:textId="77777777" w:rsidR="00E11950" w:rsidRDefault="00E1195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A8797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7B6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010D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44A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9B40F2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1B3A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5EB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090A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A2D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973122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4C8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0407B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29E4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AF9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5B05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C8D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3A1A43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BDA2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5E7F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A8C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918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644700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A203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02EB3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AC3E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ABC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BCDCC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FE4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D9DD05D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685B6" w14:textId="77777777" w:rsidR="00E11950" w:rsidRDefault="00E1195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70E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58CF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B45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085883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425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9EC30E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D6B84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9BB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AEFE" w14:textId="77777777" w:rsidR="00E11950" w:rsidRPr="001B37B8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0A0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A4F26E5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2E0CFB0F" w14:textId="77777777" w:rsidR="00E11950" w:rsidRDefault="00E11950" w:rsidP="004F6534">
      <w:pPr>
        <w:pStyle w:val="Heading1"/>
        <w:spacing w:line="360" w:lineRule="auto"/>
      </w:pPr>
      <w:r>
        <w:t>LINIA 700</w:t>
      </w:r>
    </w:p>
    <w:p w14:paraId="43084764" w14:textId="77777777" w:rsidR="00E11950" w:rsidRDefault="00E11950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E11950" w14:paraId="489FD36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7921C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CFA4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B29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00A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89E16A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4CB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2E9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4BB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798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220C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B896CF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B65E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0FB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919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D50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7405E3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DED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96F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A36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3FA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652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1C1992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53E1B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628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E0C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298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AB8CD1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583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1A31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D89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D36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047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BC02B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E11950" w14:paraId="2D4E1EC8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13A3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42837" w14:textId="77777777" w:rsidR="00E11950" w:rsidRDefault="00E1195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6AD8" w14:textId="77777777" w:rsidR="00E11950" w:rsidRDefault="00E1195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C865" w14:textId="77777777" w:rsidR="00E11950" w:rsidRDefault="00E11950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A20E" w14:textId="77777777" w:rsidR="00E11950" w:rsidRPr="00E4222D" w:rsidRDefault="00E1195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37E3EB59" w14:textId="77777777" w:rsidR="00E11950" w:rsidRPr="00E4222D" w:rsidRDefault="00E1195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3DC87D57" w14:textId="77777777" w:rsidR="00E11950" w:rsidRPr="00E4222D" w:rsidRDefault="00E11950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4F7D3B6F" w14:textId="77777777" w:rsidR="00E11950" w:rsidRDefault="00E1195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0072" w14:textId="77777777" w:rsidR="00E11950" w:rsidRDefault="00E1195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D734" w14:textId="77777777" w:rsidR="00E11950" w:rsidRDefault="00E11950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ABCD" w14:textId="77777777" w:rsidR="00E11950" w:rsidRDefault="00E11950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9D03" w14:textId="77777777" w:rsidR="00E11950" w:rsidRDefault="00E11950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91B9AD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BC51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4B3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A440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0086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5BFEF4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3AA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416EE6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441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2935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D1D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FF6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9DBB11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EDE3A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278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DC7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44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A5EEEC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A1C8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426677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735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EA25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370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EC9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6201DC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E2ED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659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C38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911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525519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AC3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6EB4361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D8D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95E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C5E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B46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76295C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E64E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331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6399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400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8C1352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95C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81F864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6C6F437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BCE7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D23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900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5D6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DD4943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B676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904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C61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64A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0D8388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B02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55FE118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0EF3FD3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6E26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648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3B08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8A23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5B717E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EA37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0A0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DA3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C95D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39CB1E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5E4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EF2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CD2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192D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BCA2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C9F115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CDBAC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3EC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87A4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117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78F5D3C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5E9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0D3DB739" w14:textId="77777777" w:rsidR="00E11950" w:rsidRPr="00B401EA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B15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13F5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374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AC3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FAA8AC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87858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7D9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F25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A24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08FAAA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A44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2EB623C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80C5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7D0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179A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251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BE4EFA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95F7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5074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469B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32D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D229BF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678B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70112B5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966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788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0EA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630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E11950" w14:paraId="753268A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049F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41B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70B2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13E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EDE9A9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9CB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4CD2477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728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3D0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ED8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D4D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E11950" w14:paraId="6362387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501B8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B4D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F43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1CA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1D9ACBA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7EF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0DAB880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088E3F6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2F12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9B7A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AAF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78E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89999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30ED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C0D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B387D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0B7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6B7AEDF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85C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F37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E29C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18366F1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D7F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CAB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672FD90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33C4C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CD44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76E4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30C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1842E9E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72E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B955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A51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66251FB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A59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8FB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49F272F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16A5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92C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D5A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0B7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D87672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CBAC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30F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86C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6A6FA2C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DE9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A58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4E922BD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9E61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E1B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8B6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479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15EFDBB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4C6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C8B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DDE0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13B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6D7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4E7965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230F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E09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48601C5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E52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6940" w14:textId="77777777" w:rsidR="00E11950" w:rsidRDefault="00E11950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4255878E" w14:textId="77777777" w:rsidR="00E11950" w:rsidRDefault="00E11950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1B1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212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5AB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E30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D83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00C2582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E2B9E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C1AD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6A7ED77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BC6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103F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37923169" w14:textId="77777777" w:rsidR="00E11950" w:rsidRPr="008A1A04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E6DB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33CB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772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B76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3A1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50DAF06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A050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EAF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23A0CD9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FAD7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FF2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7A5BFDC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415E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4CDD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3885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159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892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E11950" w14:paraId="0FBFB95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07E3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8E5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24FCA73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706F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3682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608091D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8AD5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C01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852F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EB87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886A" w14:textId="77777777" w:rsidR="00E11950" w:rsidRPr="00C20CA5" w:rsidRDefault="00E1195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2311356" w14:textId="77777777" w:rsidR="00E11950" w:rsidRPr="00EB107D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2EBAA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E692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5B4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D19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A3A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AFE81E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4A4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534B40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702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222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A697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A69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00412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D1566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E11950" w14:paraId="4963E82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FD20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8F5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6ADBBB5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3A2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7E2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4334AE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2ECE6A7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626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E23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EE7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EB3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D90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5FA49E90" w14:textId="77777777" w:rsidR="00E11950" w:rsidRPr="00C401D9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E11950" w14:paraId="38E4BE1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2B50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5B4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7E8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D30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3ABDC92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1DD9D94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4971F81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6C4F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FF56A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C287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81B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7E7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EEF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7135D2C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E11950" w14:paraId="45F7D80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4EDA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E5C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C77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524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57C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0DD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B7F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3D6F123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842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C7A2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45453B6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286468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C30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7D7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389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1FCFC41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418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BB9BBF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518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EEA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50F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CFA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8C2FDB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C05D1FE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5A76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2F03379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5F4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8602" w14:textId="77777777" w:rsidR="00E11950" w:rsidRDefault="00E11950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51DDB253" w14:textId="77777777" w:rsidR="00E11950" w:rsidRDefault="00E11950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EB7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77B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7DC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B88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7AAD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309A06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8BFAA6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696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751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7F9A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0461825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209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049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D06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7A29827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E06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DE4F" w14:textId="77777777" w:rsidR="00E11950" w:rsidRPr="00C20CA5" w:rsidRDefault="00E11950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8ED3F16" w14:textId="77777777" w:rsidR="00E11950" w:rsidRPr="00EB107D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F99F88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E973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BACD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228DD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9D0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2A3AB7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4FA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CFE146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0D57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CBE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F89E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0C8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DE836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6519C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E11950" w14:paraId="7700A68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10160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EBD0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B66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EAC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106AE7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8C2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48FAEB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EC16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703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127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943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03D755B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E11950" w14:paraId="37672D1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2ADD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509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089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C71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5AAC4F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55B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58AF83E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269D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7371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4AD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53AB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DA9C4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AA3E2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601F9A1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E11950" w14:paraId="2FD4D4B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A7353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FD1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145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636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7685AA9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F97E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02A3B31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47D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FBC1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F735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478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DD53C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E48AB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78AA142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E11950" w14:paraId="4BBDFD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07C1F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615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21E2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B913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E6DC22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BC6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E412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A7C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5E5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326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1D9CB9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635E1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4E1D0E6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E11950" w14:paraId="6DBB2B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A211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34E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3E4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8C3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0203DA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AAB5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7A8D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71E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70D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60A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5CB60C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4B722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77680CA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E11950" w14:paraId="2D876F1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9D68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62B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E33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DCA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1999538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19C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6C5A138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BD2A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DE5F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8B5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9D16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127B7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17363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E11950" w14:paraId="5C9507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851F" w14:textId="77777777" w:rsidR="00E11950" w:rsidRDefault="00E1195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BFD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832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610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21CBA01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1AD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FE6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994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B13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CAA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690E3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E52E12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5C446A9B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7021408B" w14:textId="77777777" w:rsidR="00E11950" w:rsidRDefault="00E11950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46B5FE38" w14:textId="77777777" w:rsidR="00E11950" w:rsidRDefault="00E11950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E11950" w14:paraId="636D8F03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68F92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EBD1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E827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276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3E97E21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DC0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20BF26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2F5F5A2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198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32F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16520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561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50858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2039D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7D5852E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071A90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E11950" w14:paraId="6F436E69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4565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35B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A6D6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29E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A7915D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750B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4F0492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2132703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8108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D78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1B4B3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E177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C6DAF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1ACA17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5F691C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E11950" w14:paraId="690AB2F3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9A4C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F1BA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57D5429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822F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0B0E" w14:textId="77777777" w:rsidR="00E11950" w:rsidRDefault="00E11950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D500AF4" w14:textId="77777777" w:rsidR="00E11950" w:rsidRDefault="00E11950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F79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A07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C0F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8296E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442A" w14:textId="77777777" w:rsidR="00E11950" w:rsidRPr="006A2576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1E65EBFB" w14:textId="77777777" w:rsidR="00E11950" w:rsidRPr="006A2576" w:rsidRDefault="00E11950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471AC52A" w14:textId="77777777" w:rsidR="00E11950" w:rsidRDefault="00E11950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668928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F42F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79C1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79BC299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B2C3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ABE5" w14:textId="77777777" w:rsidR="00E11950" w:rsidRDefault="00E11950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4DD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7FF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AD9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E81A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CDF1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DA5E4D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8055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D276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27EE65A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78F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4A69" w14:textId="77777777" w:rsidR="00E11950" w:rsidRDefault="00E11950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37E4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456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6C6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02E73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A2A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5A25878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CFBD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46C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5F1CEDD9" w14:textId="77777777" w:rsidR="00E11950" w:rsidRDefault="00E11950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887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B63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269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EDF1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7CB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6FA6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1D2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13ADD3F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695B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ADC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1102D1D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FCE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98FB" w14:textId="77777777" w:rsidR="00E11950" w:rsidRPr="001904F7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2D37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4BF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6D7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995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59C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E11950" w14:paraId="6DED27F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1B1B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82E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29506BD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49D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6C3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5F73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990C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525E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B42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46F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5B2BC7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2690C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CE3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2407300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4A8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93B4" w14:textId="77777777" w:rsidR="00E11950" w:rsidRPr="00DA3842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15F1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FB79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568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25A5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331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963D1E4" w14:textId="77777777" w:rsidR="00E11950" w:rsidRDefault="00E11950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1577F305" w14:textId="77777777" w:rsidR="00E11950" w:rsidRDefault="00E11950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49BE176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FD2B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2F9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73AB8CF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F8A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14B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E0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315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3DB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FD17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F9C7" w14:textId="77777777" w:rsidR="00E11950" w:rsidRPr="00175A24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507D7D8E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4357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820E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2A42C53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38DBD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7A8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6CD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6F9A7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403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0D2A1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30FF" w14:textId="77777777" w:rsidR="00E11950" w:rsidRPr="00175A24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4207EB12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67F08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45CEE" w14:textId="77777777" w:rsidR="00E11950" w:rsidRDefault="00E1195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D63A" w14:textId="77777777" w:rsidR="00E11950" w:rsidRDefault="00E1195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38A7" w14:textId="77777777" w:rsidR="00E11950" w:rsidRDefault="00E11950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2DCA2062" w14:textId="77777777" w:rsidR="00E11950" w:rsidRDefault="00E11950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0E8B" w14:textId="77777777" w:rsidR="00E11950" w:rsidRDefault="00E1195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3BFB427" w14:textId="77777777" w:rsidR="00E11950" w:rsidRDefault="00E1195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F04D9" w14:textId="77777777" w:rsidR="00E11950" w:rsidRDefault="00E1195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DA05" w14:textId="77777777" w:rsidR="00E11950" w:rsidRDefault="00E11950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D957C" w14:textId="77777777" w:rsidR="00E11950" w:rsidRPr="001304AF" w:rsidRDefault="00E11950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7B35" w14:textId="77777777" w:rsidR="00E11950" w:rsidRDefault="00E1195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3F6CD5" w14:textId="77777777" w:rsidR="00E11950" w:rsidRDefault="00E1195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3EF349" w14:textId="77777777" w:rsidR="00E11950" w:rsidRPr="00175A24" w:rsidRDefault="00E11950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E11950" w14:paraId="49F6C864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EA2E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1BBF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5AC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994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FFC09F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EB4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AAD23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9C9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47A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136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588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2CE65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8E8E5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E11950" w14:paraId="3352A4A1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6DAF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A5B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5BB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75DD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4A3787A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D77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B09085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19ABD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3A3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7652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0AE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5FBF1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33FBE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E11950" w14:paraId="72C5A966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8FAE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EBBD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C2D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46E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D71E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81D17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B13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67ABEEE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4F9D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0143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2F35DCAA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9947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0FE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4B41272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E40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E17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69A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7C45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748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66176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DB9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313A162A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F3110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FB5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3238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3A4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26A940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7DC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098FF03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90DF" w14:textId="77777777" w:rsidR="00E11950" w:rsidRPr="00CA3079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B6D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5463A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085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C0F9C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E11950" w14:paraId="28C06A03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113D0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E22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7E1D2EC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89B9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65D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A607E3C" w14:textId="77777777" w:rsidR="00E11950" w:rsidRPr="00180EA2" w:rsidRDefault="00E11950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7A62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F924" w14:textId="77777777" w:rsidR="00E11950" w:rsidRPr="00CA3079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D06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5EE7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7DD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C10643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BE26EC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E11950" w14:paraId="175DACB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C4E3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1237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4E65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E3B1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0AD45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49E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08CB" w14:textId="77777777" w:rsidR="00E11950" w:rsidRPr="00CA3079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153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D526F3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A72E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7DA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D2753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39E8604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C269B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E11950" w14:paraId="405EF670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74376" w14:textId="77777777" w:rsidR="00E11950" w:rsidRDefault="00E1195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106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607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E8FC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05F0FD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EA8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DA7B42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35B6183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326D" w14:textId="77777777" w:rsidR="00E11950" w:rsidRPr="00CA3079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752C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1AE0" w14:textId="77777777" w:rsidR="00E11950" w:rsidRPr="001304AF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6A58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6998B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4815834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7C5ABF04" w14:textId="77777777" w:rsidR="00E11950" w:rsidRPr="00B71446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1620F571" w14:textId="77777777" w:rsidR="00E11950" w:rsidRDefault="00E11950">
      <w:pPr>
        <w:tabs>
          <w:tab w:val="left" w:pos="6382"/>
        </w:tabs>
        <w:rPr>
          <w:sz w:val="20"/>
        </w:rPr>
      </w:pPr>
    </w:p>
    <w:p w14:paraId="7E7BFC86" w14:textId="77777777" w:rsidR="00E11950" w:rsidRDefault="00E11950" w:rsidP="00F0370D">
      <w:pPr>
        <w:pStyle w:val="Heading1"/>
        <w:spacing w:line="360" w:lineRule="auto"/>
      </w:pPr>
      <w:r>
        <w:t>LINIA 800</w:t>
      </w:r>
    </w:p>
    <w:p w14:paraId="7593915E" w14:textId="77777777" w:rsidR="00E11950" w:rsidRDefault="00E11950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E11950" w14:paraId="3FBF1FD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CCA8B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31906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3F5E9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DD9DD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56BD49E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8895E" w14:textId="77777777" w:rsidR="00E11950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A9811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8918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2C6BA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E7E45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B58D352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46D6B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6693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EC6BC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AE1C7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8E47412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5BC23" w14:textId="77777777" w:rsidR="00E11950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F969B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196F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88533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AD3B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EF75C7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FC157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8E432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737D8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61F99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6A173162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E5FBC" w14:textId="77777777" w:rsidR="00E11950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B6EB1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2230A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70CF4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8A9B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336005" w14:textId="77777777" w:rsidR="00E11950" w:rsidRDefault="00E11950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E11950" w:rsidRPr="00A8307A" w14:paraId="3E895908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1E625" w14:textId="77777777" w:rsidR="00E11950" w:rsidRPr="00A75A0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6C86B" w14:textId="77777777" w:rsidR="00E11950" w:rsidRPr="00A8307A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3ACCD" w14:textId="77777777" w:rsidR="00E11950" w:rsidRPr="00A8307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91EF3" w14:textId="77777777" w:rsidR="00E11950" w:rsidRPr="00A8307A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50806" w14:textId="77777777" w:rsidR="00E11950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781AD6A" w14:textId="77777777" w:rsidR="00E11950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24E6902E" w14:textId="77777777" w:rsidR="00E11950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C35F1EE" w14:textId="77777777" w:rsidR="00E11950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EFA4B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5105A" w14:textId="77777777" w:rsidR="00E11950" w:rsidRPr="00A8307A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0FEF8" w14:textId="77777777" w:rsidR="00E11950" w:rsidRPr="00A8307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26BB9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9B8D51" w14:textId="77777777" w:rsidR="00E11950" w:rsidRPr="00A8307A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E11950" w14:paraId="12B40F1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645E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C498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DC904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536E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65CE668B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0DC8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655A094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C762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D07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E6B94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1DA64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F1EBB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9F66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C393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0CF18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ACC0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12434" w14:textId="77777777" w:rsidR="00E11950" w:rsidRDefault="00E11950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3D6D2A9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42DB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C4D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5569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720A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55C488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B7F3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EC137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72FF3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565F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2CD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F686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3D2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71681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06CA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FEA2DE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63D88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3348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88F0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48FD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 peste sch. 33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8D7A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9916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8BE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15+950</w:t>
            </w:r>
          </w:p>
          <w:p w14:paraId="7F33E002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9B06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F70B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D60C6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ABC9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2DD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5EB4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E693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25E4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8CC6D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2F4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09FD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F0EB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EB688C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16A265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E11950" w14:paraId="4E4AFFF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2C1C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F29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11C0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AC180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21AA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E729D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D49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743D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FC88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87BEC55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266DB2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E11950" w14:paraId="0ADF04F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3FFC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5623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BBC2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3BFBE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B3B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D54B6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819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25B0A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4D80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98EA30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5D003E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E11950" w14:paraId="7667E6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6BA6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8116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DFA7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E3C6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6D37B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C0A7E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8AC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873DF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221F4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9D75DE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BF9299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E11950" w14:paraId="525D87F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E9D4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1E3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FB28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DDB6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6116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D787E42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67B8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7CB1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3BFA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49AA5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2E5724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7793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3DB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06022E6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64AF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4373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95D43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B7595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AF58" w14:textId="77777777" w:rsidR="00E11950" w:rsidRDefault="00E1195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1AB5911F" w14:textId="77777777" w:rsidR="00E11950" w:rsidRDefault="00E1195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170C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F775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269FE61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5F21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5F3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705E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8B74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2EEE205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9D7B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2BFB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B342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24AC41D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78DA1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4B3B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6B9116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90B0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A0B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0165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37AA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33214289" w14:textId="77777777" w:rsidR="00E11950" w:rsidRPr="008B2519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4A1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E09F9B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DBF2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963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00B6" w14:textId="77777777" w:rsidR="00E11950" w:rsidRPr="008D08DE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02C53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E11950" w14:paraId="0C39703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C533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F4FE" w14:textId="77777777" w:rsidR="00E11950" w:rsidRDefault="00E1195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A8858" w14:textId="77777777" w:rsidR="00E11950" w:rsidRPr="001161EA" w:rsidRDefault="00E1195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6A2A" w14:textId="77777777" w:rsidR="00E11950" w:rsidRDefault="00E11950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5B6EB110" w14:textId="77777777" w:rsidR="00E11950" w:rsidRDefault="00E11950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8A8E" w14:textId="77777777" w:rsidR="00E11950" w:rsidRDefault="00E1195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44F37F6" w14:textId="77777777" w:rsidR="00E11950" w:rsidRDefault="00E1195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B20F" w14:textId="77777777" w:rsidR="00E11950" w:rsidRPr="001161EA" w:rsidRDefault="00E1195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AD30" w14:textId="77777777" w:rsidR="00E11950" w:rsidRDefault="00E1195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C5B5" w14:textId="77777777" w:rsidR="00E11950" w:rsidRPr="008D08DE" w:rsidRDefault="00E1195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7E3B" w14:textId="77777777" w:rsidR="00E11950" w:rsidRDefault="00E11950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E11950" w14:paraId="297F86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35643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FF1D" w14:textId="77777777" w:rsidR="00E11950" w:rsidRDefault="00E1195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7CCE8" w14:textId="77777777" w:rsidR="00E11950" w:rsidRPr="001161EA" w:rsidRDefault="00E1195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C429" w14:textId="77777777" w:rsidR="00E11950" w:rsidRDefault="00E11950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E379B" w14:textId="77777777" w:rsidR="00E11950" w:rsidRDefault="00E1195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FF91" w14:textId="77777777" w:rsidR="00E11950" w:rsidRPr="001161EA" w:rsidRDefault="00E1195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1160" w14:textId="77777777" w:rsidR="00E11950" w:rsidRDefault="00E1195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7674" w14:textId="77777777" w:rsidR="00E11950" w:rsidRDefault="00E1195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C0D2B" w14:textId="77777777" w:rsidR="00E11950" w:rsidRDefault="00E1195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6321F9F8" w14:textId="77777777" w:rsidR="00E11950" w:rsidRDefault="00E1195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E11950" w14:paraId="21B49C8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42D5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9A585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A55F" w14:textId="77777777" w:rsidR="00E11950" w:rsidRPr="001161EA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2759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7BA424C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E239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AF84AB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02576025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231C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E7C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9358" w14:textId="77777777" w:rsidR="00E11950" w:rsidRPr="001161EA" w:rsidRDefault="00E1195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51B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1B0213E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649C7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237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38E8F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F278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7FA2BC5B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FC4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097BD896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6F30B853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2D15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4BE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DAFF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1D7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FF2D79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7AAD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C13D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11203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CFC2B" w14:textId="77777777" w:rsidR="00E11950" w:rsidRDefault="00E1195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4E2D9DC" w14:textId="77777777" w:rsidR="00E11950" w:rsidRDefault="00E1195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C9766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1307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A76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19BD9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7254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E11950" w14:paraId="65B251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5928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A07D5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B47FB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2B3F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168D92A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12D3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F815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DF6B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0901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2BE0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1B1194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2377A8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E11950" w14:paraId="0D3A01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D5F6F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2DFC5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561D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96AA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96BC29D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C61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E58DF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331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99AF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8040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A60C17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54B5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68F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8574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A149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D2A47F5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650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CF3C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0206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4FC3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AC6D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64A77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D369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5389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9A4B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FBD4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8F2998E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9B67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B2524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AB6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923CE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59F3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EE8594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0069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B72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1D13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590B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80DA747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7360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4061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F90CB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2A77F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6E69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31C0C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0BC5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79C2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BE40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76EA0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C4BADA5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4E514B49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2202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B8C7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90D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881C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96D9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E5260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3176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F65D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1D69F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3677A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365ABBB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9FAC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76A75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D822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4AB9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61CB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CE6044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E500164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E11950" w14:paraId="1C4856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7BBE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8D607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B89D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326D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862B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0CB9022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668A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83D7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A26D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808D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E57E065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E11950" w14:paraId="49C5C7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692B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583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DA72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F2F2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0D951C36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057B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0C90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B1B9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2F43F60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13823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8443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551985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98B9C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C3B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96AC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2CDD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743CEBD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E1D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0A728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9AB31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96F7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E03F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BB272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EFC26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85A7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261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22D8F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A8691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6B92452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27B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1F08889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C6677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AEC2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25EB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F48E3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81DEC2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38FD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E2B7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0B44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F3A9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C6B90EE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3E1F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0B1F881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3B55E6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6FF48E0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13F8B9B9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9D56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CFB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B49E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F041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8021DC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FF85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594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8AE1D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5B6A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E9BB2EC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D12A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6A041265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29A3D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DF1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15EE6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819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65C646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1D4F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1427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D557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C34C9" w14:textId="77777777" w:rsidR="00E11950" w:rsidRDefault="00E1195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021D61D" w14:textId="77777777" w:rsidR="00E11950" w:rsidRDefault="00E1195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0013B" w14:textId="77777777" w:rsidR="00E11950" w:rsidRPr="00F565BC" w:rsidRDefault="00E11950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2FDC2773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239A6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6B1A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B771A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CBD4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E11950" w14:paraId="376E908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8121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A90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B3E4C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DD00" w14:textId="77777777" w:rsidR="00E11950" w:rsidRDefault="00E1195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3A81859" w14:textId="77777777" w:rsidR="00E11950" w:rsidRDefault="00E1195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F5E2" w14:textId="77777777" w:rsidR="00E11950" w:rsidRDefault="00E1195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977B9FE" w14:textId="77777777" w:rsidR="00E11950" w:rsidRDefault="00E1195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7056A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799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8325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09C5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E11950" w14:paraId="0740EFE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3DBA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CD82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0ABE6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F6ED3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45B4715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2AD7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385C15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0968" w14:textId="77777777" w:rsidR="00E11950" w:rsidRPr="001161EA" w:rsidRDefault="00E11950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B179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4EDF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A614E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F53D231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0DB3738D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3864A238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07B00874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E11950" w14:paraId="08A76E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5FBC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A1E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4A94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3FA3D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0D13D446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3A4D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8A070A3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E2729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112CE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4A8C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8AF0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438A0E3A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50966C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E11950" w14:paraId="47DC6EB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0020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8BC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A442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71CF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E23F95F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B649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5FB7E343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6BE4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C88C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579C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D0B7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189FDC8B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E11950" w14:paraId="490273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0B22E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7C08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31958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2807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82C4CF6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569170F4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222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3AD4E52A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8574C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CCB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39C2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A7556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D43502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E11950" w14:paraId="735E0A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44AD5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CCD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9E02B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B4E8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38DCF3E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68C0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5574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3CD4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43E4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687A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6073A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8083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B108F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183C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B147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9B2D7D1" w14:textId="77777777" w:rsidR="00E11950" w:rsidRDefault="00E1195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E63D7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ECB1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D4E57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4C2D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3BC2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05E892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ABD86" w14:textId="77777777" w:rsidR="00E11950" w:rsidRDefault="00E11950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652A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F1E5" w14:textId="77777777" w:rsidR="00E11950" w:rsidRPr="001161EA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BEC5" w14:textId="77777777" w:rsidR="00E11950" w:rsidRDefault="00E1195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08590F1" w14:textId="77777777" w:rsidR="00E11950" w:rsidRDefault="00E1195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2D5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4601" w14:textId="77777777" w:rsidR="00E11950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B7C71" w14:textId="77777777" w:rsidR="00E11950" w:rsidRDefault="00E1195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B9FF" w14:textId="77777777" w:rsidR="00E11950" w:rsidRPr="008D08DE" w:rsidRDefault="00E1195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90EEE" w14:textId="77777777" w:rsidR="00E11950" w:rsidRDefault="00E1195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5C00B42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2D705F08" w14:textId="77777777" w:rsidR="00E11950" w:rsidRDefault="00E11950" w:rsidP="00C261F4">
      <w:pPr>
        <w:pStyle w:val="Heading1"/>
        <w:spacing w:line="360" w:lineRule="auto"/>
      </w:pPr>
      <w:r>
        <w:t>LINIA 801 B</w:t>
      </w:r>
    </w:p>
    <w:p w14:paraId="4AFA8854" w14:textId="77777777" w:rsidR="00E11950" w:rsidRDefault="00E11950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75C1534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D0DE" w14:textId="77777777" w:rsidR="00E11950" w:rsidRDefault="00E1195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79A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93E42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391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6D1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5C4AF29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09D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354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ADA8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C1F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98AF97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EB98" w14:textId="77777777" w:rsidR="00E11950" w:rsidRDefault="00E1195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D23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E046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2869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37C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6861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4142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DB2F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66AC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80AE45D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DAF0" w14:textId="77777777" w:rsidR="00E11950" w:rsidRDefault="00E1195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168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5398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A3F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  <w:p w14:paraId="48AD377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5FD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2AB165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8 - 12 </w:t>
            </w:r>
          </w:p>
          <w:p w14:paraId="28851A3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54C822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2260" w14:textId="77777777" w:rsidR="00E11950" w:rsidRPr="003E0E1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E0E1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966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3CAB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560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E11950" w14:paraId="1141D1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9D9F" w14:textId="77777777" w:rsidR="00E11950" w:rsidRDefault="00E1195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6D4C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6F80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4FB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5E5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6222" w14:textId="77777777" w:rsidR="00E11950" w:rsidRPr="003E0E1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6CE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7B89" w14:textId="77777777" w:rsidR="00E11950" w:rsidRPr="00556109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E60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6AD4BC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1A, 2A, 2B şi 3B.</w:t>
            </w:r>
          </w:p>
        </w:tc>
      </w:tr>
    </w:tbl>
    <w:p w14:paraId="25133B38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60A8FD04" w14:textId="77777777" w:rsidR="00E11950" w:rsidRDefault="00E11950" w:rsidP="00FF5C69">
      <w:pPr>
        <w:pStyle w:val="Heading1"/>
        <w:spacing w:line="276" w:lineRule="auto"/>
      </w:pPr>
      <w:r>
        <w:t>LINIA 804</w:t>
      </w:r>
    </w:p>
    <w:p w14:paraId="4DFF5CF7" w14:textId="77777777" w:rsidR="00E11950" w:rsidRDefault="00E11950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E11950" w14:paraId="1B29CB0C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59C1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1BC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0FC472E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8673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DD498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4F71BD09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D8C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7588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D7A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9F3A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4152" w14:textId="77777777" w:rsidR="00E11950" w:rsidRPr="00436B1D" w:rsidRDefault="00E1195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E11950" w14:paraId="0B894D2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402F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2716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79E52E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0496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DA0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7352FD6F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8DEC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87A6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6E13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DDC4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84A9" w14:textId="77777777" w:rsidR="00E11950" w:rsidRPr="00436B1D" w:rsidRDefault="00E1195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E11950" w14:paraId="03B6A4C2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40C3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34C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613BC27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E31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C818" w14:textId="77777777" w:rsidR="00E11950" w:rsidRDefault="00E1195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514A2486" w14:textId="77777777" w:rsidR="00E11950" w:rsidRDefault="00E1195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006C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FD9C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235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6A85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A51F4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E11950" w14:paraId="3FF327B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52EA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8378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66A86FB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2A4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AD637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0C8DAB1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828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5BA6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BD5E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0C34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FD48" w14:textId="77777777" w:rsidR="00E11950" w:rsidRPr="00E25A4B" w:rsidRDefault="00E11950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9D29D8F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1F69B57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EDEC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7164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2C2DF082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634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492C" w14:textId="77777777" w:rsidR="00E11950" w:rsidRDefault="00E1195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80D079C" w14:textId="77777777" w:rsidR="00E11950" w:rsidRDefault="00E11950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B15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C70E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132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289D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F563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E11950" w14:paraId="5FD060B7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2D87E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19D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0C32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B1C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12D41FE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6ED935F0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218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E6D99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3E7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291CBB7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9D33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91DC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A4D186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245F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2CD3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0C776C1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AE5EE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B60C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61FBDB59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161AE23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2066102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0685B741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3F65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CE50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90F3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EBBD3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8901A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1B4359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E56A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3E8D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C8C3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CB50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B469A2C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E956938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04F25E04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D7CA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9552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458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4C25249C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42F9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81D2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78295811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DCEF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38DF8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A586E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F5F30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1B636525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4F2BF277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197A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C237BA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C2A15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551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8862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EB7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2BCF77B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7457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2AA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2FC1754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F7FF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B021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6D74A83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6792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32AF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719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8819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0EC8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E11950" w14:paraId="749E9AF2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07F1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95B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61CCA6A2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792F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BBD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535E0B8A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A072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2429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FE34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EB67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B87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2B6FA1CA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11950" w14:paraId="4A2DEBEE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2A95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428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3E3F5D23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E4DA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509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5E1BAE8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5C4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599DD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8D5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75E9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338A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7A1EDD5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11950" w14:paraId="0B0141B0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0E459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10D6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4263A7C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36F2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DA2BA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3DC897F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37B4CE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3C430AA5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72FC4104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525737E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7A8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D86EC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E07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992DE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33B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E5A3C71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AB9E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AC7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D91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70B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37FA239F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652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57558B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2106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B408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4A01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03E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C3688D2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8E5F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ABC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CB67" w14:textId="77777777" w:rsidR="00E11950" w:rsidRPr="00A152FB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0269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62E967BC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7F3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8512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FBCC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AF68" w14:textId="77777777" w:rsidR="00E11950" w:rsidRPr="00F9444C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EAA5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3905E8B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A1B4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3FD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7188356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8439" w14:textId="77777777" w:rsidR="00E11950" w:rsidRPr="00A152FB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284C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490597D1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0D3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D93C1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235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6EDD" w14:textId="77777777" w:rsidR="00E11950" w:rsidRPr="00F9444C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0A7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A32A27C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11950" w14:paraId="4875C1F1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7B8C3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7E882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012F8AA3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646AA" w14:textId="77777777" w:rsidR="00E11950" w:rsidRPr="00A152FB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AB1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247E8E8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A7F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7CEA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D4F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6EF5" w14:textId="77777777" w:rsidR="00E11950" w:rsidRPr="00F9444C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89BA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908FA43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11950" w14:paraId="2910E000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2014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7DD4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EA56" w14:textId="77777777" w:rsidR="00E11950" w:rsidRPr="00A152FB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A12F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C1A6DE7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70AF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C6D5E1C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159D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FFC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643AA" w14:textId="77777777" w:rsidR="00E11950" w:rsidRPr="00F9444C" w:rsidRDefault="00E11950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ED0CF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151D7F4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A9683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E11950" w14:paraId="20700079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32CD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F8AF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CFF5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E1B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9E7F38A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D3D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CFBA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C646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DCD42A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9E43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66E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BD86D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6EB2D3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317C07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E11950" w14:paraId="031A7362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D2F7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F944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6DA3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C814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6B47424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870D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16E4AF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FA60C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07E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1830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AB929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17E3DE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E11950" w14:paraId="5A75599D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389D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B9D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FB05F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ED9F" w14:textId="77777777" w:rsidR="00E11950" w:rsidRDefault="00E11950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4D51E70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7B9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4873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01468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6D4BAF32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1411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903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32A2B228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BB3A0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E7E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C5108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62F7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8D6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683A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566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0D0DA03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1BC0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7B8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04A7D5A3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96B85" w14:textId="77777777" w:rsidR="00E11950" w:rsidRDefault="00E11950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8FA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3798E3D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8719C" w14:textId="77777777" w:rsidR="00E11950" w:rsidRPr="00A152FB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B5FB6" w14:textId="77777777" w:rsidR="00E11950" w:rsidRDefault="00E11950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B4A4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5C427" w14:textId="77777777" w:rsidR="00E11950" w:rsidRPr="00F9444C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FE6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C25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56A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35BB76D4" w14:textId="77777777" w:rsidR="00E11950" w:rsidRDefault="00E11950" w:rsidP="00802827">
      <w:pPr>
        <w:spacing w:line="276" w:lineRule="auto"/>
        <w:ind w:right="57"/>
        <w:rPr>
          <w:sz w:val="20"/>
        </w:rPr>
      </w:pPr>
    </w:p>
    <w:p w14:paraId="26748A33" w14:textId="77777777" w:rsidR="00E11950" w:rsidRDefault="00E11950" w:rsidP="00DE7850">
      <w:pPr>
        <w:pStyle w:val="Heading1"/>
        <w:spacing w:line="360" w:lineRule="auto"/>
      </w:pPr>
      <w:r>
        <w:t>LINIA 806</w:t>
      </w:r>
    </w:p>
    <w:p w14:paraId="5FE69DD1" w14:textId="77777777" w:rsidR="00E11950" w:rsidRDefault="00E11950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E11950" w14:paraId="20B46BFC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4C38" w14:textId="77777777" w:rsidR="00E11950" w:rsidRDefault="00E11950">
            <w:pPr>
              <w:numPr>
                <w:ilvl w:val="0"/>
                <w:numId w:val="19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5CC65" w14:textId="77777777" w:rsidR="00E11950" w:rsidRDefault="00E1195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84F268C" w14:textId="77777777" w:rsidR="00E11950" w:rsidRDefault="00E1195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72E4" w14:textId="77777777" w:rsidR="00E11950" w:rsidRPr="000A2807" w:rsidRDefault="00E11950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9136" w14:textId="77777777" w:rsidR="00E11950" w:rsidRDefault="00E11950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Pos Amara – </w:t>
            </w:r>
          </w:p>
          <w:p w14:paraId="4BB98C2C" w14:textId="77777777" w:rsidR="00E11950" w:rsidRDefault="00E11950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5FBC" w14:textId="77777777" w:rsidR="00E11950" w:rsidRDefault="00E1195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6A6A" w14:textId="77777777" w:rsidR="00E11950" w:rsidRPr="000A2807" w:rsidRDefault="00E11950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4A69" w14:textId="77777777" w:rsidR="00E11950" w:rsidRDefault="00E11950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2792F" w14:textId="77777777" w:rsidR="00E11950" w:rsidRPr="000A2807" w:rsidRDefault="00E11950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FCE27" w14:textId="77777777" w:rsidR="00E11950" w:rsidRDefault="00E11950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pe teren</w:t>
            </w:r>
          </w:p>
        </w:tc>
      </w:tr>
    </w:tbl>
    <w:p w14:paraId="449F76C4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20310A96" w14:textId="77777777" w:rsidR="00E11950" w:rsidRDefault="00E11950" w:rsidP="00535684">
      <w:pPr>
        <w:pStyle w:val="Heading1"/>
        <w:spacing w:line="360" w:lineRule="auto"/>
      </w:pPr>
      <w:r>
        <w:t>LINIA 807</w:t>
      </w:r>
    </w:p>
    <w:p w14:paraId="146FDB6F" w14:textId="77777777" w:rsidR="00E11950" w:rsidRDefault="00E11950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6D4FECAB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FAFB" w14:textId="77777777" w:rsidR="00E11950" w:rsidRDefault="00E1195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37D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18D9FA7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979F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9A4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3EF6AF2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AFDE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7038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0F9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5925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9DE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2ABED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75E832E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67F6420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E11950" w14:paraId="4631A612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4C11" w14:textId="77777777" w:rsidR="00E11950" w:rsidRDefault="00E1195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DEA0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05B84E8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8B90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E24C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506659E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320A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4937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6C5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23522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26A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7CEBF857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D79A" w14:textId="77777777" w:rsidR="00E11950" w:rsidRDefault="00E1195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31B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5228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8FD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0D06E82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017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3D5E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4B1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7D0F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AD6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571CC92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11DA" w14:textId="77777777" w:rsidR="00E11950" w:rsidRDefault="00E1195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8F92" w14:textId="77777777" w:rsidR="00E11950" w:rsidRDefault="00E1195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906F" w14:textId="77777777" w:rsidR="00E11950" w:rsidRPr="007345A6" w:rsidRDefault="00E11950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B53D" w14:textId="77777777" w:rsidR="00E11950" w:rsidRDefault="00E11950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4742A081" w14:textId="77777777" w:rsidR="00E11950" w:rsidRDefault="00E11950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494E" w14:textId="77777777" w:rsidR="00E11950" w:rsidRDefault="00E1195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D2A60" w14:textId="77777777" w:rsidR="00E11950" w:rsidRPr="007345A6" w:rsidRDefault="00E11950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7414" w14:textId="77777777" w:rsidR="00E11950" w:rsidRDefault="00E1195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7EF4D683" w14:textId="77777777" w:rsidR="00E11950" w:rsidRDefault="00E11950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6916" w14:textId="77777777" w:rsidR="00E11950" w:rsidRPr="007345A6" w:rsidRDefault="00E11950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3074" w14:textId="77777777" w:rsidR="00E11950" w:rsidRDefault="00E11950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34AD1A44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1F59A" w14:textId="77777777" w:rsidR="00E11950" w:rsidRDefault="00E1195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D27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D794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130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3A8E80E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1E7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9632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C34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07EA165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E7F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DEE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32A66BD5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57951" w14:textId="77777777" w:rsidR="00E11950" w:rsidRDefault="00E1195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17B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2BC9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A98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02E0061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D2F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8AC27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4432E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1E24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6C5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B2C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CF6059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9C6E" w14:textId="77777777" w:rsidR="00E11950" w:rsidRDefault="00E1195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EE7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4882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980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6E0C984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34D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E67BE0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FD5D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499D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E009B" w14:textId="77777777" w:rsidR="00E11950" w:rsidRPr="007345A6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02B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5420C42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3544374F" w14:textId="77777777" w:rsidR="00E11950" w:rsidRDefault="00E11950" w:rsidP="00633134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810</w:t>
      </w:r>
    </w:p>
    <w:p w14:paraId="150AB2F6" w14:textId="77777777" w:rsidR="00E11950" w:rsidRDefault="00E11950" w:rsidP="004245E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MEDGIDIA - NEGRU VODĂ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18D92234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4901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89B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65CD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582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27041D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</w:t>
            </w:r>
          </w:p>
          <w:p w14:paraId="679B542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88E6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67CA3C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94</w:t>
            </w:r>
          </w:p>
          <w:p w14:paraId="26A4856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F88FB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CB9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3C59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DF4E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2C8AB631" w14:textId="77777777">
        <w:trPr>
          <w:cantSplit/>
          <w:trHeight w:val="29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E806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24C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47D5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5FD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0F3998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  <w:p w14:paraId="5C56EB7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69B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 XPNB până la vârf 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81C0C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8C34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B9EF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EDB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659B985" w14:textId="77777777">
        <w:trPr>
          <w:cantSplit/>
          <w:trHeight w:val="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4EBD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99C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31F3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276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40D2372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10, 11 şi 14 </w:t>
            </w:r>
          </w:p>
          <w:p w14:paraId="5B9AFCF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0D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</w:t>
            </w:r>
          </w:p>
          <w:p w14:paraId="31FA36C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474FD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020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7508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723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F53FA5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0CF6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3DE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2049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0680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 Grupa A</w:t>
            </w:r>
          </w:p>
          <w:p w14:paraId="7764011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287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9D794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1D31D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CB5D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986D9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091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51928BD" w14:textId="77777777">
        <w:trPr>
          <w:cantSplit/>
          <w:trHeight w:val="8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A12C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D13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7968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74C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Medgidia PC 2 </w:t>
            </w:r>
          </w:p>
          <w:p w14:paraId="3F29DD8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3493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BDD63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45D0F8F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F466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DBE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ECBA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78E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589D10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B22E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C482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9F2C4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0BD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 2 </w:t>
            </w:r>
          </w:p>
          <w:p w14:paraId="320916C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F5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1C6563F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88B49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753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B470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0C2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219A6C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5DAB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537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10+000</w:t>
            </w:r>
          </w:p>
          <w:p w14:paraId="33D00C9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BDF8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7A70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- 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08B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1A3D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741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9A90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3CD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66CBA15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F03FE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050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13+900</w:t>
            </w:r>
          </w:p>
          <w:p w14:paraId="4B72007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957F5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33B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39CCA19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EDFF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D31D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D01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9995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CEC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57925F7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91452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D4A7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  <w:p w14:paraId="496F2F7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28+725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CDFD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2ADE" w14:textId="77777777" w:rsidR="00E11950" w:rsidRDefault="00E11950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Medgidia PC 2 - </w:t>
            </w:r>
          </w:p>
          <w:p w14:paraId="4CB06D99" w14:textId="77777777" w:rsidR="00E11950" w:rsidRDefault="00E11950" w:rsidP="000B124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Ciocârlia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767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FAE3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998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9953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D15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292AD68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E034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01A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70E9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5D2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Ciocârlia</w:t>
            </w:r>
          </w:p>
          <w:p w14:paraId="067A92F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EA3D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F1DF2F6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5 </w:t>
            </w:r>
          </w:p>
          <w:p w14:paraId="7AFEA82C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93E7" w14:textId="77777777" w:rsidR="00E11950" w:rsidRPr="00BB01DD" w:rsidRDefault="00E11950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B86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CC5D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E52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F2BD9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5F7C2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LFI ROMCEREAL.</w:t>
            </w:r>
          </w:p>
        </w:tc>
      </w:tr>
      <w:tr w:rsidR="00E11950" w14:paraId="6B373FF2" w14:textId="77777777">
        <w:trPr>
          <w:cantSplit/>
          <w:trHeight w:val="1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1A1B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A78B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F3F1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55F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Cobadin</w:t>
            </w:r>
          </w:p>
          <w:p w14:paraId="7F72CB6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268B0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 inclusiv</w:t>
            </w:r>
          </w:p>
          <w:p w14:paraId="7BA7175A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437DBCB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DF7DD93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 şi 6 </w:t>
            </w:r>
          </w:p>
          <w:p w14:paraId="28FC40A6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D7AD" w14:textId="77777777" w:rsidR="00E11950" w:rsidRPr="00BB01DD" w:rsidRDefault="00E11950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EA9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FF5F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A8C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D34ED97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1CB4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ED8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EAA0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E30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Casicea</w:t>
            </w:r>
          </w:p>
          <w:p w14:paraId="15C95FE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DFC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A45E4B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C08E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E86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383E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7C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E11950" w14:paraId="196A242F" w14:textId="77777777">
        <w:trPr>
          <w:cantSplit/>
          <w:trHeight w:val="10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7101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013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55+195</w:t>
            </w:r>
          </w:p>
          <w:p w14:paraId="5BEA6A4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55+245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2058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BCE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Casicea -</w:t>
            </w:r>
          </w:p>
          <w:p w14:paraId="79A03AE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Negru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2D8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285A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BC0C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FD2C8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34E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A291BA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361687F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sau vagon).</w:t>
            </w:r>
          </w:p>
        </w:tc>
      </w:tr>
      <w:tr w:rsidR="00E11950" w14:paraId="4121D23B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EDAD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CE1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AB301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E9C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4E617A6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09A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şi </w:t>
            </w:r>
          </w:p>
          <w:p w14:paraId="18FCDFE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7C23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219E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FF9F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359E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  <w:p w14:paraId="4C8C659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în Cap Y linia este închisă.</w:t>
            </w:r>
          </w:p>
        </w:tc>
      </w:tr>
      <w:tr w:rsidR="00E11950" w14:paraId="6DE2809F" w14:textId="77777777">
        <w:trPr>
          <w:cantSplit/>
          <w:trHeight w:val="9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F7C0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642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13F9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1A9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7A22D23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87F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07B5CB4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6445335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4DD09AA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DC06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A67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570F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B1E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39D650B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E11950" w14:paraId="70BBBB8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4A4D" w14:textId="77777777" w:rsidR="00E11950" w:rsidRDefault="00E1195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2D3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38A7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413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Negru Vodă</w:t>
            </w:r>
          </w:p>
          <w:p w14:paraId="7D5015E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4E06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2D01FD7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  <w:p w14:paraId="4066094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257F18C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3DCD" w14:textId="77777777" w:rsidR="00E11950" w:rsidRPr="00BB01D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B01DD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AA65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BE1F1" w14:textId="77777777" w:rsidR="00E11950" w:rsidRPr="006E445D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7DD4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</w:t>
            </w:r>
          </w:p>
          <w:p w14:paraId="5221AB7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</w:tbl>
    <w:p w14:paraId="6D175A27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79B542FD" w14:textId="77777777" w:rsidR="00E11950" w:rsidRDefault="00E11950" w:rsidP="00322BD3">
      <w:pPr>
        <w:pStyle w:val="Heading1"/>
        <w:spacing w:line="360" w:lineRule="auto"/>
      </w:pPr>
      <w:r>
        <w:t>LINIA 810 A</w:t>
      </w:r>
    </w:p>
    <w:p w14:paraId="39D7E251" w14:textId="77777777" w:rsidR="00E11950" w:rsidRDefault="00E11950" w:rsidP="002978D2">
      <w:pPr>
        <w:pStyle w:val="Heading1"/>
        <w:spacing w:line="360" w:lineRule="auto"/>
        <w:rPr>
          <w:b w:val="0"/>
          <w:bCs w:val="0"/>
          <w:sz w:val="8"/>
        </w:rPr>
      </w:pPr>
      <w:r>
        <w:t>DOROBANŢU - MEDGIDIA PC 2 - ANTESTAŢIE ROMCIM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5BB4DD32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0163" w14:textId="77777777" w:rsidR="00E11950" w:rsidRDefault="00E1195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C032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13D3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54B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</w:t>
            </w:r>
          </w:p>
          <w:p w14:paraId="1B80017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1E48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D2760C9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3 </w:t>
            </w:r>
          </w:p>
          <w:p w14:paraId="4AB8D470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A93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D61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DBEE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3B8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4A0DC4D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AC9E" w14:textId="77777777" w:rsidR="00E11950" w:rsidRDefault="00E1195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00F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7D0B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B80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PC2 </w:t>
            </w:r>
          </w:p>
          <w:p w14:paraId="76178DB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4416F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86EE95C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1FB4472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761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7744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4BE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297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C77F93A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04B8B" w14:textId="77777777" w:rsidR="00E11950" w:rsidRDefault="00E1195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EE31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5+300</w:t>
            </w:r>
          </w:p>
          <w:p w14:paraId="50EB6F9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5D4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7F8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PC2 -</w:t>
            </w:r>
          </w:p>
          <w:p w14:paraId="3264FE4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5464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E75AB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4E5D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E58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E90D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16C0653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ED79" w14:textId="77777777" w:rsidR="00E11950" w:rsidRDefault="00E1195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3F2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BEB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314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Antestație ROMCIM</w:t>
            </w:r>
          </w:p>
          <w:p w14:paraId="16CD064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7078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283C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87D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2A6F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AA4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DF740D2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1F58C634" w14:textId="77777777" w:rsidR="00E11950" w:rsidRDefault="00E11950" w:rsidP="00D509E3">
      <w:pPr>
        <w:pStyle w:val="Heading1"/>
        <w:spacing w:line="360" w:lineRule="auto"/>
      </w:pPr>
      <w:r>
        <w:lastRenderedPageBreak/>
        <w:t>LINIA 812</w:t>
      </w:r>
    </w:p>
    <w:p w14:paraId="2BB875A9" w14:textId="77777777" w:rsidR="00E11950" w:rsidRDefault="00E11950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627E9994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93C8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531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1A295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EB3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E19B86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1BC5109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D59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64238A78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199A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F406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642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BA53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360269F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6B81B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A88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BF7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5D0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F0146A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0AF5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7BCF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95D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D9DC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798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DF7F189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A885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C01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2CB63BE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FFA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80F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43A54E6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1C0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3B18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A0B2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54FE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8A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2D4EF9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E11950" w14:paraId="185F7759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9D668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321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71C676A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9327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123F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2FFCE08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0D7C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063E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5B3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BC33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AFF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6A69212B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3D51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17C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095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F75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AD9A3C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D89F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6753E10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2714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EED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F637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3C2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72E6E8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B53A47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22D898C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E11950" w14:paraId="6BE96A84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4E87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7E1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810A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365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6A515E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DDA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57B2DF48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B828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98B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A70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4750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3539E56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0921ACA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E11950" w14:paraId="227559E4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40B6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8292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100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BEA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5AFA8AD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B64A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A1576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553D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EB49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3F8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1431D74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41B2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2F02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4D620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7530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86A1A3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EA4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683388A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1C0EE5C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0292057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AD72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CFB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C15C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9A5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428474B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ABCD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CE4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89D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A81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6E5446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753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263AF9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55545AA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5285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855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505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1B0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78A39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E11950" w14:paraId="7825E505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02FA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1F09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AA3E3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32F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1E66FC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A9D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078EA66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06933B8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595E752A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1BA08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7C5A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726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581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A03A03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E11950" w14:paraId="6B78D01B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F404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196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E64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CAB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B9F0DB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0E4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EAE5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A22C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8F4C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A253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3250D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54729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7FBC078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E11950" w14:paraId="46D9F12D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798C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AC5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DC64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EC4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10D634B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161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24B1A48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3E62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03C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C7E5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92A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6E24C360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2364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773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422F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F0A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CA0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D655CB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A63B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D43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1C78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7D1B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393F6A9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23AD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D699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72393D4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0515E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39C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5DAB245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EEFE9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6753E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9CD2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0133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FE45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468676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2452B26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E11950" w14:paraId="702D013D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7CEC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472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229DE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FD0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16D46F3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006B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C039B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192A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4185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35F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F6992A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E11950" w14:paraId="4958BDE8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6DCF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605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2457922C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794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C63B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4EFA7C4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DD7E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09049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1292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11A8C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267B" w14:textId="77777777" w:rsidR="00E11950" w:rsidRPr="00562792" w:rsidRDefault="00E1195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12C50A50" w14:textId="77777777" w:rsidR="00E11950" w:rsidRPr="00562792" w:rsidRDefault="00E1195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2C29596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0471EF8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A4B2A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7AF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48+700</w:t>
            </w:r>
          </w:p>
          <w:p w14:paraId="36539D4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C228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45EF" w14:textId="77777777" w:rsidR="00E11950" w:rsidRDefault="00E11950" w:rsidP="00B9348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126EADA8" w14:textId="77777777" w:rsidR="00E11950" w:rsidRDefault="00E11950" w:rsidP="00B93482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8B29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0DCC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200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987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A9E3" w14:textId="77777777" w:rsidR="00E11950" w:rsidRPr="00562792" w:rsidRDefault="00E1195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</w:t>
            </w:r>
            <w:r w:rsidRPr="00B93482">
              <w:rPr>
                <w:b/>
                <w:bCs/>
                <w:iCs/>
                <w:sz w:val="20"/>
              </w:rPr>
              <w:t>emnalizată pe teren zi/noapte cu tot trenul fără inductori la paleta galbenă.</w:t>
            </w:r>
          </w:p>
        </w:tc>
      </w:tr>
      <w:tr w:rsidR="00E11950" w14:paraId="07A35E67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B7BB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5E2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982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84A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0CDC157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80C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9C90026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91F0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7FC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C13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2ED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F681B0E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5CE7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DC85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4A7C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5363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347D942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652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33F85F9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5A78017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C20DF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D62A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5EA3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1B7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B59C3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2F35D63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E11950" w14:paraId="1E67EA7F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2CA78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2406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8F07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EE46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3C3DC43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9E8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B79D418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A61A8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21B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6CEA8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DBD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93A8219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D07F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611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9297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8AC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0C3847D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6629A7C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6438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C2866E8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0B138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6A2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B4C8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1DF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0BDAE28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D76A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F1A6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359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866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463CEF8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37E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56A90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D62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566B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25E7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B05DD06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EE23D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105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00E256D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B3408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BEE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06E4229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92B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CE0D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928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21BA9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FB5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1639BB8F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ED4B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465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781F474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D65AC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686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5EDC06F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145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28AC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361D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B21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78C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CCBEC6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E11950" w14:paraId="4879AFEB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2C00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C7A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1712233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0059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2A7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F2A637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6BB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BD0C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669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00D9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70C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9EA5EF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1F48D75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E11950" w14:paraId="326C4E30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EB49E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00F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1EE5EF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1D0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A05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7C53999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87AF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3837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07CE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A654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C5A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2E85EB3E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50B9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7A8D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2AEE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AE92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3FA05D7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F146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72D4E7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6F4EF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F2AEB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7F1F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92F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49BE7DC2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775F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6D2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62B63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540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18343D7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676F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09AEA3D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0BCF6AB6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7D2B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A52C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7EE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F9D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7872088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E11950" w14:paraId="143CCF8A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5D69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B482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02AA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042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6146488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10C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8E09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F71D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F984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BF89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E11950" w14:paraId="41601ABE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29F52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03D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44BB8DCC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AF83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91DB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5485C94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678F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5D1C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F7C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69C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F07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7BE8EFE0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EC65D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A15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36078D3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FFF8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8C58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6C2DBBB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D4E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0912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8DF3D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0FF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14E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458E9D82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530C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9B1C6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DE89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ECE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6DC6B6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0714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0ED6B97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5C9B1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85BC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4F7F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789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C865BEC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D529B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6B7A2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ABF4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46AE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AC63A1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8A0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CAD3058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AA70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57F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9767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1A83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40082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E11950" w14:paraId="340BE897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141B4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6F7B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B9A65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174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B4D62C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220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F2AFC7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BCBE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8D41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D459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3D1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A25E4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07386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E11950" w14:paraId="7CB1D3D0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6B788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AB9A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32EC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6AD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FB1860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FAE2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945C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423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A46E5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C17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0B7A5F4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7D8FC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1BA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BDC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2D6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3224F9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448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869CD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F9BE4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391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626B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00F5C6D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3DF5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C25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368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2AD1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640803B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400B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3D1D2A67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07FCC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3686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546D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94D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DCD620" w14:textId="77777777" w:rsidR="00E11950" w:rsidRPr="00F662B5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E11950" w14:paraId="7B525BAB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6A0F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69E96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BF81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577A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B0B251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E54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AD8E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EA3D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1535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F4D3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5ED6EFE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B8C4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049B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7A2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763A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17C7273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DE4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76B4D79B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58E3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EAE70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04CF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0586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00D0C9D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E9DA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3396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B26E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FE8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467B4F5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B5C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10CEF08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BCAF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5309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5A80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B336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9C119F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E11950" w14:paraId="7E0EB2F0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C99D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8592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28706A09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9855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F68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4EFD95F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170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34A4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745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CB5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19E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1CFE4879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981A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DB1C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ADD2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134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4D0E4BC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3D8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5E0C3AC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7444D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024E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5D5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189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0E682E8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FC9B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BE6B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EF3B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748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351F9E4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738CC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451AB66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CA5C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6EF7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32A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C74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A9D945F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BF06" w14:textId="77777777" w:rsidR="00E11950" w:rsidRPr="001A61C3" w:rsidRDefault="00E11950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4FA43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8ED7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1B84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7297646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34F3400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DF9A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44B0F95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18BB0" w14:textId="77777777" w:rsidR="00E11950" w:rsidRPr="006A7C82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8C07F" w14:textId="77777777" w:rsidR="00E11950" w:rsidRPr="001A61C3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D8EA6" w14:textId="77777777" w:rsidR="00E11950" w:rsidRPr="00772CB4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26D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A51ECA2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405B08C9" w14:textId="77777777" w:rsidR="00E11950" w:rsidRDefault="00E11950" w:rsidP="00672C80">
      <w:pPr>
        <w:pStyle w:val="Heading1"/>
        <w:spacing w:line="360" w:lineRule="auto"/>
      </w:pPr>
      <w:r>
        <w:t>LINIA 813</w:t>
      </w:r>
    </w:p>
    <w:p w14:paraId="7F6CED5E" w14:textId="77777777" w:rsidR="00E11950" w:rsidRDefault="00E11950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E11950" w14:paraId="6E274408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3400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996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B1A2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4ED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39D3A641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EEE6" w14:textId="77777777" w:rsidR="00E11950" w:rsidRDefault="00E1195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0E29484" w14:textId="77777777" w:rsidR="00E11950" w:rsidRDefault="00E1195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772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D06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84EE4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7F9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C042424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E83B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F0D0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A20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05D8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F91E963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6476" w14:textId="77777777" w:rsidR="00E11950" w:rsidRDefault="00E1195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2C21F97B" w14:textId="77777777" w:rsidR="00E11950" w:rsidRDefault="00E1195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2E6CABD7" w14:textId="77777777" w:rsidR="00E11950" w:rsidRDefault="00E11950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92DE0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AAE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AF5E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5680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42B8BF4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45E1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A98C" w14:textId="77777777" w:rsidR="00E11950" w:rsidRDefault="00E11950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2D6A" w14:textId="77777777" w:rsidR="00E11950" w:rsidRDefault="00E1195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EEE8" w14:textId="77777777" w:rsidR="00E11950" w:rsidRDefault="00E11950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D5D2B59" w14:textId="77777777" w:rsidR="00E11950" w:rsidRDefault="00E11950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4D2EC" w14:textId="77777777" w:rsidR="00E11950" w:rsidRDefault="00E11950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5630" w14:textId="77777777" w:rsidR="00E11950" w:rsidRDefault="00E1195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360F5" w14:textId="77777777" w:rsidR="00E11950" w:rsidRDefault="00E11950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51AC" w14:textId="77777777" w:rsidR="00E11950" w:rsidRPr="00564F54" w:rsidRDefault="00E11950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915F1" w14:textId="77777777" w:rsidR="00E11950" w:rsidRDefault="00E11950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59C2328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4DB78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45D8A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53E4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24704D16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034A171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905F" w14:textId="77777777" w:rsidR="00E11950" w:rsidRPr="001A0BE2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6F606860" w14:textId="77777777" w:rsidR="00E11950" w:rsidRPr="001A0BE2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60910FE0" w14:textId="77777777" w:rsidR="00E11950" w:rsidRPr="001A0BE2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381AFEE2" w14:textId="77777777" w:rsidR="00E11950" w:rsidRPr="00564F54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FD43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F96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B40EC22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875B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E6F0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5FF29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ABAC3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132B8FC7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7CF8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E7F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DFA6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59AD0AC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44731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122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E11950" w14:paraId="64AAB33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B443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3350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1734FF7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4AFB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B6097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5FC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A78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04D3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5EF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0D0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E11950" w14:paraId="3833D395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483B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4A25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22E6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A0F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4855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315E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EF06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7208EEF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35962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8E98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E11950" w14:paraId="73793049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D891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F99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B65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2E2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9A2626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763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E110F0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F7AD94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99AA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E7E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286B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268F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027CC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E11950" w14:paraId="0D69D719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E4C7F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4DD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D4485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7A5C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874DF4F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7A2E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21638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3F3927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8004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FA47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47E89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0E7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8188C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E11950" w14:paraId="2CDC05DF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D9D85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BD1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5FDC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72B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2F25AC9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856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7B74C4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54E47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CC8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AABCF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057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A42A8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FF57E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E11950" w14:paraId="2C2D8313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0465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5C0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4683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F99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006D6C6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A428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6485D06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2B6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2E7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647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363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3D7E30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E11950" w14:paraId="5750711E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2938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C47D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3482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245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F78D6A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548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5846D8C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B35E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E0A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802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FF1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E11950" w14:paraId="5AAB96A7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8296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838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372C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7E5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0AA4E1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8FF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832B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E87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9031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90C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5F8E83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F0D86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E11950" w14:paraId="4AC6F552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6255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C0C4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0D35F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9E7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1E1ACA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09A93F9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2AD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7F26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ABD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6666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12F7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4589FCE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25C0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243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60A5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D6DC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9599BA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7DB605A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3AE5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4DF67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6668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48483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828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F1FA098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7A19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103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B10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39B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C11374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1E31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132A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407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91C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983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D286F29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B18C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28E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955C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BED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5B9A195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545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A12DA5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EBD5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09C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97AB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517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38191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E11950" w14:paraId="72A16CEC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5AE0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323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7471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E99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3F73E3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ACB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3321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6C9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3433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B63B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662D4AF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E11950" w14:paraId="20FCD785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845C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E832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59AB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ECC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1FB791A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2A6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475910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D48649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12E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1EA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A922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6D99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B1B494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D6A8D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56193B17" w14:textId="77777777" w:rsidR="00E11950" w:rsidRPr="00CB3CD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E11950" w14:paraId="383C5968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CDF4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DCBC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0603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4200" w14:textId="77777777" w:rsidR="00E11950" w:rsidRDefault="00E11950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55C8C501" w14:textId="77777777" w:rsidR="00E11950" w:rsidRDefault="00E11950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8A63" w14:textId="77777777" w:rsidR="00E11950" w:rsidRDefault="00E11950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6ADBB554" w14:textId="77777777" w:rsidR="00E11950" w:rsidRDefault="00E11950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84EA8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E2F5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9F75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19D7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FC1C8A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E11950" w14:paraId="44E0AC5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CC56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1EC1D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783BEB8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6F76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BDE6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7D5FFBC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664A930D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8358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A9A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1A1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1BEE2B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36DB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3CE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A9C5B1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E083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5052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3F49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716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503AD5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B7E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C4EE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C36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A08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522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54EDD35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432C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CE7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AEA1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0758" w14:textId="77777777" w:rsidR="00E11950" w:rsidRDefault="00E1195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5F4B7EED" w14:textId="77777777" w:rsidR="00E11950" w:rsidRDefault="00E1195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40A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6E5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A608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2FD54CD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D5D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8E39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173D0D32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288C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56B1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1949F7F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9C74B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73E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68AED8E2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402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FFD4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EEC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1B8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4F6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5135751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FE46C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AD1F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86B7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F01F" w14:textId="77777777" w:rsidR="00E11950" w:rsidRDefault="00E1195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B3AC6B4" w14:textId="77777777" w:rsidR="00E11950" w:rsidRDefault="00E11950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C162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85D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A6FB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2FD9BA2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77B9A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B27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10018B3C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9618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DE2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35894F7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3F0C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948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1AB247D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A222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E3FF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7F7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92D4" w14:textId="77777777" w:rsidR="00E11950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BB7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141629A9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4494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BC0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3A35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2C3E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4E2DED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E17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75508F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4444CB4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73A9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EBB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3C236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747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E11950" w14:paraId="630EA008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8EF9E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553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107F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B91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528DA93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27C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47FC8C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1DDB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259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D855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0189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1CE97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08348CE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E11950" w14:paraId="52DCA2C9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E477F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9EE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35415CC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2BDF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9C61B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6521C735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2E7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9E5C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0C2F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3BF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F6B3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5E0F9D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E11950" w14:paraId="46E92F74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ED88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E658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393AC8D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81D3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C4B74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4E6765C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84574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5BE5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114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5CEE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00A3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E11950" w14:paraId="465C4235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3E7E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614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21E1DF2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B1A2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853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48AC8870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1B7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517D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7F72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1B60F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594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388E8EA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E11950" w14:paraId="6DB8F59F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C5FE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79D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FB67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978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586FF7B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2F19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C971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DB73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9BE1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E672C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E11950" w14:paraId="72E8C42D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D1AA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5F2A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CA9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DD5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7925232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7320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EC7521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106D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F7C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0A8C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9AF7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E11950" w14:paraId="4F129778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F95E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D714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7A5F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67696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68703DDE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264B6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37DE65A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4860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781E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10A8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7DD51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74B22F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D777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E11950" w14:paraId="61AD7E89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9AD70" w14:textId="77777777" w:rsidR="00E11950" w:rsidRDefault="00E1195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F692C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7B67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DDA8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6DB8670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97C5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3093B01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786C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D7FA7" w14:textId="77777777" w:rsidR="00E11950" w:rsidRDefault="00E1195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2141" w14:textId="77777777" w:rsidR="00E11950" w:rsidRPr="00564F54" w:rsidRDefault="00E1195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908F" w14:textId="77777777" w:rsidR="00E11950" w:rsidRDefault="00E1195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7DC3DA3" w14:textId="77777777" w:rsidR="00E11950" w:rsidRPr="00237377" w:rsidRDefault="00E11950">
      <w:pPr>
        <w:spacing w:before="40" w:after="40" w:line="192" w:lineRule="auto"/>
        <w:ind w:right="57"/>
        <w:rPr>
          <w:sz w:val="20"/>
          <w:szCs w:val="20"/>
        </w:rPr>
      </w:pPr>
    </w:p>
    <w:p w14:paraId="2A151D64" w14:textId="77777777" w:rsidR="00E11950" w:rsidRDefault="00E11950" w:rsidP="00D96D74">
      <w:pPr>
        <w:pStyle w:val="Heading1"/>
        <w:spacing w:line="360" w:lineRule="auto"/>
      </w:pPr>
      <w:r>
        <w:t>LINIA 813 A</w:t>
      </w:r>
    </w:p>
    <w:p w14:paraId="07155EA5" w14:textId="77777777" w:rsidR="00E11950" w:rsidRDefault="00E11950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66B1383D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A732" w14:textId="77777777" w:rsidR="00E11950" w:rsidRDefault="00E1195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71F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94C7E0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6A38" w14:textId="77777777" w:rsidR="00E11950" w:rsidRPr="00E230A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DAF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13BB3E8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74A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E9F3" w14:textId="77777777" w:rsidR="00E11950" w:rsidRPr="009033A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089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3F55" w14:textId="77777777" w:rsidR="00E11950" w:rsidRPr="009033A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D556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D451872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75972" w14:textId="77777777" w:rsidR="00E11950" w:rsidRDefault="00E1195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F49B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467C19D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85301" w14:textId="77777777" w:rsidR="00E11950" w:rsidRPr="00E230A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5178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48B5029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6331458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7446253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680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D0D9" w14:textId="77777777" w:rsidR="00E11950" w:rsidRPr="009033A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FBC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1786" w14:textId="77777777" w:rsidR="00E11950" w:rsidRPr="009033A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150C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E8DC123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96B2" w14:textId="77777777" w:rsidR="00E11950" w:rsidRDefault="00E1195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F6D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7212" w14:textId="77777777" w:rsidR="00E11950" w:rsidRPr="00E230A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0B0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0D65153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C5D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24B75" w14:textId="77777777" w:rsidR="00E11950" w:rsidRPr="009033A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ACB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6AFC" w14:textId="77777777" w:rsidR="00E11950" w:rsidRPr="009033AC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125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F374FA2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74FA2029" w14:textId="77777777" w:rsidR="00E11950" w:rsidRDefault="00E11950" w:rsidP="00A73B8F">
      <w:pPr>
        <w:pStyle w:val="Heading1"/>
        <w:spacing w:line="360" w:lineRule="auto"/>
      </w:pPr>
      <w:r>
        <w:lastRenderedPageBreak/>
        <w:t>LINIA 813 B</w:t>
      </w:r>
    </w:p>
    <w:p w14:paraId="3AB0C9E5" w14:textId="77777777" w:rsidR="00E11950" w:rsidRDefault="00E11950" w:rsidP="00BA2E4F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FERRY BOAT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516F9935" w14:textId="77777777">
        <w:trPr>
          <w:cantSplit/>
          <w:trHeight w:val="226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198E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1B6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13F4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6EE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73F05A8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E47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3C30AD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/ 11 </w:t>
            </w:r>
          </w:p>
          <w:p w14:paraId="6C83B0D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41E4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8A7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4D6E1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810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36D6DD2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firul II 813 spre staţia </w:t>
            </w:r>
          </w:p>
          <w:p w14:paraId="6BEF2BC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Boat.</w:t>
            </w:r>
          </w:p>
        </w:tc>
      </w:tr>
      <w:tr w:rsidR="00E11950" w14:paraId="58FB3D1F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56257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868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FF7207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4228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A75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7043626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Ferry Boat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6F3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BB25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415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E08B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3B1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39DDB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76EA891D" w14:textId="77777777">
        <w:trPr>
          <w:cantSplit/>
          <w:trHeight w:val="12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BC55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DC3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69C4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6AD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90727B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AFD8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492E106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8BEED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4CB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A7F3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FA3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4FAE908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 -  8.</w:t>
            </w:r>
          </w:p>
        </w:tc>
      </w:tr>
      <w:tr w:rsidR="00E11950" w14:paraId="71698C1D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1F17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6B1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C12D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85D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EAA15D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D4A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F4564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D9A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CC592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585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2CF2F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70E76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6 - 16.</w:t>
            </w:r>
          </w:p>
        </w:tc>
      </w:tr>
      <w:tr w:rsidR="00E11950" w14:paraId="6FEC5DFA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3BDA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1C3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089B3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62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766A3E3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D0E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BAD6" w14:textId="77777777" w:rsidR="00E11950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47A0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B74E1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B70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D5F7B30" w14:textId="77777777">
        <w:trPr>
          <w:cantSplit/>
          <w:trHeight w:val="181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3E00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5B5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148A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EB63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B5246A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941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</w:t>
            </w:r>
          </w:p>
          <w:p w14:paraId="1679E4A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0AF9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DBA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96C5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DC2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427D2A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C9236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8.</w:t>
            </w:r>
          </w:p>
        </w:tc>
      </w:tr>
      <w:tr w:rsidR="00E11950" w14:paraId="5AC6BE8F" w14:textId="77777777">
        <w:trPr>
          <w:cantSplit/>
          <w:trHeight w:val="15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9B67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BCB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CED1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033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1C062B6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7FB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5847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97B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7EAE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B75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0CA40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2FD4ED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  <w:tr w:rsidR="00E11950" w14:paraId="65E8641E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6B17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FD7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27DBB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E0FD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1A207E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5816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3D5E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01E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1B6B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8E3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27E21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19629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E11950" w14:paraId="268972EB" w14:textId="77777777">
        <w:trPr>
          <w:cantSplit/>
          <w:trHeight w:val="118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B941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AAB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2CA03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952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ED2DE9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515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D07E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F7A1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AC79A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8284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BEE52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6987B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E11950" w14:paraId="6539E42B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749F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8A3A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C1E6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A58D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05E0F9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AAA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13A,</w:t>
            </w:r>
          </w:p>
          <w:p w14:paraId="1365112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C7E3" w14:textId="77777777" w:rsidR="00E11950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0F7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B3A0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DCD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8410FF0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32B25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2F5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E59E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9A84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50C9896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230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355C19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11E7" w14:textId="77777777" w:rsidR="00E11950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A68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750B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9109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1D5D884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și 13.</w:t>
            </w:r>
          </w:p>
        </w:tc>
      </w:tr>
      <w:tr w:rsidR="00E11950" w14:paraId="5705B7E7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D3A5C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C2E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C57A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59D9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29DB22D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5C8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592890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619EC7E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53 </w:t>
            </w:r>
          </w:p>
          <w:p w14:paraId="2367A8E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7AAC4" w14:textId="77777777" w:rsidR="00E11950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EFCE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836F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41EC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677D8FE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12 - 16.</w:t>
            </w:r>
          </w:p>
        </w:tc>
      </w:tr>
      <w:tr w:rsidR="00E11950" w14:paraId="1FC134AB" w14:textId="77777777">
        <w:trPr>
          <w:cantSplit/>
          <w:trHeight w:val="12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CFADA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402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B0D62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D5F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650D68E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648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83F6DE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57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E905" w14:textId="77777777" w:rsidR="00E11950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129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450BF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8F3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Afectează intrări - ieşiri </w:t>
            </w:r>
          </w:p>
          <w:p w14:paraId="0F753D6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15.</w:t>
            </w:r>
          </w:p>
        </w:tc>
      </w:tr>
      <w:tr w:rsidR="00E11950" w14:paraId="693A8218" w14:textId="77777777">
        <w:trPr>
          <w:cantSplit/>
          <w:trHeight w:val="6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49F4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FA9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8037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9B4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Ferry Boat</w:t>
            </w:r>
          </w:p>
          <w:p w14:paraId="45DC5F0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şi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5D1B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AC07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721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C01E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02D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BD6259F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BA33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CE41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E440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574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D34D59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11 și 13 - 17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4A5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8AE52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 w:rsidRPr="00305F8E"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4663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316E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F471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F8CE610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4BC8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1DC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719A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E2A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D3F2C5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A8E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483C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072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E54F4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F7E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BC33E72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2B8AD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758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7E9C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FF1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2D30D5B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CEC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6CA1A24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/ 8A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C72A4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AB1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421B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CF9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F290A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A42F9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6 - 11.</w:t>
            </w:r>
          </w:p>
        </w:tc>
      </w:tr>
      <w:tr w:rsidR="00E11950" w14:paraId="7F8826F3" w14:textId="77777777">
        <w:trPr>
          <w:cantSplit/>
          <w:trHeight w:val="9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A669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BB8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D20F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C3CC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8646D8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AC44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021A" w14:textId="77777777" w:rsidR="00E11950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9AA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DDA4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BD8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4BD0C4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8C118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15 - 17.</w:t>
            </w:r>
          </w:p>
        </w:tc>
      </w:tr>
      <w:tr w:rsidR="00E11950" w14:paraId="2644BB9A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B351C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3E5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D71C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28A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07A9ACE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135B7ED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de tragere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D3B1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DF44" w14:textId="77777777" w:rsidR="00E11950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F06B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CAF0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29F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FD94D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de tragere racordată din sch. nr. 4.</w:t>
            </w:r>
          </w:p>
        </w:tc>
      </w:tr>
      <w:tr w:rsidR="00E11950" w14:paraId="378AA367" w14:textId="77777777">
        <w:trPr>
          <w:cantSplit/>
          <w:trHeight w:val="9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CA34" w14:textId="77777777" w:rsidR="00E11950" w:rsidRDefault="00E1195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FCC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7B6CE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CE13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Ferry Boat </w:t>
            </w:r>
          </w:p>
          <w:p w14:paraId="4819CA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265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A170" w14:textId="77777777" w:rsidR="00E11950" w:rsidRPr="00305F8E" w:rsidRDefault="00E11950">
            <w:pPr>
              <w:spacing w:before="120" w:after="40" w:line="360" w:lineRule="auto"/>
              <w:ind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35D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E92E" w14:textId="77777777" w:rsidR="00E11950" w:rsidRPr="00305F8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3C4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35ADA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5427E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5 - 11.</w:t>
            </w:r>
          </w:p>
        </w:tc>
      </w:tr>
    </w:tbl>
    <w:p w14:paraId="5CAB76E4" w14:textId="77777777" w:rsidR="00E11950" w:rsidRDefault="00E11950" w:rsidP="002242FB">
      <w:pPr>
        <w:spacing w:before="40" w:after="40" w:line="192" w:lineRule="auto"/>
        <w:ind w:right="57"/>
      </w:pPr>
    </w:p>
    <w:p w14:paraId="64D6CA9D" w14:textId="77777777" w:rsidR="00E11950" w:rsidRDefault="00E11950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814</w:t>
      </w:r>
    </w:p>
    <w:p w14:paraId="1F27C62C" w14:textId="77777777" w:rsidR="00E11950" w:rsidRDefault="00E11950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E11950" w14:paraId="44C27DA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575B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21F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D2E6" w14:textId="77777777" w:rsidR="00E11950" w:rsidRPr="002B6917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8BC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E1B5E44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171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C223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A65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3011E" w14:textId="77777777" w:rsidR="00E11950" w:rsidRPr="002A6824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A7A6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C4C59D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B03D2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E8A2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8FA0" w14:textId="77777777" w:rsidR="00E11950" w:rsidRPr="002B6917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DE92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6603AAA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6B5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B9EC64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A209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DF33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9719" w14:textId="77777777" w:rsidR="00E11950" w:rsidRPr="002A6824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45F63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97B94D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F7720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A07A6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636A" w14:textId="77777777" w:rsidR="00E11950" w:rsidRPr="002B6917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B9D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FE543C0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50F3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250685F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064EBA77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15541743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296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1F04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7BFCE" w14:textId="77777777" w:rsidR="00E11950" w:rsidRPr="002A6824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3C7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5685A05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2CD2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26D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DD6E" w14:textId="77777777" w:rsidR="00E11950" w:rsidRPr="002B6917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98313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28065FFF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894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11A8929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2889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D168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D611D" w14:textId="77777777" w:rsidR="00E11950" w:rsidRPr="002A6824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89C0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050AC81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78C3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AFEC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DDD4" w14:textId="77777777" w:rsidR="00E11950" w:rsidRPr="002B6917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F9D6" w14:textId="77777777" w:rsidR="00E11950" w:rsidRDefault="00E1195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17B6F32" w14:textId="77777777" w:rsidR="00E11950" w:rsidRDefault="00E1195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8C95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1DCF0B8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9E0D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284B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C1B4" w14:textId="77777777" w:rsidR="00E11950" w:rsidRPr="002A6824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FE4FD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E11950" w14:paraId="7F28CF93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AE9A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0657" w14:textId="77777777" w:rsidR="00E11950" w:rsidRDefault="00E1195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FA84" w14:textId="77777777" w:rsidR="00E11950" w:rsidRPr="002B6917" w:rsidRDefault="00E1195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7BAA" w14:textId="77777777" w:rsidR="00E11950" w:rsidRDefault="00E1195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28FD6D8" w14:textId="77777777" w:rsidR="00E11950" w:rsidRDefault="00E11950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C4C8" w14:textId="77777777" w:rsidR="00E11950" w:rsidRDefault="00E1195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075712DC" w14:textId="77777777" w:rsidR="00E11950" w:rsidRDefault="00E1195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2477" w14:textId="77777777" w:rsidR="00E11950" w:rsidRDefault="00E1195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B8F4" w14:textId="77777777" w:rsidR="00E11950" w:rsidRDefault="00E1195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4CAB" w14:textId="77777777" w:rsidR="00E11950" w:rsidRPr="002A6824" w:rsidRDefault="00E11950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028C4" w14:textId="77777777" w:rsidR="00E11950" w:rsidRDefault="00E11950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E11950" w14:paraId="57E2E95F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3BA7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5C3F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A9EA" w14:textId="77777777" w:rsidR="00E11950" w:rsidRPr="002B6917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455A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BC09B9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71E8AB5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3644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7AB9DA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B04C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00DC1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7D28" w14:textId="77777777" w:rsidR="00E11950" w:rsidRPr="002A6824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426B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61F63A6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FCDEF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1D4B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696CAD6C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E6A6" w14:textId="77777777" w:rsidR="00E11950" w:rsidRPr="002B6917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1CAF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078F5020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20019A58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D6B7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25E4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5599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24AEAA26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3165" w14:textId="77777777" w:rsidR="00E11950" w:rsidRPr="002A6824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D55F" w14:textId="77777777" w:rsidR="00E11950" w:rsidRDefault="00E11950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137EAA99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E8B61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EB4A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7B09" w14:textId="77777777" w:rsidR="00E11950" w:rsidRPr="002B6917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B335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AECE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1B95D14E" w14:textId="77777777" w:rsidR="00E11950" w:rsidRDefault="00E1195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B6737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8691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3D7F" w14:textId="77777777" w:rsidR="00E11950" w:rsidRPr="002A6824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FC4A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4C7083D7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E11950" w14:paraId="447256FA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5ABD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F679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7CDE" w14:textId="77777777" w:rsidR="00E11950" w:rsidRPr="002B6917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AFC41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3EE0" w14:textId="77777777" w:rsidR="00E11950" w:rsidRDefault="00E11950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FB7B" w14:textId="77777777" w:rsidR="00E11950" w:rsidRPr="00557C88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6AEF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3713" w14:textId="77777777" w:rsidR="00E11950" w:rsidRPr="002A6824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D574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D1D9F3B" w14:textId="77777777" w:rsidR="00E11950" w:rsidRPr="00D83307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E11950" w14:paraId="525F4C0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85AA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7CA96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B1D6" w14:textId="77777777" w:rsidR="00E11950" w:rsidRPr="002B6917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3450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5EA5A52C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6719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E2F5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7F4F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DD48" w14:textId="77777777" w:rsidR="00E11950" w:rsidRPr="002A6824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D5FE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7AED55A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3E7A8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E655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1D99" w14:textId="77777777" w:rsidR="00E11950" w:rsidRPr="002B6917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64CE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6A3EEDBA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EFEF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B64DD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93F3C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BCF8B" w14:textId="77777777" w:rsidR="00E11950" w:rsidRPr="002A6824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CCCE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61B2BBA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A15A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9FAB8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5CF4" w14:textId="77777777" w:rsidR="00E11950" w:rsidRPr="002B6917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DD13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123F2F9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28D4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415D8" w14:textId="77777777" w:rsidR="00E11950" w:rsidRPr="00557C88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EE97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D8A5" w14:textId="77777777" w:rsidR="00E11950" w:rsidRPr="002A6824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2F7D9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19A2645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96DFD" w14:textId="77777777" w:rsidR="00E11950" w:rsidRDefault="00E1195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6092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9CFB" w14:textId="77777777" w:rsidR="00E11950" w:rsidRPr="002B6917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8F7CA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1F06D97A" w14:textId="77777777" w:rsidR="00E11950" w:rsidRPr="006315B8" w:rsidRDefault="00E11950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CFAC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D5B8" w14:textId="77777777" w:rsidR="00E11950" w:rsidRPr="00557C88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E4B0" w14:textId="77777777" w:rsidR="00E11950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0FC8B" w14:textId="77777777" w:rsidR="00E11950" w:rsidRPr="002A6824" w:rsidRDefault="00E11950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3AB6" w14:textId="77777777" w:rsidR="00E11950" w:rsidRDefault="00E11950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1BAE9DA" w14:textId="77777777" w:rsidR="00E11950" w:rsidRPr="00930181" w:rsidRDefault="00E11950">
      <w:pPr>
        <w:tabs>
          <w:tab w:val="left" w:pos="3183"/>
        </w:tabs>
      </w:pPr>
    </w:p>
    <w:p w14:paraId="1D0017D1" w14:textId="77777777" w:rsidR="00E11950" w:rsidRDefault="00E11950" w:rsidP="00E566AF">
      <w:pPr>
        <w:pStyle w:val="Heading1"/>
        <w:spacing w:line="360" w:lineRule="auto"/>
      </w:pPr>
      <w:r>
        <w:lastRenderedPageBreak/>
        <w:t>LINIA 817</w:t>
      </w:r>
    </w:p>
    <w:p w14:paraId="279E7323" w14:textId="77777777" w:rsidR="00E11950" w:rsidRDefault="00E11950" w:rsidP="00313EFA">
      <w:pPr>
        <w:pStyle w:val="Heading1"/>
        <w:spacing w:line="360" w:lineRule="auto"/>
        <w:rPr>
          <w:b w:val="0"/>
          <w:bCs w:val="0"/>
          <w:sz w:val="8"/>
        </w:rPr>
      </w:pPr>
      <w:r>
        <w:t>DOROBANŢU - CAP MIDIA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0E91139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3C0C3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B1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E84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C63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Nazarcea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EEB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inclusiv sch. 13 și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19CB2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55E0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6565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C3A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2CC1BE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62DC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932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12+000</w:t>
            </w:r>
          </w:p>
          <w:p w14:paraId="1E4BE59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925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E2F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79A3923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3CB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1284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1EF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5289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12F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7369EFC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E055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E2F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22+300</w:t>
            </w:r>
          </w:p>
          <w:p w14:paraId="0756E4A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EE83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17AA" w14:textId="77777777" w:rsidR="00E11950" w:rsidRDefault="00E11950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54EBA980" w14:textId="77777777" w:rsidR="00E11950" w:rsidRDefault="00E11950" w:rsidP="0053092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27E0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A776F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DEE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1375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78C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4014C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3F03AA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BAAC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203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CB1F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3D8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Nazarcea -</w:t>
            </w:r>
          </w:p>
          <w:p w14:paraId="75313E2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A322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408F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9CE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7270BD9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5F1A4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4175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6DFBD79" w14:textId="77777777">
        <w:trPr>
          <w:cantSplit/>
          <w:trHeight w:val="6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5D3AF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A5F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3269897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C3FF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E285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351D798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B07A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726D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CC61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8625A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21C9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2B5BC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A505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B976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CAB8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C43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613F735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91E9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20A1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ACE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23+805</w:t>
            </w:r>
          </w:p>
          <w:p w14:paraId="2A753A1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51B5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918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8F16681" w14:textId="77777777">
        <w:trPr>
          <w:cantSplit/>
          <w:trHeight w:val="8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5592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780C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473B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511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6874A59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8CD0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C83E42C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diag.</w:t>
            </w:r>
          </w:p>
          <w:p w14:paraId="6AD5594D" w14:textId="77777777" w:rsidR="00E11950" w:rsidRDefault="00E11950">
            <w:pPr>
              <w:spacing w:before="40" w:after="40" w:line="360" w:lineRule="auto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 7 - 19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FDFC7" w14:textId="77777777" w:rsidR="00E11950" w:rsidRPr="000A692F" w:rsidRDefault="00E11950">
            <w:pPr>
              <w:spacing w:before="120" w:after="40" w:line="360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8920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2F34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AAF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E47A89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1B8C4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Firul I la Firul II </w:t>
            </w:r>
          </w:p>
          <w:p w14:paraId="21E1A7D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invers.</w:t>
            </w:r>
          </w:p>
        </w:tc>
      </w:tr>
      <w:tr w:rsidR="00E11950" w14:paraId="7E75F9F7" w14:textId="77777777">
        <w:trPr>
          <w:cantSplit/>
          <w:trHeight w:val="6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5CED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79F7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F730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3C26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2D74EA3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234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4872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4007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1199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0D4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6EA455D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8560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651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7D40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8BBD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14CA2A4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A81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E421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BB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2A18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C61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B292480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AE90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C9D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81CCA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5497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 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7E5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 și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2E37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E6E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B7A3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C23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6760AC2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13A5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964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0CDD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69C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Năvodari</w:t>
            </w:r>
          </w:p>
          <w:p w14:paraId="29DADBE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C46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6AD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FE7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DE97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2C1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11EAA92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761E1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2F7C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27A8CE6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262D1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9DE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86A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79F0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980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26+211</w:t>
            </w:r>
          </w:p>
          <w:p w14:paraId="13264B8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6F73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5D5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33FF02A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28651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7C51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5A01D4C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ED8C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4C9E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BB8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39DAD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F74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  <w:p w14:paraId="706E206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D43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9F2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DB29AE3" w14:textId="77777777">
        <w:trPr>
          <w:cantSplit/>
          <w:trHeight w:val="6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24B1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854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72F7B42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8266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5B4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 -  Cap Midia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51B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7414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0F9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29+500</w:t>
            </w:r>
          </w:p>
          <w:p w14:paraId="0BE2C68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76112" w14:textId="77777777" w:rsidR="00E11950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A73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4A7A9FF" w14:textId="77777777">
        <w:trPr>
          <w:cantSplit/>
          <w:trHeight w:val="1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A8E4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160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32+050</w:t>
            </w:r>
          </w:p>
          <w:p w14:paraId="20121DA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728A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1C2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0BBF067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3 - 51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7FE9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B367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84F2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A796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165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88B5998" w14:textId="77777777">
        <w:trPr>
          <w:cantSplit/>
          <w:trHeight w:val="4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183C9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A27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99C85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6817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2D29D3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9 - 41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E8D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8479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FB0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32+150</w:t>
            </w:r>
          </w:p>
          <w:p w14:paraId="681D636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A7BA5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9047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490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5EF0737" w14:textId="77777777">
        <w:trPr>
          <w:cantSplit/>
          <w:trHeight w:val="7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F8D4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CA5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1F9B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598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13A1A56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445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A78659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45 - 61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D7E4F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889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1EA4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030E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AFDD2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6C45B4A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E11950" w14:paraId="65E5AAD4" w14:textId="77777777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A0F1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4732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1691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848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1E611BD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B0F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DB5A243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41 - 49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B676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A9B4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D3A41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9D9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FB6D4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9AE23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şi 9.</w:t>
            </w:r>
          </w:p>
        </w:tc>
      </w:tr>
      <w:tr w:rsidR="00E11950" w14:paraId="1A10C40B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661A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BA2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3C2C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2613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6EFD6DD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FB5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76B3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B840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A417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4D72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33DDF7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B3715C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E11950" w14:paraId="7DC087BB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A9DF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9B9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BA71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D43CF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Cap Midia </w:t>
            </w:r>
          </w:p>
          <w:p w14:paraId="3A3F565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D79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5DA399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212F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80AE5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F916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B19B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1965E8C3" w14:textId="77777777">
        <w:trPr>
          <w:cantSplit/>
          <w:trHeight w:val="5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1E06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A73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DD6B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A360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73E8650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318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 </w:t>
            </w:r>
          </w:p>
          <w:p w14:paraId="5F11EC0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D98A16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10 /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FCF4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053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AE4E0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5EE9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E54DBF2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86C1C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1 - 13 și </w:t>
            </w:r>
          </w:p>
          <w:p w14:paraId="64C5F57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Rompetrol.</w:t>
            </w:r>
          </w:p>
        </w:tc>
      </w:tr>
      <w:tr w:rsidR="00E11950" w14:paraId="04FECB48" w14:textId="77777777">
        <w:trPr>
          <w:cantSplit/>
          <w:trHeight w:val="4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4C37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CFD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60AB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59D0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30B0444D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F93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5BE8D00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46 - 32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0BF3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1FA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04BD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BF24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3E834772" w14:textId="77777777">
        <w:trPr>
          <w:cantSplit/>
          <w:trHeight w:val="2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3EBB" w14:textId="77777777" w:rsidR="00E11950" w:rsidRDefault="00E1195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60E6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5702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C085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Cap Midia</w:t>
            </w:r>
          </w:p>
          <w:p w14:paraId="57DE6B2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CA41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778E898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54 - 64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E5EA" w14:textId="77777777" w:rsidR="00E11950" w:rsidRPr="000A692F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0A692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3FB8E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3D3E" w14:textId="77777777" w:rsidR="00E11950" w:rsidRPr="00E90477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586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D58C1D2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41DC3258" w14:textId="77777777" w:rsidR="00E11950" w:rsidRDefault="00E11950" w:rsidP="006F6DF5">
      <w:pPr>
        <w:pStyle w:val="Heading1"/>
        <w:spacing w:line="360" w:lineRule="auto"/>
      </w:pPr>
      <w:r>
        <w:t>LINIA 817 A</w:t>
      </w:r>
    </w:p>
    <w:p w14:paraId="37843515" w14:textId="77777777" w:rsidR="00E11950" w:rsidRDefault="00E11950" w:rsidP="003A3E06">
      <w:pPr>
        <w:pStyle w:val="Heading1"/>
        <w:spacing w:line="360" w:lineRule="auto"/>
        <w:rPr>
          <w:b w:val="0"/>
          <w:bCs w:val="0"/>
          <w:sz w:val="8"/>
        </w:rPr>
      </w:pPr>
      <w:r>
        <w:t>CAP MIDIA - SITORMAN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043E80DD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3BAC" w14:textId="77777777" w:rsidR="00E11950" w:rsidRDefault="00E1195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158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4A17" w14:textId="77777777" w:rsidR="00E11950" w:rsidRPr="00D7456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930F7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610C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0CC00A17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L  </w:t>
            </w:r>
          </w:p>
          <w:p w14:paraId="3E4FCA3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60E03E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F09D" w14:textId="77777777" w:rsidR="00E11950" w:rsidRPr="00E17F4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913F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81266" w14:textId="77777777" w:rsidR="00E11950" w:rsidRPr="00E17F4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BE48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EACBF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544E" w14:textId="77777777" w:rsidR="00E11950" w:rsidRDefault="00E1195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9331D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AC643" w14:textId="77777777" w:rsidR="00E11950" w:rsidRPr="00D7456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D34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CLA Luminiţa</w:t>
            </w:r>
          </w:p>
          <w:p w14:paraId="573B1E71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 din complex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BD5B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F98A" w14:textId="77777777" w:rsidR="00E11950" w:rsidRPr="00E17F4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7F4E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06CA" w14:textId="77777777" w:rsidR="00E11950" w:rsidRDefault="00E1195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3D30" w14:textId="77777777" w:rsidR="00E11950" w:rsidRPr="00E17F4E" w:rsidRDefault="00E1195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310E" w14:textId="77777777" w:rsidR="00E11950" w:rsidRDefault="00E1195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4293A52" w14:textId="77777777" w:rsidR="00E11950" w:rsidRDefault="00E11950">
      <w:pPr>
        <w:spacing w:before="40" w:after="40" w:line="192" w:lineRule="auto"/>
        <w:ind w:right="57"/>
        <w:rPr>
          <w:sz w:val="20"/>
        </w:rPr>
      </w:pPr>
    </w:p>
    <w:p w14:paraId="387CA441" w14:textId="77777777" w:rsidR="00E11950" w:rsidRDefault="00E11950" w:rsidP="00445244">
      <w:pPr>
        <w:pStyle w:val="Heading1"/>
        <w:spacing w:line="24" w:lineRule="atLeast"/>
      </w:pPr>
      <w:r>
        <w:t>LINIA 818</w:t>
      </w:r>
    </w:p>
    <w:p w14:paraId="20B633D9" w14:textId="77777777" w:rsidR="00E11950" w:rsidRDefault="00E11950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E11950" w14:paraId="026F3C6E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C455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A2B4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DCB92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ADBB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1780A4FF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D4677BE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9B3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088AD1F1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B8EE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6D0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CACE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A1BF3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8EF0E52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6053FD9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E11950" w14:paraId="271CBA7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FE37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E2494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0CC4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7B19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B5B4D73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F8E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FA94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B8A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19E1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D6AF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5450B4E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08C2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A88F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44A0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B7D54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2A3B2C4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EC56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6A305EB4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5CAE19D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85DA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B9A4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79F4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17A61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59B2AC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D232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1A9CC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C496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8149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7D9C2B5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76E5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5450DA3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CCFBA68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082F067F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F18DA08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189B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D8E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497E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361F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2785957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4873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4A5B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F5215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CE557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D672228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336C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053F7660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06EE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D24A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6E92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C375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BD8F250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1F91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EA05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1CBB0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DACE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0D9EFB2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53CD57DB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3E6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F691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DEA8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AC5E6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CD91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0962CB52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4E191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7748" w14:textId="77777777" w:rsidR="00E11950" w:rsidRDefault="00E11950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C585" w14:textId="77777777" w:rsidR="00E11950" w:rsidRPr="00E54142" w:rsidRDefault="00E11950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05A47" w14:textId="77777777" w:rsidR="00E11950" w:rsidRDefault="00E11950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7844344" w14:textId="77777777" w:rsidR="00E11950" w:rsidRDefault="00E11950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49A4" w14:textId="77777777" w:rsidR="00E11950" w:rsidRPr="004B4AC4" w:rsidRDefault="00E11950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EC6C" w14:textId="77777777" w:rsidR="00E11950" w:rsidRPr="004B4AC4" w:rsidRDefault="00E11950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8CEE3" w14:textId="77777777" w:rsidR="00E11950" w:rsidRDefault="00E11950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5CAC8" w14:textId="77777777" w:rsidR="00E11950" w:rsidRPr="00E54142" w:rsidRDefault="00E11950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3F36" w14:textId="77777777" w:rsidR="00E11950" w:rsidRPr="004B4AC4" w:rsidRDefault="00E11950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E11950" w14:paraId="3C19699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ADF4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4471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9126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3234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3DAAAEBC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44D4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34D62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C96AC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608D17CE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71314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A68F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E11950" w14:paraId="1C23B21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445C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F3EFB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20EA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B830E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F85F5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2C1A0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E4BF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40E67A7C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ADB4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B73F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766EAE4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2421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ABE90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531C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A26E0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20B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CEF0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D1D0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5DF86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CCBAE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46859DC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17C85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A4CE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925EF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3D61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A03D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BEA26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912C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F58B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37D95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216E320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0E00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D1A6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370E5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E5BF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B81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0CD1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8C2F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D466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E0122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3D374A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AEC8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FFE0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030AF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6A3D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76A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282401D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588B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9240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A594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3C9DA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E11950" w14:paraId="225786D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2030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9745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16FF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01CF" w14:textId="77777777" w:rsidR="00E11950" w:rsidRPr="00277DE8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65DA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4E81536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0682C19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614972D4" w14:textId="77777777" w:rsidR="00E11950" w:rsidRPr="00277DE8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18F7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8F6D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1E51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DB78" w14:textId="77777777" w:rsidR="00E11950" w:rsidRPr="00277DE8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E11950" w14:paraId="7585B9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2CCA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EF695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8A9F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0BD17" w14:textId="77777777" w:rsidR="00E11950" w:rsidRPr="00277DE8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31890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8A213CB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CDE378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6404F548" w14:textId="77777777" w:rsidR="00E11950" w:rsidRPr="00277DE8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B0B0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082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E308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8C4A" w14:textId="77777777" w:rsidR="00E11950" w:rsidRPr="00277DE8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E11950" w14:paraId="4B8B5C6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32860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0BD86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7E91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660D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4F26F7B5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C5AE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15F68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DF4A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F0CE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B6EC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E11950" w14:paraId="652D109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4E4E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CE85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41EC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FDF5C" w14:textId="77777777" w:rsidR="00E11950" w:rsidRDefault="00E11950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5978CA73" w14:textId="77777777" w:rsidR="00E11950" w:rsidRDefault="00E11950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8BB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176A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F8A1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70A7F806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FF94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C547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D642004" w14:textId="77777777" w:rsidR="00E11950" w:rsidRDefault="00E1195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1E13E99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7A94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2DB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ECC3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F2A6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1BDA7CE2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5B4E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0038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2E12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53C65E8D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245B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AECB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3785C6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5C5A3C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494C6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711B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F857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1225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29C0EE6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7840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2243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5DA5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790E862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CEF04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417F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F9F8532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5DF77D7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2616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074F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6280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AABA1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0F77253F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C88C6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F82E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FE43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04BF2C6E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3481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09B5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B86496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E11950" w14:paraId="3A55F86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6086" w14:textId="77777777" w:rsidR="00E11950" w:rsidRDefault="00E1195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DF2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1B95B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097E5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3D0231A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9767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02708" w14:textId="77777777" w:rsidR="00E11950" w:rsidRPr="00E54142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24DD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54E10CA6" w14:textId="77777777" w:rsidR="00E11950" w:rsidRDefault="00E11950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1864" w14:textId="77777777" w:rsidR="00E11950" w:rsidRDefault="00E11950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7973C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581A9A4" w14:textId="77777777" w:rsidR="00E11950" w:rsidRDefault="00E11950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0F2782FA" w14:textId="77777777" w:rsidR="00E11950" w:rsidRPr="00C21997" w:rsidRDefault="00E11950" w:rsidP="00445244">
      <w:pPr>
        <w:spacing w:before="40" w:after="40" w:line="24" w:lineRule="atLeast"/>
        <w:ind w:right="57"/>
        <w:rPr>
          <w:b/>
          <w:bCs/>
          <w:sz w:val="20"/>
        </w:rPr>
      </w:pPr>
    </w:p>
    <w:p w14:paraId="4AA1C147" w14:textId="77777777" w:rsidR="00E11950" w:rsidRPr="00C21F42" w:rsidRDefault="00E1195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A80B0A9" w14:textId="77777777" w:rsidR="00E11950" w:rsidRPr="00C21F42" w:rsidRDefault="00E1195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76062480" w14:textId="77777777" w:rsidR="00E11950" w:rsidRPr="00C21F42" w:rsidRDefault="00E1195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4B32BEC" w14:textId="77777777" w:rsidR="00E11950" w:rsidRPr="00C21F42" w:rsidRDefault="00E11950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8A8EC74" w14:textId="77777777" w:rsidR="00E11950" w:rsidRDefault="00E11950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383F150" w14:textId="77777777" w:rsidR="00E11950" w:rsidRPr="00C21F42" w:rsidRDefault="00E11950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7CD555E" w14:textId="77777777" w:rsidR="00E11950" w:rsidRPr="00C21F42" w:rsidRDefault="00E11950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2B50BFAE" w14:textId="77777777" w:rsidR="00E11950" w:rsidRPr="00C21F42" w:rsidRDefault="00E11950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53D64975" w14:textId="77777777" w:rsidR="00E11950" w:rsidRPr="00C21F42" w:rsidRDefault="00E11950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4FD76FC" w14:textId="77777777" w:rsidR="001513BB" w:rsidRPr="00037585" w:rsidRDefault="001513BB" w:rsidP="00037585"/>
    <w:sectPr w:rsidR="001513BB" w:rsidRPr="00037585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B57E0" w14:textId="77777777" w:rsidR="00866F46" w:rsidRDefault="00866F46">
      <w:r>
        <w:separator/>
      </w:r>
    </w:p>
  </w:endnote>
  <w:endnote w:type="continuationSeparator" w:id="0">
    <w:p w14:paraId="36B33246" w14:textId="77777777" w:rsidR="00866F46" w:rsidRDefault="00866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2B02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DC30D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84D75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14368" w14:textId="77777777" w:rsidR="00866F46" w:rsidRDefault="00866F46">
      <w:r>
        <w:separator/>
      </w:r>
    </w:p>
  </w:footnote>
  <w:footnote w:type="continuationSeparator" w:id="0">
    <w:p w14:paraId="15493A3C" w14:textId="77777777" w:rsidR="00866F46" w:rsidRDefault="00866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CB13B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2DEE">
      <w:rPr>
        <w:rStyle w:val="PageNumber"/>
      </w:rPr>
      <w:t>2</w:t>
    </w:r>
    <w:r>
      <w:rPr>
        <w:rStyle w:val="PageNumber"/>
      </w:rPr>
      <w:fldChar w:fldCharType="end"/>
    </w:r>
  </w:p>
  <w:p w14:paraId="52A7E9E4" w14:textId="331D60AC" w:rsidR="00615117" w:rsidRDefault="008A20F5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9F46AA">
      <w:rPr>
        <w:b/>
        <w:bCs/>
        <w:i/>
        <w:iCs/>
        <w:sz w:val="22"/>
      </w:rPr>
      <w:t>decada 11-20 septembrie 2026</w:t>
    </w:r>
  </w:p>
  <w:p w14:paraId="0EC4B848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62BE6689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BDE5D9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CB8ABD1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23A43B7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6E8AAD41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9259311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1187E824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25E1755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555E356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1A34C61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759FD689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FF64DD8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771505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C82C0E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3F2F06E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A28B38C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567CBD5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A790814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037ADB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30F7BF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1413F865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5D2CF49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0B0EE2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EADDE3C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2F336BE1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409E3C96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080C5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008C7B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BE3135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21690815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567D88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0BEBB201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C1891D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A02899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6C4225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1872E1F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2CC7E" w14:textId="77777777" w:rsidR="00615117" w:rsidRDefault="00FB1547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31FCA">
      <w:rPr>
        <w:rStyle w:val="PageNumber"/>
      </w:rPr>
      <w:t>3</w:t>
    </w:r>
    <w:r>
      <w:rPr>
        <w:rStyle w:val="PageNumber"/>
      </w:rPr>
      <w:fldChar w:fldCharType="end"/>
    </w:r>
  </w:p>
  <w:p w14:paraId="3FFBEA92" w14:textId="268F794A" w:rsidR="00D66BBF" w:rsidRPr="00A048AC" w:rsidRDefault="008A20F5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9F46AA">
      <w:rPr>
        <w:b/>
        <w:bCs/>
        <w:i/>
        <w:iCs/>
        <w:sz w:val="22"/>
      </w:rPr>
      <w:t>decada 11-20 septembrie 2026</w:t>
    </w:r>
  </w:p>
  <w:p w14:paraId="3E62B2FD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B79667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B5D5C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37C4594E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02A2DC8E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CF3F78C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6C8608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>B.A.R. CONSTANŢA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D745AF7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C5EDF63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EACA3D2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6015745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321E4C7C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4F69011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A5AE915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5CAC806D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60C7BF7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6A0951A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028F806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563E342E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2B64A21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4EABA4AC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29D9438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0F00AB93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7C2E0D9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7A38B261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6C20335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A5F6801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2925B386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664E84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082EF7E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0CE84C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46D17B4F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591F3FD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3D2AAB2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3EB36F8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1A8ACC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4EF9ECBE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4FC1E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7318AAC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2A1A85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EC348B4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4C8DEFB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1EE1E4B8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B824B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A519E"/>
    <w:multiLevelType w:val="hybridMultilevel"/>
    <w:tmpl w:val="B956C2F0"/>
    <w:lvl w:ilvl="0" w:tplc="F1D0465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08C400D0"/>
    <w:multiLevelType w:val="hybridMultilevel"/>
    <w:tmpl w:val="BA560C2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 w15:restartNumberingAfterBreak="0">
    <w:nsid w:val="09744C6D"/>
    <w:multiLevelType w:val="hybridMultilevel"/>
    <w:tmpl w:val="7E7A7C58"/>
    <w:lvl w:ilvl="0" w:tplc="F1D0465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 w15:restartNumberingAfterBreak="0">
    <w:nsid w:val="0C887F33"/>
    <w:multiLevelType w:val="hybridMultilevel"/>
    <w:tmpl w:val="1196E506"/>
    <w:lvl w:ilvl="0" w:tplc="F1D0465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6" w15:restartNumberingAfterBreak="0">
    <w:nsid w:val="0E213192"/>
    <w:multiLevelType w:val="hybridMultilevel"/>
    <w:tmpl w:val="C71C10D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0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 w15:restartNumberingAfterBreak="0">
    <w:nsid w:val="178C1681"/>
    <w:multiLevelType w:val="hybridMultilevel"/>
    <w:tmpl w:val="FB021FB8"/>
    <w:lvl w:ilvl="0" w:tplc="F1D0465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 w15:restartNumberingAfterBreak="0">
    <w:nsid w:val="19B15032"/>
    <w:multiLevelType w:val="hybridMultilevel"/>
    <w:tmpl w:val="ABD0008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4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5" w15:restartNumberingAfterBreak="0">
    <w:nsid w:val="217E266A"/>
    <w:multiLevelType w:val="hybridMultilevel"/>
    <w:tmpl w:val="DC8A21E8"/>
    <w:lvl w:ilvl="0" w:tplc="F1D0465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2B9769FE"/>
    <w:multiLevelType w:val="hybridMultilevel"/>
    <w:tmpl w:val="FF1EBD2A"/>
    <w:lvl w:ilvl="0" w:tplc="F1D0465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8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 w15:restartNumberingAfterBreak="0">
    <w:nsid w:val="514B6B47"/>
    <w:multiLevelType w:val="hybridMultilevel"/>
    <w:tmpl w:val="2E3AABC2"/>
    <w:lvl w:ilvl="0" w:tplc="F1D0465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CE5D73"/>
    <w:multiLevelType w:val="hybridMultilevel"/>
    <w:tmpl w:val="943EA910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4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5" w15:restartNumberingAfterBreak="0">
    <w:nsid w:val="76962409"/>
    <w:multiLevelType w:val="hybridMultilevel"/>
    <w:tmpl w:val="28C0C44A"/>
    <w:lvl w:ilvl="0" w:tplc="F1D04650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num w:numId="1" w16cid:durableId="711080598">
    <w:abstractNumId w:val="21"/>
  </w:num>
  <w:num w:numId="2" w16cid:durableId="368989693">
    <w:abstractNumId w:val="0"/>
  </w:num>
  <w:num w:numId="3" w16cid:durableId="1132938672">
    <w:abstractNumId w:val="24"/>
  </w:num>
  <w:num w:numId="4" w16cid:durableId="116339246">
    <w:abstractNumId w:val="14"/>
  </w:num>
  <w:num w:numId="5" w16cid:durableId="716778721">
    <w:abstractNumId w:val="5"/>
  </w:num>
  <w:num w:numId="6" w16cid:durableId="858474648">
    <w:abstractNumId w:val="9"/>
  </w:num>
  <w:num w:numId="7" w16cid:durableId="2095472625">
    <w:abstractNumId w:val="23"/>
  </w:num>
  <w:num w:numId="8" w16cid:durableId="801726418">
    <w:abstractNumId w:val="19"/>
  </w:num>
  <w:num w:numId="9" w16cid:durableId="1041244009">
    <w:abstractNumId w:val="7"/>
  </w:num>
  <w:num w:numId="10" w16cid:durableId="1831094235">
    <w:abstractNumId w:val="6"/>
  </w:num>
  <w:num w:numId="11" w16cid:durableId="964390748">
    <w:abstractNumId w:val="18"/>
  </w:num>
  <w:num w:numId="12" w16cid:durableId="1868450489">
    <w:abstractNumId w:val="20"/>
  </w:num>
  <w:num w:numId="13" w16cid:durableId="417362291">
    <w:abstractNumId w:val="8"/>
  </w:num>
  <w:num w:numId="14" w16cid:durableId="311645915">
    <w:abstractNumId w:val="2"/>
  </w:num>
  <w:num w:numId="15" w16cid:durableId="1237594596">
    <w:abstractNumId w:val="10"/>
  </w:num>
  <w:num w:numId="16" w16cid:durableId="2086301032">
    <w:abstractNumId w:val="22"/>
  </w:num>
  <w:num w:numId="17" w16cid:durableId="1757168850">
    <w:abstractNumId w:val="12"/>
  </w:num>
  <w:num w:numId="18" w16cid:durableId="808284790">
    <w:abstractNumId w:val="17"/>
  </w:num>
  <w:num w:numId="19" w16cid:durableId="166528053">
    <w:abstractNumId w:val="13"/>
  </w:num>
  <w:num w:numId="20" w16cid:durableId="330450765">
    <w:abstractNumId w:val="16"/>
  </w:num>
  <w:num w:numId="21" w16cid:durableId="71975326">
    <w:abstractNumId w:val="11"/>
  </w:num>
  <w:num w:numId="22" w16cid:durableId="1150974778">
    <w:abstractNumId w:val="15"/>
  </w:num>
  <w:num w:numId="23" w16cid:durableId="978999121">
    <w:abstractNumId w:val="1"/>
  </w:num>
  <w:num w:numId="24" w16cid:durableId="1082949266">
    <w:abstractNumId w:val="3"/>
  </w:num>
  <w:num w:numId="25" w16cid:durableId="49152326">
    <w:abstractNumId w:val="25"/>
  </w:num>
  <w:num w:numId="26" w16cid:durableId="1920016509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5nt7FJKqm91AS9PBMnZ2oPX6bbRUDW/eX7LNWqsKKG0Hggdp0k8K9GnyCk3yMIOfAlSVyYh833P99+y4eNd4Mg==" w:salt="LrdU4UqJBiv/kNqhkve0Ug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6ED"/>
    <w:rsid w:val="00001707"/>
    <w:rsid w:val="0000191B"/>
    <w:rsid w:val="00001DCD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623"/>
    <w:rsid w:val="000149E5"/>
    <w:rsid w:val="00014F1F"/>
    <w:rsid w:val="000153EE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D57"/>
    <w:rsid w:val="000227F7"/>
    <w:rsid w:val="00022E94"/>
    <w:rsid w:val="00023468"/>
    <w:rsid w:val="00023D7E"/>
    <w:rsid w:val="00023EAD"/>
    <w:rsid w:val="00023F40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69D"/>
    <w:rsid w:val="000266DD"/>
    <w:rsid w:val="000267D5"/>
    <w:rsid w:val="0002742F"/>
    <w:rsid w:val="0002788D"/>
    <w:rsid w:val="00027964"/>
    <w:rsid w:val="00030335"/>
    <w:rsid w:val="00030AA4"/>
    <w:rsid w:val="000313A4"/>
    <w:rsid w:val="00032300"/>
    <w:rsid w:val="0003241C"/>
    <w:rsid w:val="0003277C"/>
    <w:rsid w:val="00032AD7"/>
    <w:rsid w:val="00032D77"/>
    <w:rsid w:val="00033E96"/>
    <w:rsid w:val="00034059"/>
    <w:rsid w:val="0003485B"/>
    <w:rsid w:val="00034A51"/>
    <w:rsid w:val="000353C6"/>
    <w:rsid w:val="0003592A"/>
    <w:rsid w:val="000366E9"/>
    <w:rsid w:val="00036720"/>
    <w:rsid w:val="00036D9D"/>
    <w:rsid w:val="00036FDA"/>
    <w:rsid w:val="00037135"/>
    <w:rsid w:val="000373BE"/>
    <w:rsid w:val="000373E9"/>
    <w:rsid w:val="00037585"/>
    <w:rsid w:val="00037908"/>
    <w:rsid w:val="00037EDF"/>
    <w:rsid w:val="000404C7"/>
    <w:rsid w:val="00040E49"/>
    <w:rsid w:val="00041678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77C"/>
    <w:rsid w:val="00045E9C"/>
    <w:rsid w:val="00046458"/>
    <w:rsid w:val="00046709"/>
    <w:rsid w:val="00046B0E"/>
    <w:rsid w:val="000471A0"/>
    <w:rsid w:val="00047B23"/>
    <w:rsid w:val="00050F92"/>
    <w:rsid w:val="00050FE4"/>
    <w:rsid w:val="000518B0"/>
    <w:rsid w:val="0005202C"/>
    <w:rsid w:val="000527F0"/>
    <w:rsid w:val="0005320A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6180"/>
    <w:rsid w:val="00056AEC"/>
    <w:rsid w:val="00056E3F"/>
    <w:rsid w:val="0006002F"/>
    <w:rsid w:val="0006025C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1B4"/>
    <w:rsid w:val="000662C8"/>
    <w:rsid w:val="000663D8"/>
    <w:rsid w:val="00066442"/>
    <w:rsid w:val="00066855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551"/>
    <w:rsid w:val="000728F0"/>
    <w:rsid w:val="000728F2"/>
    <w:rsid w:val="00072BEA"/>
    <w:rsid w:val="00072F44"/>
    <w:rsid w:val="00073AFB"/>
    <w:rsid w:val="00074596"/>
    <w:rsid w:val="000746B6"/>
    <w:rsid w:val="00074E4B"/>
    <w:rsid w:val="00075256"/>
    <w:rsid w:val="00075816"/>
    <w:rsid w:val="00075A7F"/>
    <w:rsid w:val="00075AF9"/>
    <w:rsid w:val="00075EDB"/>
    <w:rsid w:val="00075FF3"/>
    <w:rsid w:val="0007604B"/>
    <w:rsid w:val="0007605B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C3E"/>
    <w:rsid w:val="00083DFF"/>
    <w:rsid w:val="000840EA"/>
    <w:rsid w:val="000844C7"/>
    <w:rsid w:val="00084F88"/>
    <w:rsid w:val="000851D8"/>
    <w:rsid w:val="0008522F"/>
    <w:rsid w:val="000854FF"/>
    <w:rsid w:val="00085784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3253"/>
    <w:rsid w:val="00093593"/>
    <w:rsid w:val="00093745"/>
    <w:rsid w:val="00093A7A"/>
    <w:rsid w:val="00093ADD"/>
    <w:rsid w:val="00094D7C"/>
    <w:rsid w:val="00094D92"/>
    <w:rsid w:val="00095524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898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30B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6FFB"/>
    <w:rsid w:val="000C70A5"/>
    <w:rsid w:val="000C7791"/>
    <w:rsid w:val="000C7ED9"/>
    <w:rsid w:val="000D0567"/>
    <w:rsid w:val="000D1058"/>
    <w:rsid w:val="000D158F"/>
    <w:rsid w:val="000D15CC"/>
    <w:rsid w:val="000D1869"/>
    <w:rsid w:val="000D1968"/>
    <w:rsid w:val="000D1B9E"/>
    <w:rsid w:val="000D1CD5"/>
    <w:rsid w:val="000D1D88"/>
    <w:rsid w:val="000D27A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820"/>
    <w:rsid w:val="000E792A"/>
    <w:rsid w:val="000E7A4B"/>
    <w:rsid w:val="000E7A59"/>
    <w:rsid w:val="000F0185"/>
    <w:rsid w:val="000F03A4"/>
    <w:rsid w:val="000F03B9"/>
    <w:rsid w:val="000F05C6"/>
    <w:rsid w:val="000F0DFD"/>
    <w:rsid w:val="000F1098"/>
    <w:rsid w:val="000F12DB"/>
    <w:rsid w:val="000F1517"/>
    <w:rsid w:val="000F15A8"/>
    <w:rsid w:val="000F1B4F"/>
    <w:rsid w:val="000F1CF6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433D"/>
    <w:rsid w:val="001144FC"/>
    <w:rsid w:val="001153D6"/>
    <w:rsid w:val="00115ABC"/>
    <w:rsid w:val="00116037"/>
    <w:rsid w:val="001161C5"/>
    <w:rsid w:val="00116C77"/>
    <w:rsid w:val="001171D7"/>
    <w:rsid w:val="00117342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BD7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5957"/>
    <w:rsid w:val="00136D6A"/>
    <w:rsid w:val="00136EC7"/>
    <w:rsid w:val="001375EC"/>
    <w:rsid w:val="0013767B"/>
    <w:rsid w:val="0014066F"/>
    <w:rsid w:val="00140A9F"/>
    <w:rsid w:val="001413DB"/>
    <w:rsid w:val="00141761"/>
    <w:rsid w:val="00141E4A"/>
    <w:rsid w:val="0014214D"/>
    <w:rsid w:val="001427BF"/>
    <w:rsid w:val="00142C7C"/>
    <w:rsid w:val="00143804"/>
    <w:rsid w:val="00143BDF"/>
    <w:rsid w:val="00143C07"/>
    <w:rsid w:val="00143CB7"/>
    <w:rsid w:val="0014488F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D5F"/>
    <w:rsid w:val="00150579"/>
    <w:rsid w:val="001511F4"/>
    <w:rsid w:val="0015139D"/>
    <w:rsid w:val="001513BB"/>
    <w:rsid w:val="001517BC"/>
    <w:rsid w:val="0015195A"/>
    <w:rsid w:val="00151C5A"/>
    <w:rsid w:val="00153832"/>
    <w:rsid w:val="00153B2C"/>
    <w:rsid w:val="00154A4B"/>
    <w:rsid w:val="00156ACF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C3D"/>
    <w:rsid w:val="001620FE"/>
    <w:rsid w:val="00162C15"/>
    <w:rsid w:val="00162EC4"/>
    <w:rsid w:val="001639B7"/>
    <w:rsid w:val="00163F4C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A28"/>
    <w:rsid w:val="00171B37"/>
    <w:rsid w:val="00171B6A"/>
    <w:rsid w:val="00171D43"/>
    <w:rsid w:val="00171FE0"/>
    <w:rsid w:val="00172A3B"/>
    <w:rsid w:val="00172B91"/>
    <w:rsid w:val="001736E7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04F8"/>
    <w:rsid w:val="00181BE8"/>
    <w:rsid w:val="00182758"/>
    <w:rsid w:val="00184BC1"/>
    <w:rsid w:val="0018549B"/>
    <w:rsid w:val="00185757"/>
    <w:rsid w:val="001858C0"/>
    <w:rsid w:val="00185948"/>
    <w:rsid w:val="001860D7"/>
    <w:rsid w:val="00186ABE"/>
    <w:rsid w:val="00186BB0"/>
    <w:rsid w:val="00187A58"/>
    <w:rsid w:val="00187D9A"/>
    <w:rsid w:val="00187D9D"/>
    <w:rsid w:val="00187DD1"/>
    <w:rsid w:val="00190C1E"/>
    <w:rsid w:val="00191273"/>
    <w:rsid w:val="00192328"/>
    <w:rsid w:val="00192375"/>
    <w:rsid w:val="00192F7A"/>
    <w:rsid w:val="001930C4"/>
    <w:rsid w:val="001934A7"/>
    <w:rsid w:val="001934B5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B56"/>
    <w:rsid w:val="00195C8B"/>
    <w:rsid w:val="00195DF9"/>
    <w:rsid w:val="00195E57"/>
    <w:rsid w:val="00195F73"/>
    <w:rsid w:val="00197AD7"/>
    <w:rsid w:val="00197C6B"/>
    <w:rsid w:val="00197E12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24"/>
    <w:rsid w:val="001A7324"/>
    <w:rsid w:val="001A79F1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4DE6"/>
    <w:rsid w:val="001B5B5B"/>
    <w:rsid w:val="001B5D12"/>
    <w:rsid w:val="001B5DA7"/>
    <w:rsid w:val="001B6246"/>
    <w:rsid w:val="001B62BA"/>
    <w:rsid w:val="001B636E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2AD6"/>
    <w:rsid w:val="001D371E"/>
    <w:rsid w:val="001D3BA4"/>
    <w:rsid w:val="001D4226"/>
    <w:rsid w:val="001D437D"/>
    <w:rsid w:val="001D4421"/>
    <w:rsid w:val="001D4BA8"/>
    <w:rsid w:val="001D4CC2"/>
    <w:rsid w:val="001D4D08"/>
    <w:rsid w:val="001D5473"/>
    <w:rsid w:val="001D6BAB"/>
    <w:rsid w:val="001D6D12"/>
    <w:rsid w:val="001D75F9"/>
    <w:rsid w:val="001D7B82"/>
    <w:rsid w:val="001D7D90"/>
    <w:rsid w:val="001E0281"/>
    <w:rsid w:val="001E044F"/>
    <w:rsid w:val="001E063B"/>
    <w:rsid w:val="001E0A2D"/>
    <w:rsid w:val="001E18FE"/>
    <w:rsid w:val="001E19FB"/>
    <w:rsid w:val="001E1CE9"/>
    <w:rsid w:val="001E27CD"/>
    <w:rsid w:val="001E2A11"/>
    <w:rsid w:val="001E2A22"/>
    <w:rsid w:val="001E2D93"/>
    <w:rsid w:val="001E354A"/>
    <w:rsid w:val="001E3AC4"/>
    <w:rsid w:val="001E3F1C"/>
    <w:rsid w:val="001E450A"/>
    <w:rsid w:val="001E484B"/>
    <w:rsid w:val="001E519F"/>
    <w:rsid w:val="001E577D"/>
    <w:rsid w:val="001E6407"/>
    <w:rsid w:val="001E64FB"/>
    <w:rsid w:val="001F0142"/>
    <w:rsid w:val="001F1061"/>
    <w:rsid w:val="001F279F"/>
    <w:rsid w:val="001F2B93"/>
    <w:rsid w:val="001F2D22"/>
    <w:rsid w:val="001F36A8"/>
    <w:rsid w:val="001F3943"/>
    <w:rsid w:val="001F39A2"/>
    <w:rsid w:val="001F3D64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6C5F"/>
    <w:rsid w:val="001F7CA0"/>
    <w:rsid w:val="001F7EC9"/>
    <w:rsid w:val="001F7F90"/>
    <w:rsid w:val="00200124"/>
    <w:rsid w:val="002003E3"/>
    <w:rsid w:val="002005F3"/>
    <w:rsid w:val="0020130A"/>
    <w:rsid w:val="0020161B"/>
    <w:rsid w:val="0020233A"/>
    <w:rsid w:val="00202B7C"/>
    <w:rsid w:val="002036D6"/>
    <w:rsid w:val="002037F1"/>
    <w:rsid w:val="002038CB"/>
    <w:rsid w:val="00203E77"/>
    <w:rsid w:val="0020420B"/>
    <w:rsid w:val="002042CB"/>
    <w:rsid w:val="00204F84"/>
    <w:rsid w:val="0020527E"/>
    <w:rsid w:val="00205368"/>
    <w:rsid w:val="00205517"/>
    <w:rsid w:val="00205A50"/>
    <w:rsid w:val="00205FE4"/>
    <w:rsid w:val="00206973"/>
    <w:rsid w:val="00206BCC"/>
    <w:rsid w:val="00207565"/>
    <w:rsid w:val="00207EFA"/>
    <w:rsid w:val="00207F0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19C9"/>
    <w:rsid w:val="00221B23"/>
    <w:rsid w:val="0022256E"/>
    <w:rsid w:val="00222F51"/>
    <w:rsid w:val="0022395B"/>
    <w:rsid w:val="00224170"/>
    <w:rsid w:val="002249B1"/>
    <w:rsid w:val="00225479"/>
    <w:rsid w:val="0022553F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876"/>
    <w:rsid w:val="00235904"/>
    <w:rsid w:val="00235CFF"/>
    <w:rsid w:val="002361E8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4051"/>
    <w:rsid w:val="00244373"/>
    <w:rsid w:val="00244401"/>
    <w:rsid w:val="002445E9"/>
    <w:rsid w:val="00244815"/>
    <w:rsid w:val="00244862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261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A8"/>
    <w:rsid w:val="00257ADB"/>
    <w:rsid w:val="00257D1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5826"/>
    <w:rsid w:val="00265836"/>
    <w:rsid w:val="00265E29"/>
    <w:rsid w:val="00265F1A"/>
    <w:rsid w:val="002660AD"/>
    <w:rsid w:val="0026659E"/>
    <w:rsid w:val="0026663C"/>
    <w:rsid w:val="00266D60"/>
    <w:rsid w:val="00266E3B"/>
    <w:rsid w:val="002670E2"/>
    <w:rsid w:val="002674D3"/>
    <w:rsid w:val="00267836"/>
    <w:rsid w:val="00267AD8"/>
    <w:rsid w:val="002703D7"/>
    <w:rsid w:val="0027048D"/>
    <w:rsid w:val="00270A10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22F"/>
    <w:rsid w:val="002763D0"/>
    <w:rsid w:val="00276AC6"/>
    <w:rsid w:val="00276B3B"/>
    <w:rsid w:val="0027740B"/>
    <w:rsid w:val="0027759A"/>
    <w:rsid w:val="00277783"/>
    <w:rsid w:val="002777F4"/>
    <w:rsid w:val="00277A7E"/>
    <w:rsid w:val="00277E16"/>
    <w:rsid w:val="002804FE"/>
    <w:rsid w:val="00280A0B"/>
    <w:rsid w:val="00280B1B"/>
    <w:rsid w:val="00280C23"/>
    <w:rsid w:val="00280C7D"/>
    <w:rsid w:val="002819C5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CB0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496"/>
    <w:rsid w:val="00290620"/>
    <w:rsid w:val="00290BBE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F4A"/>
    <w:rsid w:val="002933A6"/>
    <w:rsid w:val="002934CA"/>
    <w:rsid w:val="0029386E"/>
    <w:rsid w:val="00293BC0"/>
    <w:rsid w:val="00293D2B"/>
    <w:rsid w:val="00293F1F"/>
    <w:rsid w:val="00294975"/>
    <w:rsid w:val="00294A61"/>
    <w:rsid w:val="0029545B"/>
    <w:rsid w:val="002959C1"/>
    <w:rsid w:val="00295DAD"/>
    <w:rsid w:val="00296010"/>
    <w:rsid w:val="00296629"/>
    <w:rsid w:val="0029674F"/>
    <w:rsid w:val="002977DF"/>
    <w:rsid w:val="002A057D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6D6F"/>
    <w:rsid w:val="002A73D9"/>
    <w:rsid w:val="002A746C"/>
    <w:rsid w:val="002A76B5"/>
    <w:rsid w:val="002B0312"/>
    <w:rsid w:val="002B0408"/>
    <w:rsid w:val="002B0C4A"/>
    <w:rsid w:val="002B0C68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903"/>
    <w:rsid w:val="002C5AA1"/>
    <w:rsid w:val="002C5B40"/>
    <w:rsid w:val="002C5E4B"/>
    <w:rsid w:val="002C639A"/>
    <w:rsid w:val="002C669E"/>
    <w:rsid w:val="002C6EA8"/>
    <w:rsid w:val="002C70A3"/>
    <w:rsid w:val="002C713A"/>
    <w:rsid w:val="002C7162"/>
    <w:rsid w:val="002C72DF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0B42"/>
    <w:rsid w:val="002E0EF5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205"/>
    <w:rsid w:val="002F0EFC"/>
    <w:rsid w:val="002F11B7"/>
    <w:rsid w:val="002F131E"/>
    <w:rsid w:val="002F1368"/>
    <w:rsid w:val="002F21E4"/>
    <w:rsid w:val="002F22CB"/>
    <w:rsid w:val="002F2C12"/>
    <w:rsid w:val="002F3B02"/>
    <w:rsid w:val="002F3D1A"/>
    <w:rsid w:val="002F429B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42A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3E1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819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1D33"/>
    <w:rsid w:val="00322976"/>
    <w:rsid w:val="003232A5"/>
    <w:rsid w:val="0032357E"/>
    <w:rsid w:val="00323BEA"/>
    <w:rsid w:val="00324A26"/>
    <w:rsid w:val="00324ADE"/>
    <w:rsid w:val="00324D53"/>
    <w:rsid w:val="0032589B"/>
    <w:rsid w:val="003258F1"/>
    <w:rsid w:val="003264C4"/>
    <w:rsid w:val="003265A3"/>
    <w:rsid w:val="00326762"/>
    <w:rsid w:val="00326B72"/>
    <w:rsid w:val="00326BD5"/>
    <w:rsid w:val="00326F2D"/>
    <w:rsid w:val="0032711C"/>
    <w:rsid w:val="003271B7"/>
    <w:rsid w:val="00327934"/>
    <w:rsid w:val="00327C30"/>
    <w:rsid w:val="003301DC"/>
    <w:rsid w:val="00330504"/>
    <w:rsid w:val="00330E6A"/>
    <w:rsid w:val="0033147C"/>
    <w:rsid w:val="00331497"/>
    <w:rsid w:val="00331FAD"/>
    <w:rsid w:val="00331FCA"/>
    <w:rsid w:val="0033214A"/>
    <w:rsid w:val="003321BF"/>
    <w:rsid w:val="003323A6"/>
    <w:rsid w:val="003327DF"/>
    <w:rsid w:val="00332B6E"/>
    <w:rsid w:val="00332F6F"/>
    <w:rsid w:val="003334BC"/>
    <w:rsid w:val="00333597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9E0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27A"/>
    <w:rsid w:val="00371573"/>
    <w:rsid w:val="00371756"/>
    <w:rsid w:val="003719B0"/>
    <w:rsid w:val="00371C41"/>
    <w:rsid w:val="00372908"/>
    <w:rsid w:val="00373139"/>
    <w:rsid w:val="003735AE"/>
    <w:rsid w:val="00373C63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8AE"/>
    <w:rsid w:val="0038321A"/>
    <w:rsid w:val="00383732"/>
    <w:rsid w:val="00383A83"/>
    <w:rsid w:val="0038462C"/>
    <w:rsid w:val="003847FE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90883"/>
    <w:rsid w:val="00390BD9"/>
    <w:rsid w:val="00390C7A"/>
    <w:rsid w:val="00390EDE"/>
    <w:rsid w:val="00391B24"/>
    <w:rsid w:val="003924C8"/>
    <w:rsid w:val="00392FAD"/>
    <w:rsid w:val="00393876"/>
    <w:rsid w:val="00393B6C"/>
    <w:rsid w:val="00393CC0"/>
    <w:rsid w:val="00394863"/>
    <w:rsid w:val="00394909"/>
    <w:rsid w:val="0039490A"/>
    <w:rsid w:val="00394B81"/>
    <w:rsid w:val="00394C36"/>
    <w:rsid w:val="00394D42"/>
    <w:rsid w:val="00394F0B"/>
    <w:rsid w:val="00395454"/>
    <w:rsid w:val="00395C29"/>
    <w:rsid w:val="00396A88"/>
    <w:rsid w:val="00396C79"/>
    <w:rsid w:val="00396D1C"/>
    <w:rsid w:val="003970F2"/>
    <w:rsid w:val="00397295"/>
    <w:rsid w:val="00397307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71D7"/>
    <w:rsid w:val="003A72EF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7E6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CD2"/>
    <w:rsid w:val="003B7D55"/>
    <w:rsid w:val="003B7DE1"/>
    <w:rsid w:val="003B7EE7"/>
    <w:rsid w:val="003C0381"/>
    <w:rsid w:val="003C0C97"/>
    <w:rsid w:val="003C2086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5D1"/>
    <w:rsid w:val="003C7611"/>
    <w:rsid w:val="003C7661"/>
    <w:rsid w:val="003C76C1"/>
    <w:rsid w:val="003C7710"/>
    <w:rsid w:val="003C775A"/>
    <w:rsid w:val="003C7C8C"/>
    <w:rsid w:val="003D0447"/>
    <w:rsid w:val="003D04FA"/>
    <w:rsid w:val="003D058E"/>
    <w:rsid w:val="003D0B88"/>
    <w:rsid w:val="003D1565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C23"/>
    <w:rsid w:val="003E1D64"/>
    <w:rsid w:val="003E1F11"/>
    <w:rsid w:val="003E29B4"/>
    <w:rsid w:val="003E2ACB"/>
    <w:rsid w:val="003E2BDF"/>
    <w:rsid w:val="003E2EB1"/>
    <w:rsid w:val="003E32B8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CB6"/>
    <w:rsid w:val="003F03B1"/>
    <w:rsid w:val="003F0514"/>
    <w:rsid w:val="003F0EC6"/>
    <w:rsid w:val="003F187F"/>
    <w:rsid w:val="003F19CD"/>
    <w:rsid w:val="003F1A3F"/>
    <w:rsid w:val="003F1B97"/>
    <w:rsid w:val="003F1DF4"/>
    <w:rsid w:val="003F269A"/>
    <w:rsid w:val="003F2800"/>
    <w:rsid w:val="003F3016"/>
    <w:rsid w:val="003F30CF"/>
    <w:rsid w:val="003F32A5"/>
    <w:rsid w:val="003F3592"/>
    <w:rsid w:val="003F3FD4"/>
    <w:rsid w:val="003F423C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46D"/>
    <w:rsid w:val="003F767E"/>
    <w:rsid w:val="003F7D45"/>
    <w:rsid w:val="00400164"/>
    <w:rsid w:val="00400DAA"/>
    <w:rsid w:val="00401031"/>
    <w:rsid w:val="0040135E"/>
    <w:rsid w:val="00401DB8"/>
    <w:rsid w:val="004022BA"/>
    <w:rsid w:val="00402642"/>
    <w:rsid w:val="0040427F"/>
    <w:rsid w:val="004049AB"/>
    <w:rsid w:val="004049AE"/>
    <w:rsid w:val="004049BC"/>
    <w:rsid w:val="00404E26"/>
    <w:rsid w:val="00404E8A"/>
    <w:rsid w:val="0040522E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68A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5A6"/>
    <w:rsid w:val="00421B72"/>
    <w:rsid w:val="00421D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C0B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922"/>
    <w:rsid w:val="00444B49"/>
    <w:rsid w:val="004456EF"/>
    <w:rsid w:val="00446153"/>
    <w:rsid w:val="004463E0"/>
    <w:rsid w:val="00446C7C"/>
    <w:rsid w:val="004471F4"/>
    <w:rsid w:val="00447643"/>
    <w:rsid w:val="004501DF"/>
    <w:rsid w:val="0045026F"/>
    <w:rsid w:val="00450657"/>
    <w:rsid w:val="00450A2C"/>
    <w:rsid w:val="004510C1"/>
    <w:rsid w:val="004516D2"/>
    <w:rsid w:val="0045179C"/>
    <w:rsid w:val="00451C94"/>
    <w:rsid w:val="00451DB6"/>
    <w:rsid w:val="0045203B"/>
    <w:rsid w:val="004526B0"/>
    <w:rsid w:val="0045333D"/>
    <w:rsid w:val="0045340A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0579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2DD2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922"/>
    <w:rsid w:val="00467A94"/>
    <w:rsid w:val="00470130"/>
    <w:rsid w:val="00470ACD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A18"/>
    <w:rsid w:val="00480968"/>
    <w:rsid w:val="004809F5"/>
    <w:rsid w:val="00481454"/>
    <w:rsid w:val="00482155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B"/>
    <w:rsid w:val="00485BC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2C2"/>
    <w:rsid w:val="00496789"/>
    <w:rsid w:val="00496C13"/>
    <w:rsid w:val="00497154"/>
    <w:rsid w:val="004972EC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5EDE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DD"/>
    <w:rsid w:val="004C70D1"/>
    <w:rsid w:val="004C7D10"/>
    <w:rsid w:val="004C7DEA"/>
    <w:rsid w:val="004D060C"/>
    <w:rsid w:val="004D0C97"/>
    <w:rsid w:val="004D0F1F"/>
    <w:rsid w:val="004D0FC8"/>
    <w:rsid w:val="004D11FD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191D"/>
    <w:rsid w:val="004E2199"/>
    <w:rsid w:val="004E2366"/>
    <w:rsid w:val="004E2B09"/>
    <w:rsid w:val="004E3189"/>
    <w:rsid w:val="004E31DB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7FD"/>
    <w:rsid w:val="004F0A38"/>
    <w:rsid w:val="004F0B40"/>
    <w:rsid w:val="004F1CB6"/>
    <w:rsid w:val="004F1CE1"/>
    <w:rsid w:val="004F22F5"/>
    <w:rsid w:val="004F245F"/>
    <w:rsid w:val="004F2B97"/>
    <w:rsid w:val="004F2DD8"/>
    <w:rsid w:val="004F2F1A"/>
    <w:rsid w:val="004F31EE"/>
    <w:rsid w:val="004F3A0E"/>
    <w:rsid w:val="004F3C8F"/>
    <w:rsid w:val="004F4296"/>
    <w:rsid w:val="004F48A5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BC4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AB4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35B"/>
    <w:rsid w:val="005158D0"/>
    <w:rsid w:val="00515A0D"/>
    <w:rsid w:val="00515F9C"/>
    <w:rsid w:val="00516172"/>
    <w:rsid w:val="00516462"/>
    <w:rsid w:val="00516835"/>
    <w:rsid w:val="00516E34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994"/>
    <w:rsid w:val="00524AAB"/>
    <w:rsid w:val="00524F01"/>
    <w:rsid w:val="0052548B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CF0"/>
    <w:rsid w:val="005326D6"/>
    <w:rsid w:val="005329B2"/>
    <w:rsid w:val="00532F84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A1B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94A"/>
    <w:rsid w:val="005509F9"/>
    <w:rsid w:val="0055107C"/>
    <w:rsid w:val="00551F08"/>
    <w:rsid w:val="00552433"/>
    <w:rsid w:val="00552B9C"/>
    <w:rsid w:val="00553C04"/>
    <w:rsid w:val="00553E84"/>
    <w:rsid w:val="00554599"/>
    <w:rsid w:val="00554776"/>
    <w:rsid w:val="005547FC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507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2BE6"/>
    <w:rsid w:val="005631BF"/>
    <w:rsid w:val="005631F5"/>
    <w:rsid w:val="00563936"/>
    <w:rsid w:val="00563BBF"/>
    <w:rsid w:val="00564804"/>
    <w:rsid w:val="00564D50"/>
    <w:rsid w:val="005658BB"/>
    <w:rsid w:val="00565907"/>
    <w:rsid w:val="00565949"/>
    <w:rsid w:val="00565B26"/>
    <w:rsid w:val="00565C17"/>
    <w:rsid w:val="00565D74"/>
    <w:rsid w:val="00565F5B"/>
    <w:rsid w:val="0056613C"/>
    <w:rsid w:val="00566363"/>
    <w:rsid w:val="00566733"/>
    <w:rsid w:val="00566768"/>
    <w:rsid w:val="00567464"/>
    <w:rsid w:val="00567AA8"/>
    <w:rsid w:val="00567B12"/>
    <w:rsid w:val="00567C9F"/>
    <w:rsid w:val="00570BC5"/>
    <w:rsid w:val="00571CCB"/>
    <w:rsid w:val="00572E07"/>
    <w:rsid w:val="005730F6"/>
    <w:rsid w:val="00573953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65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348F"/>
    <w:rsid w:val="005838B7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AC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A9"/>
    <w:rsid w:val="00596BF2"/>
    <w:rsid w:val="00596CEC"/>
    <w:rsid w:val="00597FC7"/>
    <w:rsid w:val="005A0BB6"/>
    <w:rsid w:val="005A0F97"/>
    <w:rsid w:val="005A13C9"/>
    <w:rsid w:val="005A1A74"/>
    <w:rsid w:val="005A20BC"/>
    <w:rsid w:val="005A23AF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280"/>
    <w:rsid w:val="005A5CF5"/>
    <w:rsid w:val="005A5DD0"/>
    <w:rsid w:val="005A60C0"/>
    <w:rsid w:val="005A6657"/>
    <w:rsid w:val="005A6C98"/>
    <w:rsid w:val="005A6EC5"/>
    <w:rsid w:val="005A6FBB"/>
    <w:rsid w:val="005A7537"/>
    <w:rsid w:val="005A7BBA"/>
    <w:rsid w:val="005B0453"/>
    <w:rsid w:val="005B063B"/>
    <w:rsid w:val="005B0BFA"/>
    <w:rsid w:val="005B13AD"/>
    <w:rsid w:val="005B1669"/>
    <w:rsid w:val="005B2121"/>
    <w:rsid w:val="005B2151"/>
    <w:rsid w:val="005B2451"/>
    <w:rsid w:val="005B29E7"/>
    <w:rsid w:val="005B2BB4"/>
    <w:rsid w:val="005B31CA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FC0"/>
    <w:rsid w:val="005C012D"/>
    <w:rsid w:val="005C0677"/>
    <w:rsid w:val="005C0A12"/>
    <w:rsid w:val="005C0C16"/>
    <w:rsid w:val="005C0D93"/>
    <w:rsid w:val="005C154A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50D4"/>
    <w:rsid w:val="005D51AB"/>
    <w:rsid w:val="005D562F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2FA"/>
    <w:rsid w:val="005E33FB"/>
    <w:rsid w:val="005E3536"/>
    <w:rsid w:val="005E3D02"/>
    <w:rsid w:val="005E3FE1"/>
    <w:rsid w:val="005E4018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D40"/>
    <w:rsid w:val="00604538"/>
    <w:rsid w:val="00604731"/>
    <w:rsid w:val="006047F2"/>
    <w:rsid w:val="00604B43"/>
    <w:rsid w:val="00605270"/>
    <w:rsid w:val="00605AAE"/>
    <w:rsid w:val="00605B3E"/>
    <w:rsid w:val="00605FA3"/>
    <w:rsid w:val="0060691F"/>
    <w:rsid w:val="00606CAA"/>
    <w:rsid w:val="006076C4"/>
    <w:rsid w:val="006079F4"/>
    <w:rsid w:val="00610034"/>
    <w:rsid w:val="0061004C"/>
    <w:rsid w:val="0061069F"/>
    <w:rsid w:val="006107AD"/>
    <w:rsid w:val="006111B8"/>
    <w:rsid w:val="0061150B"/>
    <w:rsid w:val="00611A09"/>
    <w:rsid w:val="00611E87"/>
    <w:rsid w:val="0061258F"/>
    <w:rsid w:val="00612849"/>
    <w:rsid w:val="00612FD7"/>
    <w:rsid w:val="00612FFF"/>
    <w:rsid w:val="00613249"/>
    <w:rsid w:val="006135CE"/>
    <w:rsid w:val="006136B9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1B6"/>
    <w:rsid w:val="00617500"/>
    <w:rsid w:val="006176F5"/>
    <w:rsid w:val="006179A5"/>
    <w:rsid w:val="00617B46"/>
    <w:rsid w:val="00617C72"/>
    <w:rsid w:val="00620EC0"/>
    <w:rsid w:val="00621419"/>
    <w:rsid w:val="00621752"/>
    <w:rsid w:val="00621B4F"/>
    <w:rsid w:val="006220AC"/>
    <w:rsid w:val="0062281F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13B"/>
    <w:rsid w:val="00636802"/>
    <w:rsid w:val="00636C90"/>
    <w:rsid w:val="00636D41"/>
    <w:rsid w:val="00636DDE"/>
    <w:rsid w:val="006372A2"/>
    <w:rsid w:val="00637AEB"/>
    <w:rsid w:val="006401C8"/>
    <w:rsid w:val="00640803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7214"/>
    <w:rsid w:val="0065737D"/>
    <w:rsid w:val="006603B6"/>
    <w:rsid w:val="00660626"/>
    <w:rsid w:val="00660C83"/>
    <w:rsid w:val="00661BA5"/>
    <w:rsid w:val="00661C02"/>
    <w:rsid w:val="00662477"/>
    <w:rsid w:val="00662554"/>
    <w:rsid w:val="00662811"/>
    <w:rsid w:val="00662C90"/>
    <w:rsid w:val="00663A13"/>
    <w:rsid w:val="00663BB3"/>
    <w:rsid w:val="0066400A"/>
    <w:rsid w:val="00664850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9A8"/>
    <w:rsid w:val="00672DB6"/>
    <w:rsid w:val="00672FA6"/>
    <w:rsid w:val="00673B7D"/>
    <w:rsid w:val="00674460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700D"/>
    <w:rsid w:val="006874AF"/>
    <w:rsid w:val="00687F2D"/>
    <w:rsid w:val="0069009C"/>
    <w:rsid w:val="006906BC"/>
    <w:rsid w:val="00690E77"/>
    <w:rsid w:val="00691171"/>
    <w:rsid w:val="0069151B"/>
    <w:rsid w:val="00691BB6"/>
    <w:rsid w:val="00691ED3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74E"/>
    <w:rsid w:val="0069681D"/>
    <w:rsid w:val="00696A5D"/>
    <w:rsid w:val="00696D94"/>
    <w:rsid w:val="0069739F"/>
    <w:rsid w:val="0069774B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A07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38F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5FE"/>
    <w:rsid w:val="006C18D8"/>
    <w:rsid w:val="006C1ADC"/>
    <w:rsid w:val="006C1D0F"/>
    <w:rsid w:val="006C21BC"/>
    <w:rsid w:val="006C2C66"/>
    <w:rsid w:val="006C311C"/>
    <w:rsid w:val="006C3141"/>
    <w:rsid w:val="006C3E98"/>
    <w:rsid w:val="006C417E"/>
    <w:rsid w:val="006C4475"/>
    <w:rsid w:val="006C4647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A5F"/>
    <w:rsid w:val="006D3C66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E6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AC2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2FF5"/>
    <w:rsid w:val="00703BE1"/>
    <w:rsid w:val="00703E5A"/>
    <w:rsid w:val="007043A3"/>
    <w:rsid w:val="007045A5"/>
    <w:rsid w:val="00704D2C"/>
    <w:rsid w:val="00705480"/>
    <w:rsid w:val="00705787"/>
    <w:rsid w:val="00705BE3"/>
    <w:rsid w:val="0070610B"/>
    <w:rsid w:val="007067F6"/>
    <w:rsid w:val="00706B1A"/>
    <w:rsid w:val="0070740F"/>
    <w:rsid w:val="00707FE4"/>
    <w:rsid w:val="00710066"/>
    <w:rsid w:val="0071036D"/>
    <w:rsid w:val="007109B7"/>
    <w:rsid w:val="00710CEC"/>
    <w:rsid w:val="00710FEA"/>
    <w:rsid w:val="00711760"/>
    <w:rsid w:val="00711AC7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28CE"/>
    <w:rsid w:val="0072313C"/>
    <w:rsid w:val="00723EB5"/>
    <w:rsid w:val="0072573A"/>
    <w:rsid w:val="00725B27"/>
    <w:rsid w:val="00725CD3"/>
    <w:rsid w:val="00726072"/>
    <w:rsid w:val="007262B9"/>
    <w:rsid w:val="00726E6D"/>
    <w:rsid w:val="00727208"/>
    <w:rsid w:val="007309EF"/>
    <w:rsid w:val="00731032"/>
    <w:rsid w:val="007317E6"/>
    <w:rsid w:val="007317F0"/>
    <w:rsid w:val="00731A88"/>
    <w:rsid w:val="007333C2"/>
    <w:rsid w:val="007336B8"/>
    <w:rsid w:val="007338E2"/>
    <w:rsid w:val="00733C8B"/>
    <w:rsid w:val="00733CCD"/>
    <w:rsid w:val="007347BD"/>
    <w:rsid w:val="00734C88"/>
    <w:rsid w:val="007350FA"/>
    <w:rsid w:val="0073518C"/>
    <w:rsid w:val="007354F9"/>
    <w:rsid w:val="0073553F"/>
    <w:rsid w:val="00735A5D"/>
    <w:rsid w:val="00736D25"/>
    <w:rsid w:val="007372AE"/>
    <w:rsid w:val="00737A83"/>
    <w:rsid w:val="00737C2A"/>
    <w:rsid w:val="00740789"/>
    <w:rsid w:val="00740935"/>
    <w:rsid w:val="0074138A"/>
    <w:rsid w:val="00741550"/>
    <w:rsid w:val="0074204F"/>
    <w:rsid w:val="00742339"/>
    <w:rsid w:val="00742377"/>
    <w:rsid w:val="007425D1"/>
    <w:rsid w:val="007427D0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47F01"/>
    <w:rsid w:val="0075038E"/>
    <w:rsid w:val="007503A8"/>
    <w:rsid w:val="00750FD3"/>
    <w:rsid w:val="00751278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9E3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648E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970"/>
    <w:rsid w:val="007A1B2C"/>
    <w:rsid w:val="007A1E37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A7C61"/>
    <w:rsid w:val="007B0583"/>
    <w:rsid w:val="007B0903"/>
    <w:rsid w:val="007B0E14"/>
    <w:rsid w:val="007B181C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D41"/>
    <w:rsid w:val="007C1E93"/>
    <w:rsid w:val="007C22BC"/>
    <w:rsid w:val="007C2765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B65"/>
    <w:rsid w:val="007D6877"/>
    <w:rsid w:val="007D6D43"/>
    <w:rsid w:val="007D6FB0"/>
    <w:rsid w:val="007D72BF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692"/>
    <w:rsid w:val="007F5850"/>
    <w:rsid w:val="007F59E5"/>
    <w:rsid w:val="007F5BC9"/>
    <w:rsid w:val="007F5D89"/>
    <w:rsid w:val="007F5EA8"/>
    <w:rsid w:val="007F629F"/>
    <w:rsid w:val="007F6992"/>
    <w:rsid w:val="007F6D8A"/>
    <w:rsid w:val="007F78AA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62F"/>
    <w:rsid w:val="008077E1"/>
    <w:rsid w:val="008079F4"/>
    <w:rsid w:val="00807A04"/>
    <w:rsid w:val="00810A90"/>
    <w:rsid w:val="008113CC"/>
    <w:rsid w:val="00812E66"/>
    <w:rsid w:val="0081321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BAF"/>
    <w:rsid w:val="00822BF6"/>
    <w:rsid w:val="00822CAB"/>
    <w:rsid w:val="00823027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2949"/>
    <w:rsid w:val="00833A1C"/>
    <w:rsid w:val="00833BED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28DC"/>
    <w:rsid w:val="008437A2"/>
    <w:rsid w:val="00843B45"/>
    <w:rsid w:val="00843D26"/>
    <w:rsid w:val="00844D48"/>
    <w:rsid w:val="0084574C"/>
    <w:rsid w:val="00845AC5"/>
    <w:rsid w:val="00845ADD"/>
    <w:rsid w:val="00847580"/>
    <w:rsid w:val="00850034"/>
    <w:rsid w:val="008505BF"/>
    <w:rsid w:val="0085165C"/>
    <w:rsid w:val="008519CA"/>
    <w:rsid w:val="00851D34"/>
    <w:rsid w:val="008526FE"/>
    <w:rsid w:val="00852CFC"/>
    <w:rsid w:val="00852EF7"/>
    <w:rsid w:val="00853211"/>
    <w:rsid w:val="0085377D"/>
    <w:rsid w:val="00853A12"/>
    <w:rsid w:val="00853D5E"/>
    <w:rsid w:val="008546C7"/>
    <w:rsid w:val="008547F1"/>
    <w:rsid w:val="008553D5"/>
    <w:rsid w:val="00856220"/>
    <w:rsid w:val="00856A3A"/>
    <w:rsid w:val="00856D7F"/>
    <w:rsid w:val="00856E61"/>
    <w:rsid w:val="00857EBB"/>
    <w:rsid w:val="008602A5"/>
    <w:rsid w:val="00860A5D"/>
    <w:rsid w:val="00861133"/>
    <w:rsid w:val="00861664"/>
    <w:rsid w:val="00861CDA"/>
    <w:rsid w:val="00862729"/>
    <w:rsid w:val="00862AAE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46"/>
    <w:rsid w:val="00866FE6"/>
    <w:rsid w:val="008672D9"/>
    <w:rsid w:val="00867B0A"/>
    <w:rsid w:val="00867DE7"/>
    <w:rsid w:val="00870067"/>
    <w:rsid w:val="0087037C"/>
    <w:rsid w:val="008707F2"/>
    <w:rsid w:val="00870AAA"/>
    <w:rsid w:val="00870AAE"/>
    <w:rsid w:val="00870B7B"/>
    <w:rsid w:val="00870D05"/>
    <w:rsid w:val="00872CCB"/>
    <w:rsid w:val="00872E9C"/>
    <w:rsid w:val="00873781"/>
    <w:rsid w:val="00874351"/>
    <w:rsid w:val="008754F5"/>
    <w:rsid w:val="00875D91"/>
    <w:rsid w:val="00876033"/>
    <w:rsid w:val="008770EB"/>
    <w:rsid w:val="008776B8"/>
    <w:rsid w:val="00877753"/>
    <w:rsid w:val="0087775A"/>
    <w:rsid w:val="008777E3"/>
    <w:rsid w:val="00877A46"/>
    <w:rsid w:val="00877CB1"/>
    <w:rsid w:val="00877DEB"/>
    <w:rsid w:val="008804AA"/>
    <w:rsid w:val="0088103E"/>
    <w:rsid w:val="00881419"/>
    <w:rsid w:val="00881505"/>
    <w:rsid w:val="00881DB3"/>
    <w:rsid w:val="00881F9C"/>
    <w:rsid w:val="00882184"/>
    <w:rsid w:val="00882BDC"/>
    <w:rsid w:val="00884371"/>
    <w:rsid w:val="008845B6"/>
    <w:rsid w:val="00884E6C"/>
    <w:rsid w:val="00885200"/>
    <w:rsid w:val="00886067"/>
    <w:rsid w:val="008864D4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7C5"/>
    <w:rsid w:val="0089291E"/>
    <w:rsid w:val="008933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0F5"/>
    <w:rsid w:val="008A225A"/>
    <w:rsid w:val="008A26F4"/>
    <w:rsid w:val="008A276D"/>
    <w:rsid w:val="008A2CD8"/>
    <w:rsid w:val="008A2E48"/>
    <w:rsid w:val="008A31C5"/>
    <w:rsid w:val="008A366D"/>
    <w:rsid w:val="008A39F1"/>
    <w:rsid w:val="008A4290"/>
    <w:rsid w:val="008A42A1"/>
    <w:rsid w:val="008A494B"/>
    <w:rsid w:val="008A4C81"/>
    <w:rsid w:val="008A510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B04"/>
    <w:rsid w:val="008C0FD4"/>
    <w:rsid w:val="008C1219"/>
    <w:rsid w:val="008C1999"/>
    <w:rsid w:val="008C1ED9"/>
    <w:rsid w:val="008C232D"/>
    <w:rsid w:val="008C29AD"/>
    <w:rsid w:val="008C2BFD"/>
    <w:rsid w:val="008C2EF9"/>
    <w:rsid w:val="008C3082"/>
    <w:rsid w:val="008C3108"/>
    <w:rsid w:val="008C3275"/>
    <w:rsid w:val="008C32A2"/>
    <w:rsid w:val="008C331D"/>
    <w:rsid w:val="008C355A"/>
    <w:rsid w:val="008C36CA"/>
    <w:rsid w:val="008C41B6"/>
    <w:rsid w:val="008C44E1"/>
    <w:rsid w:val="008C4527"/>
    <w:rsid w:val="008C4640"/>
    <w:rsid w:val="008C49E6"/>
    <w:rsid w:val="008C50C1"/>
    <w:rsid w:val="008C55BA"/>
    <w:rsid w:val="008C56E0"/>
    <w:rsid w:val="008C571A"/>
    <w:rsid w:val="008C5D60"/>
    <w:rsid w:val="008C5E50"/>
    <w:rsid w:val="008C66C4"/>
    <w:rsid w:val="008C6B2D"/>
    <w:rsid w:val="008C6C58"/>
    <w:rsid w:val="008C73B5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3369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53D"/>
    <w:rsid w:val="008E6F50"/>
    <w:rsid w:val="008E73C2"/>
    <w:rsid w:val="008E73DF"/>
    <w:rsid w:val="008E75B4"/>
    <w:rsid w:val="008E7978"/>
    <w:rsid w:val="008E7A7D"/>
    <w:rsid w:val="008E7B3B"/>
    <w:rsid w:val="008F01B1"/>
    <w:rsid w:val="008F025C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52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7A"/>
    <w:rsid w:val="00900765"/>
    <w:rsid w:val="00900C9C"/>
    <w:rsid w:val="00900D16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108AD"/>
    <w:rsid w:val="009108ED"/>
    <w:rsid w:val="00910C89"/>
    <w:rsid w:val="00910D78"/>
    <w:rsid w:val="0091118B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BDE"/>
    <w:rsid w:val="00915F83"/>
    <w:rsid w:val="00917025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752A"/>
    <w:rsid w:val="009479D6"/>
    <w:rsid w:val="00947AEA"/>
    <w:rsid w:val="00947AFF"/>
    <w:rsid w:val="00950138"/>
    <w:rsid w:val="009507CC"/>
    <w:rsid w:val="00950ABD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403"/>
    <w:rsid w:val="009604ED"/>
    <w:rsid w:val="00960992"/>
    <w:rsid w:val="00961216"/>
    <w:rsid w:val="009612EB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63E4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23E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9EC"/>
    <w:rsid w:val="009A0BC9"/>
    <w:rsid w:val="009A160C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57B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73B9"/>
    <w:rsid w:val="009B77F8"/>
    <w:rsid w:val="009B7AB4"/>
    <w:rsid w:val="009B7B8B"/>
    <w:rsid w:val="009B7E43"/>
    <w:rsid w:val="009C0839"/>
    <w:rsid w:val="009C0A77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671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354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378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22"/>
    <w:rsid w:val="009F3D6D"/>
    <w:rsid w:val="009F4054"/>
    <w:rsid w:val="009F4280"/>
    <w:rsid w:val="009F42C3"/>
    <w:rsid w:val="009F4572"/>
    <w:rsid w:val="009F46AA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26B"/>
    <w:rsid w:val="00A04CBA"/>
    <w:rsid w:val="00A04E19"/>
    <w:rsid w:val="00A0529B"/>
    <w:rsid w:val="00A055F5"/>
    <w:rsid w:val="00A05D72"/>
    <w:rsid w:val="00A05EFE"/>
    <w:rsid w:val="00A05F8D"/>
    <w:rsid w:val="00A0631C"/>
    <w:rsid w:val="00A069E4"/>
    <w:rsid w:val="00A06AB5"/>
    <w:rsid w:val="00A06DAF"/>
    <w:rsid w:val="00A07199"/>
    <w:rsid w:val="00A07516"/>
    <w:rsid w:val="00A07D73"/>
    <w:rsid w:val="00A07F91"/>
    <w:rsid w:val="00A10573"/>
    <w:rsid w:val="00A10820"/>
    <w:rsid w:val="00A10992"/>
    <w:rsid w:val="00A11D4A"/>
    <w:rsid w:val="00A12962"/>
    <w:rsid w:val="00A131B8"/>
    <w:rsid w:val="00A13215"/>
    <w:rsid w:val="00A14314"/>
    <w:rsid w:val="00A14425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1EF7"/>
    <w:rsid w:val="00A228E1"/>
    <w:rsid w:val="00A22B74"/>
    <w:rsid w:val="00A2415D"/>
    <w:rsid w:val="00A25011"/>
    <w:rsid w:val="00A25E58"/>
    <w:rsid w:val="00A26041"/>
    <w:rsid w:val="00A2665F"/>
    <w:rsid w:val="00A271FC"/>
    <w:rsid w:val="00A27F81"/>
    <w:rsid w:val="00A30D76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3AD"/>
    <w:rsid w:val="00A37AC0"/>
    <w:rsid w:val="00A40AAB"/>
    <w:rsid w:val="00A41499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681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60088"/>
    <w:rsid w:val="00A6078A"/>
    <w:rsid w:val="00A607C5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4EA8"/>
    <w:rsid w:val="00A64F1D"/>
    <w:rsid w:val="00A65104"/>
    <w:rsid w:val="00A65B38"/>
    <w:rsid w:val="00A65BF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2DC1"/>
    <w:rsid w:val="00A731A8"/>
    <w:rsid w:val="00A73562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865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2E1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FDA"/>
    <w:rsid w:val="00AC054E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C17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152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467"/>
    <w:rsid w:val="00B00AD8"/>
    <w:rsid w:val="00B0238B"/>
    <w:rsid w:val="00B02DEE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0E7E"/>
    <w:rsid w:val="00B117AB"/>
    <w:rsid w:val="00B12DE8"/>
    <w:rsid w:val="00B12F02"/>
    <w:rsid w:val="00B13626"/>
    <w:rsid w:val="00B145BA"/>
    <w:rsid w:val="00B14D12"/>
    <w:rsid w:val="00B1575C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2ABF"/>
    <w:rsid w:val="00B2404B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6F36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42"/>
    <w:rsid w:val="00B33373"/>
    <w:rsid w:val="00B337CF"/>
    <w:rsid w:val="00B337DE"/>
    <w:rsid w:val="00B33A60"/>
    <w:rsid w:val="00B33E9F"/>
    <w:rsid w:val="00B343D1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5A3B"/>
    <w:rsid w:val="00B46AC4"/>
    <w:rsid w:val="00B46DFE"/>
    <w:rsid w:val="00B47406"/>
    <w:rsid w:val="00B4744C"/>
    <w:rsid w:val="00B47535"/>
    <w:rsid w:val="00B50476"/>
    <w:rsid w:val="00B50782"/>
    <w:rsid w:val="00B507FD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806"/>
    <w:rsid w:val="00B73D19"/>
    <w:rsid w:val="00B73D78"/>
    <w:rsid w:val="00B73FDF"/>
    <w:rsid w:val="00B745F9"/>
    <w:rsid w:val="00B74C03"/>
    <w:rsid w:val="00B75224"/>
    <w:rsid w:val="00B75967"/>
    <w:rsid w:val="00B76437"/>
    <w:rsid w:val="00B76B56"/>
    <w:rsid w:val="00B778A2"/>
    <w:rsid w:val="00B80641"/>
    <w:rsid w:val="00B8067A"/>
    <w:rsid w:val="00B80BA3"/>
    <w:rsid w:val="00B80D30"/>
    <w:rsid w:val="00B81543"/>
    <w:rsid w:val="00B81B15"/>
    <w:rsid w:val="00B81BF4"/>
    <w:rsid w:val="00B820C3"/>
    <w:rsid w:val="00B820C7"/>
    <w:rsid w:val="00B8229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87F69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04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59C7"/>
    <w:rsid w:val="00B960E6"/>
    <w:rsid w:val="00B96EE7"/>
    <w:rsid w:val="00B97054"/>
    <w:rsid w:val="00B9735A"/>
    <w:rsid w:val="00B977FD"/>
    <w:rsid w:val="00B97C72"/>
    <w:rsid w:val="00B97C7B"/>
    <w:rsid w:val="00BA0B29"/>
    <w:rsid w:val="00BA1606"/>
    <w:rsid w:val="00BA1BF2"/>
    <w:rsid w:val="00BA1C98"/>
    <w:rsid w:val="00BA1EB1"/>
    <w:rsid w:val="00BA215C"/>
    <w:rsid w:val="00BA21F3"/>
    <w:rsid w:val="00BA22B6"/>
    <w:rsid w:val="00BA271B"/>
    <w:rsid w:val="00BA2A80"/>
    <w:rsid w:val="00BA2B63"/>
    <w:rsid w:val="00BA30A8"/>
    <w:rsid w:val="00BA354D"/>
    <w:rsid w:val="00BA3DEF"/>
    <w:rsid w:val="00BA40AE"/>
    <w:rsid w:val="00BA456C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6BB9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4AE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6D42"/>
    <w:rsid w:val="00BD75A5"/>
    <w:rsid w:val="00BD7AA7"/>
    <w:rsid w:val="00BE0041"/>
    <w:rsid w:val="00BE0576"/>
    <w:rsid w:val="00BE0587"/>
    <w:rsid w:val="00BE1662"/>
    <w:rsid w:val="00BE1A8F"/>
    <w:rsid w:val="00BE2234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0F5D"/>
    <w:rsid w:val="00BF1138"/>
    <w:rsid w:val="00BF13CC"/>
    <w:rsid w:val="00BF13E3"/>
    <w:rsid w:val="00BF189D"/>
    <w:rsid w:val="00BF194D"/>
    <w:rsid w:val="00BF1A93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593"/>
    <w:rsid w:val="00C13922"/>
    <w:rsid w:val="00C13E11"/>
    <w:rsid w:val="00C14022"/>
    <w:rsid w:val="00C14795"/>
    <w:rsid w:val="00C15C90"/>
    <w:rsid w:val="00C16CF6"/>
    <w:rsid w:val="00C16DD4"/>
    <w:rsid w:val="00C17522"/>
    <w:rsid w:val="00C17A09"/>
    <w:rsid w:val="00C17BFD"/>
    <w:rsid w:val="00C17D9A"/>
    <w:rsid w:val="00C17DA4"/>
    <w:rsid w:val="00C202FC"/>
    <w:rsid w:val="00C20924"/>
    <w:rsid w:val="00C218B8"/>
    <w:rsid w:val="00C225CC"/>
    <w:rsid w:val="00C22621"/>
    <w:rsid w:val="00C22E98"/>
    <w:rsid w:val="00C2338F"/>
    <w:rsid w:val="00C234DB"/>
    <w:rsid w:val="00C236A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27A00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107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53"/>
    <w:rsid w:val="00C549E0"/>
    <w:rsid w:val="00C54AC0"/>
    <w:rsid w:val="00C54B64"/>
    <w:rsid w:val="00C54C44"/>
    <w:rsid w:val="00C54D83"/>
    <w:rsid w:val="00C54EDF"/>
    <w:rsid w:val="00C55611"/>
    <w:rsid w:val="00C557F0"/>
    <w:rsid w:val="00C55C56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748"/>
    <w:rsid w:val="00C63AA7"/>
    <w:rsid w:val="00C63B66"/>
    <w:rsid w:val="00C63C67"/>
    <w:rsid w:val="00C640FE"/>
    <w:rsid w:val="00C64476"/>
    <w:rsid w:val="00C64555"/>
    <w:rsid w:val="00C647B9"/>
    <w:rsid w:val="00C64AD9"/>
    <w:rsid w:val="00C6573B"/>
    <w:rsid w:val="00C65C31"/>
    <w:rsid w:val="00C66CC2"/>
    <w:rsid w:val="00C67630"/>
    <w:rsid w:val="00C67C26"/>
    <w:rsid w:val="00C67D67"/>
    <w:rsid w:val="00C67DE5"/>
    <w:rsid w:val="00C67F7D"/>
    <w:rsid w:val="00C7026B"/>
    <w:rsid w:val="00C704A9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756A"/>
    <w:rsid w:val="00C77839"/>
    <w:rsid w:val="00C80123"/>
    <w:rsid w:val="00C801CE"/>
    <w:rsid w:val="00C80403"/>
    <w:rsid w:val="00C80522"/>
    <w:rsid w:val="00C805E3"/>
    <w:rsid w:val="00C80910"/>
    <w:rsid w:val="00C8147C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397"/>
    <w:rsid w:val="00C927D4"/>
    <w:rsid w:val="00C929F4"/>
    <w:rsid w:val="00C92EB8"/>
    <w:rsid w:val="00C9306C"/>
    <w:rsid w:val="00C93301"/>
    <w:rsid w:val="00C934A7"/>
    <w:rsid w:val="00C93A92"/>
    <w:rsid w:val="00C93DDF"/>
    <w:rsid w:val="00C94144"/>
    <w:rsid w:val="00C941A1"/>
    <w:rsid w:val="00C941E0"/>
    <w:rsid w:val="00C94B6C"/>
    <w:rsid w:val="00C95579"/>
    <w:rsid w:val="00C95714"/>
    <w:rsid w:val="00C95992"/>
    <w:rsid w:val="00C95FD9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C91"/>
    <w:rsid w:val="00CA6FBB"/>
    <w:rsid w:val="00CA759D"/>
    <w:rsid w:val="00CA7A60"/>
    <w:rsid w:val="00CA7B52"/>
    <w:rsid w:val="00CA7EB0"/>
    <w:rsid w:val="00CB03DD"/>
    <w:rsid w:val="00CB058E"/>
    <w:rsid w:val="00CB0A11"/>
    <w:rsid w:val="00CB0C39"/>
    <w:rsid w:val="00CB0CD1"/>
    <w:rsid w:val="00CB0E1C"/>
    <w:rsid w:val="00CB0E30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6E56"/>
    <w:rsid w:val="00CB7384"/>
    <w:rsid w:val="00CB7391"/>
    <w:rsid w:val="00CB78B9"/>
    <w:rsid w:val="00CB7F32"/>
    <w:rsid w:val="00CC089A"/>
    <w:rsid w:val="00CC094E"/>
    <w:rsid w:val="00CC0D13"/>
    <w:rsid w:val="00CC1A22"/>
    <w:rsid w:val="00CC1BF8"/>
    <w:rsid w:val="00CC1DFD"/>
    <w:rsid w:val="00CC21C7"/>
    <w:rsid w:val="00CC24F1"/>
    <w:rsid w:val="00CC254E"/>
    <w:rsid w:val="00CC2E56"/>
    <w:rsid w:val="00CC2F8F"/>
    <w:rsid w:val="00CC4222"/>
    <w:rsid w:val="00CC43E2"/>
    <w:rsid w:val="00CC4641"/>
    <w:rsid w:val="00CC4A86"/>
    <w:rsid w:val="00CC4AB8"/>
    <w:rsid w:val="00CC4AF6"/>
    <w:rsid w:val="00CC4B30"/>
    <w:rsid w:val="00CC53F5"/>
    <w:rsid w:val="00CC5818"/>
    <w:rsid w:val="00CC5B20"/>
    <w:rsid w:val="00CC5BE9"/>
    <w:rsid w:val="00CC5DA7"/>
    <w:rsid w:val="00CC5F95"/>
    <w:rsid w:val="00CC6179"/>
    <w:rsid w:val="00CC6DAA"/>
    <w:rsid w:val="00CC7C74"/>
    <w:rsid w:val="00CC7F3C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E47"/>
    <w:rsid w:val="00CD30A2"/>
    <w:rsid w:val="00CD36EF"/>
    <w:rsid w:val="00CD3EE6"/>
    <w:rsid w:val="00CD4424"/>
    <w:rsid w:val="00CD4685"/>
    <w:rsid w:val="00CD5609"/>
    <w:rsid w:val="00CD5656"/>
    <w:rsid w:val="00CD5AF7"/>
    <w:rsid w:val="00CD60AD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95D"/>
    <w:rsid w:val="00CE2B86"/>
    <w:rsid w:val="00CE3352"/>
    <w:rsid w:val="00CE3D8B"/>
    <w:rsid w:val="00CE4FD5"/>
    <w:rsid w:val="00CE56DD"/>
    <w:rsid w:val="00CE5746"/>
    <w:rsid w:val="00CE577B"/>
    <w:rsid w:val="00CE57DF"/>
    <w:rsid w:val="00CE5991"/>
    <w:rsid w:val="00CE5EBE"/>
    <w:rsid w:val="00CE637B"/>
    <w:rsid w:val="00CE6450"/>
    <w:rsid w:val="00CE678A"/>
    <w:rsid w:val="00CE6ED7"/>
    <w:rsid w:val="00CF06EC"/>
    <w:rsid w:val="00CF07B1"/>
    <w:rsid w:val="00CF0986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62DC"/>
    <w:rsid w:val="00CF6ADB"/>
    <w:rsid w:val="00CF6F72"/>
    <w:rsid w:val="00CF75F1"/>
    <w:rsid w:val="00CF777C"/>
    <w:rsid w:val="00D00188"/>
    <w:rsid w:val="00D007AC"/>
    <w:rsid w:val="00D00AA7"/>
    <w:rsid w:val="00D0143F"/>
    <w:rsid w:val="00D02292"/>
    <w:rsid w:val="00D02620"/>
    <w:rsid w:val="00D0262A"/>
    <w:rsid w:val="00D0280F"/>
    <w:rsid w:val="00D030FA"/>
    <w:rsid w:val="00D031D4"/>
    <w:rsid w:val="00D035E2"/>
    <w:rsid w:val="00D04262"/>
    <w:rsid w:val="00D042E1"/>
    <w:rsid w:val="00D04698"/>
    <w:rsid w:val="00D04960"/>
    <w:rsid w:val="00D04C5A"/>
    <w:rsid w:val="00D05158"/>
    <w:rsid w:val="00D0579F"/>
    <w:rsid w:val="00D061DE"/>
    <w:rsid w:val="00D06F99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43A"/>
    <w:rsid w:val="00D20624"/>
    <w:rsid w:val="00D2095E"/>
    <w:rsid w:val="00D21069"/>
    <w:rsid w:val="00D21601"/>
    <w:rsid w:val="00D21BFB"/>
    <w:rsid w:val="00D21E17"/>
    <w:rsid w:val="00D22556"/>
    <w:rsid w:val="00D232FA"/>
    <w:rsid w:val="00D2398F"/>
    <w:rsid w:val="00D23D63"/>
    <w:rsid w:val="00D23DCC"/>
    <w:rsid w:val="00D23DCD"/>
    <w:rsid w:val="00D23E37"/>
    <w:rsid w:val="00D24146"/>
    <w:rsid w:val="00D250A1"/>
    <w:rsid w:val="00D254D6"/>
    <w:rsid w:val="00D25C70"/>
    <w:rsid w:val="00D25D38"/>
    <w:rsid w:val="00D2660C"/>
    <w:rsid w:val="00D26881"/>
    <w:rsid w:val="00D26B4C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1B8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52D"/>
    <w:rsid w:val="00D478D5"/>
    <w:rsid w:val="00D47F68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977"/>
    <w:rsid w:val="00D54CC3"/>
    <w:rsid w:val="00D54D28"/>
    <w:rsid w:val="00D55187"/>
    <w:rsid w:val="00D55CEB"/>
    <w:rsid w:val="00D56456"/>
    <w:rsid w:val="00D56909"/>
    <w:rsid w:val="00D56A39"/>
    <w:rsid w:val="00D56EF1"/>
    <w:rsid w:val="00D56F13"/>
    <w:rsid w:val="00D578D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B8F"/>
    <w:rsid w:val="00D64D72"/>
    <w:rsid w:val="00D652EA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642"/>
    <w:rsid w:val="00D86716"/>
    <w:rsid w:val="00D86C7A"/>
    <w:rsid w:val="00D871E5"/>
    <w:rsid w:val="00D872AD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7E4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750"/>
    <w:rsid w:val="00DA6964"/>
    <w:rsid w:val="00DA6ACC"/>
    <w:rsid w:val="00DA78B5"/>
    <w:rsid w:val="00DA7C07"/>
    <w:rsid w:val="00DA7FAB"/>
    <w:rsid w:val="00DA7FCC"/>
    <w:rsid w:val="00DB1191"/>
    <w:rsid w:val="00DB13BC"/>
    <w:rsid w:val="00DB1895"/>
    <w:rsid w:val="00DB1B81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05"/>
    <w:rsid w:val="00DC01DC"/>
    <w:rsid w:val="00DC05D6"/>
    <w:rsid w:val="00DC09DE"/>
    <w:rsid w:val="00DC0AD2"/>
    <w:rsid w:val="00DC0BBC"/>
    <w:rsid w:val="00DC0BC8"/>
    <w:rsid w:val="00DC0D19"/>
    <w:rsid w:val="00DC0D80"/>
    <w:rsid w:val="00DC1234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818"/>
    <w:rsid w:val="00DD4B33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712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F36"/>
    <w:rsid w:val="00DE40C3"/>
    <w:rsid w:val="00DE4316"/>
    <w:rsid w:val="00DE49AF"/>
    <w:rsid w:val="00DE49BB"/>
    <w:rsid w:val="00DE5D22"/>
    <w:rsid w:val="00DE6264"/>
    <w:rsid w:val="00DE6621"/>
    <w:rsid w:val="00DE6ABA"/>
    <w:rsid w:val="00DE76BD"/>
    <w:rsid w:val="00DE7742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01"/>
    <w:rsid w:val="00DF5B27"/>
    <w:rsid w:val="00DF5E66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B78"/>
    <w:rsid w:val="00E07D7B"/>
    <w:rsid w:val="00E10559"/>
    <w:rsid w:val="00E10675"/>
    <w:rsid w:val="00E11493"/>
    <w:rsid w:val="00E11950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909"/>
    <w:rsid w:val="00E15CCF"/>
    <w:rsid w:val="00E15E33"/>
    <w:rsid w:val="00E16677"/>
    <w:rsid w:val="00E1690B"/>
    <w:rsid w:val="00E17355"/>
    <w:rsid w:val="00E17896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6ED2"/>
    <w:rsid w:val="00E275D1"/>
    <w:rsid w:val="00E279C7"/>
    <w:rsid w:val="00E27A47"/>
    <w:rsid w:val="00E27ACC"/>
    <w:rsid w:val="00E27CB7"/>
    <w:rsid w:val="00E30096"/>
    <w:rsid w:val="00E305A7"/>
    <w:rsid w:val="00E3083F"/>
    <w:rsid w:val="00E30895"/>
    <w:rsid w:val="00E30DB7"/>
    <w:rsid w:val="00E313D4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4AA"/>
    <w:rsid w:val="00E3356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9A5"/>
    <w:rsid w:val="00E40D8C"/>
    <w:rsid w:val="00E417F8"/>
    <w:rsid w:val="00E418F5"/>
    <w:rsid w:val="00E419BC"/>
    <w:rsid w:val="00E41A4E"/>
    <w:rsid w:val="00E425A6"/>
    <w:rsid w:val="00E42E46"/>
    <w:rsid w:val="00E432F4"/>
    <w:rsid w:val="00E43616"/>
    <w:rsid w:val="00E437FB"/>
    <w:rsid w:val="00E43B25"/>
    <w:rsid w:val="00E43DE6"/>
    <w:rsid w:val="00E43F21"/>
    <w:rsid w:val="00E441EC"/>
    <w:rsid w:val="00E44350"/>
    <w:rsid w:val="00E455AC"/>
    <w:rsid w:val="00E4580C"/>
    <w:rsid w:val="00E45A60"/>
    <w:rsid w:val="00E45B2D"/>
    <w:rsid w:val="00E45F66"/>
    <w:rsid w:val="00E479B7"/>
    <w:rsid w:val="00E47E07"/>
    <w:rsid w:val="00E50E75"/>
    <w:rsid w:val="00E51643"/>
    <w:rsid w:val="00E51747"/>
    <w:rsid w:val="00E519F7"/>
    <w:rsid w:val="00E5397C"/>
    <w:rsid w:val="00E54B80"/>
    <w:rsid w:val="00E55A0E"/>
    <w:rsid w:val="00E55C81"/>
    <w:rsid w:val="00E56026"/>
    <w:rsid w:val="00E56092"/>
    <w:rsid w:val="00E5674D"/>
    <w:rsid w:val="00E56DF9"/>
    <w:rsid w:val="00E56E99"/>
    <w:rsid w:val="00E5700B"/>
    <w:rsid w:val="00E574F7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6BFE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BC0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7A16"/>
    <w:rsid w:val="00EA7D1F"/>
    <w:rsid w:val="00EA7EF6"/>
    <w:rsid w:val="00EB0AED"/>
    <w:rsid w:val="00EB0F64"/>
    <w:rsid w:val="00EB10AB"/>
    <w:rsid w:val="00EB1719"/>
    <w:rsid w:val="00EB1959"/>
    <w:rsid w:val="00EB1BD8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64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AEE"/>
    <w:rsid w:val="00ED1B19"/>
    <w:rsid w:val="00ED1E9D"/>
    <w:rsid w:val="00ED1EDB"/>
    <w:rsid w:val="00ED2CE4"/>
    <w:rsid w:val="00ED2DCC"/>
    <w:rsid w:val="00ED2E8A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58"/>
    <w:rsid w:val="00ED6795"/>
    <w:rsid w:val="00ED6F4F"/>
    <w:rsid w:val="00ED72CD"/>
    <w:rsid w:val="00ED7308"/>
    <w:rsid w:val="00ED730B"/>
    <w:rsid w:val="00ED769F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D01"/>
    <w:rsid w:val="00EE4E3D"/>
    <w:rsid w:val="00EE531B"/>
    <w:rsid w:val="00EE55DC"/>
    <w:rsid w:val="00EE5D3C"/>
    <w:rsid w:val="00EE61A9"/>
    <w:rsid w:val="00EE61B5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001"/>
    <w:rsid w:val="00F029AA"/>
    <w:rsid w:val="00F02F34"/>
    <w:rsid w:val="00F030B9"/>
    <w:rsid w:val="00F0313F"/>
    <w:rsid w:val="00F033EB"/>
    <w:rsid w:val="00F04518"/>
    <w:rsid w:val="00F0474E"/>
    <w:rsid w:val="00F05814"/>
    <w:rsid w:val="00F05816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8AF"/>
    <w:rsid w:val="00F10FB9"/>
    <w:rsid w:val="00F11154"/>
    <w:rsid w:val="00F11346"/>
    <w:rsid w:val="00F115BE"/>
    <w:rsid w:val="00F11DE0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440A"/>
    <w:rsid w:val="00F24AA5"/>
    <w:rsid w:val="00F24BF9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606F"/>
    <w:rsid w:val="00F360B5"/>
    <w:rsid w:val="00F364C6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4C4B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3AB2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6D"/>
    <w:rsid w:val="00F677A2"/>
    <w:rsid w:val="00F67981"/>
    <w:rsid w:val="00F67A51"/>
    <w:rsid w:val="00F67DB4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4E80"/>
    <w:rsid w:val="00F75282"/>
    <w:rsid w:val="00F7584E"/>
    <w:rsid w:val="00F75C68"/>
    <w:rsid w:val="00F75CDE"/>
    <w:rsid w:val="00F7617C"/>
    <w:rsid w:val="00F76215"/>
    <w:rsid w:val="00F76662"/>
    <w:rsid w:val="00F769AC"/>
    <w:rsid w:val="00F76DE5"/>
    <w:rsid w:val="00F7707C"/>
    <w:rsid w:val="00F7715B"/>
    <w:rsid w:val="00F77172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B59"/>
    <w:rsid w:val="00F835B3"/>
    <w:rsid w:val="00F844C9"/>
    <w:rsid w:val="00F844D4"/>
    <w:rsid w:val="00F84516"/>
    <w:rsid w:val="00F84534"/>
    <w:rsid w:val="00F84ACB"/>
    <w:rsid w:val="00F854E4"/>
    <w:rsid w:val="00F85509"/>
    <w:rsid w:val="00F85E91"/>
    <w:rsid w:val="00F8619D"/>
    <w:rsid w:val="00F862EC"/>
    <w:rsid w:val="00F86ACB"/>
    <w:rsid w:val="00F86BB3"/>
    <w:rsid w:val="00F86C13"/>
    <w:rsid w:val="00F871DC"/>
    <w:rsid w:val="00F8749D"/>
    <w:rsid w:val="00F876C8"/>
    <w:rsid w:val="00F876E0"/>
    <w:rsid w:val="00F879A9"/>
    <w:rsid w:val="00F87A42"/>
    <w:rsid w:val="00F87AE0"/>
    <w:rsid w:val="00F90176"/>
    <w:rsid w:val="00F90534"/>
    <w:rsid w:val="00F905A1"/>
    <w:rsid w:val="00F912A5"/>
    <w:rsid w:val="00F914D0"/>
    <w:rsid w:val="00F9189A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6BFD"/>
    <w:rsid w:val="00FA722D"/>
    <w:rsid w:val="00FA734A"/>
    <w:rsid w:val="00FA74D3"/>
    <w:rsid w:val="00FA7651"/>
    <w:rsid w:val="00FB02EA"/>
    <w:rsid w:val="00FB0E46"/>
    <w:rsid w:val="00FB10D8"/>
    <w:rsid w:val="00FB1547"/>
    <w:rsid w:val="00FB1A68"/>
    <w:rsid w:val="00FB1B15"/>
    <w:rsid w:val="00FB226B"/>
    <w:rsid w:val="00FB2C44"/>
    <w:rsid w:val="00FB36F1"/>
    <w:rsid w:val="00FB3D97"/>
    <w:rsid w:val="00FB403B"/>
    <w:rsid w:val="00FB425D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471"/>
    <w:rsid w:val="00FB75AE"/>
    <w:rsid w:val="00FB7680"/>
    <w:rsid w:val="00FB769C"/>
    <w:rsid w:val="00FB7719"/>
    <w:rsid w:val="00FB7A80"/>
    <w:rsid w:val="00FC017F"/>
    <w:rsid w:val="00FC1430"/>
    <w:rsid w:val="00FC18A9"/>
    <w:rsid w:val="00FC1944"/>
    <w:rsid w:val="00FC1A80"/>
    <w:rsid w:val="00FC24D2"/>
    <w:rsid w:val="00FC25ED"/>
    <w:rsid w:val="00FC26F1"/>
    <w:rsid w:val="00FC2C5D"/>
    <w:rsid w:val="00FC3284"/>
    <w:rsid w:val="00FC34F5"/>
    <w:rsid w:val="00FC3506"/>
    <w:rsid w:val="00FC395C"/>
    <w:rsid w:val="00FC3A37"/>
    <w:rsid w:val="00FC44CF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5157"/>
    <w:rsid w:val="00FE525D"/>
    <w:rsid w:val="00FE5A06"/>
    <w:rsid w:val="00FE6575"/>
    <w:rsid w:val="00FE6752"/>
    <w:rsid w:val="00FE695E"/>
    <w:rsid w:val="00FE70A6"/>
    <w:rsid w:val="00FE7806"/>
    <w:rsid w:val="00FE7925"/>
    <w:rsid w:val="00FF01FF"/>
    <w:rsid w:val="00FF021E"/>
    <w:rsid w:val="00FF0379"/>
    <w:rsid w:val="00FF0706"/>
    <w:rsid w:val="00FF0847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CBCE08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CD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qFormat/>
    <w:rsid w:val="003B7CD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B7CD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B7CD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B7CD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B7CD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B7CD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qFormat/>
    <w:rsid w:val="003B7CD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qFormat/>
    <w:rsid w:val="003B7CD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qFormat/>
    <w:rsid w:val="003B7CD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B7CD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rsid w:val="003B7C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B7CD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B7CD2"/>
  </w:style>
  <w:style w:type="paragraph" w:styleId="BlockText">
    <w:name w:val="Block Text"/>
    <w:basedOn w:val="Normal"/>
    <w:rsid w:val="003B7CD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B7CD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B7CD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rsid w:val="003B7CD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customStyle="1" w:styleId="Heading2Char">
    <w:name w:val="Heading 2 Char"/>
    <w:link w:val="Heading2"/>
    <w:rsid w:val="007919E3"/>
    <w:rPr>
      <w:rFonts w:ascii="Helvetica-R" w:hAnsi="Helvetica-R"/>
      <w:b/>
      <w:bCs/>
      <w:noProof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6895</Words>
  <Characters>39308</Characters>
  <Application>Microsoft Office Word</Application>
  <DocSecurity>0</DocSecurity>
  <Lines>327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46111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5</cp:revision>
  <cp:lastPrinted>2012-08-09T06:05:00Z</cp:lastPrinted>
  <dcterms:created xsi:type="dcterms:W3CDTF">2026-09-03T07:02:00Z</dcterms:created>
  <dcterms:modified xsi:type="dcterms:W3CDTF">2026-09-03T08:44:00Z</dcterms:modified>
</cp:coreProperties>
</file>