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575F" w14:textId="77777777" w:rsidR="000E294A" w:rsidRPr="00E41207" w:rsidRDefault="000E294A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7F966BD9" w14:textId="1CA0135F" w:rsidR="000E294A" w:rsidRPr="00E41207" w:rsidRDefault="000E294A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48B4562C" w14:textId="77777777" w:rsidR="000E294A" w:rsidRDefault="000E294A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495AB704" w14:textId="77777777" w:rsidR="000E294A" w:rsidRDefault="000E294A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382BF6E9" w14:textId="77777777" w:rsidR="000E294A" w:rsidRDefault="000E294A">
      <w:pPr>
        <w:jc w:val="center"/>
        <w:rPr>
          <w:sz w:val="28"/>
        </w:rPr>
      </w:pPr>
    </w:p>
    <w:p w14:paraId="09AC160D" w14:textId="77777777" w:rsidR="000E294A" w:rsidRDefault="000E294A">
      <w:pPr>
        <w:jc w:val="center"/>
        <w:rPr>
          <w:sz w:val="28"/>
        </w:rPr>
      </w:pPr>
    </w:p>
    <w:p w14:paraId="284C8263" w14:textId="77777777" w:rsidR="000E294A" w:rsidRDefault="000E294A">
      <w:pPr>
        <w:jc w:val="center"/>
        <w:rPr>
          <w:sz w:val="28"/>
        </w:rPr>
      </w:pPr>
    </w:p>
    <w:p w14:paraId="1A32C65E" w14:textId="77777777" w:rsidR="000E294A" w:rsidRDefault="000E294A">
      <w:pPr>
        <w:jc w:val="center"/>
        <w:rPr>
          <w:b/>
          <w:bCs/>
          <w:spacing w:val="80"/>
          <w:sz w:val="32"/>
          <w:lang w:val="en-US"/>
        </w:rPr>
      </w:pPr>
    </w:p>
    <w:p w14:paraId="28F0B2AE" w14:textId="77777777" w:rsidR="000E294A" w:rsidRDefault="000E294A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35038F55" w14:textId="77777777" w:rsidR="000E294A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53D3787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49E8CB7" w14:textId="77777777" w:rsidR="000E294A" w:rsidRDefault="000E294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31892458" w14:textId="77777777" w:rsidR="000E294A" w:rsidRDefault="000E294A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754411F7" w14:textId="77777777" w:rsidR="000E294A" w:rsidRDefault="000E294A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E294A" w14:paraId="5F3E0716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F72344E" w14:textId="77777777" w:rsidR="000E294A" w:rsidRDefault="000E294A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B4D6CAD" w14:textId="77777777" w:rsidR="000E294A" w:rsidRDefault="000E294A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144F089C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370A018B" w14:textId="77777777" w:rsidR="000E294A" w:rsidRDefault="000E294A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15EA062B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4DFB5CD6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F2566F1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18EB064B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0B5D1D74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E3F9315" w14:textId="77777777" w:rsidR="000E294A" w:rsidRDefault="000E294A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37FA38FD" w14:textId="77777777" w:rsidR="000E294A" w:rsidRDefault="000E294A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156909C5" w14:textId="77777777" w:rsidR="000E294A" w:rsidRDefault="000E294A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79A88575" w14:textId="77777777" w:rsidR="000E294A" w:rsidRDefault="000E294A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5114D0DD" w14:textId="77777777" w:rsidR="000E294A" w:rsidRDefault="000E294A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269D95C3" w14:textId="77777777" w:rsidR="000E294A" w:rsidRDefault="000E294A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06872DC3" w14:textId="77777777" w:rsidR="000E294A" w:rsidRDefault="000E294A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0AF3561A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343AE921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530E6DFB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6B9E0B99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292FEF7C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2F03281D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27269FA0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0FC694B8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0441748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0E294A" w14:paraId="71E03597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69A2C057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3B9B248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25F9447B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6C4F1BB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C7A84FA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34C2FD4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CD3BD05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2073CF5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1ABA8289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02E7B3E" w14:textId="77777777" w:rsidR="000E294A" w:rsidRDefault="000E294A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23AB937" w14:textId="77777777" w:rsidR="000E294A" w:rsidRDefault="000E294A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4174DC6B" w14:textId="77777777" w:rsidR="000E294A" w:rsidRDefault="000E294A">
      <w:pPr>
        <w:spacing w:line="192" w:lineRule="auto"/>
        <w:jc w:val="center"/>
      </w:pPr>
    </w:p>
    <w:p w14:paraId="3B38DCF2" w14:textId="77777777" w:rsidR="000E294A" w:rsidRDefault="000E294A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0F811538" w14:textId="77777777" w:rsidR="000E294A" w:rsidRPr="00EA47EA" w:rsidRDefault="000E294A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617CEFF" w14:textId="77777777" w:rsidR="000E294A" w:rsidRPr="00EA47EA" w:rsidRDefault="000E294A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3A6CFBAE" w14:textId="77777777" w:rsidR="000E294A" w:rsidRPr="00EA47EA" w:rsidRDefault="000E294A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781EC92" w14:textId="77777777" w:rsidR="000E294A" w:rsidRPr="00A8307A" w:rsidRDefault="000E294A" w:rsidP="00516DD3">
      <w:pPr>
        <w:pStyle w:val="Heading1"/>
        <w:spacing w:line="360" w:lineRule="auto"/>
      </w:pPr>
      <w:r w:rsidRPr="00A8307A">
        <w:t>LINIA 100</w:t>
      </w:r>
    </w:p>
    <w:p w14:paraId="5E5D6904" w14:textId="77777777" w:rsidR="000E294A" w:rsidRPr="00A8307A" w:rsidRDefault="000E294A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0E294A" w:rsidRPr="00AB76B4" w14:paraId="7295EA6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9F5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77AC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D607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DB4020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937E59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097A4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A766617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74F6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E147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3B7E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1F16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5426428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8AD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440D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8066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B04F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9E99C3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BD8AF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154631B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AB8C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EBBE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C379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D29B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944816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D27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D343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9ACF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3CC73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2B4244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0D61F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33830F52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F8F2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2FD1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4513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CA07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54EE3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0E294A" w:rsidRPr="00AB76B4" w14:paraId="3AA8332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7E8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3AB4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F93E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5999BF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E6C214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4B7E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F9AA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C663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AF1C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A1AE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3A3AA80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D0B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9876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D01A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4CE77" w14:textId="77777777" w:rsidR="000E294A" w:rsidRPr="00AB76B4" w:rsidRDefault="000E294A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4117590" w14:textId="77777777" w:rsidR="000E294A" w:rsidRPr="00AB76B4" w:rsidRDefault="000E294A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7CFFB" w14:textId="77777777" w:rsidR="000E294A" w:rsidRPr="00AB76B4" w:rsidRDefault="000E294A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0E52B2A5" w14:textId="77777777" w:rsidR="000E294A" w:rsidRPr="00AB76B4" w:rsidRDefault="000E294A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159C0AFB" w14:textId="77777777" w:rsidR="000E294A" w:rsidRPr="00AB76B4" w:rsidRDefault="000E294A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E5E0B03" w14:textId="77777777" w:rsidR="000E294A" w:rsidRPr="00AB76B4" w:rsidRDefault="000E294A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9450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A470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3D2C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AD49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6C05ED4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FCF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DC44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FB51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229F93" w14:textId="77777777" w:rsidR="000E294A" w:rsidRPr="00AB76B4" w:rsidRDefault="000E294A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450A60B" w14:textId="77777777" w:rsidR="000E294A" w:rsidRPr="00AB76B4" w:rsidRDefault="000E294A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EAD17" w14:textId="77777777" w:rsidR="000E294A" w:rsidRPr="00AB76B4" w:rsidRDefault="000E294A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694334ED" w14:textId="77777777" w:rsidR="000E294A" w:rsidRPr="00AB76B4" w:rsidRDefault="000E294A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265C0" w14:textId="77777777" w:rsidR="000E294A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6680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23A0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9C635" w14:textId="77777777" w:rsidR="000E294A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55D62B" w14:textId="77777777" w:rsidR="000E294A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0E294A" w:rsidRPr="00AB76B4" w14:paraId="7A311A6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F62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C91C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18E6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1031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627FC655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5AE8858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7F71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F262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7056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6177F1F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AD37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F7FA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0E294A" w:rsidRPr="00AB76B4" w14:paraId="39E548D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FC5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FDA7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713DBB2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2E8E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ED658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35D62D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40A651D6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E564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001D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2484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AA83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47EE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7495827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7A0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D7C0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B5E6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14AB1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6EB47D5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6B2FA6E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37ED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575C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49A0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6ED4E71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319C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0C3D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01F0236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0E8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B429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702A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BECD4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4DD56D8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233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DD82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A49B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A49B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9FA3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7E9150F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456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2DE4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65AC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157056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083909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F131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E9BA36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63D8AF0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ABEE50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4F65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B354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8D90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B171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71D1F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0E294A" w:rsidRPr="00AB76B4" w14:paraId="28FCF7A9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ECB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1735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34C3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FB1D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7C07945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2059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DA98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C9B6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344B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103F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A1030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E294A" w:rsidRPr="00AB76B4" w14:paraId="15D74A6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CE0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D04B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009B6A4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FDC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E0988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44896C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4FCC8C4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D9C8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A33F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7832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08BC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FF64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220124E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E22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6F8F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9ECE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9142B7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DB92B30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3BABFEF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1F21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1340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5919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762F054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44B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745E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5B1E3882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988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8C6F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4D91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99436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3297A65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4754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7A4D8D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4A1EE60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1E6A758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7D1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881A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38FE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48AC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5BCEE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0E294A" w:rsidRPr="00AB76B4" w14:paraId="5AB27EA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A7F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ABFA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E56DBA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5972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F43B7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2B9AE41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DB46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EB00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3E9D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F9DA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FC564" w14:textId="77777777" w:rsidR="000E294A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4E4703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2FD43BE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596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FBFF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4A17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2AB7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419DE36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849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0D5C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59C4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9A5C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A073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5F1CCDB0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BBB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17C6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D87F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57901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4AFDB6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1CA0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12C5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DDFF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4E31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8BF3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281137B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CD0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460B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E9BD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6DD874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215C74F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147D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AE3B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FABD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F48D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9564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44F558B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160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BA55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23F4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01CC9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511F81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6AE1F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29E1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7FFD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DF3D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0E6D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86E3EF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59A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1D24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BFF5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FFDD36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6AD63F5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843C5" w14:textId="77777777" w:rsidR="000E294A" w:rsidRPr="00AB76B4" w:rsidRDefault="000E294A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CB6B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A04E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8FC341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4C7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C6F15" w14:textId="77777777" w:rsidR="000E294A" w:rsidRPr="00AB76B4" w:rsidRDefault="000E294A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0E970C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38E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A598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7029233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92EB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C27A80" w14:textId="77777777" w:rsidR="000E294A" w:rsidRPr="00AB76B4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18E24DC1" w14:textId="77777777" w:rsidR="000E294A" w:rsidRPr="00AB76B4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DA30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3388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D553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BBAB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7934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308F65E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F47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72F1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6F4C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E9C0A4" w14:textId="77777777" w:rsidR="000E294A" w:rsidRPr="00AB76B4" w:rsidRDefault="000E294A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007D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9A46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4C4C2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3CAD08F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CBD7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CAB9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C3AC9F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CCB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AD12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7CFF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82131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04243E51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769C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922455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2CB2E9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726B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59F8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62F2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C941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30F3878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FF6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F54E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8F6E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E43B8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0DCD8F4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F593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C0E371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82B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6742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2CA5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8709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644129F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1A0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C96C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0C77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07658" w14:textId="77777777" w:rsidR="000E294A" w:rsidRPr="00AB76B4" w:rsidRDefault="000E294A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8F99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B033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7697C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B26BAB3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53A38" w14:textId="77777777" w:rsidR="000E294A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7645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5FE62C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795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3CB1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1FC5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0A025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8F67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0EE3D67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55A6BB7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8738FB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045D292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4FFEC7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F9FB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0284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6B12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6A18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5A29106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07E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8C99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369A60D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156B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7AE8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5220206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8E13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40EB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523E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F08D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31BA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28463F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98A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C289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D4F7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CE6DA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B52AA2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6F42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0BE0A54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06D7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4CA5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46B5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5BCD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2B849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89621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0E294A" w:rsidRPr="00AB76B4" w14:paraId="6263B10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FE9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34E2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A612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EAC94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B9F6A35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A2ED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AA317A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EB0E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4EB2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E063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15E1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5D82DDC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6D7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0EA2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3347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711E8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FAC5A8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A168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F344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6401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5B58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2E47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74E5B5B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F88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4453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FBBA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AEB9D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D1CC546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8E98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2DB44E8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5E43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0006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BFF6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0FA2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A9F38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EF5D9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0E294A" w:rsidRPr="00AB76B4" w14:paraId="52E58F2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AA6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E46E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3D62CDB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A5EA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8E654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20D0B74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4E2B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A1C8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4908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8773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21DF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8C741D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00D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A0AC0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44FB4F0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2986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C91DC" w14:textId="77777777" w:rsidR="000E294A" w:rsidRPr="00AB76B4" w:rsidRDefault="000E294A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48FD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F331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839FF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5C566" w14:textId="77777777" w:rsidR="000E294A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2CB1E" w14:textId="77777777" w:rsidR="000E294A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2AD64A5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F6B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70FC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5534B60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7427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FDC3F7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2E53DAC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61FD14D4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4F19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603C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AD64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B79D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D5C2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542F4D7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FE0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8703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60E6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D35B24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5D5C1FC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B51B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A6CB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A5C4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43E33D4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1AD3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E350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55FE2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7302F99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552214D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75B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FE31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8D67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A90BC5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54354B4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68E6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2FA6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D6FE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7FABB29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EF60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0C2E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7D40572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B4A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F440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6A919B9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714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A89BF0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5733CC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04CA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8934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60B7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3A35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CF2E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4FE3CE8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199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F303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28F89C5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1CB6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362C67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1524568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D866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97B7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2C64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E165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B10E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E94EC0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2E93A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0E294A" w:rsidRPr="00AB76B4" w14:paraId="25B89A9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EED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621EB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384036F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9B90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8B77AA" w14:textId="77777777" w:rsidR="000E294A" w:rsidRPr="00AB76B4" w:rsidRDefault="000E294A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297A8ADA" w14:textId="77777777" w:rsidR="000E294A" w:rsidRPr="00AB76B4" w:rsidRDefault="000E294A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D9BB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BC97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CE27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8382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F4366" w14:textId="77777777" w:rsidR="000E294A" w:rsidRPr="00AB76B4" w:rsidRDefault="000E294A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99D69" w14:textId="77777777" w:rsidR="000E294A" w:rsidRPr="00AB76B4" w:rsidRDefault="000E294A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B76B4" w14:paraId="79E0BC5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62D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3052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ABA8F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73DBA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9BEC8D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B05B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888219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197E6AD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21D575A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030D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E440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59D6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4943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D60DE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0E294A" w:rsidRPr="00AB76B4" w14:paraId="73734FF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833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4A99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A490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FFE56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F10C783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2A25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2D9B9F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75C02FF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C0A04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927B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5D01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D64D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0E294A" w:rsidRPr="00AB76B4" w14:paraId="5B4EB37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D2B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60A7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D927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67A68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C931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2969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9020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7E7F2C6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6E97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7853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67A78DE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112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9DEDB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761B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8D2B8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26CBF020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7CECB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455336A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2321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95CC0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7FFE6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105B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049A7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0E294A" w:rsidRPr="00AB76B4" w14:paraId="4EECFE6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486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2CE64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4C1E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6F59C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3D46DE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A0B50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5E103B0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721B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5852F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320C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D882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0E294A" w:rsidRPr="00AB76B4" w14:paraId="7E80C554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BFF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73AAE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3031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AA06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1898BD2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E49CE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2313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7BCFD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000A08DC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2965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D9CB0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4C6037D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2CF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CC68A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9689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D1A47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605F7F2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5FD2C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36F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E4047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239481EB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8C89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46E9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E53B55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AB76B4" w14:paraId="15C0F5A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567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E78CF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0B8D8C06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1681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43371C" w14:textId="77777777" w:rsidR="000E294A" w:rsidRDefault="000E294A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45A61792" w14:textId="77777777" w:rsidR="000E294A" w:rsidRDefault="000E294A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0FE3132F" w14:textId="77777777" w:rsidR="000E294A" w:rsidRPr="00AB76B4" w:rsidRDefault="000E294A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3AF12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FF37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C29B2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8691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509A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E294A" w:rsidRPr="00AB76B4" w14:paraId="421A0676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16A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A0E34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FDA6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EB530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41DDF031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452CD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97BD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16449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43413BA8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A6EA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4CA1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AB76B4" w14:paraId="4DB31FB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AD7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A7F56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3C18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C38C10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7E13AF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36A0315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3A92542A" w14:textId="77777777" w:rsidR="000E294A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1AB39C83" w14:textId="77777777" w:rsidR="000E294A" w:rsidRPr="00075656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80B7A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D48DF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16F1A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641FF4FC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65EC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E11F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AB76B4" w14:paraId="2BDC221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AA0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84E2A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BA50F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7F768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06B2B25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30688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3FE4BF4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1DB47A21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FBDF717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D028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7A2DA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F77E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8030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1D823A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0E294A" w:rsidRPr="00AB76B4" w14:paraId="0CFC321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D28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E5147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0D36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B029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A4025F7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D41FC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3D91E71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B7189E0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2DC33263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0DBE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101E2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23A8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D324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26F903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0E294A" w:rsidRPr="00AB76B4" w14:paraId="2ECDCED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B1B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F9E26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2CD9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676D1" w14:textId="77777777" w:rsidR="000E294A" w:rsidRPr="00AB76B4" w:rsidRDefault="000E294A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6592317" w14:textId="77777777" w:rsidR="000E294A" w:rsidRPr="00AB76B4" w:rsidRDefault="000E294A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40A3D" w14:textId="77777777" w:rsidR="000E294A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299AAF" w14:textId="77777777" w:rsidR="000E294A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B1FDADB" w14:textId="77777777" w:rsidR="000E294A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301BCEA3" w14:textId="77777777" w:rsidR="000E294A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5D31D34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4337F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886A6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25D5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437BD" w14:textId="77777777" w:rsidR="000E294A" w:rsidRPr="00AB76B4" w:rsidRDefault="000E294A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7BB12D3" w14:textId="77777777" w:rsidR="000E294A" w:rsidRPr="00AB76B4" w:rsidRDefault="000E294A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0E294A" w:rsidRPr="00AB76B4" w14:paraId="49F963F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E68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A8923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BDC5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616454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5052B91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47C22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ADBB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C2AF7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5F8908A4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D5D49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08DF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40A30B6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AB76B4" w14:paraId="5E97125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6DC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A0E3E" w14:textId="77777777" w:rsidR="000E294A" w:rsidRPr="00AB76B4" w:rsidRDefault="000E294A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11FFC" w14:textId="77777777" w:rsidR="000E294A" w:rsidRPr="00AB76B4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500FB" w14:textId="77777777" w:rsidR="000E294A" w:rsidRPr="00AB76B4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36F87" w14:textId="77777777" w:rsidR="000E294A" w:rsidRPr="00AB76B4" w:rsidRDefault="000E294A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A7FC8" w14:textId="77777777" w:rsidR="000E294A" w:rsidRPr="00AB76B4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51184" w14:textId="77777777" w:rsidR="000E294A" w:rsidRPr="00AB76B4" w:rsidRDefault="000E294A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6AFDEA83" w14:textId="77777777" w:rsidR="000E294A" w:rsidRPr="00AB76B4" w:rsidRDefault="000E294A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AA3A5" w14:textId="77777777" w:rsidR="000E294A" w:rsidRPr="00AB76B4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4B4C0" w14:textId="77777777" w:rsidR="000E294A" w:rsidRPr="00AB76B4" w:rsidRDefault="000E294A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E294A" w:rsidRPr="00AB76B4" w14:paraId="2687F73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D00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555E5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CFD7F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35B9A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420A85E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7F06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3FF23A4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1E074490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17DE1711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796F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F0AE" w14:textId="77777777" w:rsidR="000E294A" w:rsidRPr="00AB76B4" w:rsidRDefault="000E294A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9005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F5EE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7988F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0E294A" w:rsidRPr="00AB76B4" w14:paraId="15E7163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0AF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94CD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6F35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2DCE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2602350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951F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98962D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6A0C4B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A783B0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3BD4D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1D597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D88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0F52C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0E294A" w:rsidRPr="00AB76B4" w14:paraId="203E63E3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6DA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6D36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8809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2AE65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13D3999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8AEC5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3157EC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AAD6F8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5A9BB88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303C966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20F2A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CB88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070C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28829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C166B4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D0E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C4AA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83591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3BDA29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B2D329B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6FFB4ABC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EF3C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989E47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F8425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D7F7F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0EEF2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BA28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F7EDC2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88E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29E76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0A1611B4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1E21D" w14:textId="77777777" w:rsidR="000E294A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C1D18" w14:textId="77777777" w:rsidR="000E294A" w:rsidRPr="00AB76B4" w:rsidRDefault="000E294A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5022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0633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C0988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66F3C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63FEA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2C00DB6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D6C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D627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67F83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96A51A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2D488820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AF782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E1625C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4C858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6AB83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EAEB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23CB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0E294A" w:rsidRPr="00AB76B4" w14:paraId="6ABF3A5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CA5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5ABC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C876D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44407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7CC29BCD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0E010D1" w14:textId="77777777" w:rsidR="000E294A" w:rsidRPr="00AB76B4" w:rsidRDefault="000E294A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1F9D1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409A33C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82C9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212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8D61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B2DF7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4FD2665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0A3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EDE0A" w14:textId="77777777" w:rsidR="000E294A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90697" w14:textId="77777777" w:rsidR="000E294A" w:rsidRDefault="000E294A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0EAA7E" w14:textId="77777777" w:rsidR="000E294A" w:rsidRPr="00AB76B4" w:rsidRDefault="000E294A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69AF833B" w14:textId="77777777" w:rsidR="000E294A" w:rsidRPr="00AB76B4" w:rsidRDefault="000E294A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0D4A5803" w14:textId="77777777" w:rsidR="000E294A" w:rsidRPr="00AB76B4" w:rsidRDefault="000E294A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F1BF1" w14:textId="77777777" w:rsidR="000E294A" w:rsidRPr="00AB76B4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FD6DF" w14:textId="77777777" w:rsidR="000E294A" w:rsidRPr="00AB76B4" w:rsidRDefault="000E294A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31FA0" w14:textId="77777777" w:rsidR="000E294A" w:rsidRPr="00AB76B4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08C10536" w14:textId="77777777" w:rsidR="000E294A" w:rsidRPr="00AB76B4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1920D" w14:textId="77777777" w:rsidR="000E294A" w:rsidRPr="00AB76B4" w:rsidRDefault="000E294A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CE7B9" w14:textId="77777777" w:rsidR="000E294A" w:rsidRDefault="000E294A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605029C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0CE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1AAD9" w14:textId="77777777" w:rsidR="000E294A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411C3" w14:textId="77777777" w:rsidR="000E294A" w:rsidRDefault="000E294A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DA31E5" w14:textId="77777777" w:rsidR="000E294A" w:rsidRPr="00AB76B4" w:rsidRDefault="000E294A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31B8DFAE" w14:textId="77777777" w:rsidR="000E294A" w:rsidRDefault="000E294A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9E69D" w14:textId="77777777" w:rsidR="000E294A" w:rsidRPr="00AB76B4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5C0C4B1" w14:textId="77777777" w:rsidR="000E294A" w:rsidRPr="00AB76B4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681DB" w14:textId="77777777" w:rsidR="000E294A" w:rsidRPr="00AB76B4" w:rsidRDefault="000E294A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09A4D" w14:textId="77777777" w:rsidR="000E294A" w:rsidRPr="00AB76B4" w:rsidRDefault="000E294A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83F7" w14:textId="77777777" w:rsidR="000E294A" w:rsidRPr="00AB76B4" w:rsidRDefault="000E294A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8EA5" w14:textId="77777777" w:rsidR="000E294A" w:rsidRDefault="000E294A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13C5B35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AF5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602E8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283A4C95" w14:textId="77777777" w:rsidR="000E294A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8C2D9" w14:textId="77777777" w:rsidR="000E294A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7ED0E" w14:textId="77777777" w:rsidR="000E294A" w:rsidRPr="00AB76B4" w:rsidRDefault="000E294A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DECFB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92A2E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4251E" w14:textId="77777777" w:rsidR="000E294A" w:rsidRPr="00AB76B4" w:rsidRDefault="000E294A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0B3DB" w14:textId="77777777" w:rsidR="000E294A" w:rsidRPr="00AB76B4" w:rsidRDefault="000E294A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0CF18" w14:textId="77777777" w:rsidR="000E294A" w:rsidRDefault="000E294A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1377663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18D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B390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7D4B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47CD56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D552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97FC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7ECBB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601189F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5AB6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C975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205E1C7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EB8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05F9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F79D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E14AF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30052811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EDB4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08F417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EF95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0AEF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5E9B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3E81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CBE00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0E294A" w:rsidRPr="00AB76B4" w14:paraId="3DFA2FA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A79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84C0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AAD20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B057A6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A1F6FE6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46FF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21762E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A5D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CCB7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5F58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86A7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B878A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E294A" w:rsidRPr="00AB76B4" w14:paraId="5568C5E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28D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511B9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59E5D5B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418A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2BCB3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8BDE670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183E0E23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FB11814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5760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ED92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E178C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A0FED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1EE89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166BB9D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EBD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E642A" w14:textId="77777777" w:rsidR="000E294A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561CB" w14:textId="77777777" w:rsidR="000E294A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E58DF9" w14:textId="77777777" w:rsidR="000E294A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57847281" w14:textId="77777777" w:rsidR="000E294A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9B208" w14:textId="77777777" w:rsidR="000E294A" w:rsidRPr="00AB76B4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F975A" w14:textId="77777777" w:rsidR="000E294A" w:rsidRPr="00AB76B4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E253E" w14:textId="77777777" w:rsidR="000E294A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4867BBA7" w14:textId="77777777" w:rsidR="000E294A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6C085" w14:textId="77777777" w:rsidR="000E294A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499C4" w14:textId="77777777" w:rsidR="000E294A" w:rsidRDefault="000E294A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388E04A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309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8C40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5431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7ACD0D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45193873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3976D9D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5181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4289441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27058F6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1B5C327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918AF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4CB6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C732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B851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30F5F2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063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A1E2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3059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1A932C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518D01F5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1015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AECA78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3E34F0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625C158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31FFC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EB9A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4EA80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50F2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C274F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0E294A" w:rsidRPr="00AB76B4" w14:paraId="49D4FF1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745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37836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78F73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8714D5" w14:textId="77777777" w:rsidR="000E294A" w:rsidRPr="00AB76B4" w:rsidRDefault="000E294A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1C36F1FE" w14:textId="77777777" w:rsidR="000E294A" w:rsidRPr="00AB76B4" w:rsidRDefault="000E294A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E631C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CE7B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30AD7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4A33A80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2112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8BB44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4AEC45C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D19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7B5EB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AE252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F9377D" w14:textId="77777777" w:rsidR="000E294A" w:rsidRPr="00AB76B4" w:rsidRDefault="000E294A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3D265C3" w14:textId="77777777" w:rsidR="000E294A" w:rsidRPr="00AB76B4" w:rsidRDefault="000E294A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6E24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292B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3F5D6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25AAEDC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0DFBC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3ED1C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0486D8E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DD3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09572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23545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25F7A" w14:textId="77777777" w:rsidR="000E294A" w:rsidRPr="00AB76B4" w:rsidRDefault="000E294A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26C582C5" w14:textId="77777777" w:rsidR="000E294A" w:rsidRPr="00AB76B4" w:rsidRDefault="000E294A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682E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9A34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8B056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7C6194CC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64394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B6D25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36262A7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B825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4F3F7" w14:textId="77777777" w:rsidR="000E294A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6B101DD3" w14:textId="77777777" w:rsidR="000E294A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51259" w14:textId="77777777" w:rsidR="000E294A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ADD359" w14:textId="77777777" w:rsidR="000E294A" w:rsidRPr="00AB76B4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1D034" w14:textId="77777777" w:rsidR="000E294A" w:rsidRPr="00AB76B4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D30AF" w14:textId="77777777" w:rsidR="000E294A" w:rsidRPr="00AB76B4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18297" w14:textId="77777777" w:rsidR="000E294A" w:rsidRDefault="000E294A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BAC9A" w14:textId="77777777" w:rsidR="000E294A" w:rsidRDefault="000E294A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9704D" w14:textId="77777777" w:rsidR="000E294A" w:rsidRDefault="000E294A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355C5E8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FD2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B962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1CDCBBF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41CD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26435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267AF669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564BD39D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6021417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978F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287E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5740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0FDB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25922" w14:textId="77777777" w:rsidR="000E294A" w:rsidRPr="00AB76B4" w:rsidRDefault="000E294A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0E02264D" w14:textId="77777777" w:rsidR="000E294A" w:rsidRPr="00AB76B4" w:rsidRDefault="000E294A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03840D40" w14:textId="77777777" w:rsidR="000E294A" w:rsidRPr="00AB76B4" w:rsidRDefault="000E294A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7BFD0958" w14:textId="77777777" w:rsidR="000E294A" w:rsidRPr="00AB76B4" w:rsidRDefault="000E294A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21DDB84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D1C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3FD50" w14:textId="77777777" w:rsidR="000E294A" w:rsidRPr="00AB76B4" w:rsidRDefault="000E294A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9B21D" w14:textId="77777777" w:rsidR="000E294A" w:rsidRPr="00AB76B4" w:rsidRDefault="000E294A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02EA62" w14:textId="77777777" w:rsidR="000E294A" w:rsidRPr="00AB76B4" w:rsidRDefault="000E294A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7E6A85E" w14:textId="77777777" w:rsidR="000E294A" w:rsidRPr="00AB76B4" w:rsidRDefault="000E294A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5CDE2" w14:textId="77777777" w:rsidR="000E294A" w:rsidRPr="00AB76B4" w:rsidRDefault="000E294A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7FF43" w14:textId="77777777" w:rsidR="000E294A" w:rsidRPr="00AB76B4" w:rsidRDefault="000E294A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894F8" w14:textId="77777777" w:rsidR="000E294A" w:rsidRPr="00AB76B4" w:rsidRDefault="000E294A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2617A997" w14:textId="77777777" w:rsidR="000E294A" w:rsidRPr="00AB76B4" w:rsidRDefault="000E294A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1C1DF" w14:textId="77777777" w:rsidR="000E294A" w:rsidRPr="00AB76B4" w:rsidRDefault="000E294A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774CF" w14:textId="77777777" w:rsidR="000E294A" w:rsidRPr="00AB76B4" w:rsidRDefault="000E294A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F18F925" w14:textId="77777777" w:rsidR="000E294A" w:rsidRPr="00AB76B4" w:rsidRDefault="000E294A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2C1AF961" w14:textId="77777777" w:rsidR="000E294A" w:rsidRPr="00AB76B4" w:rsidRDefault="000E294A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0E294A" w:rsidRPr="00AB76B4" w14:paraId="794479B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7FC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696F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93E0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7D0E9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2AA4DF31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320D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06B65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4C28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6AD4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24241" w14:textId="77777777" w:rsidR="000E294A" w:rsidRPr="00AB76B4" w:rsidRDefault="000E294A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0E294A" w:rsidRPr="00AB76B4" w14:paraId="7BD55FB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A9C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845A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64277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70745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A2B4443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58E679FB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2828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54D0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9E2C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795E048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14C4C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8C691" w14:textId="77777777" w:rsidR="000E294A" w:rsidRPr="00AB76B4" w:rsidRDefault="000E294A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926830B" w14:textId="77777777" w:rsidR="000E294A" w:rsidRPr="00AB76B4" w:rsidRDefault="000E294A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DF2B7" w14:textId="77777777" w:rsidR="000E294A" w:rsidRPr="00AB76B4" w:rsidRDefault="000E294A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0E294A" w:rsidRPr="00AB76B4" w14:paraId="55F3850F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199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DDC1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26D6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0CB21C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319A8E6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1596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97F495C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E4E2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9E2A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8CD0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E4D6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4C234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0E294A" w:rsidRPr="00AB76B4" w14:paraId="1152B193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477E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9930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9EB1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CC23F4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D8BF86C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6043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09CF95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74BE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71AE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00F25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1E89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B5B7A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E294A" w:rsidRPr="00AB76B4" w14:paraId="6C378E0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014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51FC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1732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CB9926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FBF3BEA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A7C9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E3B6F9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19341A6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7EE54CC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0A34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49ADC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5A90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1AFA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9D8D0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0E294A" w:rsidRPr="00AB76B4" w14:paraId="4473D16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3F2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4171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65EE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317A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A9E94A4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93BE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D3C157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F419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3A71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D7BB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FDFF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05FFE15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0E294A" w:rsidRPr="00AB76B4" w14:paraId="79A0158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CC6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FD07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DCD95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4B14E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AF2F7EA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DD28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51217A8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55FF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F239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4BBF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C768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EB296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0E294A" w:rsidRPr="00AB76B4" w14:paraId="01C1D06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D65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918C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84FFA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A100CF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7A900FA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779B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56E4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4328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2EFE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A7E1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13CD9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E294A" w:rsidRPr="00AB76B4" w14:paraId="4D806D7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BC2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616B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310B7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7512AF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E5AAFC6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5FD7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ABE5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3E05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295A5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3903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0E294A" w:rsidRPr="00AB76B4" w14:paraId="39B30BB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4B4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B208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CD1EA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4DA7D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22BE468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6175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A28D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EA95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3162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645D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0E294A" w:rsidRPr="00AB76B4" w14:paraId="3B136C81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7DC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3D12C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C605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2813BC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C8A0D5A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F31C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895715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9EC7A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1BDF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0942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1631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42E33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0E294A" w:rsidRPr="00AB76B4" w14:paraId="5593010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5B3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547D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98E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43F703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7681C4F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3012E3F5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FFF0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68A6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85E6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92AE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F588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2B41C94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BA1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2C53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40720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82290C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86D83B4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4C62822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721D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A775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0577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7249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300C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1AFA99D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93B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6B50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77EC072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AC71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13D308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B93BD69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6476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D0CB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E607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86D3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357C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1CE5F89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002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EC37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D8A45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1E2B0C" w14:textId="77777777" w:rsidR="000E294A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376624C1" w14:textId="77777777" w:rsidR="000E294A" w:rsidRPr="00AB76B4" w:rsidRDefault="000E294A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CDF3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B854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43E19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10EF082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83CB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E516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087AE12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C13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971E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14449E5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B3225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F744F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95DBD62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74BC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27F0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F63A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E645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C5D0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252E4F3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E47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6A69F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4AE2C42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BF45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28B3B3" w14:textId="77777777" w:rsidR="000E294A" w:rsidRPr="00AB76B4" w:rsidRDefault="000E294A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30829FA3" w14:textId="77777777" w:rsidR="000E294A" w:rsidRPr="00AB76B4" w:rsidRDefault="000E294A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3003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CFDB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D983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4535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CF0C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0E294A" w:rsidRPr="00AB76B4" w14:paraId="52F6B04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0F6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D5A0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35F44FCA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5CB2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0728A" w14:textId="77777777" w:rsidR="000E294A" w:rsidRPr="00AB76B4" w:rsidRDefault="000E294A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73E6CEE7" w14:textId="77777777" w:rsidR="000E294A" w:rsidRPr="00AB76B4" w:rsidRDefault="000E294A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C6BA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AC9B3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89E6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104F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78E9C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0003E50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FAD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61DBF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3DAFEEF8" w14:textId="77777777" w:rsidR="000E294A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F7DFB" w14:textId="77777777" w:rsidR="000E294A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40D083" w14:textId="77777777" w:rsidR="000E294A" w:rsidRPr="00AB76B4" w:rsidRDefault="000E294A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A8C129F" w14:textId="77777777" w:rsidR="000E294A" w:rsidRPr="00AB76B4" w:rsidRDefault="000E294A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3403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371BF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F784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688CC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AD2C1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01B5E1F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BF6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D3F9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38BDCEB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F0450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454AC1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625191D9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5137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889B5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7B7B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F2AC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95C4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45E047D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8AB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5663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555F7E1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4E29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68BF5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7D41790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8B5D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41034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E8FB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BCD20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90B36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B3FCE25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9D4056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0E294A" w:rsidRPr="00AB76B4" w14:paraId="5A62278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D90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5623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5CA2C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19CCEE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2ED7A339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D969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7641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6BD0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0A7DF7F5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E19C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04587" w14:textId="77777777" w:rsidR="000E294A" w:rsidRDefault="000E294A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3884282" w14:textId="77777777" w:rsidR="000E294A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D6C2F60" w14:textId="77777777" w:rsidR="000E294A" w:rsidRPr="00AB76B4" w:rsidRDefault="000E294A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0E294A" w:rsidRPr="00AB76B4" w14:paraId="582C539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4367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A892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CD57E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72D51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4FA22BDB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B794993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85E2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710B82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5ED5D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FD4E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7DD77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7EA8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9831FB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BEC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6F4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2A5CCD9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8879A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7060D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FD1CC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07E57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B9391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8F1D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2F94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3B64548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BAE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5A4C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E577B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BEDB94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9FAAB0F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146A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127B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DCBFC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2E7579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81BEA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3B49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12D2D5E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B8E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E76A4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DBA7408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21372" w14:textId="77777777" w:rsidR="000E294A" w:rsidRPr="00AB76B4" w:rsidRDefault="000E294A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B0F3A1" w14:textId="77777777" w:rsidR="000E294A" w:rsidRPr="00AB76B4" w:rsidRDefault="000E294A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6E7F1A96" w14:textId="77777777" w:rsidR="000E294A" w:rsidRPr="00AB76B4" w:rsidRDefault="000E294A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1D2BE80D" w14:textId="77777777" w:rsidR="000E294A" w:rsidRDefault="000E294A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3872026E" w14:textId="77777777" w:rsidR="000E294A" w:rsidRPr="0068517F" w:rsidRDefault="000E294A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0949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4E865" w14:textId="77777777" w:rsidR="000E294A" w:rsidRPr="00AB76B4" w:rsidRDefault="000E294A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45158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70F7" w14:textId="77777777" w:rsidR="000E294A" w:rsidRPr="00AB76B4" w:rsidRDefault="000E294A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77EF4" w14:textId="77777777" w:rsidR="000E294A" w:rsidRDefault="000E294A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4DE64ED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3E700C7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D7D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9DDB3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B0081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F44F4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2C953AA7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7F5C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A9DB13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42248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410CD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570D9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70FA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0E294A" w:rsidRPr="00AB76B4" w14:paraId="40E8B37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6E7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AF79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96CFF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71FE5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09F62F1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38DB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680A15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A43BF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5D89E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4044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4302A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0E294A" w:rsidRPr="00AB76B4" w14:paraId="553F3E3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DD6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19839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98F36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47CF8D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BF23241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EE63F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053B17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BED0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04A34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B9CFC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23F32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44B6E80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3017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C66F6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2226A35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50E62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58DE8" w14:textId="77777777" w:rsidR="000E294A" w:rsidRPr="00AB76B4" w:rsidRDefault="000E294A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1E1FB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75F2F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B5170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FF47A" w14:textId="77777777" w:rsidR="000E294A" w:rsidRPr="00AB76B4" w:rsidRDefault="000E294A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2CE67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8851658" w14:textId="77777777" w:rsidR="000E294A" w:rsidRPr="00AB76B4" w:rsidRDefault="000E294A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0770FCC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98B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F1FC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244A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1433E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58DD634F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4037B9F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64AF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7BB5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A632D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76FB912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BC9C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7A316" w14:textId="77777777" w:rsidR="000E294A" w:rsidRDefault="000E294A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B8891E" w14:textId="77777777" w:rsidR="000E294A" w:rsidRPr="00AB76B4" w:rsidRDefault="000E294A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3EFC2070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E63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966F6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3B9F1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5276A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69E4A2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8F3BB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EF3BAB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674FF93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219A0D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C3CC98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330BFCF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DF44DB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5587D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485B5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E48FC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6C1B8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4B6A103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417687F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2D1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4FEBB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12272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4663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B83546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48F0D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614B6B2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2559855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5E195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FF600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128C6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A24D2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673557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F9E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05B69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3B83D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3CE08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E7DD78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C2635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86A8A1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3FEA0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01AA0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E534D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2A36F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8A6C8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0E294A" w:rsidRPr="00AB76B4" w14:paraId="04768F0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3E0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9067E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EF6B2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ED92C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824A23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6F6A6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52A0A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EA045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B4E67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F9C51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0B9C4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0E294A" w:rsidRPr="00AB76B4" w14:paraId="7768F00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E85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8F82A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93497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5E7B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0474C0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3B3A6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3D285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410C1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788AB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6E849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E092B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0E294A" w:rsidRPr="00AB76B4" w14:paraId="493ADD5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D71A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8DA1D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6F86288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CD3C6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2026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073B10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5AC0B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A10E2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A8621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C8765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71650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023D09C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AC90C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0E294A" w:rsidRPr="00AB76B4" w14:paraId="27FEFBA2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224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10F4A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875B6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CA4DF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1EDF5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C6BE7A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2A3991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935A90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A253E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7A718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623E5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0E294A" w:rsidRPr="00AB76B4" w14:paraId="729C7125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2FC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1D821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13966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7E9BA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27320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CB661B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BCFDEB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A094C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77B4B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5D7D7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A3310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0E294A" w:rsidRPr="00AB76B4" w14:paraId="23A49643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7A9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45179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A8191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7313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E88DF9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F70D1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7BEAFC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6B5A5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76642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EDC34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6945B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0E294A" w:rsidRPr="00AB76B4" w14:paraId="3796DE5D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49D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8E1A6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982A9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A7247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62EF73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CF013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1A6DE3E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CD281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87573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29AB8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A7208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0E294A" w:rsidRPr="00AB76B4" w14:paraId="5480CBA7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660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02F5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55F7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6D4FC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19A211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4581A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8E4DB19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2EB63F73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0ACF1CD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25C502D7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120AC2E2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3043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64B1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C5EC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D619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46DC5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B76B4" w14:paraId="0BF5FF9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A6C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7E35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9E36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362CC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45FBA6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E2C60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E79327F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300E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5DAA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14E7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D294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05DCD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B76B4" w14:paraId="47902F8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3BB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FB37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525D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6A614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A2206E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EC0C7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6605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BDA5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39CB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0B86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1C27870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002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F5F5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87D4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0A930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0B826C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4D30A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B10E037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01767B4F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39652EFC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79C8569B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15AF748B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716B245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0CC1B645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7E7A2731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2F3E707F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E8EF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FFAA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0308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2DD7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764AF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B76B4" w14:paraId="6DC4D0E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FD8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1B95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F6F1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6435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723177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8BB93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4950D3D6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3CDBA5FD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BAE4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AC68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FA50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AD1E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03C5B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B76B4" w14:paraId="62AD3CB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019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F93A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08EC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E1BCE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4190A0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301EB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D578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2E67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25309E6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9A53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419F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9E5745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01D8DC3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362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CA7A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154830F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C682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83640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1A1103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4AF73C1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8DD74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46D3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F2BD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225A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C7C1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361968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:rsidRPr="00AB76B4" w14:paraId="38E92F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DB4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B6D0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24B6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A2BE0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F60DAB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2DBCB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5A6E1C5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E30397B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3B19E15A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6AE6FFFA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7023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C130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3C03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2372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9C07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0E294A" w:rsidRPr="00AB76B4" w14:paraId="636BBB6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049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91C8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76B6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0803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953E5D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47E55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B8F62EF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6D365C7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4865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2ABF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C264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656A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680A9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0E294A" w:rsidRPr="00AB76B4" w14:paraId="68101EE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D86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B930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5688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48318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1A1C9A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13CC4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E452123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5385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E7E5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11C9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23F3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0E294A" w:rsidRPr="00AB76B4" w14:paraId="38AC4C4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9DA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EE50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337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6011F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D9F5A5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8F134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302A2392" w14:textId="77777777" w:rsidR="000E294A" w:rsidRPr="00AB76B4" w:rsidRDefault="000E294A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35D0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57A5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415E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A24A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8BEDC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242EF65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E294A" w:rsidRPr="00AB76B4" w14:paraId="7E0E9CDA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2B3D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2AF2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57B5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9AEB6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4461DB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FF2F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0047D72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4BCB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8AD5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FE52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732F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7AAB6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0E294A" w:rsidRPr="00AB76B4" w14:paraId="3976F706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62F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461E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C0CF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EB49B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677920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8DD6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EC24BE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2EE6991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BB56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C585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6B6F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6BB2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0E294A" w:rsidRPr="00AB76B4" w14:paraId="62EC48E6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86E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84BE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5996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B5AF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A5C847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212C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9A6744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21C8369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8E3146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35DB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EC6D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EB8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B21F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F3A42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0E294A" w:rsidRPr="00AB76B4" w14:paraId="70F50D9F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814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CBBC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6A2CDCB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B67D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C62E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7D1AF4A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9C36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A1A8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9DF7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F2B2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75D3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3D0165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60F30348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71B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E608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AE57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2548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210DB3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BB78F1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5BF9870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ED6D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3C24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0FA0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304CF6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4D19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8A84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1A9BAAC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0E294A" w:rsidRPr="00AB76B4" w14:paraId="322E5C03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D87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9477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8311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B13A4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171531E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80D5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29377D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7E69AC1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6FC4D5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082FF20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264ADD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DECE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5D43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B700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6079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F9FC51B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BA5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5F1A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551A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3ABC1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B4F070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21CCE89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4D02BA7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9805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D5A2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86E3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860E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9AD7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7C3B07E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7CB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2658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CC45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959D4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47BF1B1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FE01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54AF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9D9C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5287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D863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035E1DD3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C5E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36A5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454263C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A34D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C9DF6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7E8BDD8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DD0D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2AC3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686F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69C46D4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1E5F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FD0A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20F5738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81E7908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CCF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60B1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4C97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114E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1DDC7AE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3A93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0614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0ABA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7F45C46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BF5F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6C84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E294A" w:rsidRPr="00AB76B4" w14:paraId="20F9351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D99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9136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9397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D8FA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7F9CA6D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37B9C0F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D114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BF40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DB5D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5D84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6766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5A815CE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A8B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09F77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7742856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48CE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EFEB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19FA40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474B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D5D1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98E2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E601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9B6A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1CFD994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6FF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1892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8839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EE69C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375C598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4256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CB11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1DDB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3DC3E86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7D4B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76E4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34A9C115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986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89BA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91EE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0362B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2FEE649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796B0F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04DC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46E6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D796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85A6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0514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1A526F75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201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9070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672F1D9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FDEF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685AE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7D7529B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0F6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08AD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B90C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E1C5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27E6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02087A8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01D364F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952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7D14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3824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59CB9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0E3311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05BF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6835B7B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5301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3731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3402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E93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40B7A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0E294A" w:rsidRPr="00AB76B4" w14:paraId="256B7DC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B1B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EE29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6AA8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99767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A631A4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5296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46434DF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37B0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3F4D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4BD8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7298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60D8D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0E294A" w:rsidRPr="00AB76B4" w14:paraId="4F3B0C3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2F8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A839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73C7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1801A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5F03CAF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D5BA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5D015F1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AF91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380A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AC26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0FDD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A7678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E294A" w:rsidRPr="00AB76B4" w14:paraId="4A5BCD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9A7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5282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191F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88B27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E33C9C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016B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3E19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139F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A6F3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A1FD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C4938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E294A" w:rsidRPr="00AB76B4" w14:paraId="43ED3DE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4B9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FA4A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BF7A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9885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58F0E31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C45205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6261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681FDF3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3879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6802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03F0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DB81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16FFBD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7D9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7270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420FB0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C14D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C7496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1557C61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739B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F229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FACC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48D5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FE34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04780E2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D63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F540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80B0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0BEDF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39B6436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4923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01AB4DD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23D5C12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5A5F56F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1698779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062E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EEE3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68E8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687E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6166E6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751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CDBA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38FE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83680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23AC4B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39950B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B153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A8FF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0CEA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53FE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23DB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5EA8EF6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6F00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879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4C97B5C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5163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2190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4717858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B41D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AE51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2D47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D5C1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2415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BB2350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0E294A" w:rsidRPr="00AB76B4" w14:paraId="338D7F6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6CE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ED67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4457890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1731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8279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42B4CD8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CF0C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D17F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D689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297D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6E56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377C386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285AB314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E133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518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ADB1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3ECB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423D809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4C7A5B8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6E30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2103CD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BC26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DB44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9A68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5DBB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57B6B6A0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D7B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44BF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31D5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089D7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0C8EC84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5CA6665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219C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994149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7370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6F4A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3FD0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F2AB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477ABECF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F38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3BFA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D928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A81D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5E13A4D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32A7AB7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ABD0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4AE21DC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F9DB85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5689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9A52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0684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E749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09A0985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E6C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F9F5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7590473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8B97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BFAB6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4C2039F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D33A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3E6A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4BC6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DBC6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1796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19CA86C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07202A4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2A7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3C25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261F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D5E22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052CC3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0206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3F972C5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DC0A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5A55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48AB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A6A5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1E7FF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0E294A" w:rsidRPr="00AB76B4" w14:paraId="01CA1A7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CAA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32E9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FCF8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E9DC2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4EB01AF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82CA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35A7081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D73D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25FD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2A4C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9181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3D754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0E294A" w:rsidRPr="00AB76B4" w14:paraId="4F269FC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F4A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6EDE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2AC19BD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4A11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2486E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2357674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25DE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8F62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7250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483F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76F5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0C005E66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E92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CA44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6541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03CCB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8D17FB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81C82C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16E6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58506B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E5A4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AA63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87EF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B15C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F42A534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2B6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6BDD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CE0C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67204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D4D5D2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B0DE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795189C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F3A8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4757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AB00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F716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5D6D9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0E294A" w:rsidRPr="00AB76B4" w14:paraId="2AA05F7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AA3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5B54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917D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94C79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0BA751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B409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25981A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09E4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4021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154D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1B60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31A55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0E294A" w:rsidRPr="00AB76B4" w14:paraId="6E6A5D7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D4F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D50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654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A5EC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2619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37D6B64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431B5BC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0B9D55B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DEE3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8E90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FC59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B55B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7A13579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53152CF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0E294A" w:rsidRPr="00AB76B4" w14:paraId="5B703BDB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5DE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B2FB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27B6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75611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41A38B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6CFEDFB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9F09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2BEE7FE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77ACC41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B68A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B388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41C5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FD6C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3C4AA5AD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220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7BF8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BC5C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D0645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0A6957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01C15FC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45C2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5AD08F4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657D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5796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010A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BD08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E76D822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BC4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D04B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AF16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BB6E6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F8766E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883343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7C1E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957A30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5F5A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E8ED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9BEC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8530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3AC0EBA4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9C5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FB4F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DD33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C2E3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605898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B18C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76725E5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AE82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82BC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5544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FFF7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B93F6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0E294A" w:rsidRPr="00AB76B4" w14:paraId="65A14221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BB0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02B8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23D38D8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A1F1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73FB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E136C0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5072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FC78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6124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738D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C087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114D82D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AB76B4" w14:paraId="3E654050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D10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9E46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354BAB1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E83B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0DE5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6A9DE8D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46FBA13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3E654CB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4F3C109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4E557F7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7054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2CFA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54FD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42BC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0D20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1BBE182B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0FA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19A2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2F3D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71C27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523D577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272F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025D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7D1D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3789016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7113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CA4E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4D5E1DD7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E79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E47A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F833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8F17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F14A6C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464E980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C1C5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710F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3914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62C922B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4A83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6C7A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B566B4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0E294A" w:rsidRPr="00AB76B4" w14:paraId="20C5B1D5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B0E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E41B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B10D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621DB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31BAB6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AB2A2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EF3B722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46C57BBA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21286963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65FB423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408E6CE5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4604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EBB3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1200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54C8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C4ED0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0E294A" w:rsidRPr="00AB76B4" w14:paraId="4F61CF06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0A2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54DF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D86A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B380C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0DA90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7ADB8F3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0E9D3F09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8004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0877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A36A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05F2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FECF4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0E294A" w:rsidRPr="00AB76B4" w14:paraId="1E57E1E3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EDE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7614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BEC6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7854B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757375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2E14B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BB9C82C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3141163A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28FE8B89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483BBFCA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7398AFD" w14:textId="77777777" w:rsidR="000E294A" w:rsidRPr="00AB76B4" w:rsidRDefault="000E294A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5E74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545D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4F67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EFC6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B5F3D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0E294A" w:rsidRPr="00AB76B4" w14:paraId="39C2324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17B1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BC89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C362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257D0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A399A9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6EEC0C5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220A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6CB5F3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1866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DA55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D9E0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34F3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0C4FD2B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F334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EAC5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764D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586D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313D3F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AB81C2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CC11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8365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8ACA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4336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3A00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0E5014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859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95DF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640F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7301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E4C3BC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DB97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6E2418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8FD1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2FAE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15B8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1D09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FC1CA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0E294A" w:rsidRPr="00AB76B4" w14:paraId="64E2D34E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A26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5B1B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0909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74D6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7D11B89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2837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2BD96E2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2A6E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AC21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5C19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02BF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0E294A" w:rsidRPr="00AB76B4" w14:paraId="043693FD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42D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EBE8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F008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5091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0ED9EE7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95B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D860C9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EA92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CB10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16F8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F86A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AD5F8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0E294A" w:rsidRPr="00AB76B4" w14:paraId="14C9C38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118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4250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C787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967D0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4446F21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2754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F1A40F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5D3A4C1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2085256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7E81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F526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9456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7A62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3D1E8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0E294A" w:rsidRPr="00AB76B4" w14:paraId="33A93AA7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677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0198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FB10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27056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790617A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745F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CD3701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0680031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3500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167F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D754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8C76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6DDD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0E294A" w:rsidRPr="00AB76B4" w14:paraId="37BF1A8F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DF5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3580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67840B1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A13F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CD0E2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37A4A7B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42C2DE2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48D0C99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1AC4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9CE4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BF22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6ADD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911D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50854E41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C08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9006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1C8A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ADEC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5401F9D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9D29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4170DAE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21898C2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1B62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548F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DD77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EF97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3A19E475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7EF6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8097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F621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83A42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7E3CB5F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EC4F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0976FC9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34C5040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053730F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315F549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313C25C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6B821AB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8772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04A3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C169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B8D6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6B72A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0E294A" w:rsidRPr="00AB76B4" w14:paraId="36D0BC2D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1F0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9A7D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98BF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B9C4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6CB670D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47C7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6D0B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07B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2DE0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BF8B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533D1D9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D95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109D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42C6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8CE9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4D7AB99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ED94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2699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87B0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47A7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BB0B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96B22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0E294A" w:rsidRPr="00AB76B4" w14:paraId="28EA5866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164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4754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3728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ED105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0099948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3E9A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80AC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3635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6719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03E1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0B142586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1C0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722D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124F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3154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54A43C0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ECBE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1391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79E2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97C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E93A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7569894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38B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C45F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579E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B3B82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5AAD0F9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C79D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719E57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6172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3CB5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C0EE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4DFB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27CFA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0E294A" w:rsidRPr="00AB76B4" w14:paraId="2835703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4E3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D75E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154F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167CF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1EC446A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830D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77C3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4C2B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EA89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5BB7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0E294A" w:rsidRPr="00AB76B4" w14:paraId="523E9C78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B95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9CDE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DA5D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70BB9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64D890E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CB97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44DF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F017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8608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B6E7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E97BC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0E294A" w:rsidRPr="00AB76B4" w14:paraId="0B8B6129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884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8FC3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1D013C6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5F9A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F7602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00305B8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4666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9F3E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FF09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E9A3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002E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487F104F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193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2489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78FF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EAB8A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2CBB4BF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E266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3EF36DC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6F53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8E50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6953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7DCE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B2C6B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0E294A" w:rsidRPr="00AB76B4" w14:paraId="76C8CDF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83C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89A3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2248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50070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5F29F23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E89E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653CBC1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92E3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E44E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70F3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07A8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A8EE4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0E294A" w:rsidRPr="00AB76B4" w14:paraId="11473B7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3A5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267A2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57BEA2F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FCEE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14B9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D80E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6D55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43A8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5726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1D57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68457FD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A95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CF3B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E015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D6C60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978607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AD37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22E275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8CCB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154B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C46C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406A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ACFFDB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0E294A" w:rsidRPr="00AB76B4" w14:paraId="45F683A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436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2E6B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1E8A022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2505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4FF05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56C42D4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A817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5AFA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0C2C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D4B1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5D843" w14:textId="77777777" w:rsidR="000E294A" w:rsidRPr="00AB76B4" w:rsidRDefault="000E294A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789BAC8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FE3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6DF5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4135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676DB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6DE8CF4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4FA3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FC99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5E69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B4FC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02596" w14:textId="77777777" w:rsidR="000E294A" w:rsidRPr="00AB76B4" w:rsidRDefault="000E294A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664ED058" w14:textId="77777777" w:rsidR="000E294A" w:rsidRPr="00AB76B4" w:rsidRDefault="000E294A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0E294A" w:rsidRPr="00AB76B4" w14:paraId="16ED029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0B8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28C1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4475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B17BF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17ECB45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EC3F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0D3FF50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9A8E15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9BCD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E761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474F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2AA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44CDF41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441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2CDE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869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3118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5873148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714E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291A7D1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D057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8601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BC19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F09F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0761225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DCE5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9074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9BAB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3DAD1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2B27242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3A8E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304C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BFB6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74FB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90D8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A8877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0E294A" w:rsidRPr="00AB76B4" w14:paraId="0ECAA39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3C1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1526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3835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F2DB2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0CF324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89AF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25EDF96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4DD8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41F7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92A9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3F2C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162D0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0E294A" w:rsidRPr="00AB76B4" w14:paraId="1797B700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75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8B2A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9E79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37480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29D408A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C676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1F79C8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33BE2A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5B72AF5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9BE009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692A569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184974C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51151B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9343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440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563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1A8F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EBB55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0E294A" w:rsidRPr="00AB76B4" w14:paraId="4FBA342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34E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F04D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AAF4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2656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4C09B00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30DE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93F7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3BAC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221C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6273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FAEF4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0E294A" w:rsidRPr="00AB76B4" w14:paraId="70DCE06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D9A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E479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E51B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1A0B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860428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54D8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BD9B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CC2C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9696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E03E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88096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0E294A" w:rsidRPr="00AB76B4" w14:paraId="4F8C7DF0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9A77A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E568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97C3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F0C4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69A7699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9D51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09F0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1E14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C45C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E82C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0E294A" w:rsidRPr="00AB76B4" w14:paraId="5AA681C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C8320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35E0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C051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B500A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454A7AE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ADA7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97D126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6E37D23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6E881E7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55B3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9892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E6E5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CA22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1753B1D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CD523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7ADD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420B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D7D4A3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250547F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74F0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0DB5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BCA90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23D6B91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6E1A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C602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85245F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E294A" w:rsidRPr="00AB76B4" w14:paraId="352D0A4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DA17B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B969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C64D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640F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6EC9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E504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B0A04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FAEB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5DD7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0E294A" w:rsidRPr="00AB76B4" w14:paraId="4D926A8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EEF6B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ABC0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CC05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BCD63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24CA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277C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91AF4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BD597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DB84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0E294A" w:rsidRPr="00AB76B4" w14:paraId="2B212B0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0CCF5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B662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B5B7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1720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1139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8A06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D88FF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D7DB8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CE8F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0E294A" w:rsidRPr="00AB76B4" w14:paraId="7D246D7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7BD441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A840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6CB4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1C72D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2D566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191E9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741AF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298F863B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D4CFF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F71A8" w14:textId="77777777" w:rsidR="000E294A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6581B85" w14:textId="77777777" w:rsidR="000E294A" w:rsidRPr="00344E0A" w:rsidRDefault="000E294A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E294A" w:rsidRPr="00AB76B4" w14:paraId="2C9ECBCE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89731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1C839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2A3AFE7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0C0D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32FF5A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AF437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B79F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C4034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7E507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A2B17" w14:textId="77777777" w:rsidR="000E294A" w:rsidRDefault="000E294A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8C3DA6A" w14:textId="77777777" w:rsidR="000E294A" w:rsidRDefault="000E294A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E294A" w:rsidRPr="00AB76B4" w14:paraId="4421A1F4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FD799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FB629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0E6BFDD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6DF4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DF7D88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F97BB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CCC28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0F199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156F9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24083" w14:textId="77777777" w:rsidR="000E294A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0CD7241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4EE89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E496A" w14:textId="77777777" w:rsidR="000E294A" w:rsidRPr="00AB76B4" w:rsidRDefault="000E294A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4FCF" w14:textId="77777777" w:rsidR="000E294A" w:rsidRPr="00AB76B4" w:rsidRDefault="000E294A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698C0A" w14:textId="77777777" w:rsidR="000E294A" w:rsidRDefault="000E294A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E65A6" w14:textId="77777777" w:rsidR="000E294A" w:rsidRPr="00AB76B4" w:rsidRDefault="000E294A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BFE819F" w14:textId="77777777" w:rsidR="000E294A" w:rsidRDefault="000E294A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F9550" w14:textId="77777777" w:rsidR="000E294A" w:rsidRDefault="000E294A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1520" w14:textId="77777777" w:rsidR="000E294A" w:rsidRDefault="000E294A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73839" w14:textId="77777777" w:rsidR="000E294A" w:rsidRDefault="000E294A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4ED7A" w14:textId="77777777" w:rsidR="000E294A" w:rsidRDefault="000E294A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0E294A" w:rsidRPr="00AB76B4" w14:paraId="194BC5B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900D6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EDEB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3ECF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F5FC8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556D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041CF8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0C5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A67A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864A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9A6A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0E294A" w:rsidRPr="00AB76B4" w14:paraId="5684BDE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ECBDFF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1A22D" w14:textId="77777777" w:rsidR="000E294A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75736" w14:textId="77777777" w:rsidR="000E294A" w:rsidRDefault="000E294A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D99BAC" w14:textId="77777777" w:rsidR="000E294A" w:rsidRPr="00AB76B4" w:rsidRDefault="000E294A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5BC12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D7CED48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7CED4" w14:textId="77777777" w:rsidR="000E294A" w:rsidRDefault="000E294A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6759B" w14:textId="77777777" w:rsidR="000E294A" w:rsidRPr="00AB76B4" w:rsidRDefault="000E294A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A85F0" w14:textId="77777777" w:rsidR="000E294A" w:rsidRPr="00AB76B4" w:rsidRDefault="000E294A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11EBB" w14:textId="77777777" w:rsidR="000E294A" w:rsidRDefault="000E294A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0E294A" w:rsidRPr="00AB76B4" w14:paraId="34C4F52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763C2E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94D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CE32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1419A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9E400" w14:textId="77777777" w:rsidR="000E294A" w:rsidRPr="00AB76B4" w:rsidRDefault="000E294A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A1CD240" w14:textId="77777777" w:rsidR="000E294A" w:rsidRPr="00AB76B4" w:rsidRDefault="000E294A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AE40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9AC7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B251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B53A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0E294A" w:rsidRPr="00AB76B4" w14:paraId="12447BF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FD979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D14B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12F7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6B76F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7D0A7" w14:textId="77777777" w:rsidR="000E294A" w:rsidRPr="00AB76B4" w:rsidRDefault="000E294A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B4C5A67" w14:textId="77777777" w:rsidR="000E294A" w:rsidRPr="00AB76B4" w:rsidRDefault="000E294A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5030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2D73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6925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848F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0E294A" w:rsidRPr="00AB76B4" w14:paraId="4E11D32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54376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D41C2" w14:textId="77777777" w:rsidR="000E294A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203067D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BD3E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CD5C58" w14:textId="77777777" w:rsidR="000E294A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C9FEB" w14:textId="77777777" w:rsidR="000E294A" w:rsidRPr="00AB76B4" w:rsidRDefault="000E294A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FCF45" w14:textId="77777777" w:rsidR="000E294A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F35D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0BC7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BE345" w14:textId="77777777" w:rsidR="000E294A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B4AC26F" w14:textId="77777777" w:rsidR="000E294A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E294A" w:rsidRPr="00AB76B4" w14:paraId="7E037E1F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175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EAAE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3D3F8BB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04BA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C3A495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388DAA3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7E1C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CD14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4752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FC23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9CE41" w14:textId="77777777" w:rsidR="000E294A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5C6A888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E294A" w:rsidRPr="00AB76B4" w14:paraId="5240DE3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737B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D183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6CA5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DA66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F4590B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E7BE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E740D3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B7E6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CE83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58C0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9C0A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B76B4" w14:paraId="6BC3B5E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025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562D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E153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A0DEE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C93605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3B41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2680789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F5FC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AE34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D462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809B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79DEB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161EA8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46EDA9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0E294A" w:rsidRPr="00AB76B4" w14:paraId="7C788BC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5645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70AC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5AF2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0DB88D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06DA7F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208D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9AA3D4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EB65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5519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7D39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E0BF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DF06F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519DBD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C127DF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0E294A" w:rsidRPr="00AB76B4" w14:paraId="683E51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6F7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DED2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F1C3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A9AB1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5166887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4D99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00C217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CA12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E531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68CF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AEA5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CD338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0E294A" w:rsidRPr="00AB76B4" w14:paraId="7B5F9EC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DF7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33A1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91D4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46C0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9F2315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B07A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09A76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254C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BC4D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C395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9F828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0E294A" w:rsidRPr="00AB76B4" w14:paraId="5B4039A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3BEA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945C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64E2B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E1728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BF48E8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B80F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F73F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0F50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57BD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BCC1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F0FC3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7D08F23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0E294A" w:rsidRPr="00AB76B4" w14:paraId="2BB8E0C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E06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A32C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B871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3B368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1A8C951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FF94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ACBE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CE56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8E59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D084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047D7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D4F067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0E294A" w:rsidRPr="00AB76B4" w14:paraId="6146A12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3CCF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B130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67BD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48CD33" w14:textId="77777777" w:rsidR="000E294A" w:rsidRPr="00AB76B4" w:rsidRDefault="000E294A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7F51A48" w14:textId="77777777" w:rsidR="000E294A" w:rsidRPr="00AB76B4" w:rsidRDefault="000E294A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E268D" w14:textId="77777777" w:rsidR="000E294A" w:rsidRPr="00AB76B4" w:rsidRDefault="000E294A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119ECBA" w14:textId="77777777" w:rsidR="000E294A" w:rsidRPr="00AB76B4" w:rsidRDefault="000E294A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3A9B7F00" w14:textId="77777777" w:rsidR="000E294A" w:rsidRPr="00AB76B4" w:rsidRDefault="000E294A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3FE4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E335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3A8A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AF78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0E294A" w:rsidRPr="00AB76B4" w14:paraId="047FC8E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337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3838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A5C8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FDDDD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3B58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DC6E53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254302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8BC82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4ADB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9A4F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77D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10307B1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EEE3BF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0E294A" w:rsidRPr="00AB76B4" w14:paraId="61239C0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1829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DAE1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D8AD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A4412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F6385D3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1CCA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47304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D263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FC39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ED61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3700B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0E294A" w:rsidRPr="00AB76B4" w14:paraId="7BC726F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F583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8802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A132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6E23C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F4F5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3874032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5AA496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005B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8D20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EB43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3394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3AE845B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E294A" w:rsidRPr="00AB76B4" w14:paraId="71B191E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39E8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0360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6501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C35A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2848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F1338D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8451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EFA4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4C38C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EA37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E294A" w:rsidRPr="00AB76B4" w14:paraId="4CDF4FC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037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F7D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9D61F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1807E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3FBF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B1509E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012A4D2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E56F0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A0E8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B3D9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66B59" w14:textId="77777777" w:rsidR="000E294A" w:rsidRPr="007B5A25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075116A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E294A" w:rsidRPr="00AB76B4" w14:paraId="2224826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2F5C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6A5A1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CD6B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64AC0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D6E95F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C2C6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44C1299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45C9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1008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EBFB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DCCE8" w14:textId="77777777" w:rsidR="000E294A" w:rsidRPr="00AB76B4" w:rsidRDefault="000E294A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3AE308" w14:textId="77777777" w:rsidR="000E294A" w:rsidRPr="00AB76B4" w:rsidRDefault="000E294A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E294A" w:rsidRPr="00AB76B4" w14:paraId="35B9522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4A6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18EC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062C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971D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BD1E668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0E366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07BB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64BF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DC0BE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7E35B" w14:textId="77777777" w:rsidR="000E294A" w:rsidRPr="00AB76B4" w:rsidRDefault="000E294A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4A0BF3" w14:textId="77777777" w:rsidR="000E294A" w:rsidRPr="00AB76B4" w:rsidRDefault="000E294A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E294A" w:rsidRPr="00AB76B4" w14:paraId="14CF7C8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6D94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2897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FF3F1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9E455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BD7A7F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3D54B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A964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4218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7C615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705B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443C7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E294A" w:rsidRPr="00AB76B4" w14:paraId="686A812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8A87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596C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77228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032DFE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0082B5C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44A35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F884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CE2E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9146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0898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88351E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E294A" w:rsidRPr="00AB76B4" w14:paraId="61CF527E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E3C0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31F2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015E21CA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2EBF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635BA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43C0748B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3CA48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3FCC7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5493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6A48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308A4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AB76B4" w14:paraId="25695443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A096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97B27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646C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648A9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5F2E6BB6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709AD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46ADC2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DC29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F6B6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7557D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74970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0E294A" w:rsidRPr="00AB76B4" w14:paraId="79B60145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4A82" w14:textId="77777777" w:rsidR="000E294A" w:rsidRPr="00AB76B4" w:rsidRDefault="000E294A" w:rsidP="000E294A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13199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8824A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8B2434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33F8B822" w14:textId="77777777" w:rsidR="000E294A" w:rsidRPr="00AB76B4" w:rsidRDefault="000E294A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CB0A3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15793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96DA2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FA169" w14:textId="77777777" w:rsidR="000E294A" w:rsidRPr="00AB76B4" w:rsidRDefault="000E294A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036DF" w14:textId="77777777" w:rsidR="000E294A" w:rsidRPr="00AB76B4" w:rsidRDefault="000E294A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565BA25C" w14:textId="77777777" w:rsidR="000E294A" w:rsidRPr="00A8307A" w:rsidRDefault="000E294A" w:rsidP="008B25EE">
      <w:pPr>
        <w:spacing w:before="40" w:after="40" w:line="192" w:lineRule="auto"/>
        <w:ind w:right="57"/>
        <w:rPr>
          <w:sz w:val="20"/>
        </w:rPr>
      </w:pPr>
    </w:p>
    <w:p w14:paraId="1D830FE8" w14:textId="77777777" w:rsidR="000E294A" w:rsidRDefault="000E294A" w:rsidP="004C7D25">
      <w:pPr>
        <w:pStyle w:val="Heading1"/>
        <w:spacing w:line="360" w:lineRule="auto"/>
      </w:pPr>
      <w:r>
        <w:t>LINIA 101</w:t>
      </w:r>
    </w:p>
    <w:p w14:paraId="480606B4" w14:textId="77777777" w:rsidR="000E294A" w:rsidRDefault="000E294A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E294A" w14:paraId="73C7800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15E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626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41C93D0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D1B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3EB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672A8ECD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41A3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EB05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12B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69B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C2E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A171D2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49813F1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1C6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B524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14F3023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C809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CE00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6FCA897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DEFE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8FD1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FAB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7515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735C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F143E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C6A03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27FDAA7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0E294A" w14:paraId="7EE71DA7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4778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B8F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89DB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7904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72DC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24AE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215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10+600</w:t>
            </w:r>
          </w:p>
          <w:p w14:paraId="686209C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FFC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23E7" w14:textId="77777777" w:rsidR="000E294A" w:rsidRDefault="000E294A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</w:p>
          <w:p w14:paraId="383907A5" w14:textId="77777777" w:rsidR="000E294A" w:rsidRPr="002C0EEF" w:rsidRDefault="000E294A" w:rsidP="002C0EEF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E294A" w14:paraId="2B6F6BA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9246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2BA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F4255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B35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0D2CB8D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FEB4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5226F6C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799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A57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B47B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A72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0E294A" w14:paraId="4E2FD1DD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27F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BB9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39817F8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43CC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B63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03520BF0" w14:textId="77777777" w:rsidR="000E294A" w:rsidRDefault="000E294A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B340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9FE2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4E6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CE0B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4E0B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FE2D46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EB45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83B1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FE08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65EE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19F4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6BD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453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3358141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BBE0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747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EA0CA7B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C2CB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F9DA4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89C0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5741" w14:textId="77777777" w:rsidR="000E294A" w:rsidRDefault="000E294A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1D8C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61E5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667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12DD6F4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737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EF80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4BF9D4A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A76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EDC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FEAE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17B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039C1A9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40F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428B08D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25A0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5F31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9C3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B36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5A06D1F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1C0C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622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4FBBD73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8A1C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3D4C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65BB6074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25C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CCEA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03A1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EA10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58F4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BFD4C66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07FE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6AE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42F4BCC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A8AA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25154" w14:textId="77777777" w:rsidR="000E294A" w:rsidRDefault="000E294A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FFF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C20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81A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CDF2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9FAB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8D31152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A06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3D8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262C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5B8C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170FE37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7967C1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3DB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957D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B2B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6D00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744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428C18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4E9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65A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18F88D3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2146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322E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4EDDC79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73C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482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E15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03B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BBBB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E710F1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8A7D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DDB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819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E00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0DC880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FDFD" w14:textId="77777777" w:rsidR="000E294A" w:rsidRPr="00A165AE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820B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9D2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29F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07C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88A5F1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F87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F62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47+800</w:t>
            </w:r>
          </w:p>
          <w:p w14:paraId="5E1BFDF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E75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6EE4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DC06620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99E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7A00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439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DFC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D30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- ax stație.</w:t>
            </w:r>
          </w:p>
        </w:tc>
      </w:tr>
      <w:tr w:rsidR="000E294A" w14:paraId="65315E9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4A45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284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5B1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8FD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7FD423EB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DA4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521F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4CE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D585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3CC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A2D35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91C4A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0E294A" w14:paraId="51B1DB3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4AE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526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85D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B6E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1C41D88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31E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3E8C6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DD0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35DA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EF3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EB11E2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1A0EAE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0E294A" w14:paraId="7EC7C70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A03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7D4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C6FB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770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4B949D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925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1562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1B2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9D1C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EEAE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D68572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CA450D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0E294A" w14:paraId="0EB872B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75E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51E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A23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511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E0978C2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740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2529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7B3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1D2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5CC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83394D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39E2A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0E294A" w14:paraId="4AFF0E96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895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94E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6A9E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B086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2FBE9C42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4A0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8E7F6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8D54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BEB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14D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972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42EC2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6AF32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0E294A" w14:paraId="08DE2C7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6E2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A9F4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E30A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B19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EAD38E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25E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454C26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72B39474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E5323A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68B5460" w14:textId="77777777" w:rsidR="000E294A" w:rsidRPr="00A165AE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9BDA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BDC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755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D36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ED5B8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0E294A" w14:paraId="38406478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3E2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1F40" w14:textId="77777777" w:rsidR="000E294A" w:rsidRDefault="000E294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6F63BAFB" w14:textId="77777777" w:rsidR="000E294A" w:rsidRDefault="000E294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1C21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FC0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4A7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D035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3E1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0B71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B71C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CC700B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2B6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C15A2" w14:textId="77777777" w:rsidR="000E294A" w:rsidRDefault="000E294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53F6C92F" w14:textId="77777777" w:rsidR="000E294A" w:rsidRDefault="000E294A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E80A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AAE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A05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C81A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B649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B1D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A620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515D69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B703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C6F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7B1D68D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DC2A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009C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2B3D5A3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6EB4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EC38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11D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05E1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643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0E294A" w14:paraId="0975982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50AD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ACF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D7A5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1A7F6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49556C19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CBD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630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E97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1D9EBB8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B59C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140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0E294A" w14:paraId="7CC909E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BFC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A31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7DC2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3660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EECAB82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81A2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CA71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196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06407CA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2D5D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32D0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0E294A" w14:paraId="647DF3F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14C1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157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5365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9349C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11844CAB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09A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E53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92F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65AA782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3E04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1517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0E294A" w14:paraId="76775392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1D45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CD2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89B8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1A02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44B4811D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0CD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EBF1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6EF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391FE1A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C167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37F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0E294A" w14:paraId="077410C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DF043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2DA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41EF4E6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FDD2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1570" w14:textId="77777777" w:rsidR="000E294A" w:rsidRDefault="000E294A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53B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47C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9542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B10A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789D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EF3F71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71F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079D" w14:textId="77777777" w:rsidR="000E294A" w:rsidRDefault="000E294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DC71" w14:textId="77777777" w:rsidR="000E294A" w:rsidRDefault="000E294A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9CB0" w14:textId="77777777" w:rsidR="000E294A" w:rsidRDefault="000E294A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3B6CEA46" w14:textId="77777777" w:rsidR="000E294A" w:rsidRDefault="000E294A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4D34" w14:textId="77777777" w:rsidR="000E294A" w:rsidRDefault="000E294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B290" w14:textId="77777777" w:rsidR="000E294A" w:rsidRPr="000625F2" w:rsidRDefault="000E294A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FCA8" w14:textId="77777777" w:rsidR="000E294A" w:rsidRDefault="000E294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46C1714D" w14:textId="77777777" w:rsidR="000E294A" w:rsidRDefault="000E294A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80A0" w14:textId="77777777" w:rsidR="000E294A" w:rsidRDefault="000E294A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31F2" w14:textId="77777777" w:rsidR="000E294A" w:rsidRDefault="000E294A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91658E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0A7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9B5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4AD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6D2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FA9253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9E9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23FE728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737D5C71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B50575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4434251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F7F8D7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EB3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86C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D6C6A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FC7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2296683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CFFBD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D87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23A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9B4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1189E16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719A2A7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6B4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6E8C5E6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816C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CF9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DF5F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2197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9F9524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0E294A" w14:paraId="00CB5566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80A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AC1C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4508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3307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0FFB556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380843A9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6BC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3ECADA1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D3A1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8EA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2564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3D0D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67FFC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0E294A" w14:paraId="1897E9F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EC1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22FD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2EF2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CD2C7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138F0678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70F7EBD4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13B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D44E68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D34D8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0DD8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0D54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451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0E294A" w14:paraId="33B4AEFA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1FBE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774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45B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9D0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1A78FE3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5493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0A055CC7" w14:textId="77777777" w:rsidR="000E294A" w:rsidRPr="00FA5543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FBD0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12E9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3EE7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D79F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0E294A" w14:paraId="5850F292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79D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492E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5143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523B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9196193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1DC10A7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2457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536DDE6B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8D48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D7E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7D1A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33AD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F8368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0E294A" w14:paraId="02F18DA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ABD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7162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965E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5EDA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3E95AEB5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239C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5CCEC095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F4B7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C92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B6C2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EAB1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2BE8D1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E59E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9819F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631C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CFCC" w14:textId="77777777" w:rsidR="000E294A" w:rsidRPr="006E4185" w:rsidRDefault="000E294A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A428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6913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CFE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67D49346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C888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FD06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5AC74A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C6B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2A995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64E09510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8226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9E87" w14:textId="77777777" w:rsidR="000E294A" w:rsidRDefault="000E294A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A01F" w14:textId="77777777" w:rsidR="000E294A" w:rsidRPr="009E41C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A180" w14:textId="77777777" w:rsidR="000E294A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175FA" w14:textId="77777777" w:rsidR="000E294A" w:rsidRDefault="000E294A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E6C9" w14:textId="77777777" w:rsidR="000E294A" w:rsidRPr="000625F2" w:rsidRDefault="000E294A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ADA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0E294A" w14:paraId="552A6D83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FED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70D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05A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979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06A5" w14:textId="77777777" w:rsidR="000E294A" w:rsidRPr="009E41C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C7C6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DCF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7A3C722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54CD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287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0E294A" w14:paraId="2E7D02B1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1B1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661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E9D82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73C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1E5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E18E98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403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26B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5FE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96E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0E294A" w14:paraId="559E0C4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08C3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C6C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B08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2F4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4B17F47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F60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B1ED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B84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33D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93D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46D67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0E294A" w14:paraId="32A681E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444D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0F4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A6FA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A7A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49427B8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877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B7AF53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C9F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503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E949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670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67DC7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80FE3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0E294A" w14:paraId="30ED53A1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DAD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9A8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571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4B97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2D2CC9B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ABD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B3E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FD6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495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695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58180F3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1378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9D1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360D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8CB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332ABB7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ED3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61A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BF8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D3812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FF0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0E294A" w14:paraId="15B8B305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9AFC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6B9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5987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80D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9F9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114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3A1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546082D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3CC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F4EF" w14:textId="77777777" w:rsidR="000E294A" w:rsidRDefault="000E294A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397D4479" w14:textId="77777777" w:rsidR="000E294A" w:rsidRPr="003A43BB" w:rsidRDefault="000E294A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0E294A" w14:paraId="6D9758AE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9138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F95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834F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151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0C45C1D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39C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98D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0D1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8399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66A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E0D6974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EBA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EA17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435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D89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08EEE1F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652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0164704" w14:textId="77777777" w:rsidR="000E294A" w:rsidRPr="00164983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2BD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74B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13A9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F92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C76228" w14:textId="77777777" w:rsidR="000E294A" w:rsidRPr="0058349B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I. C. Brătianu - Goleşti.</w:t>
            </w:r>
          </w:p>
        </w:tc>
      </w:tr>
      <w:tr w:rsidR="000E294A" w14:paraId="7D60BDA1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6793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437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675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CA5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03D5811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0C6112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7E5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5DD8083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887D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011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EB5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BC8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40283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2152B7C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E294A" w14:paraId="5CD73991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CB1E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FAA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3182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3BB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584ECB9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4FD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B915347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134ADC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5CC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E0B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3B8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87F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44D21A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4EE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1550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81A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59C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0029020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D11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B450D3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BF2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788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CD6F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D9E4" w14:textId="77777777" w:rsidR="000E294A" w:rsidRPr="00860983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E6CD0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6A537CA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1FE1CB9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0E294A" w14:paraId="1485AE5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A2F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E120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315D5FD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A56D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3D22" w14:textId="77777777" w:rsidR="000E294A" w:rsidRDefault="000E294A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28D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20EF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5B7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1077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55DC" w14:textId="77777777" w:rsidR="000E294A" w:rsidRPr="00860983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697B21B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1C2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776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6894957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1234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1BE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0E1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7A2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9A5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988BF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F29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34A0D54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2C0C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A0C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152+400</w:t>
            </w:r>
          </w:p>
          <w:p w14:paraId="5C0CB2A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B211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2A9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AD5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AAF0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B77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465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2F3C" w14:textId="77777777" w:rsidR="000E294A" w:rsidRPr="00860983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35EB29A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305BF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3B0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DEFE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AEA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0699458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BFE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2AF0C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302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250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2D0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4B9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21FBC91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0E294A" w14:paraId="0AA63969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94B6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3F0F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294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422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46DEE46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FEE1903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8C1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1079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C6E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4B3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492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33BF6CB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1543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73F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3E95E52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F12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B6D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0C6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EC1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C63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EFD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E0D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3B416B6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9D4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A0E07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1158FCD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84C8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8B2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2A69AB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2C8AD51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E4E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A287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CD6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3F9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113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1F2737FD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13543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410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774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935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45C1710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006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0CBAD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936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8AF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260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2048AD2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E294A" w14:paraId="7C8854D5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ACB1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DC9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61FA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747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1CF898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71DB904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C3C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D248B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65E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F9D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141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500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25DC78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761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8DB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E618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E6E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5F112BD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30CC198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D10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944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1B6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916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567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3D1846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57E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5A6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728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F0A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4C7EAB3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27BF1D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A52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10D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57C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6727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43E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F030740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3A7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C9A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0C3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9B0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0807936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401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F3BAD5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D8C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C23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070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667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EE1188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ED2F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C9C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25B2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DEB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8E33E5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43D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0D0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DC4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150A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EF8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466BAB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26D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EA5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A6C2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4A6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3450B4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11F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4F102C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5D04623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97ED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352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E99D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EF7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0E294A" w14:paraId="20CA45A7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DC71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AC5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AF3F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C05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50012CF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5825D0C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10C0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60E8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5EE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92D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F9D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C5E24D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EE2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8B3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C50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E83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64BF0363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D2A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6E2ACA1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155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8DB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4B2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DEB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0E294A" w14:paraId="3A4F2C4F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EFB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8A50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ED8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9B3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6F6FA603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B10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D4682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AD3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71D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5B44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F37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5F7CD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3646198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0E294A" w14:paraId="6773DAB9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B6BB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EA3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285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05D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1D21B8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940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A7716B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DF4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440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212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7848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0E294A" w14:paraId="26D3ABA3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E77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93A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FB1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41E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FD927F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070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F73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674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AD8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8CA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0E6DD6B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0E294A" w14:paraId="701F628A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4EAE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211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F5F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6A9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0B9CC70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2D3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530F4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887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028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1C8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399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8B4E0B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336D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E0F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6EF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4C9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03B9A8D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048F79E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64E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3D73D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211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8B0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5D2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009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F609F9F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BA1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475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68B1E06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40B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2F0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C24263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01DB0F0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73D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889F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2F3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9A6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AB6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211CF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0E294A" w14:paraId="6BCA940A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6E9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F91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7CB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4923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B9F7B7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3D1A" w14:textId="77777777" w:rsidR="000E294A" w:rsidRDefault="000E294A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144E31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B31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8B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2F0A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44D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0E294A" w14:paraId="3A1670A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3CC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06A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CC0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B59C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DD205E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304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C5B3C87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0958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4A04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352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C76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2428DC2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1715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34A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E09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4A4F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6A41898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995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274DA5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500A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62F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1AE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2DB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0E294A" w14:paraId="4B38CFA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16A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FF7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153193E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D67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788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5A89C35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5F07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96D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77E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A783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D960" w14:textId="77777777" w:rsidR="000E294A" w:rsidRPr="006064A3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14FD0F1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263096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1662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9514" w14:textId="77777777" w:rsidR="000E294A" w:rsidRPr="006064A3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6772F42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E99B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2DB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1285761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E59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AE65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18A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A9B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ED61" w14:textId="77777777" w:rsidR="000E294A" w:rsidRPr="006064A3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3B57624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0792F006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723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823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4A0B4017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9BB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311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18572980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E28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06E7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90E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B91B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EE97" w14:textId="77777777" w:rsidR="000E294A" w:rsidRPr="001D28D8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0E294A" w14:paraId="6FAA1D2D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CF80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399D" w14:textId="77777777" w:rsidR="000E294A" w:rsidRPr="006064A3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2D40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ADBC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088E0783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D22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0415E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179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9E38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98F2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442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E294A" w14:paraId="36AFF71F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2A1A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10D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241+900</w:t>
            </w:r>
          </w:p>
          <w:p w14:paraId="4A1E045E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5D51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DE1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5B270753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D55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454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5FC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7C9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1134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14:paraId="38D3C67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243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6EE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9537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32E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50D68C2D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866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2E4CA7A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B9F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21C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E88E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47B6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0E294A" w14:paraId="5476706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A9A9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777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5FA2A7A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FF0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1E62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03B7F0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F8D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82DA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DAF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BDB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792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7EBDDA8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0E294A" w14:paraId="35F5722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BC5E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59E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16FC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79E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107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63F5BF7A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65BF91E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F19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B07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1FDF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947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0E294A" w14:paraId="7054B65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A6AC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D4E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43AA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BA1C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86A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31D0D31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C658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EA6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0905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E6FA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0E294A" w14:paraId="611F6D2A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50A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9B6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0FE3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5906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6AE01B0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93DB" w14:textId="77777777" w:rsidR="000E294A" w:rsidRDefault="000E294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ECC070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B863" w14:textId="77777777" w:rsidR="000E294A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6DBB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688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51AB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00CC23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1CA42B57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0E294A" w14:paraId="6CCC7A84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C5D1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A970" w14:textId="77777777" w:rsidR="000E294A" w:rsidRDefault="000E294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0DE3F" w14:textId="77777777" w:rsidR="000E294A" w:rsidRPr="000625F2" w:rsidRDefault="000E294A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BEF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55D371E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39A9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068F856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160BE35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611C7FBA" w14:textId="77777777" w:rsidR="000E294A" w:rsidRDefault="000E294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F297" w14:textId="77777777" w:rsidR="000E294A" w:rsidRDefault="000E294A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538A" w14:textId="77777777" w:rsidR="000E294A" w:rsidRDefault="000E294A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8FF3" w14:textId="77777777" w:rsidR="000E294A" w:rsidRPr="000625F2" w:rsidRDefault="000E294A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74DAB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6B84A5" w14:textId="77777777" w:rsidR="000E294A" w:rsidRDefault="000E294A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0E294A" w14:paraId="507E714F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0C37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9A55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8E9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026E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F3B00D1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1702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9CE93B3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45050A0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6E42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DC81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0486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635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C3040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E294A" w14:paraId="17E81686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CBB4" w14:textId="77777777" w:rsidR="000E294A" w:rsidRDefault="000E294A" w:rsidP="000E294A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705C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F6D9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F5C5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79352D9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FEDD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2853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A8EF" w14:textId="77777777" w:rsidR="000E294A" w:rsidRDefault="000E294A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95D0" w14:textId="77777777" w:rsidR="000E294A" w:rsidRPr="000625F2" w:rsidRDefault="000E294A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4738" w14:textId="77777777" w:rsidR="000E294A" w:rsidRDefault="000E294A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DB4CABA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1F51613A" w14:textId="77777777" w:rsidR="000E294A" w:rsidRPr="002A69B0" w:rsidRDefault="000E294A" w:rsidP="002A69B0">
      <w:pPr>
        <w:pStyle w:val="Heading1"/>
        <w:spacing w:line="360" w:lineRule="auto"/>
      </w:pPr>
      <w:r>
        <w:lastRenderedPageBreak/>
        <w:t>LINIA 102 A</w:t>
      </w:r>
    </w:p>
    <w:p w14:paraId="100BA5D2" w14:textId="77777777" w:rsidR="000E294A" w:rsidRDefault="000E294A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36E369A8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2229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539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9EE5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7A0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AB0394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57C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2A3F0261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E4B11D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30F82D5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BF019F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6E9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E6A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5C8D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880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0E294A" w14:paraId="43B35737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2833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02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5D52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F50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55E9FA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883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793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523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B27FB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B40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3B72E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0E294A" w14:paraId="17F7F922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B045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385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ED7A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22C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DF12F9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D69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3924998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C21AF3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34CE55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2D0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26C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D4FD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D92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CDC47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0E294A" w14:paraId="569A358B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3B49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204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5B6A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F0B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64D469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1D9B11F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E54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20688EE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663EAB7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0D4446D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E3A6" w14:textId="77777777" w:rsidR="000E294A" w:rsidRPr="0088732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065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D3F5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445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CF1589E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F135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64A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4CBD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CD3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5F62C00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A6D887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E2E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07217F7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B230A9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E679" w14:textId="77777777" w:rsidR="000E294A" w:rsidRPr="0088732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AE1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6A43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6CF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884421F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610B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ACF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CAD4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1E1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528BB0D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40D190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F0D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889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F58A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0CD9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E46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A82B95B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7F05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C1E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81A6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A92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E8C191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7FAACFA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47F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0E4C7F7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7C2C7C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FFED" w14:textId="77777777" w:rsidR="000E294A" w:rsidRPr="0088732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1BF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7A2D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CBE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D1ACF04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C0BB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BC9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EED1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6D5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323F886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4A60B87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F63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2934" w14:textId="77777777" w:rsidR="000E294A" w:rsidRPr="0088732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556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36E1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1F0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42816C8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C23D" w14:textId="77777777" w:rsidR="000E294A" w:rsidRDefault="000E294A" w:rsidP="000E294A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8CA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C5FB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EEB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72C20B9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1942788B" w14:textId="77777777" w:rsidR="000E294A" w:rsidRPr="0088732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2F4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627CCAB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87ADE1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CA64CD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3743" w14:textId="77777777" w:rsidR="000E294A" w:rsidRPr="0088732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BB7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9712" w14:textId="77777777" w:rsidR="000E294A" w:rsidRPr="0005248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702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0FEBA3D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2DD7AE79" w14:textId="77777777" w:rsidR="000E294A" w:rsidRDefault="000E294A" w:rsidP="00D76EC7">
      <w:pPr>
        <w:pStyle w:val="Heading1"/>
        <w:spacing w:line="360" w:lineRule="auto"/>
      </w:pPr>
      <w:r>
        <w:lastRenderedPageBreak/>
        <w:t>LINIA 102 B</w:t>
      </w:r>
    </w:p>
    <w:p w14:paraId="464D2FEC" w14:textId="77777777" w:rsidR="000E294A" w:rsidRDefault="000E294A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0E294A" w14:paraId="710F2F6B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5404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EAC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BF8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020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610563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E14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2E1B541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974C4C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3FADCD6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9ADAA5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38E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D99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A635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15D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4FE4F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0E294A" w14:paraId="7F090A6A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0059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520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1F4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B1D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225920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E99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D6D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1C4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3EB6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9961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50EF151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0E294A" w14:paraId="637DFC5B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7667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047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1CA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2C6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C9631C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8E5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7BBF808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CB236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BCF57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82B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5D1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7227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0A4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0E090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0E294A" w14:paraId="6152D10C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1795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97E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6A2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3F9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158D49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7DFF401" w14:textId="77777777" w:rsidR="000E294A" w:rsidRPr="00473804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93B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0C4FCD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6C78DDC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73E0240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78D233F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A9C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0F4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6059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27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709AFFA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9D17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4C2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607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4E5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81F0D0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4A442EDF" w14:textId="77777777" w:rsidR="000E294A" w:rsidRPr="00473804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EC9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4E70277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FA5DCD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EB5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F8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A099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0A3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1344009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C9D0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E8A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5D4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9FF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6834EC5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515CA9B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9E7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913F6C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D98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262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6CCB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996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00520E7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92E1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940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FB8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311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5C0410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4B8AE642" w14:textId="77777777" w:rsidR="000E294A" w:rsidRPr="00473804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477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47B2AA1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C34635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D2E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7FE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78FF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969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CFFEE78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0ACC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F58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DF1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D0F5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211373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798134C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1F7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229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1A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D01B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C532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9504325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42E5" w14:textId="77777777" w:rsidR="000E294A" w:rsidRDefault="000E294A" w:rsidP="000E294A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01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927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B5A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5D7B0B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3EA34FA5" w14:textId="77777777" w:rsidR="000E294A" w:rsidRPr="005B65A6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4DC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3D3A8C4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A253F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20B005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CD4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AA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4024" w14:textId="77777777" w:rsidR="000E294A" w:rsidRPr="002E38A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85D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72CC053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5E2C49CA" w14:textId="77777777" w:rsidR="000E294A" w:rsidRDefault="000E294A" w:rsidP="00410133">
      <w:pPr>
        <w:pStyle w:val="Heading1"/>
        <w:spacing w:line="360" w:lineRule="auto"/>
      </w:pPr>
      <w:r>
        <w:lastRenderedPageBreak/>
        <w:t>LINIA 108</w:t>
      </w:r>
    </w:p>
    <w:p w14:paraId="6417C50A" w14:textId="77777777" w:rsidR="000E294A" w:rsidRDefault="000E294A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30412382" w14:textId="77777777">
        <w:trPr>
          <w:cantSplit/>
          <w:trHeight w:val="21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F7BB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BEB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3199" w14:textId="77777777" w:rsidR="000E294A" w:rsidRPr="000625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ABB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48D3BCD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356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90DC48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331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838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A687" w14:textId="77777777" w:rsidR="000E294A" w:rsidRPr="000625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91D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B198D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I.C. Brătianu - Goleşti.</w:t>
            </w:r>
          </w:p>
        </w:tc>
      </w:tr>
      <w:tr w:rsidR="000E294A" w:rsidRPr="00F80ACE" w14:paraId="7B69B19E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FCEE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13F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77C2054E" w14:textId="77777777" w:rsidR="000E294A" w:rsidRPr="001571B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76F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0F3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0C72916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3A7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97BE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0EB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7EC3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A5E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32297491" w14:textId="77777777" w:rsidR="000E294A" w:rsidRPr="00F80ACE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F80ACE" w14:paraId="0E66334A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FD86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D2B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E34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7C4D" w14:textId="77777777" w:rsidR="000E294A" w:rsidRDefault="000E294A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4C4C" w14:textId="77777777" w:rsidR="000E294A" w:rsidRDefault="000E294A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D74CD88" w14:textId="77777777" w:rsidR="000E294A" w:rsidRDefault="000E294A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04FDD70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6AA1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62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C0CF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7A8C" w14:textId="77777777" w:rsidR="000E294A" w:rsidRPr="00F80ACE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E294A" w14:paraId="643E7EB6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5CFA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94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6005772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58D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9D4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564C561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406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3751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EE3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EBB3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40E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4C3339D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1F8E897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0041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AC48" w14:textId="77777777" w:rsidR="000E294A" w:rsidRPr="00346ED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2AD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188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4EFBE93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312F80F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036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BB2BD8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31D2E8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118F702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46CF347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161D442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599C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BBA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7A17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935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E294A" w14:paraId="7070B63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B20F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D5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00E8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8C1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1C3D1C1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F6BE69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095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681F2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FF1F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2DF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3CAE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E00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EDE92D3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6819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54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2522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648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448FDE2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0D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9F0173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2557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79B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0ACF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980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E5A6C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513AFBE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0E294A" w14:paraId="567FA2F2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948D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AE4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B774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B8E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138D497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481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C600BC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8E3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7AF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55AC7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350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25F70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0682799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0E294A" w14:paraId="31D1C565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F8E0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96D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C4D8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6D4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03DA42B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673D4A7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355F23C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73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132AA3E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65DF8DF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38E3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35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816E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395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B2C8E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0E294A" w:rsidRPr="00884DD1" w14:paraId="3CFCB9CB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831D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DE0F" w14:textId="77777777" w:rsidR="000E294A" w:rsidRPr="00E804A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337B95D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B313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A27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072E87E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050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DD40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C10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2A01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1BC4" w14:textId="77777777" w:rsidR="000E294A" w:rsidRPr="00E804A9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7EFFF8E7" w14:textId="77777777" w:rsidR="000E294A" w:rsidRPr="00884DD1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054DFC" w14:paraId="3171EE89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6E99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B2DB" w14:textId="77777777" w:rsidR="000E294A" w:rsidRPr="00DD4D1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268D5C2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B017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22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558DC8D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C8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31C1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A0E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1443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021E" w14:textId="77777777" w:rsidR="000E294A" w:rsidRPr="00DD4D10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05CA0016" w14:textId="77777777" w:rsidR="000E294A" w:rsidRPr="00054DFC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054DFC" w14:paraId="4C4FFE9A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CD7D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3EC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23862B32" w14:textId="77777777" w:rsidR="000E294A" w:rsidRPr="00DD4D1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E62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F02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53D9285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38F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5D40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491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3C2A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DE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E294A" w:rsidRPr="00054DFC" w14:paraId="166E22D2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3E46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E59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26108363" w14:textId="77777777" w:rsidR="000E294A" w:rsidRPr="00DD4D1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22E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3C74" w14:textId="77777777" w:rsidR="000E294A" w:rsidRDefault="000E294A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07F918FE" w14:textId="77777777" w:rsidR="000E294A" w:rsidRDefault="000E294A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7C7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0522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998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C861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002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0E294A" w:rsidRPr="00884DD1" w14:paraId="0DFDE885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9F8B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5563" w14:textId="77777777" w:rsidR="000E294A" w:rsidRPr="00535AB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7263922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BE2D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C6A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1867A35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6D7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49CC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C9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F07E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E89E" w14:textId="77777777" w:rsidR="000E294A" w:rsidRPr="00535AB9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20FFBCE2" w14:textId="77777777" w:rsidR="000E294A" w:rsidRPr="00884DD1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E8FA1AD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F58E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2E1D" w14:textId="77777777" w:rsidR="000E294A" w:rsidRPr="00535AB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ED1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9466" w14:textId="77777777" w:rsidR="000E294A" w:rsidRDefault="000E294A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3904EF5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D5F824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A55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170CF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035A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6B7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760F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1D8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E294A" w14:paraId="6244AD7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2C15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115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5681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5E52" w14:textId="77777777" w:rsidR="000E294A" w:rsidRDefault="000E294A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6E3E1FE4" w14:textId="77777777" w:rsidR="000E294A" w:rsidRDefault="000E294A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605A5F31" w14:textId="77777777" w:rsidR="000E294A" w:rsidRDefault="000E294A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D44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95D2A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0380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18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CA4E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EB5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D5AC899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A868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8E3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F974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A69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5B88D0D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AC05226" w14:textId="77777777" w:rsidR="000E294A" w:rsidRDefault="000E294A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47C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FAA48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16A7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DA4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FA24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C111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E798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76DD282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0E294A" w14:paraId="16D8C1E0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5A71" w14:textId="77777777" w:rsidR="000E294A" w:rsidRDefault="000E294A" w:rsidP="000E294A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0781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F349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0FF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79462A8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13DB3E3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7EB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22428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73BD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D7B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D727" w14:textId="77777777" w:rsidR="000E294A" w:rsidRPr="00D16CE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C6E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4927C61" w14:textId="77777777" w:rsidR="000E294A" w:rsidRPr="00FE25BC" w:rsidRDefault="000E294A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4A39AB95" w14:textId="77777777" w:rsidR="000E294A" w:rsidRDefault="000E294A" w:rsidP="00815695">
      <w:pPr>
        <w:pStyle w:val="Heading1"/>
        <w:spacing w:line="360" w:lineRule="auto"/>
      </w:pPr>
      <w:r>
        <w:t>LINIA 109</w:t>
      </w:r>
    </w:p>
    <w:p w14:paraId="2178597C" w14:textId="77777777" w:rsidR="000E294A" w:rsidRDefault="000E294A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0E294A" w14:paraId="58205B63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A22C" w14:textId="77777777" w:rsidR="000E294A" w:rsidRDefault="000E294A" w:rsidP="000E294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275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CE4F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6BC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3586FBF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664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C8D3E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54A2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8D2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5494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A72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A595084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D056" w14:textId="77777777" w:rsidR="000E294A" w:rsidRDefault="000E294A" w:rsidP="000E294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584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3D09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351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5837D33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09D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18AE8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7662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808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208D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82B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657CD31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ADF8" w14:textId="77777777" w:rsidR="000E294A" w:rsidRDefault="000E294A" w:rsidP="000E294A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8F10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EBD7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523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07553A9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4DB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0D31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F52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D525" w14:textId="77777777" w:rsidR="000E294A" w:rsidRPr="001B30CD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C45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167A240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1CE405C3" w14:textId="77777777" w:rsidR="000E294A" w:rsidRDefault="000E294A" w:rsidP="00815695">
      <w:pPr>
        <w:pStyle w:val="Heading1"/>
        <w:spacing w:line="360" w:lineRule="auto"/>
      </w:pPr>
      <w:r>
        <w:t>LINIA 109 A</w:t>
      </w:r>
    </w:p>
    <w:p w14:paraId="72BDBA04" w14:textId="77777777" w:rsidR="000E294A" w:rsidRDefault="000E294A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0E294A" w14:paraId="71B30FE8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23C9" w14:textId="77777777" w:rsidR="000E294A" w:rsidRDefault="000E294A" w:rsidP="000E294A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CB6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14742D1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243E" w14:textId="77777777" w:rsidR="000E294A" w:rsidRPr="001B30CD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3F6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5A3E4D4D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589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707A" w14:textId="77777777" w:rsidR="000E294A" w:rsidRPr="001B30CD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D24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0050" w14:textId="77777777" w:rsidR="000E294A" w:rsidRPr="001B30CD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A7D9" w14:textId="77777777" w:rsidR="000E294A" w:rsidRPr="007126D7" w:rsidRDefault="000E294A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CE3FEC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D7626C5" w14:textId="77777777" w:rsidR="000E294A" w:rsidRDefault="000E294A">
      <w:pPr>
        <w:spacing w:before="40" w:line="192" w:lineRule="auto"/>
        <w:ind w:right="57"/>
        <w:rPr>
          <w:sz w:val="20"/>
        </w:rPr>
      </w:pPr>
    </w:p>
    <w:p w14:paraId="014B0F6C" w14:textId="77777777" w:rsidR="000E294A" w:rsidRDefault="000E294A" w:rsidP="00864E90">
      <w:pPr>
        <w:pStyle w:val="Heading1"/>
        <w:spacing w:line="360" w:lineRule="auto"/>
      </w:pPr>
      <w:r>
        <w:lastRenderedPageBreak/>
        <w:t>LINIA 110</w:t>
      </w:r>
    </w:p>
    <w:p w14:paraId="379B5962" w14:textId="77777777" w:rsidR="000E294A" w:rsidRDefault="000E294A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0E294A" w:rsidRPr="006B23DF" w14:paraId="6609FC0F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D274" w14:textId="77777777" w:rsidR="000E294A" w:rsidRPr="006B23DF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86E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3E4E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04A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36FEB3F0" w14:textId="77777777" w:rsidR="000E294A" w:rsidRPr="006B23DF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C60B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540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0F9D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BB26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74BA" w14:textId="77777777" w:rsidR="000E294A" w:rsidRPr="006A487D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1A87C7D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0E294A" w:rsidRPr="006B23DF" w14:paraId="1EFD37A5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C8CE" w14:textId="77777777" w:rsidR="000E294A" w:rsidRPr="006B23DF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5C4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3803062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670FC62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6331CB0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0846342B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15B0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C00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11BA423" w14:textId="77777777" w:rsidR="000E294A" w:rsidRPr="006B23DF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9327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2119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A56E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55A3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1E9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7B34430D" w14:textId="77777777" w:rsidR="000E294A" w:rsidRPr="006B23DF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6B23DF" w14:paraId="20FBD103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7A66" w14:textId="77777777" w:rsidR="000E294A" w:rsidRPr="006B23DF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838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CDCC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CE1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5DEF576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41F88E17" w14:textId="77777777" w:rsidR="000E294A" w:rsidRPr="006B23DF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FDE5F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D06F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F7C8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9C1B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99B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0E294A" w:rsidRPr="006B23DF" w14:paraId="1BA2D3D9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2266" w14:textId="77777777" w:rsidR="000E294A" w:rsidRPr="006B23DF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99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5178DD1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ED95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322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7EE84DB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30FA5FF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1041462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332D067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8A7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1BB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967F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5D80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EFC3" w14:textId="77777777" w:rsidR="000E294A" w:rsidRPr="006A487D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0E294A" w:rsidRPr="006B23DF" w14:paraId="17B5F611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F4A9" w14:textId="77777777" w:rsidR="000E294A" w:rsidRPr="006B23DF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E68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17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99E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0F082B5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317A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F2FB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62F9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B17D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E9B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6B23DF" w14:paraId="07ED7B63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AE10" w14:textId="77777777" w:rsidR="000E294A" w:rsidRPr="006B23DF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65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36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644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3E7872D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C91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D627F6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06BD934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31C7682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63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9DAE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E1F9" w14:textId="77777777" w:rsidR="000E294A" w:rsidRPr="006B23DF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C50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14:paraId="78B7031E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3B83" w14:textId="77777777" w:rsidR="000E294A" w:rsidRDefault="000E294A" w:rsidP="000E294A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F36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401C" w14:textId="77777777" w:rsidR="000E294A" w:rsidRPr="007B601C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76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3BAD582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C8A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8ED8B8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AFBB" w14:textId="77777777" w:rsidR="000E294A" w:rsidRPr="0031460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40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FE40" w14:textId="77777777" w:rsidR="000E294A" w:rsidRPr="0031460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B59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D9419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2A8550B4" w14:textId="77777777" w:rsidR="000E294A" w:rsidRDefault="000E294A" w:rsidP="00864E90">
      <w:pPr>
        <w:pStyle w:val="Heading1"/>
        <w:spacing w:line="360" w:lineRule="auto"/>
      </w:pPr>
      <w:r>
        <w:lastRenderedPageBreak/>
        <w:t>LINIA 110 A</w:t>
      </w:r>
    </w:p>
    <w:p w14:paraId="5775E40E" w14:textId="77777777" w:rsidR="000E294A" w:rsidRDefault="000E294A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0E294A" w:rsidRPr="00762927" w14:paraId="580C0697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BEAE" w14:textId="77777777" w:rsidR="000E294A" w:rsidRPr="00762927" w:rsidRDefault="000E294A" w:rsidP="000E294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11FE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35FB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D000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71E06677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D49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3533C4A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1E0D0B8C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C682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6275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1ECF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D22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986EBA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0E294A" w:rsidRPr="00762927" w14:paraId="64D2CC7C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B847" w14:textId="77777777" w:rsidR="000E294A" w:rsidRPr="00762927" w:rsidRDefault="000E294A" w:rsidP="000E294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6B70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73E5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C141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3C21A2C6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4D55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BA0E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6E73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0F091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CCC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980FF65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0E294A" w:rsidRPr="00762927" w14:paraId="7A0958C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A890" w14:textId="77777777" w:rsidR="000E294A" w:rsidRPr="00762927" w:rsidRDefault="000E294A" w:rsidP="000E294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44ED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FCCE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5A55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0E3F2D2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28B3BC1C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4595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1C93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1D20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39C8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695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62927" w14:paraId="238EAE4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6A8B" w14:textId="77777777" w:rsidR="000E294A" w:rsidRPr="00762927" w:rsidRDefault="000E294A" w:rsidP="000E294A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27A5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B3EB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0315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78F305C1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1E30C81C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8B8D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6E99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BD46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EA2B" w14:textId="77777777" w:rsidR="000E294A" w:rsidRPr="0076292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2EE4" w14:textId="77777777" w:rsidR="000E294A" w:rsidRPr="0076292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3C1B922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7AF7610B" w14:textId="77777777" w:rsidR="000E294A" w:rsidRDefault="000E294A" w:rsidP="00864E90">
      <w:pPr>
        <w:pStyle w:val="Heading1"/>
        <w:spacing w:line="360" w:lineRule="auto"/>
      </w:pPr>
      <w:r>
        <w:t>LINIA 110 B</w:t>
      </w:r>
    </w:p>
    <w:p w14:paraId="7F52D81B" w14:textId="77777777" w:rsidR="000E294A" w:rsidRDefault="000E294A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0E294A" w:rsidRPr="00D84313" w14:paraId="54C734E2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806B" w14:textId="77777777" w:rsidR="000E294A" w:rsidRDefault="000E294A" w:rsidP="000E294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3F0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417F6F59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F87D1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A38A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80BABA4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9809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427F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E8F1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381F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DD8B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48606FE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D84313" w14:paraId="3880D49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B09E" w14:textId="77777777" w:rsidR="000E294A" w:rsidRDefault="000E294A" w:rsidP="000E294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9A8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195+500</w:t>
            </w:r>
          </w:p>
          <w:p w14:paraId="258D141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C703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9B13" w14:textId="77777777" w:rsidR="000E294A" w:rsidRDefault="000E294A" w:rsidP="00F7787B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80C11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  <w:r>
              <w:rPr>
                <w:b/>
                <w:bCs/>
                <w:color w:val="000000"/>
                <w:sz w:val="20"/>
              </w:rPr>
              <w:t xml:space="preserve"> și  linia 2 directă</w:t>
            </w:r>
          </w:p>
          <w:p w14:paraId="120FEC27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4BC5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6F80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5E6A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C4FA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74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0E294A" w:rsidRPr="00D84313" w14:paraId="49745ED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5FDB" w14:textId="77777777" w:rsidR="000E294A" w:rsidRPr="00D84313" w:rsidRDefault="000E294A" w:rsidP="000E294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1FB7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06A13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3665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3EDD82DA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52F1CDF2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9435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802E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5720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4E7B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6EB9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D84313" w14:paraId="134BE0A8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1A36" w14:textId="77777777" w:rsidR="000E294A" w:rsidRPr="00D84313" w:rsidRDefault="000E294A" w:rsidP="000E294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5214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6F2E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0E1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43F2E5D8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868669C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207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7098AAD6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BAD8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C7EA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0E82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7B65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D84313" w14:paraId="5FE53A8F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5662" w14:textId="77777777" w:rsidR="000E294A" w:rsidRPr="00D84313" w:rsidRDefault="000E294A" w:rsidP="000E294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E72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381BF505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8959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8EE93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7609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2231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935B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F6EF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DF74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D84313" w14:paraId="55B57653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67F2" w14:textId="77777777" w:rsidR="000E294A" w:rsidRPr="00D84313" w:rsidRDefault="000E294A" w:rsidP="000E294A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B39C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5BE3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E2BC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4D3E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229B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8167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383D" w14:textId="77777777" w:rsidR="000E294A" w:rsidRPr="00D8431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64B0" w14:textId="77777777" w:rsidR="000E294A" w:rsidRPr="00D8431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2D892572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104335B0" w14:textId="77777777" w:rsidR="000E294A" w:rsidRDefault="000E294A" w:rsidP="000F4DAE">
      <w:pPr>
        <w:pStyle w:val="Heading1"/>
        <w:spacing w:line="360" w:lineRule="auto"/>
      </w:pPr>
      <w:r>
        <w:t>LINIA 111</w:t>
      </w:r>
    </w:p>
    <w:p w14:paraId="7D6F4F8A" w14:textId="77777777" w:rsidR="000E294A" w:rsidRDefault="000E294A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0E294A" w:rsidRPr="005564C7" w14:paraId="6A3E3BE1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6096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3349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345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9A25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468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53CB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94E5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02A9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F5B2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C5D8182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0E294A" w:rsidRPr="005564C7" w14:paraId="67246DB1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16E7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798E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887F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3AEB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4A97077D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1F071024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04B9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30A2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B8168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425A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7328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5564C7" w14:paraId="285A4CE2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06EC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93F5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3B0FDA2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9E5A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D0C5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419C286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67E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8907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7F2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AC94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6B54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5564C7" w14:paraId="22FD67E0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4C00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463EE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6D1A89AF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F1E4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8049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4C023CCC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348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FCE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DAB2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C20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0E1D" w14:textId="77777777" w:rsidR="000E294A" w:rsidRPr="005D2784" w:rsidRDefault="000E294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60972F46" w14:textId="77777777" w:rsidR="000E294A" w:rsidRPr="00736DB4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5564C7" w14:paraId="59A549A1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AEE0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B18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3088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C818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7D660FC4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43E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40B06A0C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4AE11AF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351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8D4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68B4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BD06" w14:textId="77777777" w:rsidR="000E294A" w:rsidRPr="00B43314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0495DEE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0E294A" w:rsidRPr="005564C7" w14:paraId="5A0A29BF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7AFC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D2B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8C2B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2C7C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7BEC4305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31D41CF0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026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BDE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2A8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335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44FC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5564C7" w14:paraId="27E17959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790D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0BA7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6F4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8B66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A00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9C319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6368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780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956F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5564C7" w14:paraId="056CB2C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23C0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3D1D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397E5C8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619B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5F9C" w14:textId="77777777" w:rsidR="000E294A" w:rsidRPr="005564C7" w:rsidRDefault="000E294A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B785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269B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F87B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36F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6E22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5564C7" w14:paraId="61E93A38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EDAF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1C4F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038BABFD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1BF9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8E13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56E8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BA4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1D64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4DA3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248F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5564C7" w14:paraId="2CFE2769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5FFE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7175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69637BB4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9F4E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30ED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D9C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6D6D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C90A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4154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EBF0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5564C7" w14:paraId="30F1388A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BD17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DBF2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9C6B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95FA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813F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54FC172A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661198D2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C20A613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1B90156D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A70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91E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274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9931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156FB3D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0E294A" w:rsidRPr="005564C7" w14:paraId="05F87D0B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2D6D5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74E8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C5B8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EABA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73D3B4F6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BD247F1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A4B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FB36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34D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D700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EC00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5564C7" w14:paraId="7495FF5B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B596" w14:textId="77777777" w:rsidR="000E294A" w:rsidRPr="005564C7" w:rsidRDefault="000E294A" w:rsidP="000E294A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03DF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6DAE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AD2A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4574EEF6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30E1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4C5FF597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185D7122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53C9DF92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0292C30D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897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49FD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6DFC" w14:textId="77777777" w:rsidR="000E294A" w:rsidRPr="005564C7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5F25" w14:textId="77777777" w:rsidR="000E294A" w:rsidRPr="005564C7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9723BFF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2AC1DF80" w14:textId="77777777" w:rsidR="000E294A" w:rsidRDefault="000E294A" w:rsidP="00CB56C2">
      <w:pPr>
        <w:pStyle w:val="Heading1"/>
        <w:spacing w:line="360" w:lineRule="auto"/>
      </w:pPr>
      <w:r>
        <w:t>LINIA 111 A</w:t>
      </w:r>
    </w:p>
    <w:p w14:paraId="6AA7F9E1" w14:textId="77777777" w:rsidR="000E294A" w:rsidRDefault="000E294A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0E294A" w14:paraId="27D4A37D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1869" w14:textId="77777777" w:rsidR="000E294A" w:rsidRDefault="000E294A" w:rsidP="000E294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4EA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6D0F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18CD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533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0959A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41C0E1A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F9DFE9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0B3DAE4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443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E5E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820D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F51A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C7D21E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0E294A" w14:paraId="3A673C97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BD0A" w14:textId="77777777" w:rsidR="000E294A" w:rsidRDefault="000E294A" w:rsidP="000E294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FF2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3351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9FB0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522E1E0B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E43768B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9794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BD84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45FF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27B2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AC41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240D28F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33D1" w14:textId="77777777" w:rsidR="000E294A" w:rsidRDefault="000E294A" w:rsidP="000E294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8CE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3C30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B9FC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1137A309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6435F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A0368B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2FD4AF6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0D593552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25F41C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A24D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152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4C75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0A8F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2696CF3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AA426" w14:textId="77777777" w:rsidR="000E294A" w:rsidRDefault="000E294A" w:rsidP="000E294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045F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532C7DB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A639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B804" w14:textId="77777777" w:rsidR="000E294A" w:rsidRPr="006F2DFE" w:rsidRDefault="000E294A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54EF4D17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4AD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F72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D10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304A7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6D16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5393A68E" w14:textId="77777777" w:rsidR="000E294A" w:rsidRPr="00CB56C2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7C52E7A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9E8B" w14:textId="77777777" w:rsidR="000E294A" w:rsidRDefault="000E294A" w:rsidP="000E294A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DC0F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3A0A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6A1F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7C7114F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D1D9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3A8396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76B7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05C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6439" w14:textId="77777777" w:rsidR="000E294A" w:rsidRPr="0067415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D7DE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294B518" w14:textId="77777777" w:rsidR="000E294A" w:rsidRDefault="000E294A" w:rsidP="00CB56C2">
      <w:pPr>
        <w:spacing w:line="360" w:lineRule="auto"/>
        <w:ind w:right="57"/>
        <w:rPr>
          <w:sz w:val="20"/>
        </w:rPr>
      </w:pPr>
    </w:p>
    <w:p w14:paraId="7B7C6C2E" w14:textId="77777777" w:rsidR="000E294A" w:rsidRDefault="000E294A" w:rsidP="00DB78D2">
      <w:pPr>
        <w:pStyle w:val="Heading1"/>
        <w:spacing w:line="360" w:lineRule="auto"/>
      </w:pPr>
      <w:r>
        <w:t>LINIA 112</w:t>
      </w:r>
    </w:p>
    <w:p w14:paraId="6F4F21A9" w14:textId="77777777" w:rsidR="000E294A" w:rsidRDefault="000E294A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0E294A" w14:paraId="379FA06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4176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29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1BF5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7778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2CC10A5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DACB" w14:textId="77777777" w:rsidR="000E294A" w:rsidRDefault="000E294A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5F444C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9ED9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BDC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580D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E5F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0E294A" w14:paraId="1EA8C80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8D0C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B6B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3F0A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2D0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00599A4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276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74683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1CD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81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2A1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895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77F3DB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3ECF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609E" w14:textId="77777777" w:rsidR="000E294A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796369EF" w14:textId="77777777" w:rsidR="000E294A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DC2C" w14:textId="77777777" w:rsidR="000E294A" w:rsidRPr="00483148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88FB" w14:textId="77777777" w:rsidR="000E294A" w:rsidRDefault="000E294A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EEE8" w14:textId="77777777" w:rsidR="000E294A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1F6F" w14:textId="77777777" w:rsidR="000E294A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C769" w14:textId="77777777" w:rsidR="000E294A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B1B4" w14:textId="77777777" w:rsidR="000E294A" w:rsidRPr="00483148" w:rsidRDefault="000E294A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26D4" w14:textId="77777777" w:rsidR="000E294A" w:rsidRDefault="000E294A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290C1371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D095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869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3AB5645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1F64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2B9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78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CFB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635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1C93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20C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14:paraId="79DF35C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AE04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B2B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3D7A3A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F5F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9B9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B26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B1A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140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51DE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9F1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754293F0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4655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6CF5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349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AE2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55CB1F1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4D6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289A7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1D9B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6A5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A428" w14:textId="77777777" w:rsidR="000E294A" w:rsidRPr="00483148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8BD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4DC520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606A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90A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682D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7CC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1B7CF1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35464A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B3E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4FD50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EF38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22A9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7E0F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B67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74297F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41191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A98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E003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948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18B1E24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316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CA6A2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FCDB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619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6D1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FA2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D436A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E294A" w14:paraId="4E89119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AD27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784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6618FDB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C2C7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2FF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3DFF471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C74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94D3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53C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776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759E" w14:textId="77777777" w:rsidR="000E294A" w:rsidRPr="00EB0A86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5457FCC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059C77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C47E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1DC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4F82DC1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44BC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D85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8680E4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3B4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780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64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2E94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8DC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07B262E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F455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26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3980B9D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933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CA77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741C3A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5F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5EF4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7B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744F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CED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AF30DA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395EDF8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0E294A" w14:paraId="5DD288D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6951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33D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DDF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DC9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C3DA69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57E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36092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C4EC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89B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442A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B23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0E294A" w14:paraId="562B1B4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C93F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67D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FAA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88A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D3E454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28F4DA7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ABA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BD6C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5A1F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7E7350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764D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328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B01349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4C677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0E294A" w14:paraId="0BAE1DD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31A3C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51A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356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F72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B0E897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064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69A5CBE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F9B1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CB8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BA84E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882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076B5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E294A" w14:paraId="36288844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434F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04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4F3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49F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AD78A6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61D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FE665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64BE3F5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190D43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BD4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A26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90E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CF9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B9DB8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0E294A" w14:paraId="080C3CB9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5C96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D60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E9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44E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39140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801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C663A90" w14:textId="77777777" w:rsidR="000E294A" w:rsidRPr="000A20AF" w:rsidRDefault="000E294A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8D56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131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C34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580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F1B07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0E294A" w14:paraId="5D2FA53B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371C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05F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91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7AC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1A153D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762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BDD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794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98F3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868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37EA9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0E294A" w14:paraId="5DCC6B4D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A460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A57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38C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DCA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4FC822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E9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173A55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4AC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BEE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A5D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01D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0E294A" w14:paraId="4A163E20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5805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72A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A13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B30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4079FE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861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FA5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BE1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BBEA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CF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0E294A" w14:paraId="347F7FBC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3CFF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E7A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52BA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5C7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04D6681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282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08EB3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5E8B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D1D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DD2F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1C0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A73A9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0E294A" w14:paraId="2CC64706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10B6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DF8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D800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3F2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8A4B6F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320C8AF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AA2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598F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D98D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A72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5C79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6C4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D8EC7CB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797C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6EB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9A63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8B5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CA1D44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675A966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57D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BCC7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0AAD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573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37BE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4E8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709B33A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9168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3A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47605D8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90A1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5E1B" w14:textId="77777777" w:rsidR="000E294A" w:rsidRPr="002F2938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28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1FF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04C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E2B1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741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00C779C5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85FF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5DE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5D34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4D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0FD28F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B1A6B5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F95DFD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54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EAEB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4C08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CA2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7F61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891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14E1DC9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72233" w14:textId="77777777" w:rsidR="000E294A" w:rsidRDefault="000E294A" w:rsidP="000E294A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021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8354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E5D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C3E198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5669D32" w14:textId="77777777" w:rsidR="000E294A" w:rsidRPr="007D0C03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6D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AE3DF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2F0C51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2B2A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CC1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56EA" w14:textId="77777777" w:rsidR="000E294A" w:rsidRPr="0048314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3BC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3CD97A97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18FCA117" w14:textId="77777777" w:rsidR="000E294A" w:rsidRPr="00341E40" w:rsidRDefault="000E294A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2EBCA754" w14:textId="77777777" w:rsidR="000E294A" w:rsidRPr="00341E40" w:rsidRDefault="000E294A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0E294A" w:rsidRPr="00341E40" w14:paraId="617B700F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0F4B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788D" w14:textId="77777777" w:rsidR="000E294A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16849DEE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6BBB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CE95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0877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8B03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9408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DB9B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CE4E" w14:textId="77777777" w:rsidR="000E294A" w:rsidRPr="00341E40" w:rsidRDefault="000E294A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:rsidRPr="00341E40" w14:paraId="3FD66017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D49A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FA06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2AF77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248AA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777A72D4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2F941D63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603827DE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E65BC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7171C153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79CD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6FA2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829A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EB9253D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341E40" w14:paraId="56F8CCF5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1E69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63A1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0E41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834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1AE6B5A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FD28083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DCB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57F1A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0DE9512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A19E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E837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5A33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0F736A8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0E294A" w:rsidRPr="00341E40" w14:paraId="52594EE2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ABA5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AE3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62AC1C37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5893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F425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887E2EA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019230A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3664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4244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FD6C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0673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4DA7178" w14:textId="77777777" w:rsidR="000E294A" w:rsidRDefault="000E294A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2B400700" w14:textId="77777777" w:rsidR="000E294A" w:rsidRPr="002A0159" w:rsidRDefault="000E294A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341E40" w14:paraId="6709EECA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23AB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42B8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33916064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A41B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A077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316FA410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22F5C172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FEC4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8290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B497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DC5F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BD00858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06DCFE06" w14:textId="77777777" w:rsidR="000E294A" w:rsidRPr="0008315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341E40" w14:paraId="1407BBD8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A795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BDB2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61C922D7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8664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A6EF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309AFB5D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44A9DEC6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306A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2E38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00C5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6B06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C3C768F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469D1A53" w14:textId="77777777" w:rsidR="000E294A" w:rsidRPr="0008315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341E40" w14:paraId="5AB31580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1135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D98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18F3B729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4C53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0157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61F43BF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876A164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8391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56D2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ADF3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2031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59AB445" w14:textId="77777777" w:rsidR="000E294A" w:rsidRPr="009B3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B0284F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:rsidRPr="00341E40" w14:paraId="6E5159D8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A465" w14:textId="77777777" w:rsidR="000E294A" w:rsidRPr="00341E40" w:rsidRDefault="000E294A" w:rsidP="000E294A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88D0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7066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D4EB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12F50960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5D755EB9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B78B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27F1559F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6DA1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B485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360C" w14:textId="77777777" w:rsidR="000E294A" w:rsidRPr="00341E40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D883B21" w14:textId="77777777" w:rsidR="000E294A" w:rsidRPr="00341E4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41F0B339" w14:textId="77777777" w:rsidR="000E294A" w:rsidRPr="00341E40" w:rsidRDefault="000E294A" w:rsidP="00341E40">
      <w:pPr>
        <w:rPr>
          <w:color w:val="000000"/>
        </w:rPr>
      </w:pPr>
    </w:p>
    <w:p w14:paraId="5B672CE2" w14:textId="77777777" w:rsidR="000E294A" w:rsidRDefault="000E294A" w:rsidP="00671189">
      <w:pPr>
        <w:pStyle w:val="Heading1"/>
        <w:spacing w:line="360" w:lineRule="auto"/>
      </w:pPr>
      <w:r>
        <w:t>LINIA 113</w:t>
      </w:r>
    </w:p>
    <w:p w14:paraId="2031CE8B" w14:textId="77777777" w:rsidR="000E294A" w:rsidRDefault="000E294A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0E294A" w14:paraId="6E7FB889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6850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994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7A303F49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D572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4F0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8E2A15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EEA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91A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84D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CEAD" w14:textId="77777777" w:rsidR="000E294A" w:rsidRPr="00CC1231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1AC2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4CF502F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0E294A" w14:paraId="5B4EBB14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54CF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588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DA6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C90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A621E68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6834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8EB665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BE99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D1F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D205" w14:textId="77777777" w:rsidR="000E294A" w:rsidRPr="00CC1231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CE0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0E294A" w14:paraId="45A41DE2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BC960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6349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A14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6F7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40E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88CB9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1CE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AB3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6846" w14:textId="77777777" w:rsidR="000E294A" w:rsidRPr="00CC1231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12A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27817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089E8D6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0E294A" w14:paraId="7D085A4D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B430A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AB9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0C09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8DF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9ECD8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618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6BA341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CA06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16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7FAA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6CD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FBEE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21E8DA3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0E294A" w14:paraId="6DB9C7D8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3282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8CD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690D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FA1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174A43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DAE7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7AB2A9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3D33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8C8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811E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46D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0E294A" w14:paraId="47595D1E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9658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5E9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E900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818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74A4B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C2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ABF52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CE986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65D7F87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962F1E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53E6DF24" w14:textId="77777777" w:rsidR="000E294A" w:rsidRDefault="000E294A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5912" w14:textId="77777777" w:rsidR="000E294A" w:rsidRPr="000625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DE1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9D9B" w14:textId="77777777" w:rsidR="000E294A" w:rsidRPr="000625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EBD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0EA19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0E294A" w14:paraId="04DF5B2D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2423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1D3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CFC4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92C8" w14:textId="77777777" w:rsidR="000E294A" w:rsidRDefault="000E294A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A73D0CF" w14:textId="77777777" w:rsidR="000E294A" w:rsidRDefault="000E294A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59FB" w14:textId="77777777" w:rsidR="000E294A" w:rsidRDefault="000E294A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F6EE8A5" w14:textId="77777777" w:rsidR="000E294A" w:rsidRDefault="000E294A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0CDFE274" w14:textId="77777777" w:rsidR="000E294A" w:rsidRDefault="000E294A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03FF2DD2" w14:textId="77777777" w:rsidR="000E294A" w:rsidRDefault="000E294A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952C" w14:textId="77777777" w:rsidR="000E294A" w:rsidRPr="000625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A88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F14E6" w14:textId="77777777" w:rsidR="000E294A" w:rsidRPr="000625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6FB5" w14:textId="77777777" w:rsidR="000E294A" w:rsidRDefault="000E294A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A7366B" w14:textId="77777777" w:rsidR="000E294A" w:rsidRDefault="000E294A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E294A" w14:paraId="1FAE3F9E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7896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BE8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F992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0217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0461B53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D68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9CCC1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658B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56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6790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D8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5209D5F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5C26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102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3C79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D06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54B33FE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997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B789E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07323FC2" w14:textId="77777777" w:rsidR="000E294A" w:rsidRPr="00A91FA4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AAF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06D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837F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9DD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495320D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0E294A" w14:paraId="54E3AC57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0C3F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925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7FE7226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44A7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9628" w14:textId="77777777" w:rsidR="000E294A" w:rsidRDefault="000E294A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4E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3A8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969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5CF2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A94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660AF31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5661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99B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9A9C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404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114A4D1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69D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5327B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5926741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5D9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F9D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94DB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457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A8B62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0E294A" w14:paraId="183D3014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70C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2C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A2D4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72D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3229459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08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CD89FA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1D71C8F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C35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992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0C69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0E8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5B50F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0E294A" w14:paraId="515BD5BE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32C6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C9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275+040</w:t>
            </w:r>
          </w:p>
          <w:p w14:paraId="436E9EA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287+114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964B5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26C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directă </w:t>
            </w:r>
          </w:p>
          <w:p w14:paraId="37C194E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</w:t>
            </w:r>
          </w:p>
          <w:p w14:paraId="18796DD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Sălcuța Segarcea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368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06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093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4C15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8CB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3F393756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B9A2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587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9430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CFC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C78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9BD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F16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FC3E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D21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0E294A" w14:paraId="3BD1F322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B191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4BA8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99DF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FA5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6E3DD9B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0F9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367DC4E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11F8DDB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135D931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07E181C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524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8DB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8AC2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E49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0E294A" w14:paraId="575A3B9D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3260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4A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FD4C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2D7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49DA0F4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4D8985E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46E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0C46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92A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C7FF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50B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55052F8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E168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37C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EE2A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9A6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42E300E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19A70F7D" w14:textId="77777777" w:rsidR="000E294A" w:rsidRPr="001B3BD6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F9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6AC9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8C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BC4D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892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51A3254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CE9C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FA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698B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CB1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405A2A24" w14:textId="77777777" w:rsidR="000E294A" w:rsidRPr="002617B2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5E0F796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15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501E75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451403E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2BE6FAA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572ABFE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1E117FC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EB9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5C6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EFE1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77C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2D1CC63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AD17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066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55FD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AA1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6838423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15205D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B1B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2ACAA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091D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36A0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C691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86B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4D45D61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A48B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334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E8E8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FC6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2B3BBE8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2E08F7B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FE6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2571839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ED262E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9F26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3D1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3FE1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530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24FE1A6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0A10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C7A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2237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92F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1827DDC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C86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FE53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92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1110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8A0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0E294A" w14:paraId="1496A5C8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4C23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A25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FCB0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A2EF" w14:textId="77777777" w:rsidR="000E294A" w:rsidRDefault="000E294A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75B2911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5E7569F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E23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E8A49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EAABE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00D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B67C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A69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0E294A" w14:paraId="4F5CC827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A299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C99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38A9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9BF0" w14:textId="77777777" w:rsidR="000E294A" w:rsidRDefault="000E294A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67731948" w14:textId="77777777" w:rsidR="000E294A" w:rsidRDefault="000E294A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C9D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155A33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5D63217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F088E3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39E8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4B0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2BE7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070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A03D4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0E294A" w14:paraId="23A0F06F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72CF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459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9C41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40C2" w14:textId="77777777" w:rsidR="000E294A" w:rsidRDefault="000E294A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4F320F78" w14:textId="77777777" w:rsidR="000E294A" w:rsidRDefault="000E294A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842E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E5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C31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2EC3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D92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946C19" w14:paraId="379EC075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936F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039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3BEE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05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6B84235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474DB08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195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BA5F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C41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E683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3916" w14:textId="77777777" w:rsidR="000E294A" w:rsidRPr="00946C19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E294A" w:rsidRPr="00946C19" w14:paraId="4B241CA4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1C92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059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EA263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87B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494AF92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5C4440A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16F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238B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7F5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D90A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2375" w14:textId="77777777" w:rsidR="000E294A" w:rsidRPr="00946C19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E294A" w:rsidRPr="00946C19" w14:paraId="19D35EE0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90F3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9E2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433E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6BC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73C78B5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93A08A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225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53BE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83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D468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5665" w14:textId="77777777" w:rsidR="000E294A" w:rsidRPr="00946C19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0E294A" w:rsidRPr="00946C19" w14:paraId="0ED03D83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665B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86A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9299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D5B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5F11C68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47FA4A7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8E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AFE7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0BA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0499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2FE3" w14:textId="77777777" w:rsidR="000E294A" w:rsidRPr="00946C19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1367C3D3" w14:textId="77777777" w:rsidR="000E294A" w:rsidRPr="00946C19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0E294A" w:rsidRPr="00946C19" w14:paraId="20003CCC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857B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B7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0866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FE0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345B5B1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2FC3067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C7732" w14:textId="77777777" w:rsidR="000E294A" w:rsidRDefault="000E294A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FD5A331" w14:textId="77777777" w:rsidR="000E294A" w:rsidRDefault="000E294A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431B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0E0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8E6A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7139" w14:textId="77777777" w:rsidR="000E294A" w:rsidRPr="00946C19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9A101E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3494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DCC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4496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123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7117E57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722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63E8281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C573BA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199901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4D24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189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7A1B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0D1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82C8428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E87A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544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1E55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63F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DB3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4035E86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8093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859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07A78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498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0E294A" w14:paraId="1045DCE6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AA47" w14:textId="77777777" w:rsidR="000E294A" w:rsidRDefault="000E294A" w:rsidP="000E294A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450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0817F23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E559" w14:textId="77777777" w:rsidR="000E294A" w:rsidRPr="00073CD9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581B" w14:textId="77777777" w:rsidR="000E294A" w:rsidRPr="00C94BCD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AD64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47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98E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8C0B" w14:textId="77777777" w:rsidR="000E294A" w:rsidRPr="00CC1231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7AE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63380E43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6212DE22" w14:textId="77777777" w:rsidR="000E294A" w:rsidRPr="005905D7" w:rsidRDefault="000E294A" w:rsidP="006B4CB8">
      <w:pPr>
        <w:pStyle w:val="Heading1"/>
        <w:spacing w:line="360" w:lineRule="auto"/>
      </w:pPr>
      <w:r w:rsidRPr="005905D7">
        <w:t>LINIA 116</w:t>
      </w:r>
    </w:p>
    <w:p w14:paraId="08E09D24" w14:textId="77777777" w:rsidR="000E294A" w:rsidRPr="005905D7" w:rsidRDefault="000E294A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0E294A" w:rsidRPr="00743905" w14:paraId="7DFC31D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18F0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852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29F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CC0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1B8163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3F39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2EDE5D5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11E6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73F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2C5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DC60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7150F6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0E294A" w:rsidRPr="00743905" w14:paraId="367D60B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D083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1AB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B24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1E1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7AF80DD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589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21AA433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341C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CB7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B3E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5B9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0E294A" w:rsidRPr="00743905" w14:paraId="1B593E26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EA15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D17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9D2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3F2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AA0A94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208A8294" w14:textId="77777777" w:rsidR="000E294A" w:rsidRPr="00743905" w:rsidRDefault="000E294A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185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D03D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94E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2DBD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F8B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35D77F57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F2D9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4DC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375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B87C" w14:textId="77777777" w:rsidR="000E294A" w:rsidRPr="00743905" w:rsidRDefault="000E294A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4AB454C0" w14:textId="77777777" w:rsidR="000E294A" w:rsidRPr="00743905" w:rsidRDefault="000E294A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4233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CA2D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E7F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76B8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616E" w14:textId="77777777" w:rsidR="000E294A" w:rsidRPr="00743905" w:rsidRDefault="000E294A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2C0779C7" w14:textId="77777777" w:rsidR="000E294A" w:rsidRPr="00743905" w:rsidRDefault="000E294A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0E294A" w:rsidRPr="00743905" w14:paraId="0D0FE82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015A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9DE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A5D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81E0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2B453AA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DEE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3EE1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F3F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F7D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DA1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49D8610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0E294A" w:rsidRPr="00743905" w14:paraId="7475F25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A4AA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E3B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01B230F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DD6B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FF0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43D2496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9AC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EA97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723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1C7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7F5F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392DEB1" w14:textId="77777777" w:rsidR="000E294A" w:rsidRPr="0007721B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5FBE13A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86E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C027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2A46849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686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FF3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27921F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E3D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54AD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3DF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699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CFA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3A5EE92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5BB1322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EBDA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B92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1A44C8EB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CA37B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83C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3C64E1F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2ED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44C7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492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51B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252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4AA7E0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35A1824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B03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9C2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18E52EC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55F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1F3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6838ABC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2A1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A52C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380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4B42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BBF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CF81DF1" w14:textId="77777777" w:rsidR="000E294A" w:rsidRPr="00537749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7452B91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2AC5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86A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6382B29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649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CA3E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09E495E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74B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5444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5D6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910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BEBC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4068174D" w14:textId="77777777" w:rsidR="000E294A" w:rsidRPr="005A7670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16EE123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8D11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7EA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65F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AA6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5BB9DED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04A6215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D48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53B3BA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2BD7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BD7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0FF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38A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2B8417A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A0E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226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49A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2D6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4F9C24D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CE3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A41E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085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B0B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2E0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4C6DCDF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0E294A" w:rsidRPr="00743905" w14:paraId="5F2113A0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8371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3FB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56F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B7E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502CB3F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5DFFD46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736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2CA9F2E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0ED8DE71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30DA49F4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4153D24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47B605C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2D09121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D1EC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353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105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9F05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358577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0E294A" w:rsidRPr="00743905" w14:paraId="3B2FAEDF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CA5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ACE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7F6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13F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516CCA1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590E35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43E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718D861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9DB0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47B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556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32E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0E294A" w:rsidRPr="00743905" w14:paraId="0C981D6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6A85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2B0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C7D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A5A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5502EA3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CF4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D65BC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AFF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97C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78D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250313D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021C23D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0E294A" w:rsidRPr="00743905" w14:paraId="4FEB52F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4BD7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3EA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29FE692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F66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F7D1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70CFC33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BEB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793C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B02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0C0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616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EE485BB" w14:textId="77777777" w:rsidR="000E294A" w:rsidRPr="001D7D9E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4B44338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B2B5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845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25D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BAC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7B45890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34E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44490CE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4180416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705AA7B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35BA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126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366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0B5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FF1688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0E294A" w:rsidRPr="00743905" w14:paraId="0459E08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8647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FDE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466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17C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52C78A1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ECD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D73E50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0CD9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B49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54A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98C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242533D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C43C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EAD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368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DAB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94F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2BBBE827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62C5F5E2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5F76D78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9275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727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F31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60E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0E294A" w:rsidRPr="00743905" w14:paraId="6452CF4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7701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282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3AFDEC6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5C7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701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66DCE06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91E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6918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823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DF7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3C5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B179F9B" w14:textId="77777777" w:rsidR="000E294A" w:rsidRPr="0007721B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10D466F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CC0E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193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45E63A0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E8F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9A0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59F41AB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A09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E28D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145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19C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C388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94E02F7" w14:textId="77777777" w:rsidR="000E294A" w:rsidRPr="00951746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0949CED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01A5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E577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299CEDDC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CC6B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E0E4" w14:textId="77777777" w:rsidR="000E294A" w:rsidRDefault="000E294A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1AFB5143" w14:textId="77777777" w:rsidR="000E294A" w:rsidRDefault="000E294A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474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B473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A66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66D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EA6B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0E294A" w:rsidRPr="00743905" w14:paraId="66587CF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918D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B5B4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06436807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7968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72B5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180D612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B42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50D4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96E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029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28CF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3B739AC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F669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07B1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DA5C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B2B8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554218A1" w14:textId="77777777" w:rsidR="000E294A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C5E2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1C2F507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8A4A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1C2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449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F35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0E294A" w:rsidRPr="00743905" w14:paraId="2466F9E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0760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D43B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938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8A4D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1AD6C09" w14:textId="77777777" w:rsidR="000E294A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7AB9" w14:textId="77777777" w:rsidR="000E294A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3A6EE2CD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92E9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D69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AEC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E46C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0E294A" w:rsidRPr="00743905" w14:paraId="44B97FA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A1C9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67B3" w14:textId="77777777" w:rsidR="000E294A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0308" w14:textId="77777777" w:rsidR="000E294A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5546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12A53294" w14:textId="77777777" w:rsidR="000E294A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0A91" w14:textId="77777777" w:rsidR="000E294A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0BAC3C5D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6D89" w14:textId="77777777" w:rsidR="000E294A" w:rsidRPr="00743905" w:rsidRDefault="000E294A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11FC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DBFF" w14:textId="77777777" w:rsidR="000E294A" w:rsidRPr="00743905" w:rsidRDefault="000E294A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8B65" w14:textId="77777777" w:rsidR="000E294A" w:rsidRDefault="000E294A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0E294A" w:rsidRPr="00743905" w14:paraId="3BE6FB0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FAF8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B2A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206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260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403391E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A0C4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4331421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343E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02F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B2C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FEC5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5AD7ED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0E294A" w:rsidRPr="00743905" w14:paraId="62DA843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2DD7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5E3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ED9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DD7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14761FE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2B3D76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AAD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FB5CFD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A3B3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DFE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342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6FF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172DF5D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1261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177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7B65E0D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739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39A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4034631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E4F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8987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DEA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7C7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F25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D6C19FD" w14:textId="77777777" w:rsidR="000E294A" w:rsidRPr="00351657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5898183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5D3E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F933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4152060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EE9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80674" w14:textId="77777777" w:rsidR="000E294A" w:rsidRPr="00743905" w:rsidRDefault="000E294A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569C6EE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625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D708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0F5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863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EC7B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36AC3EFF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5856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D15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6678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2C2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7F8D497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6A47C1F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8D2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D7CC18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2B23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C86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572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92C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7AEC12B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95A8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F96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37D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09C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12F9FD3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FBF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1F3987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BD43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777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54E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67B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27C5DD4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1A3E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A5C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5FDA64D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7A5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5D30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8A4C9A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84BD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E726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D5C3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B74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820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604DF3E7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9526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B5C8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2405B7E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D420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055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1C58018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FFE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A17A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ADB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607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07DA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00F26BE" w14:textId="77777777" w:rsidR="000E294A" w:rsidRPr="003B409E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7E81B11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DD8E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62A3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7AB6B6B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90D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F9A6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7E22069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4561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26B0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1DA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894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3B11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7CBBF9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43905" w14:paraId="48DC8A50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7449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EAC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174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C45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78FFB9A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05828A1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A4B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CD4E7B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1CAF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45E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ABE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959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6BC6971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EB57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3F0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4AACA70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DB6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2E8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388AB8C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2AD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9E45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BC4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739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783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E294A" w:rsidRPr="00743905" w14:paraId="7CA009B6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47A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22D6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57CA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B761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0C54B34C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liniile 1 și 2</w:t>
            </w:r>
          </w:p>
          <w:p w14:paraId="286F20C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7F0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09A4E3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4954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01F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6B7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AA2A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2D159C8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8002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8DFE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4B2C04C4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B595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01ED" w14:textId="77777777" w:rsidR="000E294A" w:rsidRPr="00743905" w:rsidRDefault="000E294A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5EA4B10B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EBE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E9BF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079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4FC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2F70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1616E4A7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B8E9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976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9B8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D5D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3F209BF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610C929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BE9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2D8B49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DE9E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D447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66B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54D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4B7BCA0D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94E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A77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B31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1CA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5655D4F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A8B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53CDD7F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E3E4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6E6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57A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DAE7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0E294A" w:rsidRPr="00743905" w14:paraId="4EAE486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29FD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C3D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309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880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0755F0C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DF0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CAE2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3AE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1CB6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B7D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0E294A" w:rsidRPr="00743905" w14:paraId="77961F80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EE0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CB5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E7A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A37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10F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6E54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78F0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422F62A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AE3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05A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0E294A" w:rsidRPr="00743905" w14:paraId="1DEACA0C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5C0C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F1D9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EC8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5D4B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0D7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6F5F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45C2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910C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63C7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0E294A" w:rsidRPr="00743905" w14:paraId="3C7B824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F65D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3CF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31F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AC5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05354B8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CC7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2F17A07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D2E4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509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846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514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0F28933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14C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92C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27B2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CDC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24131F9F" w14:textId="77777777" w:rsidR="000E294A" w:rsidRPr="00D73778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CAB1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755C970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DB1C" w14:textId="77777777" w:rsidR="000E294A" w:rsidRPr="00D73778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B81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E1A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D6A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579E513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CC86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E9D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1A5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A7F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BFCA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9B67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6AE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DBE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92D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0E294A" w:rsidRPr="00743905" w14:paraId="3E35666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A8A2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8402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977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A4A0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BC15E8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10B2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08116A96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1F32C1E1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79448FDB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564FAA76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4BE8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D15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743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1C61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508955F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4557391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0E294A" w:rsidRPr="00743905" w14:paraId="332C343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F806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D50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0EA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4E5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56F5936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BAA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33AB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2980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676DC91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B2D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EE1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0E294A" w:rsidRPr="00743905" w14:paraId="576E299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C51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5D97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5513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B754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612146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0CEE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1247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0589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1F262726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9022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2C16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589A179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AC9A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62B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4B51E1D9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21EF8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E17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0128761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EEE3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1E5B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6EA0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0AF9BEF4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4D6A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ACE2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2EA1AAF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E71C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E76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1AA9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ABF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A123C7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3065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70F87A3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0776776A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66CFDDB8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CF3C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0026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72F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552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469EC7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0E294A" w:rsidRPr="00743905" w14:paraId="312606C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954E6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BCB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9FE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942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28663BD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60C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B34B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FC5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7DD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475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736F75C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249D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5B78" w14:textId="77777777" w:rsidR="000E294A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0C9E12E4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77E4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2F1B" w14:textId="77777777" w:rsidR="000E294A" w:rsidRDefault="000E294A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564F115F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5F60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B500" w14:textId="77777777" w:rsidR="000E294A" w:rsidRPr="00743905" w:rsidRDefault="000E294A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93A6" w14:textId="77777777" w:rsidR="000E294A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633A0831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252E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2656" w14:textId="77777777" w:rsidR="000E294A" w:rsidRPr="00743905" w:rsidRDefault="000E294A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040BA950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1B08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C89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212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34D5" w14:textId="77777777" w:rsidR="000E294A" w:rsidRDefault="000E294A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382F8A6C" w14:textId="77777777" w:rsidR="000E294A" w:rsidRPr="00743905" w:rsidRDefault="000E294A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302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C0C7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865B" w14:textId="77777777" w:rsidR="000E294A" w:rsidRDefault="000E294A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0B1938D6" w14:textId="77777777" w:rsidR="000E294A" w:rsidRPr="004E7F11" w:rsidRDefault="000E294A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333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D8FE" w14:textId="77777777" w:rsidR="000E294A" w:rsidRDefault="000E294A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2E7971B3" w14:textId="77777777" w:rsidR="000E294A" w:rsidRPr="00743905" w:rsidRDefault="000E294A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7D8D13F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07E7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F85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102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727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6B552D1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16AE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0105F6E5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5CDD4EF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0DCF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865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27D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B08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5E09C50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E9C8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606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BCA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BC44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37B24AA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D8B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5A66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B414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5AB91F8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999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134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140E903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BFFD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1EF6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639272D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B50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684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1A1DB31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A67D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C0EF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5B2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D3A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FB3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5FB4932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9322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2A37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7B6C2F8E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67E8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D292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01721A17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8733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74C4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3BE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49E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B0DC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36385DCC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37F5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74F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F69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A8D2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779628F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CA80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6C97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996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AEE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AD6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19DF4DBA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22BE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9F5F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14D7033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FB3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9F2A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058BBF7D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5D3DDED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299B0CC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7E3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E01D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88D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2EF8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D22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25A45AE4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9736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C6C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000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060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4901D27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5D2C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6AA74C6E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2F2C03E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B7D9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D95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EDA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C98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0E294A" w:rsidRPr="00743905" w14:paraId="3F7CD76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AE94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1DC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8BF3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8F1E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1ADF4154" w14:textId="77777777" w:rsidR="000E294A" w:rsidRPr="00CD295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E0D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4A9E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5053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17276CD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268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129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43905" w14:paraId="24E8825D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06AD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E22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D58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701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166211A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5610D5F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01D5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6BC927A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1F04669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F4F1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655E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9A40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273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2F06DCF8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E1E9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5CFF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62B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527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C501047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168D343C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9D5D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BB6E22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1B06" w14:textId="77777777" w:rsidR="000E294A" w:rsidRPr="00743905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ABF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1292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329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759694A4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D137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EA86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CB5B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3022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4E6F6C88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71A1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E742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AA89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48A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E974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3D200459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053A8D2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48035A3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0E294A" w:rsidRPr="00743905" w14:paraId="0EAA9ED8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3D1C" w14:textId="77777777" w:rsidR="000E294A" w:rsidRPr="00743905" w:rsidRDefault="000E294A" w:rsidP="000E294A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1371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BFB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145C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5A35018F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B99E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44A2C71A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33BD0F15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6F85BE9" w14:textId="77777777" w:rsidR="000E294A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FE32" w14:textId="77777777" w:rsidR="000E294A" w:rsidRDefault="000E294A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8414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CAC8" w14:textId="77777777" w:rsidR="000E294A" w:rsidRPr="00743905" w:rsidRDefault="000E294A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3A7E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E0DB377" w14:textId="77777777" w:rsidR="000E294A" w:rsidRDefault="000E294A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29C8A4D" w14:textId="77777777" w:rsidR="000E294A" w:rsidRPr="005905D7" w:rsidRDefault="000E294A" w:rsidP="00B773E9">
      <w:pPr>
        <w:spacing w:before="40" w:after="40" w:line="192" w:lineRule="auto"/>
        <w:ind w:right="57"/>
        <w:rPr>
          <w:b/>
          <w:sz w:val="20"/>
        </w:rPr>
      </w:pPr>
    </w:p>
    <w:p w14:paraId="36DB89B6" w14:textId="77777777" w:rsidR="000E294A" w:rsidRDefault="000E294A" w:rsidP="00740BAB">
      <w:pPr>
        <w:pStyle w:val="Heading1"/>
        <w:spacing w:line="360" w:lineRule="auto"/>
      </w:pPr>
      <w:r>
        <w:t>LINIA 136</w:t>
      </w:r>
    </w:p>
    <w:p w14:paraId="1F3EEF4C" w14:textId="77777777" w:rsidR="000E294A" w:rsidRDefault="000E294A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0E294A" w14:paraId="2E21A1BD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0AD4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4726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585F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E6A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555FE8E9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097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B3C7E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0C085A9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D1E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C8A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5BB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E855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80BEB9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0E294A" w14:paraId="7E2D7EA3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A407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8E9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EF05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AC4D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F59C643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CC5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06CA7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4584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D6C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A96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838B9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614FCA7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0E294A" w14:paraId="708525CC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299A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D27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BB3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CA21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3C2020CA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C63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E3E135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3D76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A292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988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2713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010D341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0E294A" w14:paraId="1F27D2D2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045C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240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E10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98E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414C4A61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6CE4647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DFD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91B2BD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383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35E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C706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09AC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FFE64DB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72C4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B70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55E52C2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205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A8F5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825773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C23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4D8F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4CC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427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9BDA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3AC7D9E1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71DDA035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FF069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D79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A7FA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FFC7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72A6CF3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A9A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52490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51B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2669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5BD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3A52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7AE03A7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59CEE96B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0E294A" w14:paraId="227BED67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187F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BB1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645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D7D5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68BC071B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730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5DD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C9B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2555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FC08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14F83B1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0E294A" w14:paraId="64D7B672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4291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665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874F2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311F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E28377F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57E5D6AE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BF5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DEE059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8B7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A1C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2C4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AFB0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B153D71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2681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FCB4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5710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DA3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2BECB1E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09A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A1617A6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F5D3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742D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991A1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9892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DDDA86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0E294A" w14:paraId="0657C048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EE24" w14:textId="77777777" w:rsidR="000E294A" w:rsidRDefault="000E294A" w:rsidP="000E294A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CFF8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1E5C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6AEA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4047564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43C2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0FEC5FC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A239B0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42FF42CB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4B46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9AFE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BE97" w14:textId="77777777" w:rsidR="000E294A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892A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32CFB9" w14:textId="77777777" w:rsidR="000E294A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6F7835FD" w14:textId="77777777" w:rsidR="000E294A" w:rsidRDefault="000E294A">
      <w:pPr>
        <w:spacing w:line="192" w:lineRule="auto"/>
        <w:ind w:right="57"/>
        <w:rPr>
          <w:sz w:val="20"/>
        </w:rPr>
      </w:pPr>
    </w:p>
    <w:p w14:paraId="1A1AAA7C" w14:textId="77777777" w:rsidR="000E294A" w:rsidRDefault="000E294A" w:rsidP="002A3C7A">
      <w:pPr>
        <w:pStyle w:val="Heading1"/>
        <w:spacing w:line="360" w:lineRule="auto"/>
      </w:pPr>
      <w:r>
        <w:lastRenderedPageBreak/>
        <w:t>LINIA 138</w:t>
      </w:r>
    </w:p>
    <w:p w14:paraId="0C0B0AD3" w14:textId="77777777" w:rsidR="000E294A" w:rsidRDefault="000E294A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0E294A" w14:paraId="19226F3F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07D6" w14:textId="77777777" w:rsidR="000E294A" w:rsidRDefault="000E294A" w:rsidP="000E294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65A6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34406108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2D93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26A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7D64EFF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182B" w14:textId="77777777" w:rsidR="000E294A" w:rsidRDefault="000E294A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E9D6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49BC83C5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017EBEA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5790" w14:textId="77777777" w:rsidR="000E294A" w:rsidRPr="007126D7" w:rsidRDefault="000E294A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AA5E3D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4EFB1A2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89F2" w14:textId="77777777" w:rsidR="000E294A" w:rsidRDefault="000E294A" w:rsidP="000E294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DC63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1B0D82C8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EAB3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D02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446392F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A4681" w14:textId="77777777" w:rsidR="000E294A" w:rsidRDefault="000E294A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99DC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66FE3BFA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24FC25B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036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E294A" w14:paraId="786C4D0C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4933" w14:textId="77777777" w:rsidR="000E294A" w:rsidRDefault="000E294A" w:rsidP="000E294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0FF4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E918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154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5A545E8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1BA366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0350" w14:textId="77777777" w:rsidR="000E294A" w:rsidRDefault="000E294A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0D6D686" w14:textId="77777777" w:rsidR="000E294A" w:rsidRDefault="000E294A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B0F1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8C0D45C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89F99DA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FE2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0E294A" w14:paraId="47BCB22B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C3C3" w14:textId="77777777" w:rsidR="000E294A" w:rsidRDefault="000E294A" w:rsidP="000E294A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FA2A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ED83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5C4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3305128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4A37D2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6F0469E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E9F21" w14:textId="77777777" w:rsidR="000E294A" w:rsidRDefault="000E294A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0B6611" w14:textId="77777777" w:rsidR="000E294A" w:rsidRDefault="000E294A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730A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9E530CF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88E3770" w14:textId="77777777" w:rsidR="000E294A" w:rsidRPr="008B4C9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8D0B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2D0BE6ED" w14:textId="77777777" w:rsidR="000E294A" w:rsidRDefault="000E294A">
      <w:pPr>
        <w:tabs>
          <w:tab w:val="left" w:pos="4320"/>
        </w:tabs>
        <w:rPr>
          <w:sz w:val="20"/>
        </w:rPr>
      </w:pPr>
    </w:p>
    <w:p w14:paraId="71572D59" w14:textId="77777777" w:rsidR="000E294A" w:rsidRDefault="000E294A" w:rsidP="00C83010">
      <w:pPr>
        <w:pStyle w:val="Heading1"/>
        <w:spacing w:line="360" w:lineRule="auto"/>
      </w:pPr>
      <w:r>
        <w:t>LINIA 143</w:t>
      </w:r>
    </w:p>
    <w:p w14:paraId="3873A7F8" w14:textId="77777777" w:rsidR="000E294A" w:rsidRDefault="000E294A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0E294A" w14:paraId="67955B2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F99A7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7D3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7AEEE09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64AF" w14:textId="77777777" w:rsidR="000E294A" w:rsidRPr="00984839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5C0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D8832D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21B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71D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822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D05C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2A1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3CDCB2C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79C3CCD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16CF7D4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7A87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7B3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BAB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46B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3B32B4F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383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FFE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1E2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69246A1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6BD8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15B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26BA61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0E294A" w14:paraId="17079E22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B3C2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DE5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604E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931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958B7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7214DB6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EF1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C02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B6D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2E1777C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A68B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048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1D92D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0396407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36347F6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13F0D06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356D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5D7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0B1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DE7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39BAA7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51D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C990D3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862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211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6B0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F44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5F815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0E294A" w14:paraId="1ACEF418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C573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86B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442A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8CF8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D1D764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847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1F7E73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CBD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22E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320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64D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5D994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E294A" w14:paraId="64B9B38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FD63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691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DAE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204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E6967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0AD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AD7385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D9831F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004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E0C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769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C82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A08FC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E294A" w14:paraId="7A16804D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AFF1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963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1B91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641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A5E8F9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72A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0B5CEC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9CB646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1D7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015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7AB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3C8B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2719D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0E294A" w14:paraId="23091324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0335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DE3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0B1E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476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E141B8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CD1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6794E1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6B5948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F11015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2A6E880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6D6571A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7C6BA5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DE8446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C2E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636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E6D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AFE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AD50F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E294A" w14:paraId="6D75D4E3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1103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7E2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69E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289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67A189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B8A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20CF411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592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73A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87C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E88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CEAFC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423B068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0E294A" w14:paraId="13547F4B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E79F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B2F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F019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A94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0C2CDF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FC5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93052A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45A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FCF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8A61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6F3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1C722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0E294A" w14:paraId="447907D0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160C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8DD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70BC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DC8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51EC3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0D3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FC5F3F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236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EEE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D3A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841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F31DD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79CCE4F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0E294A" w14:paraId="536DDF66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8B01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9A6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30C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B6C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450E50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178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08875E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B24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3BE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40A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1D4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F72C5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0E294A" w14:paraId="647B92D2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304F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21E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DD7B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76D4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34751F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8A0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EFE212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564AB85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013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23C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5FF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267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501D2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E294A" w14:paraId="624D749A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75D3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234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205B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25A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93C61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70A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A623D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DEA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31F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8CC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8E4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74076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0E294A" w14:paraId="02F946D4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24E4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1CB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62CF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803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81039E5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AD3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49C77C4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04F6E94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724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090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09D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804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DE233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0E294A" w14:paraId="36B16301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EAB0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3A3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CCAE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2FB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8AB46B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908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6F46A35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57E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952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0D1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3AF3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5F4A4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0E294A" w14:paraId="66D0E768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F5B4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DA2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C2E3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6B8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E238C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C60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7C1693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1EEFE3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282B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EF8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170A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CF8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5108F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0E294A" w14:paraId="3445BF35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6329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08B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3E40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EFE5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D810B7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D36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DBF3A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65EC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EC2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1ADE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8A0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C5D9213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2DB7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C10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6457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30E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4FCCD5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42E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391F3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3FBD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248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2ED5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73A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351D09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DCF7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9F1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E10A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128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7D1987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9AA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6E1993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BFEE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C4F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C1E0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8F6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CF6B3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0E294A" w14:paraId="263BB90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F036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47E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0BE9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BCD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57A693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C4F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B480AF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5D9EB1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141CBC2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D6A119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5C6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716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51EA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3B3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06E2E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E294A" w14:paraId="487C47A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E462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6F3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58C1CB1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85FB0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96D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60F7716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637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DCE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CD7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9E9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5985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4990802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3006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410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9EB842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D6F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31B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92C7E9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495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758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B87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1B3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294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6AB6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1A4AFB1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78B9572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DC65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E25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E5D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32B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AF6056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0A1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69A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F0B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C7027F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57B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7CBF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09C37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689D61A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4117CE61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788A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2C4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CFFE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325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C3F2E9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0EEBE0B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1E8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5A58D3C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2B61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DBC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AD0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9473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EB02E15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3E79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7CA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E9B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1879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29B869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13874DC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E65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AA8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2B7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95A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B87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564354F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CEF2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E24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42EB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0BE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FADC72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F14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757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C21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7817582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C1E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D74B" w14:textId="77777777" w:rsidR="000E294A" w:rsidRPr="006611B7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0E294A" w14:paraId="4A8C6B0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E21B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E77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5636DEB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3987" w14:textId="77777777" w:rsidR="000E294A" w:rsidRPr="00984839" w:rsidRDefault="000E294A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B85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538130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1EE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6D9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31D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AB1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BB2C" w14:textId="77777777" w:rsidR="000E294A" w:rsidRPr="003B25A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14:paraId="06E29CF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3EBD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9AAB" w14:textId="77777777" w:rsidR="000E294A" w:rsidRPr="00CB3DC4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6903934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AA2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179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56D901D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194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AC5A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845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933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7DFF" w14:textId="77777777" w:rsidR="000E294A" w:rsidRPr="00CB3DC4" w:rsidRDefault="000E294A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8B87162" w14:textId="77777777" w:rsidR="000E294A" w:rsidRPr="00F11CE2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3896667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5379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151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B572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C92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02DD45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6938409B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783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F6A94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A21F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41E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F436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85B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D234D5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34C0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9C3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4F02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CA9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1ACA7B3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B29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B011AE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471034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0E9796F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886F883" w14:textId="77777777" w:rsidR="000E294A" w:rsidRPr="00260477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ACAF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690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E964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A115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1170D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E294A" w14:paraId="0DEB542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9C21D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BA6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385C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1DCE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F122F64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FB1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E98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FA5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060AF58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1349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DB65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00B07F8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0E19C6C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E294A" w14:paraId="5AAFC30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2051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91D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AF18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26F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7F1FA70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336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EB7D6B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346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42A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0391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B80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0E294A" w14:paraId="1E1384C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BF55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E6E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25E059F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A3DD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192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5849763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547FB0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05765BD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28B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820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B51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008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64C9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D65028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3DCDDFE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E294A" w14:paraId="4C0D612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64D1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968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244E2CA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307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61D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2CB0F3F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C89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0B9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802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CE5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919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265F637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D44A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E5A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432068E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231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9276" w14:textId="77777777" w:rsidR="000E294A" w:rsidRDefault="000E294A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F366F9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D81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5F4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920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576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1F7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3D14041F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4452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C114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D41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3632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4404ECB6" w14:textId="77777777" w:rsidR="000E294A" w:rsidRDefault="000E294A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0BF9E613" w14:textId="77777777" w:rsidR="000E294A" w:rsidRDefault="000E294A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263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52F87A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3AC2" w14:textId="77777777" w:rsidR="000E294A" w:rsidRPr="00B53EF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078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7CB31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E806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3F08693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0037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077C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5A740127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1E9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768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DD8B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40D1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5A1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AE66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3F9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796D4D8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9AA1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FB8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AA1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D660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4F4EE62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20E17397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041C2B85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419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E81BF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D80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89C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227E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E50F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6D80B7B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64FE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4C59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582BD7B5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31B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0A95" w14:textId="77777777" w:rsidR="000E294A" w:rsidRDefault="000E294A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D7B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419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A4913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2442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E751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1C678EF1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4D98" w14:textId="77777777" w:rsidR="000E294A" w:rsidRDefault="000E294A" w:rsidP="000E294A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686E0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243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B1A3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3FC6C1FC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BF7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1AB0D8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4DFF1C2B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8552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839D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FC4C" w14:textId="77777777" w:rsidR="000E294A" w:rsidRPr="00984839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B66A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29F34D" w14:textId="77777777" w:rsidR="000E294A" w:rsidRDefault="000E294A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4BE36F58" w14:textId="77777777" w:rsidR="000E294A" w:rsidRDefault="000E294A">
      <w:pPr>
        <w:spacing w:after="40" w:line="192" w:lineRule="auto"/>
        <w:ind w:right="57"/>
        <w:rPr>
          <w:sz w:val="20"/>
        </w:rPr>
      </w:pPr>
    </w:p>
    <w:p w14:paraId="6D6E7D2F" w14:textId="77777777" w:rsidR="000E294A" w:rsidRDefault="000E294A" w:rsidP="00EF6A64">
      <w:pPr>
        <w:pStyle w:val="Heading1"/>
        <w:spacing w:line="360" w:lineRule="auto"/>
      </w:pPr>
      <w:r>
        <w:t>LINIA 144</w:t>
      </w:r>
    </w:p>
    <w:p w14:paraId="42C5575B" w14:textId="77777777" w:rsidR="000E294A" w:rsidRDefault="000E294A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0E294A" w14:paraId="21EF0A52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1700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25C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5CF627C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A0A8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430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D18DA0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23BD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023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168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FA47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3E1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437829C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73E7E2A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0E294A" w14:paraId="6DA0F33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A3C2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3D9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9EB4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441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47782B5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055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DF27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C15E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7A852A0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B6567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064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D2272F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0E294A" w14:paraId="0993B27E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CF55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C79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ED23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316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1AC268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144E779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82F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36E3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97A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B8FBEC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B636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0A2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232FB65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7873B27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335941B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4519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81D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B998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7FEA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B116D1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E11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BD167F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AB2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8A6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453A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7C7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E8C1A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0E294A" w14:paraId="0842579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B9FE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FFF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A30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682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9AA31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634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9E8F8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E45D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B81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8726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72E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FCE74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0E294A" w14:paraId="17C5180D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A41A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636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ED8A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846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49136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2D0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111E8B3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616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442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15B7" w14:textId="77777777" w:rsidR="000E294A" w:rsidRPr="00984839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DD2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0E294A" w14:paraId="40F9DC1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8751F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34A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BC7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C8A4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F612A6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575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4B72E4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F777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676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8ADE" w14:textId="77777777" w:rsidR="000E294A" w:rsidRPr="00984839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3AF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2816A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0E294A" w14:paraId="44913966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F71C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DE5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6878A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A93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C4AE5B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A0E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638AEA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579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80B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A08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90DD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914F0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E294A" w14:paraId="3327B6B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DBF1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76E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76C5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460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FB221B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DCB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E5389B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A87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EB4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5EFA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7D6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36B76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0E294A" w14:paraId="558F783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C727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E4E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710B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7CA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3E1DB5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C68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7D47FF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7E3EABB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54E0B5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5E1587E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B0C9D4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2DFBD67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15F42F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A5E5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037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E5AFF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5CB0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8A453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0E294A" w14:paraId="57CD2E6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0F18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125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635C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97A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2EE328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A84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E69FD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C27C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D34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4361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DDB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79A57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0E294A" w14:paraId="02D7B7A1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0865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08D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285A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00A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87E4C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5F8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DC2F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FA4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2B5E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8A1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5F79F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0E294A" w14:paraId="50AFDDF6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515D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274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3B51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3D3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DB20F9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0A6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65485C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39E03D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CD9B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9B3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92429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312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33938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0E294A" w14:paraId="635175C8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157D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1E3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5070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9E4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4E99A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B56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03997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3A49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CF3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7DBB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1A5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DD0CF85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06A20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19C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C991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B25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C6EA3D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735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480E4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369A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863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B94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16C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7ED69FB2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0B7E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A30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7371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AF9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8EAD8F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926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FA9849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0154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D73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5CA9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91E4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56B12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0E294A" w14:paraId="1C32AEA7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65E8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1AA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0477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03C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83B14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79B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2E063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8B0862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71765C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7A8547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4206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CB4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45BE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6EA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64D45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0E294A" w14:paraId="5EFA946B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F41D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E64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7EFD572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6F38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964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4C3100F4" w14:textId="77777777" w:rsidR="000E294A" w:rsidRPr="00B61351" w:rsidRDefault="000E294A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5E5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174E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F42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A727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705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399CEECE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AC67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DBF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3F76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7C9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264B9354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D06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42CA3BC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5A7D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3658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7FAD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DA1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EBF18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E294A" w14:paraId="6628A260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21DC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EAA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3067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CBA4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761428D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7E6F862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CCC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D0FC2B1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E18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FBF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5A5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54BA051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2B9F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381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0BABE50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0DBF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330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0964B5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5B3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DBBF8F6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E71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ECAC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519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037249C1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2AAE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143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63E0C5B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0239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2644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B97C53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7F8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EAA7938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3A0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F821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D39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14:paraId="0AB10151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300D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52B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56570BB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D99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A66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4750B57C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229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CF02007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868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EF03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3D9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7B80BF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0E294A" w14:paraId="02DBC2C8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456F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985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69F0A2A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06A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5B8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60737DB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BE2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DE99FBB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A04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7BDF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FE1F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4FD1A3E7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192B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6E6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1F7C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CF7B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6656900D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31F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47ACF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73C496A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E467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2BF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A54C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5243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53C5A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0E294A" w14:paraId="1A2B9211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BCC5" w14:textId="77777777" w:rsidR="000E294A" w:rsidRDefault="000E294A" w:rsidP="000E294A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A1F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56C0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CB4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5B1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3DB8161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5A35162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419F91D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21A9A28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3CC868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850F9E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C4A0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0B90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5A32" w14:textId="77777777" w:rsidR="000E294A" w:rsidRPr="00DA0087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039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6E652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148F442F" w14:textId="77777777" w:rsidR="000E294A" w:rsidRDefault="000E294A">
      <w:pPr>
        <w:spacing w:before="40" w:line="192" w:lineRule="auto"/>
        <w:ind w:right="57"/>
        <w:rPr>
          <w:sz w:val="20"/>
        </w:rPr>
      </w:pPr>
    </w:p>
    <w:p w14:paraId="4B49FDEF" w14:textId="77777777" w:rsidR="000E294A" w:rsidRDefault="000E294A" w:rsidP="00E56A6A">
      <w:pPr>
        <w:pStyle w:val="Heading1"/>
        <w:spacing w:line="360" w:lineRule="auto"/>
      </w:pPr>
      <w:r>
        <w:t>LINIA 200</w:t>
      </w:r>
    </w:p>
    <w:p w14:paraId="709F9C34" w14:textId="77777777" w:rsidR="000E294A" w:rsidRDefault="000E294A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397C473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63B0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26E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59C1A50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2A8D" w14:textId="77777777" w:rsidR="000E294A" w:rsidRPr="00032D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4CB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51F2257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C19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674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6CE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2F0EDC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DF16" w14:textId="77777777" w:rsidR="000E294A" w:rsidRPr="00032D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4CA5" w14:textId="77777777" w:rsidR="000E294A" w:rsidRPr="00F716C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0E294A" w14:paraId="7ADBB28C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94D9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30B0" w14:textId="77777777" w:rsidR="000E294A" w:rsidRDefault="000E294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45147A1F" w14:textId="77777777" w:rsidR="000E294A" w:rsidRDefault="000E294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DB37" w14:textId="77777777" w:rsidR="000E294A" w:rsidRDefault="000E294A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B2A8" w14:textId="77777777" w:rsidR="000E294A" w:rsidRDefault="000E294A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65A5C387" w14:textId="77777777" w:rsidR="000E294A" w:rsidRDefault="000E294A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EC7C" w14:textId="77777777" w:rsidR="000E294A" w:rsidRDefault="000E294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0DBE" w14:textId="77777777" w:rsidR="000E294A" w:rsidRDefault="000E294A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EA72" w14:textId="77777777" w:rsidR="000E294A" w:rsidRDefault="000E294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2C94E8A3" w14:textId="77777777" w:rsidR="000E294A" w:rsidRDefault="000E294A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8B28" w14:textId="77777777" w:rsidR="000E294A" w:rsidRDefault="000E294A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0647D" w14:textId="77777777" w:rsidR="000E294A" w:rsidRDefault="000E294A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E294A" w14:paraId="506F1936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AC54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FBF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62D615D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58B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DB4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B28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964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BBD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159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B81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E294A" w14:paraId="5DF8310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FD04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587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E18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4A5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A6B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ED1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263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12EAB3B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717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4FE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E294A" w14:paraId="781A2C4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9B5D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F7E2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66A45C4F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4047" w14:textId="77777777" w:rsidR="000E294A" w:rsidRDefault="000E294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CE1E" w14:textId="77777777" w:rsidR="000E294A" w:rsidRDefault="000E294A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2512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0B04" w14:textId="77777777" w:rsidR="000E294A" w:rsidRDefault="000E294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6C73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60034301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6549" w14:textId="77777777" w:rsidR="000E294A" w:rsidRDefault="000E294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9F40" w14:textId="77777777" w:rsidR="000E294A" w:rsidRDefault="000E294A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E294A" w14:paraId="6F50E1C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357B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6973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62B4" w14:textId="77777777" w:rsidR="000E294A" w:rsidRDefault="000E294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6C09" w14:textId="77777777" w:rsidR="000E294A" w:rsidRDefault="000E294A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2794442D" w14:textId="77777777" w:rsidR="000E294A" w:rsidRDefault="000E294A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40F2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7283" w14:textId="77777777" w:rsidR="000E294A" w:rsidRDefault="000E294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C2F7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64B53A1F" w14:textId="77777777" w:rsidR="000E294A" w:rsidRDefault="000E294A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A08A" w14:textId="77777777" w:rsidR="000E294A" w:rsidRDefault="000E294A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897A" w14:textId="77777777" w:rsidR="000E294A" w:rsidRDefault="000E294A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E294A" w14:paraId="78AE5BE1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EAE2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891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F88B" w14:textId="77777777" w:rsidR="000E294A" w:rsidRPr="00032D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C76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05B7E11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8ED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CCAE1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9C3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230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9C96" w14:textId="77777777" w:rsidR="000E294A" w:rsidRPr="00032DF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11CA" w14:textId="77777777" w:rsidR="000E294A" w:rsidRPr="00F716C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E294A" w14:paraId="7069064C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BD59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7EDDA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0D6C9AF7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B63F" w14:textId="77777777" w:rsidR="000E294A" w:rsidRDefault="000E294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9516B" w14:textId="77777777" w:rsidR="000E294A" w:rsidRDefault="000E294A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1AF58177" w14:textId="77777777" w:rsidR="000E294A" w:rsidRDefault="000E294A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74FE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080C" w14:textId="77777777" w:rsidR="000E294A" w:rsidRDefault="000E294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6AAF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6BE7897F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C9BE" w14:textId="77777777" w:rsidR="000E294A" w:rsidRDefault="000E294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25A90" w14:textId="77777777" w:rsidR="000E294A" w:rsidRDefault="000E294A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E294A" w14:paraId="10503EB8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9676" w14:textId="77777777" w:rsidR="000E294A" w:rsidRDefault="000E294A" w:rsidP="008D1E5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E24A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592+450</w:t>
            </w:r>
          </w:p>
          <w:p w14:paraId="0BA91E48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6B1F" w14:textId="77777777" w:rsidR="000E294A" w:rsidRDefault="000E294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8297" w14:textId="77777777" w:rsidR="000E294A" w:rsidRDefault="000E294A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BE4A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D1C7" w14:textId="77777777" w:rsidR="000E294A" w:rsidRDefault="000E294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C8A3" w14:textId="77777777" w:rsidR="000E294A" w:rsidRDefault="000E294A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FB7E" w14:textId="77777777" w:rsidR="000E294A" w:rsidRDefault="000E294A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E84B" w14:textId="77777777" w:rsidR="000E294A" w:rsidRDefault="000E294A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Inclusiv peste sch. 16 Cap Y</w:t>
            </w:r>
          </w:p>
        </w:tc>
      </w:tr>
    </w:tbl>
    <w:p w14:paraId="7182D888" w14:textId="77777777" w:rsidR="000E294A" w:rsidRDefault="000E294A" w:rsidP="00623FF6">
      <w:pPr>
        <w:spacing w:before="40" w:after="40" w:line="192" w:lineRule="auto"/>
        <w:ind w:right="57"/>
      </w:pPr>
    </w:p>
    <w:p w14:paraId="3B2280F4" w14:textId="77777777" w:rsidR="000E294A" w:rsidRDefault="000E294A" w:rsidP="006D4098">
      <w:pPr>
        <w:pStyle w:val="Heading1"/>
        <w:spacing w:line="360" w:lineRule="auto"/>
      </w:pPr>
      <w:r>
        <w:t>LINIA 201</w:t>
      </w:r>
    </w:p>
    <w:p w14:paraId="35B9DC9E" w14:textId="77777777" w:rsidR="000E294A" w:rsidRDefault="000E294A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0E294A" w14:paraId="4AD7EE86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7A48" w14:textId="77777777" w:rsidR="000E294A" w:rsidRDefault="000E294A" w:rsidP="000E294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F0A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F27E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96E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6B62E30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6B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5704B80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6B13AA6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6C7DC39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F695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88A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0075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576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691C44B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57EE" w14:textId="77777777" w:rsidR="000E294A" w:rsidRDefault="000E294A" w:rsidP="000E294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29B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2CAA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782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8708C4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C7E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B7CAF2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664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76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BCD9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886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F0B54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6681E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0E294A" w14:paraId="65A8A5A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617D" w14:textId="77777777" w:rsidR="000E294A" w:rsidRDefault="000E294A" w:rsidP="000E294A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D62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2C33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639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B65612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47E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86FD1C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474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D28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0C6A" w14:textId="77777777" w:rsidR="000E294A" w:rsidRPr="00C937B4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2A5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765C0F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11E82DBF" w14:textId="77777777" w:rsidR="000E294A" w:rsidRPr="003012FC" w:rsidRDefault="000E294A">
      <w:pPr>
        <w:spacing w:before="40" w:after="40" w:line="192" w:lineRule="auto"/>
        <w:ind w:right="57"/>
      </w:pPr>
    </w:p>
    <w:p w14:paraId="40C5F04A" w14:textId="77777777" w:rsidR="000E294A" w:rsidRDefault="000E294A" w:rsidP="00C53936">
      <w:pPr>
        <w:pStyle w:val="Heading1"/>
        <w:spacing w:line="360" w:lineRule="auto"/>
      </w:pPr>
      <w:r>
        <w:lastRenderedPageBreak/>
        <w:t>LINIA 202 A</w:t>
      </w:r>
    </w:p>
    <w:p w14:paraId="04A020E0" w14:textId="77777777" w:rsidR="000E294A" w:rsidRDefault="000E294A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0E294A" w14:paraId="3B5EDBCD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EAA0" w14:textId="77777777" w:rsidR="000E294A" w:rsidRDefault="000E294A" w:rsidP="000E294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A6E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079F" w14:textId="77777777" w:rsidR="000E294A" w:rsidRPr="0087494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237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A21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C530AA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4D6E" w14:textId="77777777" w:rsidR="000E294A" w:rsidRPr="0048429E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3C5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BFF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03B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0E294A" w14:paraId="45222CE1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0A29" w14:textId="77777777" w:rsidR="000E294A" w:rsidRDefault="000E294A" w:rsidP="000E294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93B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F479" w14:textId="77777777" w:rsidR="000E294A" w:rsidRPr="00874940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93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BB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C9FB" w14:textId="77777777" w:rsidR="000E294A" w:rsidRPr="0048429E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595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DFB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D83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4A2F49D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3075C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0E294A" w:rsidRPr="00743905" w14:paraId="5C993DB2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7D51" w14:textId="77777777" w:rsidR="000E294A" w:rsidRPr="00743905" w:rsidRDefault="000E294A" w:rsidP="000E294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7481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66A637CD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A37E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E174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42610053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1E563A2F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6D02E23B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22ADE460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02EE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25F3" w14:textId="77777777" w:rsidR="000E294A" w:rsidRPr="00743905" w:rsidRDefault="000E294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ABAD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E1DE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C934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4846BBA3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0E294A" w:rsidRPr="00743905" w14:paraId="0F9BE9CA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BB90" w14:textId="77777777" w:rsidR="000E294A" w:rsidRPr="00743905" w:rsidRDefault="000E294A" w:rsidP="000E294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84B7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2EA1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C1A3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D6E5A51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7D8B8F91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FAC14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6A496596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221B" w14:textId="77777777" w:rsidR="000E294A" w:rsidRPr="00743905" w:rsidRDefault="000E294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2DE4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53A0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0C1F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43905" w14:paraId="602C16F2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ACC4" w14:textId="77777777" w:rsidR="000E294A" w:rsidRPr="00743905" w:rsidRDefault="000E294A" w:rsidP="000E294A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D8DC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3AED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691F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27CA87A1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1FC1FC43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68D5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017DB310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0DB5" w14:textId="77777777" w:rsidR="000E294A" w:rsidRPr="00743905" w:rsidRDefault="000E294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A8A1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FF8D" w14:textId="77777777" w:rsidR="000E294A" w:rsidRPr="00743905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C6F8" w14:textId="77777777" w:rsidR="000E294A" w:rsidRPr="00743905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16792FB0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56380DFD" w14:textId="77777777" w:rsidR="000E294A" w:rsidRDefault="000E294A" w:rsidP="002A4CB1">
      <w:pPr>
        <w:pStyle w:val="Heading1"/>
        <w:spacing w:line="360" w:lineRule="auto"/>
      </w:pPr>
      <w:r>
        <w:t>LINIA 203</w:t>
      </w:r>
    </w:p>
    <w:p w14:paraId="3F7D799A" w14:textId="77777777" w:rsidR="000E294A" w:rsidRDefault="000E294A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0E294A" w:rsidRPr="007126D7" w14:paraId="734E0A5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E8DA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E03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82D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11F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75DE78AE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B081" w14:textId="77777777" w:rsidR="000E294A" w:rsidRDefault="000E294A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18284A7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D659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FC3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D56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6B59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0E294A" w:rsidRPr="007126D7" w14:paraId="6361F82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E4F0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799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9A39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61C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58B4372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E86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54E74AC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7C5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189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D31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CD5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126D7" w14:paraId="7E0BB399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8659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D52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26B61F2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6D68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5A2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6D1B705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96F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682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ABFC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BA2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B78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B8D24E2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0CCDB73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09794B2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F948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0D0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7D24D4F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41B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8FF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3299687F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965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8F6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34C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C85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3F2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A926FF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EDE1931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4CCFD1E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4B7E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E91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73CA88F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70B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794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5E24176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2862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BDA3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7F6A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0F6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0C43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FD56DB9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DF0BAE" w14:textId="77777777" w:rsidR="000E294A" w:rsidRPr="008F5A6B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575F454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4D87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203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7254A91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A48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D2D8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4F686F5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A31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8991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3BD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FA1D6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7CD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A710AE2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BB5957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78DD6E5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C8F8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C3B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0111F88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1DD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9F8C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412914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BAB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401F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CB8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EA7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B60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E8788A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0932ACB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1B7A6792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A2BF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5A9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59D5D1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40B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DF9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0DD095C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F64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ABFA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79C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86C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948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5DB910F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358A9E4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2DEC165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1A6A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2E3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41B71E4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D1F9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0AF0" w14:textId="77777777" w:rsidR="000E294A" w:rsidRPr="007126D7" w:rsidRDefault="000E294A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43445A0" w14:textId="77777777" w:rsidR="000E294A" w:rsidRPr="007126D7" w:rsidRDefault="000E294A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B39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5EA1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17DC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36C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352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39E446E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6E94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0A5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43459EF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6BF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8A19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066BBF9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FF9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56A4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A51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846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2641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8C5DBA8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988A30E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6C35989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A8B9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84A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5F1773B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77FD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F63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9AB2C2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2A1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D7E3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A16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017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374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CFEBBD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377F66D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26F9F3A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2017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7EB9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08760CE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9B0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66F5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24DD869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400A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B7E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942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517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F54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67BD94C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84C021D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101ECC8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C400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23A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6CC43D2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83F1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83BF" w14:textId="77777777" w:rsidR="000E294A" w:rsidRPr="007126D7" w:rsidRDefault="000E294A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694F365D" w14:textId="77777777" w:rsidR="000E294A" w:rsidRPr="007126D7" w:rsidRDefault="000E294A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70E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A6C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53F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1AD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79A1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10234C1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3A07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CFF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1F5F3EF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F8D4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A818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DB27AB5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515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2DE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F8CC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952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F53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C49B084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205B5FB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68970B0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6D31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D24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1377FA1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EC7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457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99F8A6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670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75C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EF6C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D3A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A50F" w14:textId="77777777" w:rsidR="000E294A" w:rsidRPr="00F13EC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50A76D3C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4944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65E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7523611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E4CD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70A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A338AE3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069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F72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1EE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7E2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9B6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CBB796E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F2E5CB6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3662F821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7CB3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BA1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5D80EC4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3794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0AEB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D80D7A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F18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0701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981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8551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61E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3D9767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A3939D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4015A51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DAD7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1D3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0A224F7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B66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A68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DD8337E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756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3B1A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14E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040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904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13CF67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C704F2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08FD8BEA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097F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121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5FBA1A9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51A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E5E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CEFFED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C30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C7C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FE8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1221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3F5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5E61E7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82C5D20" w14:textId="77777777" w:rsidR="000E294A" w:rsidRPr="00744E1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58AE256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4A15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B25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31A97B9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15D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6FBA" w14:textId="77777777" w:rsidR="000E294A" w:rsidRPr="007126D7" w:rsidRDefault="000E294A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1AA09C9" w14:textId="77777777" w:rsidR="000E294A" w:rsidRPr="007126D7" w:rsidRDefault="000E294A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4E5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562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8A8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548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E0D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26D2E839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8CDA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560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DAF4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941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0ECEFAD8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3579E4B2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4B4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6A2052C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514E15A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3D162EF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1714513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4C4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B96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99CD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318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126D7" w14:paraId="43D09800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9BB1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85A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516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7CB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0003370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948A" w14:textId="77777777" w:rsidR="000E294A" w:rsidRPr="007126D7" w:rsidRDefault="000E294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05462910" w14:textId="77777777" w:rsidR="000E294A" w:rsidRPr="007126D7" w:rsidRDefault="000E294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6FA1EB37" w14:textId="77777777" w:rsidR="000E294A" w:rsidRPr="007126D7" w:rsidRDefault="000E294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31C99F78" w14:textId="77777777" w:rsidR="000E294A" w:rsidRPr="007126D7" w:rsidRDefault="000E294A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91D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B76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C8A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5BE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6CE261D8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0E294A" w:rsidRPr="007126D7" w14:paraId="215E7021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0DA5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3E0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1FC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018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0468237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242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78CBDC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D5A00B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00DA62D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B83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E59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A13E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097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916238B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0E294A" w:rsidRPr="007126D7" w14:paraId="101B542B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534B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2BA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837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C90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0424902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E40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1CB0C2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459D262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38CE848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65BF3CB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489BE4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63559CA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667C46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886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6B6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416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EC1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2C3799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0E294A" w:rsidRPr="007126D7" w14:paraId="302D84A9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BAB6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775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FAD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B0B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1F251ED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E1C482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3FF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53E8806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27A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719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E1589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F48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126D7" w14:paraId="6073BF17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01E9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428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0AA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0CD05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78A5EC9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4A6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1A7A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719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0FCC963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767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BAED" w14:textId="77777777" w:rsidR="000E294A" w:rsidRDefault="000E294A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5902EE1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0E2A2AB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6C90B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963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B969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CD8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22B8B2D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2B10905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B96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15DD04F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5B14D33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48F6FFFA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F95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E23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114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D54F" w14:textId="77777777" w:rsidR="000E294A" w:rsidRDefault="000E294A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0E294A" w:rsidRPr="007126D7" w14:paraId="650CC922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815B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2F7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3B9AA76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E95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769C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0CC42DDE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666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659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57F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CAC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569E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7590E5B2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001C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F51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624C085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9FB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2F19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7F3BE33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37894E69" w14:textId="77777777" w:rsidR="000E294A" w:rsidRPr="00F87E98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F54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642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2C2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90A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AD3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E294A" w:rsidRPr="007126D7" w14:paraId="055B590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E702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0F9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FCB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A39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2E48C48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8A84CB4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712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5269B8B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325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A50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BA76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0E3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126D7" w14:paraId="69A0590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1240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D74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7A4270D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F53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5A3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EF74AF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C9EA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C3DE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D56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534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E3FE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04E9ECF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F52D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897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F34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668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41B8EEF5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4036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2F8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29C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DDA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72FC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E294A" w:rsidRPr="007126D7" w14:paraId="70E10CD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804B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6D3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72E320F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324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3DD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FA2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B773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B37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72F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162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37ACD691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8E2B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B70C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46BD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9268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802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AF3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6A4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F53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C448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5227DF67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3A16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4DCA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F229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D615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5F28862B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15B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A4C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794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4425677F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5BE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EAC2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44347D4A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64D5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273A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D2D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0B79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03E9EF7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4095294F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9D8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32F8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1A8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5F7D7CF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EEE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94A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45C0AEE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5E72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F7B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A33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40F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7452FDF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2EE666C4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4C4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799D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67D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06A32503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9F8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19A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220F732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0E294A" w:rsidRPr="007126D7" w14:paraId="263D776C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9032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7652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35C7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F53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A5E752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64C062A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AD0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C183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86C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2D912428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D30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35E6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1B081FF5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2CEC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2689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3693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9951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51B69244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0C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3CE59844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36ED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143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4DF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90E3" w14:textId="77777777" w:rsidR="000E294A" w:rsidRPr="007126D7" w:rsidRDefault="000E294A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6B0D28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2EA2130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0E294A" w:rsidRPr="007126D7" w14:paraId="22D236E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B4AD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0CF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46F4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CA77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55FD308A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FAF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D7F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A02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E35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6AAD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28B3E2B1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1842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986F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393+200</w:t>
            </w:r>
          </w:p>
          <w:p w14:paraId="687BE6F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13EF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9A95" w14:textId="77777777" w:rsidR="000E294A" w:rsidRPr="007126D7" w:rsidRDefault="000E294A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05D0932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6616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FFD6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6C2E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FB30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33CB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E294A" w:rsidRPr="007126D7" w14:paraId="447507B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622A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B22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6AA4AA20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7D6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4C03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D645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0455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270B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95B4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09E2" w14:textId="77777777" w:rsidR="000E294A" w:rsidRPr="007126D7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0E294A" w:rsidRPr="007126D7" w14:paraId="503AE0FB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6899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A35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33A2918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EB9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BEA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A22D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50E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268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FD1B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DC8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7CFB500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E294A" w:rsidRPr="007126D7" w14:paraId="5617F4E0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EA80" w14:textId="77777777" w:rsidR="000E294A" w:rsidRPr="007126D7" w:rsidRDefault="000E294A" w:rsidP="000E294A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313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0D775A4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532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D45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20C501A4" w14:textId="77777777" w:rsidR="000E294A" w:rsidRPr="00037854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0DCBEB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D0B7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F2F2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E821" w14:textId="77777777" w:rsidR="000E294A" w:rsidRPr="007126D7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3F5C" w14:textId="77777777" w:rsidR="000E294A" w:rsidRPr="007126D7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928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701A246B" w14:textId="77777777" w:rsidR="000E294A" w:rsidRDefault="000E294A" w:rsidP="000039F1">
      <w:pPr>
        <w:spacing w:before="40" w:after="40" w:line="192" w:lineRule="auto"/>
        <w:ind w:right="57"/>
        <w:rPr>
          <w:sz w:val="20"/>
        </w:rPr>
      </w:pPr>
    </w:p>
    <w:p w14:paraId="7DE12ACD" w14:textId="77777777" w:rsidR="000E294A" w:rsidRDefault="000E294A" w:rsidP="00D0730E">
      <w:pPr>
        <w:pStyle w:val="Heading1"/>
        <w:spacing w:line="360" w:lineRule="auto"/>
      </w:pPr>
      <w:r>
        <w:lastRenderedPageBreak/>
        <w:t xml:space="preserve">LINIA 204 </w:t>
      </w:r>
    </w:p>
    <w:p w14:paraId="4233E565" w14:textId="77777777" w:rsidR="000E294A" w:rsidRDefault="000E294A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E294A" w14:paraId="08B00E7F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3552" w14:textId="77777777" w:rsidR="000E294A" w:rsidRDefault="000E294A" w:rsidP="000E294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7EA1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3B3CB949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F459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B11B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33D52A2F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0A98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2191" w14:textId="77777777" w:rsidR="000E294A" w:rsidRPr="00D2006A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81ED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6187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3869" w14:textId="77777777" w:rsidR="000E294A" w:rsidRPr="007126D7" w:rsidRDefault="000E294A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8E6C8BF" w14:textId="77777777" w:rsidR="000E294A" w:rsidRDefault="000E294A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395D82E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E012" w14:textId="77777777" w:rsidR="000E294A" w:rsidRDefault="000E294A" w:rsidP="000E294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0CBF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DF0A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72F3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5C65B8E8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457373F3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F8AE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59D82F62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AC53" w14:textId="77777777" w:rsidR="000E294A" w:rsidRPr="00D2006A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D14E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7F6A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FCCB" w14:textId="77777777" w:rsidR="000E294A" w:rsidRDefault="000E294A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0E294A" w14:paraId="2A7842D0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2DC9" w14:textId="77777777" w:rsidR="000E294A" w:rsidRDefault="000E294A" w:rsidP="000E294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4007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4CB5155F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CCA1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24A4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29CE6D7D" w14:textId="77777777" w:rsidR="000E294A" w:rsidRDefault="000E294A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19F1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21F8" w14:textId="77777777" w:rsidR="000E294A" w:rsidRPr="00D2006A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04D4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1BC5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3DD8" w14:textId="77777777" w:rsidR="000E294A" w:rsidRDefault="000E294A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0E294A" w14:paraId="47F615D8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FA01" w14:textId="77777777" w:rsidR="000E294A" w:rsidRDefault="000E294A" w:rsidP="000E294A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ED66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579E" w14:textId="77777777" w:rsidR="000E294A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2203" w14:textId="77777777" w:rsidR="000E294A" w:rsidRPr="00BF74BF" w:rsidRDefault="000E294A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B039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4B23A2B" w14:textId="77777777" w:rsidR="000E294A" w:rsidRDefault="000E294A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7E0D" w14:textId="77777777" w:rsidR="000E294A" w:rsidRPr="00D2006A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B16E" w14:textId="77777777" w:rsidR="000E294A" w:rsidRDefault="000E294A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BAC7" w14:textId="77777777" w:rsidR="000E294A" w:rsidRPr="004467F9" w:rsidRDefault="000E294A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3AC2" w14:textId="77777777" w:rsidR="000E294A" w:rsidRDefault="000E294A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46B0D27D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47857B9E" w14:textId="77777777" w:rsidR="000E294A" w:rsidRDefault="000E294A" w:rsidP="005B00A7">
      <w:pPr>
        <w:pStyle w:val="Heading1"/>
        <w:spacing w:line="360" w:lineRule="auto"/>
      </w:pPr>
      <w:r>
        <w:t>LINIA 218</w:t>
      </w:r>
    </w:p>
    <w:p w14:paraId="66E44A64" w14:textId="77777777" w:rsidR="000E294A" w:rsidRDefault="000E294A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0E294A" w14:paraId="6EDA67E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D10B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705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3956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6FC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2461455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CDC0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7A5E27B9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D068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E45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5F782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138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:rsidRPr="00A8307A" w14:paraId="7F2BA5B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BE31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3D56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D66C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C055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B0B4136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A7A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5B18C4B9" w14:textId="77777777" w:rsidR="000E294A" w:rsidRPr="00664FA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C300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B005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5B32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93E2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0E35B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5F2FAD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433263CE" w14:textId="77777777" w:rsidR="000E294A" w:rsidRPr="00664FA3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0E294A" w:rsidRPr="00A8307A" w14:paraId="3319AF0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02B8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3153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06E2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DBC1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89231CF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C2F7" w14:textId="77777777" w:rsidR="000E294A" w:rsidRPr="00664FA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187D65BC" w14:textId="77777777" w:rsidR="000E294A" w:rsidRPr="00664FA3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9545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45D8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37C7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8BA2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70A47D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1C6312B3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FD114DA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0E294A" w:rsidRPr="00A8307A" w14:paraId="24B3D66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CBCD0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81E2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7A91" w14:textId="77777777" w:rsidR="000E294A" w:rsidRPr="003F40D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E0BF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2EBD195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24EE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BC91" w14:textId="77777777" w:rsidR="000E294A" w:rsidRPr="003F40D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D520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0D49" w14:textId="77777777" w:rsidR="000E294A" w:rsidRPr="003F40D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6921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841F5B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0E294A" w:rsidRPr="00A8307A" w14:paraId="05CC954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056E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11DA9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A7EC" w14:textId="77777777" w:rsidR="000E294A" w:rsidRPr="003F40D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E62C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4DBECDF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D40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14458A35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CF6C" w14:textId="77777777" w:rsidR="000E294A" w:rsidRPr="003F40D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369B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A004" w14:textId="77777777" w:rsidR="000E294A" w:rsidRPr="003F40D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8CC6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F0612C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0E294A" w:rsidRPr="00A8307A" w14:paraId="5015B6E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726D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8AD4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A893" w14:textId="77777777" w:rsidR="000E294A" w:rsidRPr="0073283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0D21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26FA367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5600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FE98" w14:textId="77777777" w:rsidR="000E294A" w:rsidRPr="007B4F6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C75E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12D3" w14:textId="77777777" w:rsidR="000E294A" w:rsidRPr="00732832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12E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C3F14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640BDD9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41284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CB1E7C7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0E294A" w:rsidRPr="00A8307A" w14:paraId="72904EE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8E43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9215" w14:textId="77777777" w:rsidR="000E294A" w:rsidRPr="00A8307A" w:rsidRDefault="000E294A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FF47" w14:textId="77777777" w:rsidR="000E294A" w:rsidRPr="00732832" w:rsidRDefault="000E294A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23DA" w14:textId="77777777" w:rsidR="000E294A" w:rsidRPr="00A8307A" w:rsidRDefault="000E294A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3FE52F7" w14:textId="77777777" w:rsidR="000E294A" w:rsidRPr="00A8307A" w:rsidRDefault="000E294A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8F5E" w14:textId="77777777" w:rsidR="000E294A" w:rsidRDefault="000E294A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2A5E77B" w14:textId="77777777" w:rsidR="000E294A" w:rsidRDefault="000E294A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1AE4DD2" w14:textId="77777777" w:rsidR="000E294A" w:rsidRDefault="000E294A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601B" w14:textId="77777777" w:rsidR="000E294A" w:rsidRPr="007B4F6A" w:rsidRDefault="000E294A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DE72" w14:textId="77777777" w:rsidR="000E294A" w:rsidRPr="00A8307A" w:rsidRDefault="000E294A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B851" w14:textId="77777777" w:rsidR="000E294A" w:rsidRPr="00732832" w:rsidRDefault="000E294A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F3C2" w14:textId="77777777" w:rsidR="000E294A" w:rsidRDefault="000E294A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0E294A" w:rsidRPr="00A8307A" w14:paraId="0910325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4C82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DC63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8E8B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3666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E31C0F8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C2BC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7B90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3847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C407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F7EB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76AEC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591B581D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8307A" w14:paraId="7E4F030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28D6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8AAA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44F7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CB430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640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B4F9BD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281B4B06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E19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8751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E9C5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FF03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335DE4C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341E0267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8307A" w14:paraId="17ADDA3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2D0A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9819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CB27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695E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F896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2DC9099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2A40C08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6F9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CD4A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71E3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01C8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1B293A4A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E294A" w:rsidRPr="00A8307A" w14:paraId="01F6BF7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2AD9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7E47" w14:textId="77777777" w:rsidR="000E294A" w:rsidRPr="00A8307A" w:rsidRDefault="000E294A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5385" w14:textId="77777777" w:rsidR="000E294A" w:rsidRPr="00B26991" w:rsidRDefault="000E294A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D42F" w14:textId="77777777" w:rsidR="000E294A" w:rsidRPr="00A8307A" w:rsidRDefault="000E294A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D1C2" w14:textId="77777777" w:rsidR="000E294A" w:rsidRDefault="000E294A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790F2A6" w14:textId="77777777" w:rsidR="000E294A" w:rsidRDefault="000E294A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EB97563" w14:textId="77777777" w:rsidR="000E294A" w:rsidRDefault="000E294A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41D1" w14:textId="77777777" w:rsidR="000E294A" w:rsidRDefault="000E294A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A327" w14:textId="77777777" w:rsidR="000E294A" w:rsidRPr="00A8307A" w:rsidRDefault="000E294A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D9CC" w14:textId="77777777" w:rsidR="000E294A" w:rsidRPr="00B26991" w:rsidRDefault="000E294A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3DA8" w14:textId="77777777" w:rsidR="000E294A" w:rsidRPr="00FD3B28" w:rsidRDefault="000E294A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60A701A3" w14:textId="77777777" w:rsidR="000E294A" w:rsidRDefault="000E294A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E294A" w:rsidRPr="00A8307A" w14:paraId="420B7E3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8F6C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15DA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2117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417A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C229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546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74B2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8783" w14:textId="77777777" w:rsidR="000E294A" w:rsidRPr="00B2699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84EF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E294A" w:rsidRPr="00A8307A" w14:paraId="10587DE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096D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87B1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7D1F" w14:textId="77777777" w:rsidR="000E294A" w:rsidRPr="000D3BB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F6CA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73A65C6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0DD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77A37BD9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263F" w14:textId="77777777" w:rsidR="000E294A" w:rsidRPr="000D3BB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F26D1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D0ED" w14:textId="77777777" w:rsidR="000E294A" w:rsidRPr="000D3BB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0C5B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02ED5A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E294A" w:rsidRPr="00A8307A" w14:paraId="34505EC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939D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AF73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9836" w14:textId="77777777" w:rsidR="000E294A" w:rsidRPr="009658E6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0365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55F400DF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5A49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4BE0" w14:textId="77777777" w:rsidR="000E294A" w:rsidRPr="009658E6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DAC4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7DEE" w14:textId="77777777" w:rsidR="000E294A" w:rsidRPr="009658E6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B628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49D3D5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E294A" w:rsidRPr="00A8307A" w14:paraId="5A9EF21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E92B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D26B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0466" w14:textId="77777777" w:rsidR="000E294A" w:rsidRPr="00472E19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0995D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1D87C9A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BE24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4CA4" w14:textId="77777777" w:rsidR="000E294A" w:rsidRPr="00472E19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E6B9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3B6C" w14:textId="77777777" w:rsidR="000E294A" w:rsidRPr="00472E19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6D95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4FD4AE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E294A" w:rsidRPr="00A8307A" w14:paraId="2F0F3DA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8F96" w14:textId="77777777" w:rsidR="000E294A" w:rsidRPr="00A75A00" w:rsidRDefault="000E294A" w:rsidP="000E294A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338C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7BB1" w14:textId="77777777" w:rsidR="000E294A" w:rsidRPr="00530A8D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1CA0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4FA1279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7875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0BCE" w14:textId="77777777" w:rsidR="000E294A" w:rsidRPr="00530A8D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9582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747E" w14:textId="77777777" w:rsidR="000E294A" w:rsidRPr="00530A8D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DE90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8E1D84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E294A" w14:paraId="2A52F7FF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DED3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41B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79CBD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CC5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65C0CD1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308A071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B541" w14:textId="77777777" w:rsidR="000E294A" w:rsidRPr="00447EF5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12BC456C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0CA9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93B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025C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81D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1665F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0E294A" w14:paraId="1DA26AB9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B2C0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43A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E1BF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221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0FC2E38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29FADD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5431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9BC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72E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A15E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4A2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0E294A" w14:paraId="005752D1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09A7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52B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1010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25C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555F453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27BE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6DA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74E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C3003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AD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F0436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0E294A" w14:paraId="508BB738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C177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CC2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8E77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622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1ED5E30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8F96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833A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5B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865E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B9E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6E987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3DDC894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0E294A" w14:paraId="5516E973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C94C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15F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4451944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ED1E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476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FDA1A6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AF0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19B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E19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42C9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E63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47EDE2E5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C015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E7A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EB0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0F6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7ACEEF6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8F8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949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87F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45DC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B9B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57EB6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0E294A" w14:paraId="7D19BA0D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524C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ED1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C5FA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B3A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64C9F17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86B3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16D94F68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FC1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81E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82E9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188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18FF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0E294A" w14:paraId="5415C43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384A0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CA5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1D771C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254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21E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5459DC2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D5AE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444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6B3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A84B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2F9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E294A" w14:paraId="313D40ED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3317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F3A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16709ED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63C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136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1F5E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3CA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B4E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BA69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4CB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0E294A" w14:paraId="7FCEC9E1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8C08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8D0C5" w14:textId="77777777" w:rsidR="000E294A" w:rsidRDefault="000E294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46ADE271" w14:textId="77777777" w:rsidR="000E294A" w:rsidRDefault="000E294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F0D4" w14:textId="77777777" w:rsidR="000E294A" w:rsidRDefault="000E294A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BE72" w14:textId="77777777" w:rsidR="000E294A" w:rsidRDefault="000E294A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F58E" w14:textId="77777777" w:rsidR="000E294A" w:rsidRPr="00465A98" w:rsidRDefault="000E294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0FC5" w14:textId="77777777" w:rsidR="000E294A" w:rsidRDefault="000E294A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C179" w14:textId="77777777" w:rsidR="000E294A" w:rsidRDefault="000E294A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0EAD" w14:textId="77777777" w:rsidR="000E294A" w:rsidRPr="00984D71" w:rsidRDefault="000E294A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0D3D" w14:textId="77777777" w:rsidR="000E294A" w:rsidRDefault="000E294A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57AA77C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AC28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58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0B75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70C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6400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287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76C1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7D8F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8A3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E5A9A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0E294A" w14:paraId="66CCFDE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2745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665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32F9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7CD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22B0D35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9F64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5D9ABEC8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D77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139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811F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4B3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59603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0E294A" w14:paraId="76AB2ECB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DA7C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ABE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1F05832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4408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C5D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48DCA84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5430066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851E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B8B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06F7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1567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DCD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0E294A" w14:paraId="1CEDCB3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2A45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4A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454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57A2" w14:textId="77777777" w:rsidR="000E294A" w:rsidRDefault="000E294A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43ADCD73" w14:textId="77777777" w:rsidR="000E294A" w:rsidRDefault="000E294A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8852" w14:textId="77777777" w:rsidR="000E294A" w:rsidRDefault="000E294A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520D9FEF" w14:textId="77777777" w:rsidR="000E294A" w:rsidRPr="0017470F" w:rsidRDefault="000E294A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6E4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E36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78A1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714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A95310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16A8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19C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AC9A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6A7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3EE7F48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B9C7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0E90063A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870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2A7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45A3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391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BBB82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0E294A" w14:paraId="49646BE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8022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60B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D19C" w14:textId="77777777" w:rsidR="000E294A" w:rsidRPr="00CF787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01E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6FFC9F2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A49E" w14:textId="77777777" w:rsidR="000E294A" w:rsidRPr="00465A98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137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D24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F44A" w14:textId="77777777" w:rsidR="000E294A" w:rsidRPr="00984D71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967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0E294A" w14:paraId="6E08F602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6A9D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DFE1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17B38239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831F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21DD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56B600D0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 și St. Vinga</w:t>
            </w:r>
          </w:p>
          <w:p w14:paraId="1F4A0A20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29F0" w14:textId="77777777" w:rsidR="000E294A" w:rsidRPr="00465A98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E4DB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8B62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2909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1077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B0F890A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7C1F74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9F76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7211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EE35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6728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45C5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610B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D1F6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CAF2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7410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0E294A" w14:paraId="5CAC7E8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D19D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628F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B85B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3B92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38F0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346A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AF8F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CDC0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1F8E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0E294A" w14:paraId="6A53270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CE56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B147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ACA2F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3B4D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C4BA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DF8C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DEBE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F39E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D103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0E294A" w14:paraId="0F34A80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D1BA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824C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5A27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5B03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740D81EA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E991" w14:textId="77777777" w:rsidR="000E294A" w:rsidRPr="00465A98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2761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ADEB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0FFA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AA2E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2FFDFE7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4EE3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50B4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D524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B86B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2086C1C1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DDA1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657F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844A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EBD8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7299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2802BE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0E294A" w14:paraId="68767DF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64CA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6463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3D1AFCFC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3347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FB90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4156BC2C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BD60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DA19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E332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E794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009E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10682C3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90DF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7A54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AEA6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F0BF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75558C13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BA0C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5606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9DACE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D445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4731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36DA79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0E294A" w14:paraId="48CD792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5F80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6E58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EC54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1B7F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BB4ADD5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7DED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B3C1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D7F7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0B4D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6A61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BDEA2D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0E294A" w14:paraId="3371C25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4E25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A2C7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951F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7E29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565B1B5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12D2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C041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5FC5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E074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C4D1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B1575F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0E294A" w14:paraId="1D95DE0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1E03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23B9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2062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47F1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13B4913D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9CD7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A91E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A289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5C47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E8F5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32DEB0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0E294A" w14:paraId="4E546CB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89F1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A7A3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DDD2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B7AE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70844162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4F21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740B" w14:textId="77777777" w:rsidR="000E294A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6F50" w14:textId="77777777" w:rsidR="000E294A" w:rsidRDefault="000E294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1511" w14:textId="77777777" w:rsidR="000E294A" w:rsidRPr="00984D71" w:rsidRDefault="000E294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388B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FB00A5" w14:textId="77777777" w:rsidR="000E294A" w:rsidRDefault="000E294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  <w:tr w:rsidR="000E294A" w14:paraId="4192C8F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94B6" w14:textId="77777777" w:rsidR="000E294A" w:rsidRDefault="000E294A" w:rsidP="000E294A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BBE0" w14:textId="77777777" w:rsidR="000E294A" w:rsidRDefault="000E294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52+000</w:t>
            </w:r>
          </w:p>
          <w:p w14:paraId="68D124DD" w14:textId="77777777" w:rsidR="000E294A" w:rsidRDefault="000E294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1DBC" w14:textId="77777777" w:rsidR="000E294A" w:rsidRDefault="000E294A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7AE7" w14:textId="77777777" w:rsidR="000E294A" w:rsidRDefault="000E294A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E64E" w14:textId="77777777" w:rsidR="000E294A" w:rsidRDefault="000E294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17E1" w14:textId="77777777" w:rsidR="000E294A" w:rsidRDefault="000E294A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C88A" w14:textId="77777777" w:rsidR="000E294A" w:rsidRDefault="000E294A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19A4" w14:textId="77777777" w:rsidR="000E294A" w:rsidRPr="00984D71" w:rsidRDefault="000E294A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9BAB" w14:textId="77777777" w:rsidR="000E294A" w:rsidRDefault="000E294A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3734570A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0A02A1F5" w14:textId="77777777" w:rsidR="000E294A" w:rsidRDefault="000E294A" w:rsidP="001D4EEA">
      <w:pPr>
        <w:pStyle w:val="Heading1"/>
        <w:spacing w:line="360" w:lineRule="auto"/>
      </w:pPr>
      <w:r>
        <w:lastRenderedPageBreak/>
        <w:t>LINIA 301 Eb</w:t>
      </w:r>
    </w:p>
    <w:p w14:paraId="220BF69E" w14:textId="77777777" w:rsidR="000E294A" w:rsidRDefault="000E294A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26230368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D13B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A95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21F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B7C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51B020C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6CE6E61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9C42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72F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F8E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19A4458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374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BC8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2F217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0E294A" w14:paraId="11C1B7C0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8353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D92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6F8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4B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49CD2B4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DA52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56F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90D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224B175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536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22C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B92B6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0E294A" w14:paraId="673E1222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0B3A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9F0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1F5C1CD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7EF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4E5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1D70E2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7155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7B8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E0D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3AF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41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6CB6276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907F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326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54B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D7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2FF66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BE04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F6D62E4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8A9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7A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856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F69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522E6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0E294A" w14:paraId="49CA98C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2D6D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58E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945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1E2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C7CC53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6231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56ED202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794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AD5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F73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CDB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73F6A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0E294A" w14:paraId="3F91AEB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970F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093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889F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243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7C10D8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9D3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E2EE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94C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B212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283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A5B15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0E294A" w14:paraId="59DCEAD8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DD2C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BA2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237C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4A8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3EEBE7E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C27A3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67F9842F" w14:textId="77777777" w:rsidR="000E294A" w:rsidRDefault="000E294A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0F589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694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A0D5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F5A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2401533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33A5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E5E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D7A1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351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46B8D26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915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861A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88F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0B78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E1D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7100F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0E294A" w14:paraId="3A94F191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A01FF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5D8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6E8B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78F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A1CF3C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93B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4C3BE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F843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EDC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5B37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17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0AB9066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2B67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058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EB3C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1DB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162BA7F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0C4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5144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58E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360F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DAB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03F4919E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BE42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CFF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1A8FA5B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7B22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816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092EDD4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65ECE7D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935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BE08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FB7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0347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A3D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48626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0E294A" w14:paraId="70138094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31FB5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3D4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558F43B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113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FC6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2A32813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E7D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7E3E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DC4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5BC4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757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CD915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334EC62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E294A" w14:paraId="439B8B6D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AE7E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F40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31BFE19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66A5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A22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B34A6A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4C5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3586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0FD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E9B2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158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46E4FD87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C032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11B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3AE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63FE" w14:textId="77777777" w:rsidR="000E294A" w:rsidRDefault="000E294A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153EEA55" w14:textId="77777777" w:rsidR="000E294A" w:rsidRDefault="000E294A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774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9631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D21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5EA43CD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AE37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E50F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0076C2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102A" w14:textId="77777777" w:rsidR="000E294A" w:rsidRDefault="000E294A" w:rsidP="000E294A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F93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AAA3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327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6614C83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BC6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9900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902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739C263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6007" w14:textId="77777777" w:rsidR="000E294A" w:rsidRPr="00521173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C82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7CD9732" w14:textId="77777777" w:rsidR="000E294A" w:rsidRPr="007972D9" w:rsidRDefault="000E294A">
      <w:pPr>
        <w:spacing w:before="40" w:after="40" w:line="192" w:lineRule="auto"/>
        <w:ind w:right="57"/>
        <w:rPr>
          <w:sz w:val="20"/>
          <w:szCs w:val="20"/>
        </w:rPr>
      </w:pPr>
    </w:p>
    <w:p w14:paraId="395A3B90" w14:textId="77777777" w:rsidR="000E294A" w:rsidRDefault="000E294A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55ABD2E3" w14:textId="77777777" w:rsidR="000E294A" w:rsidRPr="005D215B" w:rsidRDefault="000E294A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01747A8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248F" w14:textId="77777777" w:rsidR="000E294A" w:rsidRDefault="000E294A" w:rsidP="000E294A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507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1996" w14:textId="77777777" w:rsidR="000E294A" w:rsidRPr="00B3607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4AF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87E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7BE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D02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6391C7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0B9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62F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0E294A" w14:paraId="20808A5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2EC2" w14:textId="77777777" w:rsidR="000E294A" w:rsidRDefault="000E294A" w:rsidP="000E294A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BEA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69D3" w14:textId="77777777" w:rsidR="000E294A" w:rsidRPr="00B3607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DB22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18D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DBA448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A0E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221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805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B55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E6B0B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0316E5F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0E294A" w14:paraId="390730E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4CF8" w14:textId="77777777" w:rsidR="000E294A" w:rsidRDefault="000E294A" w:rsidP="000E294A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CD7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16F0" w14:textId="77777777" w:rsidR="000E294A" w:rsidRPr="00B3607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EFE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6E84F89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9A2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35C4FB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61A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C71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98B0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C60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0E294A" w14:paraId="35AC7F20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5F76" w14:textId="77777777" w:rsidR="000E294A" w:rsidRDefault="000E294A" w:rsidP="000E294A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1A6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5715" w14:textId="77777777" w:rsidR="000E294A" w:rsidRPr="00B3607C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718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0E9145E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763294C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F1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5B5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22E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14869D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716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8EC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640BE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6F29E7B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E888363" w14:textId="77777777" w:rsidR="000E294A" w:rsidRDefault="000E294A" w:rsidP="00F14E3C">
      <w:pPr>
        <w:pStyle w:val="Heading1"/>
        <w:spacing w:line="360" w:lineRule="auto"/>
      </w:pPr>
      <w:r>
        <w:lastRenderedPageBreak/>
        <w:t>LINIA 301 F1</w:t>
      </w:r>
    </w:p>
    <w:p w14:paraId="06255139" w14:textId="77777777" w:rsidR="000E294A" w:rsidRDefault="000E294A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0E294A" w14:paraId="5CA31263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ACAE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792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ED9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8F9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8A9CC7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2DA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F2E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3BB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08F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CC2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91D2300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383A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083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55F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983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9AF210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93E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217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190D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D56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C53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9BB0BDA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7904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42E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777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675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B987E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D3C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2C1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9A7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D01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763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5533A4D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64F1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349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345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D3A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82496F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370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256926E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4E06C64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B75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EEA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742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1DE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0914290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80D3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0B3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6B1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167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66D8C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31D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E04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532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508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C51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5DB873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BC0D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20E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2FA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0FC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972FCE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AE3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74E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BF7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9BA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5A8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30475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71CC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D5B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E68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2F6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BF8F1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E0C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571318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CBA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D94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4C2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ADA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D4E25FB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B7754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993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F30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2C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E9DDB4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39B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5F92CE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333C0EC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20ED97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159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BD1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D0A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49B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F60061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FDF9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339F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598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3F2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6C5A4B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BE2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7E1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FA5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C2F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36E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3F4478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C02E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690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BE0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4C0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9ACD20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51C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208F79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7D0F5F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77F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736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07B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FA7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8222DFF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EAA0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E6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BA3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3C9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B86D19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3C9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59E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A850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622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AC5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97047C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3F83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876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CD0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E92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4B367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77D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AD4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339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132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771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90DE00F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CE8A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880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829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370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01D5B3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12BF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6F0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9C4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8BA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D45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6C99F562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9650E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C07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BB7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D34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C9F47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05C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56AB56C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953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1E8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D57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688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6029BB5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917B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16A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26E3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14C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78B30D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843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0A252EB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4F7DA69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3B6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D005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D13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DD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0BC7F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0E294A" w14:paraId="7736EF4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2DD9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8F0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194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8E2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654642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5C0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1FE011D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219348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0D9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242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DA0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89D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0E294A" w14:paraId="353719C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4FC8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63E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64B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D19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035B45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5F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1034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B68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5DBD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D62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09435C3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4341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E04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624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3C9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7854D8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A6A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813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741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B23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93F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03A449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0410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DD7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D74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94D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85A70E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EB2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97C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5C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1E5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54F9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C28BC1B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49AB" w14:textId="77777777" w:rsidR="000E294A" w:rsidRDefault="000E294A" w:rsidP="000E294A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05C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8945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FE1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7F8E8D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FE1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6F3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61C5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909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D50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01358E7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7EA8318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15817D1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23A78C7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6DC510F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01C532B3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7AE4AA9D" w14:textId="77777777" w:rsidR="000E294A" w:rsidRDefault="000E294A" w:rsidP="007E3B63">
      <w:pPr>
        <w:pStyle w:val="Heading1"/>
        <w:spacing w:line="360" w:lineRule="auto"/>
      </w:pPr>
      <w:r>
        <w:t>LINIA 301 G</w:t>
      </w:r>
    </w:p>
    <w:p w14:paraId="3172408C" w14:textId="77777777" w:rsidR="000E294A" w:rsidRDefault="000E294A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0E294A" w14:paraId="65B3ECB0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309EA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FFB5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96429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45DE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EB314B4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DF04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0867475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9420D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7DE5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88AFE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8E348" w14:textId="77777777" w:rsidR="000E294A" w:rsidRDefault="000E294A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9AEAB75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C0A3B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161A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C5D4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307D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A60B2E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BFBB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8B3A2D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E7B27BD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04D6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58CA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0E921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CA5B9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821445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48E15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B88A7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6646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5C4C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1CB544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CC193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AC418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1C68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B01DC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351AD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7C1E0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6DBE7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EE5C9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24B0D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61574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61D3EB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B8A8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D502F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9CA5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4D023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1A8B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1750DC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8E26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252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A288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394A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5EB855B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B3C0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0678F5C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A89F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9A54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55B1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449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E202895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4D1D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0AA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AC10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B907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CC22BDE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9B3D2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51466C4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AB74120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2CE3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C626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76CC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4588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DAAF66B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19C1E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14E2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0C80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61A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53B3E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AC1F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C19E200" w14:textId="77777777" w:rsidR="000E294A" w:rsidRDefault="000E294A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F170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54E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7F2E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F04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0D0229F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3A1D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632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536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1D5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8454D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85B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352C6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3EF6351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08AE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B3B5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FEF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5BBD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48E4EE2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1A1C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70AC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61C9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13B2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636459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A47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4C82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0AE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9E3B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1480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5171235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32E1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C878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5831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3D4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CDF685F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B1F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C040EE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B46B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2B0F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D583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CE31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37B121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3E04" w14:textId="77777777" w:rsidR="000E294A" w:rsidRDefault="000E294A" w:rsidP="000E294A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F33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AE66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269D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1551A5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DD0A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A80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79B11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8715" w14:textId="77777777" w:rsidR="000E294A" w:rsidRDefault="000E294A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1B66" w14:textId="77777777" w:rsidR="000E294A" w:rsidRDefault="000E294A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372B853" w14:textId="77777777" w:rsidR="000E294A" w:rsidRDefault="000E294A">
      <w:pPr>
        <w:spacing w:before="40" w:line="192" w:lineRule="auto"/>
        <w:ind w:right="57"/>
        <w:rPr>
          <w:sz w:val="20"/>
        </w:rPr>
      </w:pPr>
    </w:p>
    <w:p w14:paraId="2DE82B97" w14:textId="77777777" w:rsidR="000E294A" w:rsidRDefault="000E294A" w:rsidP="00956F37">
      <w:pPr>
        <w:pStyle w:val="Heading1"/>
        <w:spacing w:line="360" w:lineRule="auto"/>
      </w:pPr>
      <w:r>
        <w:t>LINIA 301 N</w:t>
      </w:r>
    </w:p>
    <w:p w14:paraId="3EDD03BE" w14:textId="77777777" w:rsidR="000E294A" w:rsidRDefault="000E294A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E294A" w14:paraId="2CE94E1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593B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F1A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00AB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67E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ADCE33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3D5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4C8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1A9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894C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EC0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93F8D0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B2DD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733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084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887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C25475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C5B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5B1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4CF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3768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79E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6F29A7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0869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721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F2C8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BF1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2F8C14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C9C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192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ABD6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C02C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4FF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23C969" w14:textId="77777777" w:rsidR="000E294A" w:rsidRPr="00474FB0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E294A" w14:paraId="1046AF2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681F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638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F14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1697" w14:textId="77777777" w:rsidR="000E294A" w:rsidRDefault="000E294A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ACF8B33" w14:textId="77777777" w:rsidR="000E294A" w:rsidRDefault="000E294A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166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E5B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E90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AC0D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47E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B5E035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1CED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5497" w14:textId="77777777" w:rsidR="000E294A" w:rsidRDefault="000E294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E9F2" w14:textId="77777777" w:rsidR="000E294A" w:rsidRDefault="000E294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9F29" w14:textId="77777777" w:rsidR="000E294A" w:rsidRDefault="000E294A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D537" w14:textId="77777777" w:rsidR="000E294A" w:rsidRPr="00E4222D" w:rsidRDefault="000E294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0892796C" w14:textId="77777777" w:rsidR="000E294A" w:rsidRPr="00E4222D" w:rsidRDefault="000E294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7648E0EC" w14:textId="77777777" w:rsidR="000E294A" w:rsidRPr="00E4222D" w:rsidRDefault="000E294A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4E9C2E1" w14:textId="77777777" w:rsidR="000E294A" w:rsidRDefault="000E294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2965" w14:textId="77777777" w:rsidR="000E294A" w:rsidRDefault="000E294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0AF6" w14:textId="77777777" w:rsidR="000E294A" w:rsidRDefault="000E294A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888F" w14:textId="77777777" w:rsidR="000E294A" w:rsidRPr="0022092F" w:rsidRDefault="000E294A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C643" w14:textId="77777777" w:rsidR="000E294A" w:rsidRDefault="000E294A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7C11A9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AB9F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EC12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356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9A97" w14:textId="77777777" w:rsidR="000E294A" w:rsidRDefault="000E294A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7B74" w14:textId="77777777" w:rsidR="000E294A" w:rsidRDefault="000E294A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00D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CB2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02E5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CF9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73DB536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FB6D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5AD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6E7FC6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880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8A2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BA8F64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811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89F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E7A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D57A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5AB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12A3A46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7042" w14:textId="77777777" w:rsidR="000E294A" w:rsidRDefault="000E294A" w:rsidP="000E294A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65B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4A9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66E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D77929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E52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45EBE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7FE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180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FDEA" w14:textId="77777777" w:rsidR="000E294A" w:rsidRPr="0022092F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E26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E7560B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102FF1CB" w14:textId="77777777" w:rsidR="000E294A" w:rsidRDefault="000E294A" w:rsidP="007F72A5">
      <w:pPr>
        <w:pStyle w:val="Heading1"/>
        <w:spacing w:line="360" w:lineRule="auto"/>
      </w:pPr>
      <w:r>
        <w:t>LINIA 301 O</w:t>
      </w:r>
    </w:p>
    <w:p w14:paraId="1A5BBF8E" w14:textId="77777777" w:rsidR="000E294A" w:rsidRDefault="000E294A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E294A" w14:paraId="04CD305F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7703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926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F506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E59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5876F6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A57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CBA6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72D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DCF9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3D1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9E902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4DC8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BE0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3016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A24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48A1F9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945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6EBA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93F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2727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DFA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6FE4DE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079F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13B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FD3E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2D9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4BF82E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70C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F08478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BB37E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D93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EBA6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2E1F" w14:textId="77777777" w:rsidR="000E294A" w:rsidRDefault="000E294A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2292E9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6D50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5A1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483A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962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39997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34C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BE744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103A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56A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95B1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5F0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49AA0EE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51E4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553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2FEF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DCA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EBDFEF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17F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02DDC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2787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4DE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1A98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E8D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7D37A2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B635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F0E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0205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2D3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5F9880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11D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EB65D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9EA2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946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0E4E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ACD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FBC002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70BB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76B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5BCD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75D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B7B16B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5C1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9EE2C8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3EFE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766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4F59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BB9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5E24F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0E294A" w14:paraId="37EE8400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A078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26A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0007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F63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93F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3A310C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71CC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63B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7298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08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9E548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1D3E5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0E294A" w14:paraId="5FAADC4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C48C" w14:textId="77777777" w:rsidR="000E294A" w:rsidRDefault="000E294A" w:rsidP="000E294A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12D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9B3E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5FA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8A7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436000A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5505BF1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A694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51B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73B4" w14:textId="77777777" w:rsidR="000E294A" w:rsidRPr="00F1029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B04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DFB52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0D35AFE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38D09C8E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18BFA492" w14:textId="77777777" w:rsidR="000E294A" w:rsidRDefault="000E294A" w:rsidP="003260D9">
      <w:pPr>
        <w:pStyle w:val="Heading1"/>
        <w:spacing w:line="360" w:lineRule="auto"/>
      </w:pPr>
      <w:r>
        <w:t>LINIA 301 P</w:t>
      </w:r>
    </w:p>
    <w:p w14:paraId="0B193901" w14:textId="77777777" w:rsidR="000E294A" w:rsidRDefault="000E294A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660E861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852C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D076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12CA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93A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300E69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5F1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D75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1AF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35CB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923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E929B6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13B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9BF5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EF5B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386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6DD64D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34C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1B6D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E99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C45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053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A9D53A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430E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56E3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2466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200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084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8F06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A83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AB1C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3C8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DB858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0E294A" w:rsidRPr="00A8307A" w14:paraId="0791D3C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BA1C" w14:textId="77777777" w:rsidR="000E294A" w:rsidRPr="00A75A00" w:rsidRDefault="000E294A" w:rsidP="000E294A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947F" w14:textId="77777777" w:rsidR="000E294A" w:rsidRPr="00A8307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9B30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4C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74EDDFE8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AC4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40A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92ED" w14:textId="77777777" w:rsidR="000E294A" w:rsidRPr="00A8307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476B" w14:textId="77777777" w:rsidR="000E294A" w:rsidRPr="00A8307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ABFD" w14:textId="77777777" w:rsidR="000E294A" w:rsidRPr="00A8307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97E97B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CB4B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9B7E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00CC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77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24367A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575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723DDD8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8F2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29F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23C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64F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1E1030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6F71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60B7C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47D2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30D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F494AA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920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0BFA9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89FB0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E4F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1917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66E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0E294A" w14:paraId="3B9ECF4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36D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00FE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B68F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7852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42D320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AA6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36A216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8E5F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8D5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DBFE8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12C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E6357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0E294A" w14:paraId="6D982B7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D2F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38D4A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47FD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BBB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71BDFE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6FE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EF668E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2F0C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C3F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9894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2D2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E6CEC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0E294A" w14:paraId="5DA90C4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7FD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846B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AA48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597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7252E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F02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242DF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F54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E7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F19F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3BA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FC35C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0E294A" w14:paraId="55482C1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137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E398" w14:textId="77777777" w:rsidR="000E294A" w:rsidRDefault="000E294A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F644" w14:textId="77777777" w:rsidR="000E294A" w:rsidRPr="001B37B8" w:rsidRDefault="000E294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6372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DCCF6F6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2071" w14:textId="77777777" w:rsidR="000E294A" w:rsidRDefault="000E294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889099" w14:textId="77777777" w:rsidR="000E294A" w:rsidRDefault="000E294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4008" w14:textId="77777777" w:rsidR="000E294A" w:rsidRDefault="000E294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55E2" w14:textId="77777777" w:rsidR="000E294A" w:rsidRDefault="000E294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BD49" w14:textId="77777777" w:rsidR="000E294A" w:rsidRPr="001B37B8" w:rsidRDefault="000E294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487F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695B19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7E30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D47F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FCE7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11E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4CF42B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E78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E4514B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6ED3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4CE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E363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04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CF793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6A504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0E294A" w14:paraId="001EA6B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ED5A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8244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4C1C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AD1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2F2C3F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CEC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E8E297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5ED8FA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F1DE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A73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D373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E74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EE617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0E294A" w14:paraId="1BFF4D1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9E10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8EA7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5F6E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D2B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8852C9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9DC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6A1F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0E1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5B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3CF20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DC56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2BFFB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0E294A" w14:paraId="2D5DF02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DA80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18FF" w14:textId="77777777" w:rsidR="000E294A" w:rsidRDefault="000E294A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C6D5" w14:textId="77777777" w:rsidR="000E294A" w:rsidRPr="001B37B8" w:rsidRDefault="000E294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84D7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5C2ED11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9D06" w14:textId="77777777" w:rsidR="000E294A" w:rsidRDefault="000E294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4DCA5D" w14:textId="77777777" w:rsidR="000E294A" w:rsidRDefault="000E294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542A" w14:textId="77777777" w:rsidR="000E294A" w:rsidRDefault="000E294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84D4" w14:textId="77777777" w:rsidR="000E294A" w:rsidRDefault="000E294A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B458" w14:textId="77777777" w:rsidR="000E294A" w:rsidRPr="001B37B8" w:rsidRDefault="000E294A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9392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9B2EC5" w14:textId="77777777" w:rsidR="000E294A" w:rsidRDefault="000E294A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0E294A" w14:paraId="36B750C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68BB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8FDF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D31DB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823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B5641C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92A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DD4502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D95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902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FE7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04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2A241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0E294A" w14:paraId="1B34301E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0A7A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C8A8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A2CF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A78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176E49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6D4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595A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94F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3F5E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DF6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B8D28A1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A85E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0434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018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77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576CC9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B06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E2EFF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2921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B2A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8395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D4B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F4D49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0E294A" w14:paraId="53567BA9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9F06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90A7" w14:textId="77777777" w:rsidR="000E294A" w:rsidRDefault="000E294A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50F3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64E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46CB79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661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1753D5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53A0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083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7084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2A7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6E8E5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0E294A" w14:paraId="5F8787F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F21D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15B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8C0F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E3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0BE76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393B" w14:textId="77777777" w:rsidR="000E294A" w:rsidRDefault="000E294A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11327736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5813FFDF" w14:textId="77777777" w:rsidR="000E294A" w:rsidRDefault="000E294A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032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B8C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E193D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1CA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BB64937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D3D8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E4A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C257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52E2" w14:textId="77777777" w:rsidR="000E294A" w:rsidRDefault="000E294A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726A625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764AC2C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F23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9CD7D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359B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5C7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A17CE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FEF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597672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8F08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0DC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9BE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B67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C27E8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AE8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342C8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6626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AC9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5FE5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A6C3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F799A9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F9C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7E1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0070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987D" w14:textId="77777777" w:rsidR="000E294A" w:rsidRDefault="000E294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1EB80C" w14:textId="77777777" w:rsidR="000E294A" w:rsidRDefault="000E294A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6686" w14:textId="77777777" w:rsidR="000E294A" w:rsidRDefault="000E294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74E512" w14:textId="77777777" w:rsidR="000E294A" w:rsidRDefault="000E294A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9478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8A8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02BB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A7C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70D6039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90B5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360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DFA5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97C1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5EEA6A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F87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1F8802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CFC7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D1F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03CA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0BD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ECBA13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1683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800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374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080C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AA8DC5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8FC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ACC80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005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0C8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5111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DCD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8CD9650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5EB2" w14:textId="77777777" w:rsidR="000E294A" w:rsidRDefault="000E294A" w:rsidP="000E294A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853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664E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7C7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CA837E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4CA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4ADE9C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5C6A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3D6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6BAA" w14:textId="77777777" w:rsidR="000E294A" w:rsidRPr="001B37B8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2B08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20C750C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450CC62D" w14:textId="77777777" w:rsidR="000E294A" w:rsidRDefault="000E294A" w:rsidP="00100E16">
      <w:pPr>
        <w:pStyle w:val="Heading1"/>
        <w:spacing w:line="360" w:lineRule="auto"/>
      </w:pPr>
      <w:r>
        <w:lastRenderedPageBreak/>
        <w:t>LINIA 301 Z2</w:t>
      </w:r>
    </w:p>
    <w:p w14:paraId="161B90D4" w14:textId="77777777" w:rsidR="000E294A" w:rsidRDefault="000E294A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E294A" w14:paraId="61E1D98A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DEBF" w14:textId="77777777" w:rsidR="000E294A" w:rsidRDefault="000E294A" w:rsidP="000E294A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1509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D754" w14:textId="77777777" w:rsidR="000E294A" w:rsidRPr="0035335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A248" w14:textId="77777777" w:rsidR="000E294A" w:rsidRDefault="000E294A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18BB8C3C" w14:textId="77777777" w:rsidR="000E294A" w:rsidRDefault="000E294A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98BC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1935452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0C16702F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DA7CDD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FBB1" w14:textId="77777777" w:rsidR="000E294A" w:rsidRPr="0035335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AFE1" w14:textId="77777777" w:rsidR="000E294A" w:rsidRDefault="000E29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513B" w14:textId="77777777" w:rsidR="000E294A" w:rsidRPr="00353356" w:rsidRDefault="000E29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4670" w14:textId="77777777" w:rsidR="000E294A" w:rsidRDefault="000E29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FFEFDC" w14:textId="77777777" w:rsidR="000E294A" w:rsidRDefault="000E29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A1951A" w14:textId="77777777" w:rsidR="000E294A" w:rsidRDefault="000E29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30636DD5" w14:textId="77777777" w:rsidR="000E294A" w:rsidRDefault="000E294A">
      <w:pPr>
        <w:spacing w:before="40" w:line="192" w:lineRule="auto"/>
        <w:ind w:right="57"/>
        <w:rPr>
          <w:sz w:val="20"/>
        </w:rPr>
      </w:pPr>
    </w:p>
    <w:p w14:paraId="021859DD" w14:textId="77777777" w:rsidR="000E294A" w:rsidRDefault="000E294A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7B3C1287" w14:textId="77777777" w:rsidR="000E294A" w:rsidRDefault="000E294A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E294A" w14:paraId="5F3E1C77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BB6F" w14:textId="77777777" w:rsidR="000E294A" w:rsidRDefault="000E294A" w:rsidP="000E294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5B9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16D4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A9B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1808B8F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1AD890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46C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69D2DF5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46F8F3A9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7A8643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CF24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976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5575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2E97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12436CE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6E841" w14:textId="77777777" w:rsidR="000E294A" w:rsidRDefault="000E294A" w:rsidP="000E294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FC7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A4EB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7660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4424B1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E489CAF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B6D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65ED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F191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118E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522C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02C97B07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47FE" w14:textId="77777777" w:rsidR="000E294A" w:rsidRDefault="000E294A" w:rsidP="000E294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95DF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4123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AD3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17CD41D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CE241A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6EFD6F1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CEB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A717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D7F4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60C4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10B9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CEFF4B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6BA7" w14:textId="77777777" w:rsidR="000E294A" w:rsidRDefault="000E294A" w:rsidP="000E294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8A50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E2B8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51E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52DA45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23071745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6E3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44D5C82B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E154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26D6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B8FB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05BD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BA0D37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C1E4" w14:textId="77777777" w:rsidR="000E294A" w:rsidRDefault="000E294A" w:rsidP="000E294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0963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18B1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36B6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AAFB9FB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D888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1745A71C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9E82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CA0D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32FB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B45A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8E1F74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2061" w14:textId="77777777" w:rsidR="000E294A" w:rsidRDefault="000E294A" w:rsidP="000E294A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E507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3BCC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DD7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94B298E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1385ECF4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013E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39C6EA2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FEC9" w14:textId="77777777" w:rsidR="000E294A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5F3A" w14:textId="77777777" w:rsidR="000E294A" w:rsidRDefault="000E294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17CD" w14:textId="77777777" w:rsidR="000E294A" w:rsidRPr="00594E5B" w:rsidRDefault="000E294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E452" w14:textId="77777777" w:rsidR="000E294A" w:rsidRDefault="000E294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FD74DCE" w14:textId="77777777" w:rsidR="000E294A" w:rsidRDefault="000E294A">
      <w:pPr>
        <w:spacing w:before="40" w:after="40" w:line="192" w:lineRule="auto"/>
        <w:ind w:right="57"/>
        <w:rPr>
          <w:sz w:val="20"/>
          <w:lang w:val="en-US"/>
        </w:rPr>
      </w:pPr>
    </w:p>
    <w:p w14:paraId="6F417A46" w14:textId="77777777" w:rsidR="000E294A" w:rsidRDefault="000E294A" w:rsidP="00F0370D">
      <w:pPr>
        <w:pStyle w:val="Heading1"/>
        <w:spacing w:line="360" w:lineRule="auto"/>
      </w:pPr>
      <w:r>
        <w:t>LINIA 800</w:t>
      </w:r>
    </w:p>
    <w:p w14:paraId="3DFCCDE9" w14:textId="77777777" w:rsidR="000E294A" w:rsidRDefault="000E294A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E294A" w14:paraId="7E2FAD7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42E80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8A99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EA51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0A678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9CF2322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3AB84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7AA76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363F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E87D9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E3B24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435EFE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EA2D3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91E0A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257F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5CC56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18CFA1F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47344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6E925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B0A9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1BD4F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86EF9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DCAA29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0E8D4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0CF2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8DA1A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3C860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0CAD5CF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91765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32777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DDC8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7AF1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33D1A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8BFF36" w14:textId="77777777" w:rsidR="000E294A" w:rsidRDefault="000E294A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0E294A" w:rsidRPr="00A8307A" w14:paraId="0948D88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D65BB" w14:textId="77777777" w:rsidR="000E294A" w:rsidRPr="00A75A00" w:rsidRDefault="000E294A" w:rsidP="000E294A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4AB12" w14:textId="77777777" w:rsidR="000E294A" w:rsidRPr="00A8307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3C035" w14:textId="77777777" w:rsidR="000E294A" w:rsidRPr="00A8307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195F6" w14:textId="77777777" w:rsidR="000E294A" w:rsidRPr="00A8307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2B6A4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85574DC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01712079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BF781DE" w14:textId="77777777" w:rsidR="000E294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E1F88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C696B" w14:textId="77777777" w:rsidR="000E294A" w:rsidRPr="00A8307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4EC82" w14:textId="77777777" w:rsidR="000E294A" w:rsidRPr="00A8307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231BC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5AD275" w14:textId="77777777" w:rsidR="000E294A" w:rsidRPr="00A8307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0E294A" w14:paraId="3F6181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716A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C15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9AD7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1674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32532CCB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3A9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23D7953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51D1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90AC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F6D7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8693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133A02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E6BC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827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672E8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1528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F8881" w14:textId="77777777" w:rsidR="000E294A" w:rsidRDefault="000E294A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334A90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8961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1B7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6EA9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4AF2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6CDD2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9CE8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412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6874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FF55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4DE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56BA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FAE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62BE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C42C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249CEC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14D7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45B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32A7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EF9B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FD5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4832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875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2B5D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453F3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45377E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6EA8AE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E294A" w14:paraId="20E029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E77C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2EF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153D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B3C2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D0D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F797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1EC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26EA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8D16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CD7A08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CF5442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E294A" w14:paraId="5D31E0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0B25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70F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B9F8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58ED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0636D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1295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AAA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CDC9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760F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FECF5A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65887D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0E294A" w14:paraId="55E95C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E3F8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906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EF60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3C26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447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47B8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4A6A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A5EA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E0F1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E85CB5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397FD1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0E294A" w14:paraId="2BCC24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4EF2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9E8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DB17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DBB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FDE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406765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C4FE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441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6ECA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10F3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E294A" w14:paraId="3CEDDE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AB7DC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522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9C89D3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911C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A215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E15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74B0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529C" w14:textId="77777777" w:rsidR="000E294A" w:rsidRDefault="000E294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DBC203B" w14:textId="77777777" w:rsidR="000E294A" w:rsidRDefault="000E294A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777D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DBA39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14:paraId="30317F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B346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313C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BC77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E9C3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00BB117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6B4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D41D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302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46423D4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C952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4AA6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14:paraId="7940385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FA83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74B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82F2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2CE6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5CC22C2" w14:textId="77777777" w:rsidR="000E294A" w:rsidRPr="008B2519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E56F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3A866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6333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4703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11BF" w14:textId="77777777" w:rsidR="000E294A" w:rsidRPr="008D08DE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8F4D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E294A" w14:paraId="15441B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4FDF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DECC4" w14:textId="77777777" w:rsidR="000E294A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0CB03" w14:textId="77777777" w:rsidR="000E294A" w:rsidRPr="001161EA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E139" w14:textId="77777777" w:rsidR="000E294A" w:rsidRDefault="000E294A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17C504DA" w14:textId="77777777" w:rsidR="000E294A" w:rsidRDefault="000E294A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DB0F" w14:textId="77777777" w:rsidR="000E294A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517BD3AC" w14:textId="77777777" w:rsidR="000E294A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45D4" w14:textId="77777777" w:rsidR="000E294A" w:rsidRPr="001161EA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8F6A" w14:textId="77777777" w:rsidR="000E294A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8E3B" w14:textId="77777777" w:rsidR="000E294A" w:rsidRPr="008D08DE" w:rsidRDefault="000E294A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342B" w14:textId="77777777" w:rsidR="000E294A" w:rsidRDefault="000E294A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0E294A" w14:paraId="59633A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B6B7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6C42" w14:textId="77777777" w:rsidR="000E294A" w:rsidRDefault="000E294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21D4" w14:textId="77777777" w:rsidR="000E294A" w:rsidRPr="001161EA" w:rsidRDefault="000E294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939D" w14:textId="77777777" w:rsidR="000E294A" w:rsidRDefault="000E294A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C074" w14:textId="77777777" w:rsidR="000E294A" w:rsidRDefault="000E294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1ADB" w14:textId="77777777" w:rsidR="000E294A" w:rsidRPr="001161EA" w:rsidRDefault="000E294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E894" w14:textId="77777777" w:rsidR="000E294A" w:rsidRDefault="000E294A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1EE8" w14:textId="77777777" w:rsidR="000E294A" w:rsidRDefault="000E294A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B6A0C" w14:textId="77777777" w:rsidR="000E294A" w:rsidRDefault="000E294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79C017F0" w14:textId="77777777" w:rsidR="000E294A" w:rsidRDefault="000E294A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0E294A" w14:paraId="55C334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01B8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C07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8028" w14:textId="77777777" w:rsidR="000E294A" w:rsidRPr="001161E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39BA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8C95B13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E53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CE00A8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5A00975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A438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DA5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78A7" w14:textId="77777777" w:rsidR="000E294A" w:rsidRPr="001161EA" w:rsidRDefault="000E294A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5CDB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E294A" w14:paraId="149876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835D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6B3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F98F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DD14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7E64B78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F02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51AF769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536557F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B7A0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77B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E51F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CC46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DB8CB1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6A0C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323D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2CDF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3143" w14:textId="77777777" w:rsidR="000E294A" w:rsidRDefault="000E294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29ED7C5" w14:textId="77777777" w:rsidR="000E294A" w:rsidRDefault="000E294A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60E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656D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CDB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5AB1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0C26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0E294A" w14:paraId="60DF5E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47E2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A62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2C71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B1B5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5E8519B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93E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0025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6A6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C408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5AF9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BFC3CB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C72B92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0E294A" w14:paraId="1AE5ABA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176C7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A31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B40F6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D92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9A2D1C8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6E85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BD653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191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CF89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883F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D5787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2765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513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9640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D9BC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068DBE4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5E1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9544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0BB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9C22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4907B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40558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3C5B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459A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F6EA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6445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6768F2D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583D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DA0E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FFE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69A7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2DF7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20367A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16C6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7E8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B74A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7F34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673C855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219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BCD3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BBE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5652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4860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0627DF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AC34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E374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B0AE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CFCB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921444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C457E6F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40F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1901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E39A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532C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C316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6E60C3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7BBF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2BF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C448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A2F3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F3CFEDE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8C7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DC1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7D8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9035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3312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B01001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562E7BA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0E294A" w14:paraId="7106A0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4B60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4C5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3EE3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5FA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9E0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7F263EE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B48D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770A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912C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3D51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CC41D8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0E294A" w14:paraId="68692E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5E3E7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E68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285F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BD38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1038FF17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BEA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76A3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3C2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7237B3EC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6130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6368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E294A" w14:paraId="06828C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740B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9D6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E58A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9B4D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F7DAD58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D0AD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3A5502C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5ADC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909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2B8C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7307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B4B31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D266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844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3683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2B8F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8E9036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B3A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46DCE5B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3B14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3E6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362A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BD41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5236CE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ED09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234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0654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8C72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24ED9A3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358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61126ADC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A9A6C9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143A6B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0B5F31C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E986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9D0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3690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196A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174C2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1925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644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D3DA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1B8E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28ECEE6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012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DCCB16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E2FE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F910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A149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2DC5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33A4DCC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3E7B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F31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7D3F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7CBB" w14:textId="77777777" w:rsidR="000E294A" w:rsidRDefault="000E294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05ED72B" w14:textId="77777777" w:rsidR="000E294A" w:rsidRDefault="000E294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602A" w14:textId="77777777" w:rsidR="000E294A" w:rsidRPr="00F565BC" w:rsidRDefault="000E294A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5583196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5EB5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1AD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C40A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841B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E294A" w14:paraId="302FA8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418B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5D9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545B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1EB8" w14:textId="77777777" w:rsidR="000E294A" w:rsidRDefault="000E294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26A55C2" w14:textId="77777777" w:rsidR="000E294A" w:rsidRDefault="000E294A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AFF2" w14:textId="77777777" w:rsidR="000E294A" w:rsidRDefault="000E294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F32A0CB" w14:textId="77777777" w:rsidR="000E294A" w:rsidRDefault="000E294A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6955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B6B3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BC2E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11AC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E294A" w14:paraId="1B19A4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3A32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5B9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92DD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19A7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213EEC4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998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4FE0FC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64F7" w14:textId="77777777" w:rsidR="000E294A" w:rsidRPr="001161EA" w:rsidRDefault="000E294A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347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9AAA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643F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4747B5D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3AD544A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2B874285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F0FC586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0E294A" w14:paraId="5AA6F1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236F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3F6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2ED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2707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A2C1C7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1B3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E19A48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EA6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C085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8A40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B495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C0F915E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48A9CE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0E294A" w14:paraId="02E2F5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53D2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873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205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3C83A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0C5475D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A30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92D76F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C9A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096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5FF3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DB93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34C5843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0E294A" w14:paraId="0905FF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168A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19BEE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C43E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3CA3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633294F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43C48B59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B264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5C22971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5BB8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802D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327D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ADDE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E7E9EE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0E294A" w14:paraId="70970D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48CF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0457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60F6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91D1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EDAA73E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9E5B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0909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8166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0BD0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D172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71F59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C73E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7F8D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F899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DE26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2D4261B" w14:textId="77777777" w:rsidR="000E294A" w:rsidRDefault="000E294A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AC88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A543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DC99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AA95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D72A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E294A" w14:paraId="4D6061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3BCA" w14:textId="77777777" w:rsidR="000E294A" w:rsidRDefault="000E294A" w:rsidP="000E294A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70A1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8576" w14:textId="77777777" w:rsidR="000E294A" w:rsidRPr="001161E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E9D0" w14:textId="77777777" w:rsidR="000E294A" w:rsidRDefault="000E294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D0DCA9F" w14:textId="77777777" w:rsidR="000E294A" w:rsidRDefault="000E294A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0B8F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1F9A" w14:textId="77777777" w:rsidR="000E294A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28B2" w14:textId="77777777" w:rsidR="000E294A" w:rsidRDefault="000E294A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EEA9" w14:textId="77777777" w:rsidR="000E294A" w:rsidRPr="008D08DE" w:rsidRDefault="000E294A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9380" w14:textId="77777777" w:rsidR="000E294A" w:rsidRDefault="000E294A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58E25F3" w14:textId="77777777" w:rsidR="000E294A" w:rsidRDefault="000E294A">
      <w:pPr>
        <w:spacing w:before="40" w:after="40" w:line="192" w:lineRule="auto"/>
        <w:ind w:right="57"/>
        <w:rPr>
          <w:sz w:val="20"/>
        </w:rPr>
      </w:pPr>
    </w:p>
    <w:p w14:paraId="2F32CCBB" w14:textId="77777777" w:rsidR="000E294A" w:rsidRDefault="000E294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05EBC8A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38B9B9B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2342ED7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A1C0D97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5E82CC3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B34E010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E937A71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A23BA2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138B49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48EF3AE" w14:textId="77777777" w:rsidR="008D1E57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B43BA09" w14:textId="77777777" w:rsidR="008D1E57" w:rsidRPr="00C21F42" w:rsidRDefault="008D1E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AE4FBC6" w14:textId="77777777" w:rsidR="000E294A" w:rsidRPr="00C21F42" w:rsidRDefault="000E294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4D9BAC9A" w14:textId="77777777" w:rsidR="000E294A" w:rsidRPr="00C21F42" w:rsidRDefault="000E294A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8396955" w14:textId="77777777" w:rsidR="000E294A" w:rsidRPr="00C21F42" w:rsidRDefault="000E294A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7D8AD677" w14:textId="77777777" w:rsidR="000E294A" w:rsidRDefault="000E294A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52528558" w14:textId="77777777" w:rsidR="000E294A" w:rsidRPr="00C21F42" w:rsidRDefault="000E294A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2D27362" w14:textId="77777777" w:rsidR="000E294A" w:rsidRPr="00C21F42" w:rsidRDefault="000E294A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EA15E74" w14:textId="77777777" w:rsidR="000E294A" w:rsidRPr="00C21F42" w:rsidRDefault="000E294A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FB1588A" w14:textId="77777777" w:rsidR="000E294A" w:rsidRPr="00C21F42" w:rsidRDefault="000E294A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BD4208" w:rsidRDefault="001513BB" w:rsidP="00BD4208"/>
    <w:sectPr w:rsidR="001513BB" w:rsidRPr="00BD4208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4E28C" w14:textId="77777777" w:rsidR="00B77AF4" w:rsidRDefault="00B77AF4">
      <w:r>
        <w:separator/>
      </w:r>
    </w:p>
  </w:endnote>
  <w:endnote w:type="continuationSeparator" w:id="0">
    <w:p w14:paraId="3549A7A2" w14:textId="77777777" w:rsidR="00B77AF4" w:rsidRDefault="00B77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A0284" w14:textId="77777777" w:rsidR="00B77AF4" w:rsidRDefault="00B77AF4">
      <w:r>
        <w:separator/>
      </w:r>
    </w:p>
  </w:footnote>
  <w:footnote w:type="continuationSeparator" w:id="0">
    <w:p w14:paraId="097E72B4" w14:textId="77777777" w:rsidR="00B77AF4" w:rsidRDefault="00B77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3D422F86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F72ED5">
      <w:rPr>
        <w:b/>
        <w:bCs/>
        <w:i/>
        <w:iCs/>
        <w:sz w:val="22"/>
      </w:rPr>
      <w:t>decada 21-30 septembrie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5DEA55F2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F72ED5">
      <w:rPr>
        <w:b/>
        <w:bCs/>
        <w:i/>
        <w:iCs/>
        <w:sz w:val="22"/>
      </w:rPr>
      <w:t>decada 21-30 septembrie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8EBAE6BC"/>
    <w:lvl w:ilvl="0" w:tplc="FC5270EC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HaulIY19ZxQNvf2Fnq3h6nZ26jKhZTTiHfzB9Fpzr7cN+iS+J30NvRAkgOtNdLssrNvWfWeXUQbK3HIsHIDdXw==" w:salt="ZsZxR2Szx3tqX8FxCvy8y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6FE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94A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BC0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297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E4A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1E57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453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AD9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42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77AF4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6A21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20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2ED5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1D6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  <w:style w:type="paragraph" w:customStyle="1" w:styleId="TableParagraph">
    <w:name w:val="Table Paragraph"/>
    <w:basedOn w:val="Normal"/>
    <w:uiPriority w:val="1"/>
    <w:qFormat/>
    <w:rsid w:val="00B17C42"/>
    <w:pPr>
      <w:widowControl w:val="0"/>
    </w:pPr>
    <w:rPr>
      <w:rFonts w:ascii="Calibri" w:eastAsia="Calibri" w:hAnsi="Calibr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13782</Words>
  <Characters>78558</Characters>
  <Application>Microsoft Office Word</Application>
  <DocSecurity>0</DocSecurity>
  <Lines>654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2026-09-11T07:16:00Z</dcterms:created>
  <dcterms:modified xsi:type="dcterms:W3CDTF">2026-09-11T08:44:00Z</dcterms:modified>
</cp:coreProperties>
</file>